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7593" w14:textId="7516764C" w:rsidR="002627EF" w:rsidRPr="00FB6B6F" w:rsidRDefault="00F34C03" w:rsidP="00B367EB">
      <w:pPr>
        <w:pStyle w:val="Title"/>
        <w:sectPr w:rsidR="002627EF" w:rsidRPr="00FB6B6F" w:rsidSect="002A32D6">
          <w:headerReference w:type="default" r:id="rId11"/>
          <w:footerReference w:type="even" r:id="rId12"/>
          <w:footerReference w:type="default" r:id="rId13"/>
          <w:pgSz w:w="11900" w:h="16840"/>
          <w:pgMar w:top="7088" w:right="1418" w:bottom="1701" w:left="1418" w:header="709" w:footer="709" w:gutter="0"/>
          <w:cols w:space="708"/>
          <w:docGrid w:linePitch="360"/>
        </w:sectPr>
      </w:pPr>
      <w:r>
        <w:t xml:space="preserve">Agriculture, Forestry </w:t>
      </w:r>
      <w:r>
        <w:br/>
        <w:t>and Fishing</w:t>
      </w:r>
      <w:r w:rsidR="00A40BBE">
        <w:t xml:space="preserve"> </w:t>
      </w:r>
      <w:r w:rsidR="00A40BBE">
        <w:br/>
        <w:t xml:space="preserve">Industry Insight </w:t>
      </w:r>
      <w:r w:rsidR="00B036A0">
        <w:br/>
      </w:r>
      <w:r w:rsidR="002627EF" w:rsidRPr="00FB6B6F">
        <w:br/>
      </w:r>
      <w:r w:rsidR="00EC2C05">
        <w:rPr>
          <w:rStyle w:val="DateChar"/>
          <w:b w:val="0"/>
          <w:bCs/>
        </w:rPr>
        <w:t>October</w:t>
      </w:r>
      <w:r w:rsidR="00D23C18" w:rsidRPr="00DE17D2">
        <w:rPr>
          <w:rStyle w:val="DateChar"/>
          <w:b w:val="0"/>
          <w:bCs/>
        </w:rPr>
        <w:t xml:space="preserve"> </w:t>
      </w:r>
      <w:r w:rsidR="00FB5BAD" w:rsidRPr="00DE17D2">
        <w:rPr>
          <w:rStyle w:val="DateChar"/>
          <w:b w:val="0"/>
          <w:bCs/>
        </w:rPr>
        <w:t>2022</w:t>
      </w:r>
    </w:p>
    <w:p w14:paraId="13755FFF" w14:textId="77777777" w:rsidR="00E66B30" w:rsidRDefault="00E66B30" w:rsidP="00B259EA">
      <w:pPr>
        <w:pStyle w:val="TOCHeading"/>
      </w:pPr>
      <w:r>
        <w:lastRenderedPageBreak/>
        <w:t>Contents</w:t>
      </w:r>
    </w:p>
    <w:p w14:paraId="030B8410" w14:textId="765FD9F6" w:rsidR="002D6EA1" w:rsidRPr="002D6EA1" w:rsidRDefault="00F85278" w:rsidP="002D6EA1">
      <w:pPr>
        <w:pStyle w:val="TOC1"/>
        <w:rPr>
          <w:rFonts w:asciiTheme="minorHAnsi" w:eastAsiaTheme="minorEastAsia" w:hAnsiTheme="minorHAnsi"/>
          <w:b w:val="0"/>
          <w:noProof/>
          <w:sz w:val="22"/>
          <w:szCs w:val="22"/>
          <w:lang w:eastAsia="en-AU"/>
        </w:rPr>
      </w:pPr>
      <w:r w:rsidRPr="002D6EA1">
        <w:rPr>
          <w:b w:val="0"/>
        </w:rPr>
        <w:fldChar w:fldCharType="begin"/>
      </w:r>
      <w:r w:rsidRPr="002D6EA1">
        <w:rPr>
          <w:b w:val="0"/>
        </w:rPr>
        <w:instrText xml:space="preserve"> TOC \o "1-2" \h \z \u \t "Heading 8,1" </w:instrText>
      </w:r>
      <w:r w:rsidRPr="002D6EA1">
        <w:rPr>
          <w:b w:val="0"/>
        </w:rPr>
        <w:fldChar w:fldCharType="separate"/>
      </w:r>
      <w:hyperlink w:anchor="_Toc111121455" w:history="1">
        <w:r w:rsidR="002D6EA1" w:rsidRPr="002D6EA1">
          <w:rPr>
            <w:rStyle w:val="Hyperlink"/>
            <w:b w:val="0"/>
            <w:noProof/>
          </w:rPr>
          <w:t>Introduction</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_Toc111121455 \h </w:instrText>
        </w:r>
        <w:r w:rsidR="002D6EA1" w:rsidRPr="002D6EA1">
          <w:rPr>
            <w:b w:val="0"/>
            <w:noProof/>
            <w:webHidden/>
          </w:rPr>
        </w:r>
        <w:r w:rsidR="002D6EA1" w:rsidRPr="002D6EA1">
          <w:rPr>
            <w:b w:val="0"/>
            <w:noProof/>
            <w:webHidden/>
          </w:rPr>
          <w:fldChar w:fldCharType="separate"/>
        </w:r>
        <w:r w:rsidR="003B3D79">
          <w:rPr>
            <w:b w:val="0"/>
            <w:noProof/>
            <w:webHidden/>
          </w:rPr>
          <w:t>2</w:t>
        </w:r>
        <w:r w:rsidR="002D6EA1" w:rsidRPr="002D6EA1">
          <w:rPr>
            <w:b w:val="0"/>
            <w:noProof/>
            <w:webHidden/>
          </w:rPr>
          <w:fldChar w:fldCharType="end"/>
        </w:r>
      </w:hyperlink>
    </w:p>
    <w:p w14:paraId="6BD612E8" w14:textId="564F9541" w:rsidR="002D6EA1" w:rsidRPr="002D6EA1" w:rsidRDefault="003B3D79" w:rsidP="002D6EA1">
      <w:pPr>
        <w:pStyle w:val="TOC1"/>
        <w:rPr>
          <w:rFonts w:asciiTheme="minorHAnsi" w:eastAsiaTheme="minorEastAsia" w:hAnsiTheme="minorHAnsi"/>
          <w:b w:val="0"/>
          <w:noProof/>
          <w:sz w:val="22"/>
          <w:szCs w:val="22"/>
          <w:lang w:eastAsia="en-AU"/>
        </w:rPr>
      </w:pPr>
      <w:hyperlink w:anchor="_Toc111121456" w:history="1">
        <w:r w:rsidR="002D6EA1" w:rsidRPr="002D6EA1">
          <w:rPr>
            <w:rStyle w:val="Hyperlink"/>
            <w:b w:val="0"/>
            <w:noProof/>
          </w:rPr>
          <w:t>Report coverage</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_Toc111121456 \h </w:instrText>
        </w:r>
        <w:r w:rsidR="002D6EA1" w:rsidRPr="002D6EA1">
          <w:rPr>
            <w:b w:val="0"/>
            <w:noProof/>
            <w:webHidden/>
          </w:rPr>
        </w:r>
        <w:r w:rsidR="002D6EA1" w:rsidRPr="002D6EA1">
          <w:rPr>
            <w:b w:val="0"/>
            <w:noProof/>
            <w:webHidden/>
          </w:rPr>
          <w:fldChar w:fldCharType="separate"/>
        </w:r>
        <w:r>
          <w:rPr>
            <w:b w:val="0"/>
            <w:noProof/>
            <w:webHidden/>
          </w:rPr>
          <w:t>4</w:t>
        </w:r>
        <w:r w:rsidR="002D6EA1" w:rsidRPr="002D6EA1">
          <w:rPr>
            <w:b w:val="0"/>
            <w:noProof/>
            <w:webHidden/>
          </w:rPr>
          <w:fldChar w:fldCharType="end"/>
        </w:r>
      </w:hyperlink>
    </w:p>
    <w:p w14:paraId="0EA037DC" w14:textId="3AB1CC15" w:rsidR="002D6EA1" w:rsidRPr="002D6EA1" w:rsidRDefault="003B3D79" w:rsidP="002D6EA1">
      <w:pPr>
        <w:pStyle w:val="TOC1"/>
        <w:rPr>
          <w:rFonts w:asciiTheme="minorHAnsi" w:eastAsiaTheme="minorEastAsia" w:hAnsiTheme="minorHAnsi"/>
          <w:b w:val="0"/>
          <w:noProof/>
          <w:sz w:val="22"/>
          <w:szCs w:val="22"/>
          <w:lang w:eastAsia="en-AU"/>
        </w:rPr>
      </w:pPr>
      <w:hyperlink w:anchor="_Toc111121457" w:history="1">
        <w:r w:rsidR="002D6EA1" w:rsidRPr="002D6EA1">
          <w:rPr>
            <w:rStyle w:val="Hyperlink"/>
            <w:b w:val="0"/>
            <w:noProof/>
          </w:rPr>
          <w:t>Executive summary</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_Toc111121457 \h </w:instrText>
        </w:r>
        <w:r w:rsidR="002D6EA1" w:rsidRPr="002D6EA1">
          <w:rPr>
            <w:b w:val="0"/>
            <w:noProof/>
            <w:webHidden/>
          </w:rPr>
        </w:r>
        <w:r w:rsidR="002D6EA1" w:rsidRPr="002D6EA1">
          <w:rPr>
            <w:b w:val="0"/>
            <w:noProof/>
            <w:webHidden/>
          </w:rPr>
          <w:fldChar w:fldCharType="separate"/>
        </w:r>
        <w:r>
          <w:rPr>
            <w:b w:val="0"/>
            <w:noProof/>
            <w:webHidden/>
          </w:rPr>
          <w:t>6</w:t>
        </w:r>
        <w:r w:rsidR="002D6EA1" w:rsidRPr="002D6EA1">
          <w:rPr>
            <w:b w:val="0"/>
            <w:noProof/>
            <w:webHidden/>
          </w:rPr>
          <w:fldChar w:fldCharType="end"/>
        </w:r>
      </w:hyperlink>
    </w:p>
    <w:p w14:paraId="338BBAC7" w14:textId="3836238D" w:rsidR="002D6EA1" w:rsidRPr="002D6EA1" w:rsidRDefault="003B3D79" w:rsidP="002D6EA1">
      <w:pPr>
        <w:pStyle w:val="TOC1"/>
        <w:rPr>
          <w:rFonts w:asciiTheme="minorHAnsi" w:eastAsiaTheme="minorEastAsia" w:hAnsiTheme="minorHAnsi"/>
          <w:b w:val="0"/>
          <w:noProof/>
          <w:sz w:val="22"/>
          <w:szCs w:val="22"/>
          <w:lang w:eastAsia="en-AU"/>
        </w:rPr>
      </w:pPr>
      <w:hyperlink w:anchor="_Toc111121458" w:history="1">
        <w:r w:rsidR="002D6EA1" w:rsidRPr="002D6EA1">
          <w:rPr>
            <w:rStyle w:val="Hyperlink"/>
            <w:b w:val="0"/>
            <w:noProof/>
          </w:rPr>
          <w:t>Industry outlook</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_Toc111121458 \h </w:instrText>
        </w:r>
        <w:r w:rsidR="002D6EA1" w:rsidRPr="002D6EA1">
          <w:rPr>
            <w:b w:val="0"/>
            <w:noProof/>
            <w:webHidden/>
          </w:rPr>
        </w:r>
        <w:r w:rsidR="002D6EA1" w:rsidRPr="002D6EA1">
          <w:rPr>
            <w:b w:val="0"/>
            <w:noProof/>
            <w:webHidden/>
          </w:rPr>
          <w:fldChar w:fldCharType="separate"/>
        </w:r>
        <w:r>
          <w:rPr>
            <w:b w:val="0"/>
            <w:noProof/>
            <w:webHidden/>
          </w:rPr>
          <w:t>9</w:t>
        </w:r>
        <w:r w:rsidR="002D6EA1" w:rsidRPr="002D6EA1">
          <w:rPr>
            <w:b w:val="0"/>
            <w:noProof/>
            <w:webHidden/>
          </w:rPr>
          <w:fldChar w:fldCharType="end"/>
        </w:r>
      </w:hyperlink>
    </w:p>
    <w:p w14:paraId="610E62BE" w14:textId="693889BA" w:rsidR="002D6EA1" w:rsidRPr="002D6EA1" w:rsidRDefault="003B3D79" w:rsidP="002D6EA1">
      <w:pPr>
        <w:pStyle w:val="TOC1"/>
        <w:rPr>
          <w:rFonts w:asciiTheme="minorHAnsi" w:eastAsiaTheme="minorEastAsia" w:hAnsiTheme="minorHAnsi"/>
          <w:b w:val="0"/>
          <w:noProof/>
          <w:sz w:val="22"/>
          <w:szCs w:val="22"/>
          <w:lang w:eastAsia="en-AU"/>
        </w:rPr>
      </w:pPr>
      <w:hyperlink w:anchor="_Toc111121461" w:history="1">
        <w:r w:rsidR="002D6EA1" w:rsidRPr="002D6EA1">
          <w:rPr>
            <w:rStyle w:val="Hyperlink"/>
            <w:b w:val="0"/>
            <w:noProof/>
          </w:rPr>
          <w:t>Workforce and skilling implications</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_Toc111121461 \h </w:instrText>
        </w:r>
        <w:r w:rsidR="002D6EA1" w:rsidRPr="002D6EA1">
          <w:rPr>
            <w:b w:val="0"/>
            <w:noProof/>
            <w:webHidden/>
          </w:rPr>
        </w:r>
        <w:r w:rsidR="002D6EA1" w:rsidRPr="002D6EA1">
          <w:rPr>
            <w:b w:val="0"/>
            <w:noProof/>
            <w:webHidden/>
          </w:rPr>
          <w:fldChar w:fldCharType="separate"/>
        </w:r>
        <w:r>
          <w:rPr>
            <w:b w:val="0"/>
            <w:noProof/>
            <w:webHidden/>
          </w:rPr>
          <w:t>15</w:t>
        </w:r>
        <w:r w:rsidR="002D6EA1" w:rsidRPr="002D6EA1">
          <w:rPr>
            <w:b w:val="0"/>
            <w:noProof/>
            <w:webHidden/>
          </w:rPr>
          <w:fldChar w:fldCharType="end"/>
        </w:r>
      </w:hyperlink>
    </w:p>
    <w:p w14:paraId="766BC898" w14:textId="2A459CC2" w:rsidR="002D6EA1" w:rsidRPr="002D6EA1" w:rsidRDefault="003B3D79" w:rsidP="002D6EA1">
      <w:pPr>
        <w:pStyle w:val="TOC1"/>
        <w:rPr>
          <w:rFonts w:asciiTheme="minorHAnsi" w:eastAsiaTheme="minorEastAsia" w:hAnsiTheme="minorHAnsi"/>
          <w:b w:val="0"/>
          <w:noProof/>
          <w:sz w:val="22"/>
          <w:szCs w:val="22"/>
          <w:lang w:eastAsia="en-AU"/>
        </w:rPr>
      </w:pPr>
      <w:hyperlink w:anchor="_Toc111121465" w:history="1">
        <w:r w:rsidR="002D6EA1" w:rsidRPr="002D6EA1">
          <w:rPr>
            <w:rStyle w:val="Hyperlink"/>
            <w:b w:val="0"/>
            <w:noProof/>
          </w:rPr>
          <w:t>Education and training pipeline</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_Toc111121465 \h </w:instrText>
        </w:r>
        <w:r w:rsidR="002D6EA1" w:rsidRPr="002D6EA1">
          <w:rPr>
            <w:b w:val="0"/>
            <w:noProof/>
            <w:webHidden/>
          </w:rPr>
        </w:r>
        <w:r w:rsidR="002D6EA1" w:rsidRPr="002D6EA1">
          <w:rPr>
            <w:b w:val="0"/>
            <w:noProof/>
            <w:webHidden/>
          </w:rPr>
          <w:fldChar w:fldCharType="separate"/>
        </w:r>
        <w:r>
          <w:rPr>
            <w:b w:val="0"/>
            <w:noProof/>
            <w:webHidden/>
          </w:rPr>
          <w:t>19</w:t>
        </w:r>
        <w:r w:rsidR="002D6EA1" w:rsidRPr="002D6EA1">
          <w:rPr>
            <w:b w:val="0"/>
            <w:noProof/>
            <w:webHidden/>
          </w:rPr>
          <w:fldChar w:fldCharType="end"/>
        </w:r>
      </w:hyperlink>
    </w:p>
    <w:p w14:paraId="7A407CF3" w14:textId="0CF4809D" w:rsidR="002D6EA1" w:rsidRPr="002D6EA1" w:rsidRDefault="003B3D79" w:rsidP="002D6EA1">
      <w:pPr>
        <w:pStyle w:val="TOC1"/>
        <w:rPr>
          <w:rFonts w:asciiTheme="minorHAnsi" w:eastAsiaTheme="minorEastAsia" w:hAnsiTheme="minorHAnsi"/>
          <w:b w:val="0"/>
          <w:noProof/>
          <w:sz w:val="22"/>
          <w:szCs w:val="22"/>
          <w:lang w:eastAsia="en-AU"/>
        </w:rPr>
      </w:pPr>
      <w:hyperlink w:anchor="_Toc111121468" w:history="1">
        <w:r w:rsidR="002D6EA1" w:rsidRPr="002D6EA1">
          <w:rPr>
            <w:rStyle w:val="Hyperlink"/>
            <w:b w:val="0"/>
            <w:noProof/>
          </w:rPr>
          <w:t>Workforce priorities</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_Toc111121468 \h </w:instrText>
        </w:r>
        <w:r w:rsidR="002D6EA1" w:rsidRPr="002D6EA1">
          <w:rPr>
            <w:b w:val="0"/>
            <w:noProof/>
            <w:webHidden/>
          </w:rPr>
        </w:r>
        <w:r w:rsidR="002D6EA1" w:rsidRPr="002D6EA1">
          <w:rPr>
            <w:b w:val="0"/>
            <w:noProof/>
            <w:webHidden/>
          </w:rPr>
          <w:fldChar w:fldCharType="separate"/>
        </w:r>
        <w:r>
          <w:rPr>
            <w:b w:val="0"/>
            <w:noProof/>
            <w:webHidden/>
          </w:rPr>
          <w:t>24</w:t>
        </w:r>
        <w:r w:rsidR="002D6EA1" w:rsidRPr="002D6EA1">
          <w:rPr>
            <w:b w:val="0"/>
            <w:noProof/>
            <w:webHidden/>
          </w:rPr>
          <w:fldChar w:fldCharType="end"/>
        </w:r>
      </w:hyperlink>
    </w:p>
    <w:p w14:paraId="6BD43742" w14:textId="6D8B2B63" w:rsidR="002D6EA1" w:rsidRPr="002D6EA1" w:rsidRDefault="003B3D79" w:rsidP="002D6EA1">
      <w:pPr>
        <w:pStyle w:val="TOC1"/>
        <w:rPr>
          <w:rFonts w:asciiTheme="minorHAnsi" w:eastAsiaTheme="minorEastAsia" w:hAnsiTheme="minorHAnsi"/>
          <w:b w:val="0"/>
          <w:noProof/>
          <w:sz w:val="22"/>
          <w:szCs w:val="22"/>
          <w:lang w:eastAsia="en-AU"/>
        </w:rPr>
      </w:pPr>
      <w:hyperlink w:anchor="_Toc111121470" w:history="1">
        <w:r w:rsidR="002D6EA1" w:rsidRPr="002D6EA1">
          <w:rPr>
            <w:rStyle w:val="Hyperlink"/>
            <w:b w:val="0"/>
            <w:noProof/>
          </w:rPr>
          <w:t>Collaborative response</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_Toc111121470 \h </w:instrText>
        </w:r>
        <w:r w:rsidR="002D6EA1" w:rsidRPr="002D6EA1">
          <w:rPr>
            <w:b w:val="0"/>
            <w:noProof/>
            <w:webHidden/>
          </w:rPr>
        </w:r>
        <w:r w:rsidR="002D6EA1" w:rsidRPr="002D6EA1">
          <w:rPr>
            <w:b w:val="0"/>
            <w:noProof/>
            <w:webHidden/>
          </w:rPr>
          <w:fldChar w:fldCharType="separate"/>
        </w:r>
        <w:r>
          <w:rPr>
            <w:b w:val="0"/>
            <w:noProof/>
            <w:webHidden/>
          </w:rPr>
          <w:t>26</w:t>
        </w:r>
        <w:r w:rsidR="002D6EA1" w:rsidRPr="002D6EA1">
          <w:rPr>
            <w:b w:val="0"/>
            <w:noProof/>
            <w:webHidden/>
          </w:rPr>
          <w:fldChar w:fldCharType="end"/>
        </w:r>
      </w:hyperlink>
    </w:p>
    <w:p w14:paraId="25D70F37" w14:textId="0D8A769D" w:rsidR="002D6EA1" w:rsidRPr="002D6EA1" w:rsidRDefault="003B3D79" w:rsidP="002D6EA1">
      <w:pPr>
        <w:pStyle w:val="TOC1"/>
        <w:rPr>
          <w:rFonts w:asciiTheme="minorHAnsi" w:eastAsiaTheme="minorEastAsia" w:hAnsiTheme="minorHAnsi"/>
          <w:b w:val="0"/>
          <w:noProof/>
          <w:sz w:val="22"/>
          <w:szCs w:val="22"/>
          <w:lang w:eastAsia="en-AU"/>
        </w:rPr>
      </w:pPr>
      <w:hyperlink w:anchor="_Toc111121473" w:history="1">
        <w:r w:rsidR="002D6EA1" w:rsidRPr="002D6EA1">
          <w:rPr>
            <w:rStyle w:val="Hyperlink"/>
            <w:b w:val="0"/>
            <w:noProof/>
          </w:rPr>
          <w:t>Appendix A Drivers of demand</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_Toc111121473 \h </w:instrText>
        </w:r>
        <w:r w:rsidR="002D6EA1" w:rsidRPr="002D6EA1">
          <w:rPr>
            <w:b w:val="0"/>
            <w:noProof/>
            <w:webHidden/>
          </w:rPr>
        </w:r>
        <w:r w:rsidR="002D6EA1" w:rsidRPr="002D6EA1">
          <w:rPr>
            <w:b w:val="0"/>
            <w:noProof/>
            <w:webHidden/>
          </w:rPr>
          <w:fldChar w:fldCharType="separate"/>
        </w:r>
        <w:r>
          <w:rPr>
            <w:b w:val="0"/>
            <w:noProof/>
            <w:webHidden/>
          </w:rPr>
          <w:t>29</w:t>
        </w:r>
        <w:r w:rsidR="002D6EA1" w:rsidRPr="002D6EA1">
          <w:rPr>
            <w:b w:val="0"/>
            <w:noProof/>
            <w:webHidden/>
          </w:rPr>
          <w:fldChar w:fldCharType="end"/>
        </w:r>
      </w:hyperlink>
    </w:p>
    <w:p w14:paraId="466F75FD" w14:textId="4B339EAA" w:rsidR="002D6EA1" w:rsidRPr="002D6EA1" w:rsidRDefault="003B3D79" w:rsidP="002D6EA1">
      <w:pPr>
        <w:pStyle w:val="TOC1"/>
        <w:rPr>
          <w:rFonts w:asciiTheme="minorHAnsi" w:eastAsiaTheme="minorEastAsia" w:hAnsiTheme="minorHAnsi"/>
          <w:b w:val="0"/>
          <w:noProof/>
          <w:sz w:val="22"/>
          <w:szCs w:val="22"/>
          <w:lang w:eastAsia="en-AU"/>
        </w:rPr>
      </w:pPr>
      <w:hyperlink w:anchor="_Toc111121474" w:history="1">
        <w:r w:rsidR="002D6EA1" w:rsidRPr="002D6EA1">
          <w:rPr>
            <w:rStyle w:val="Hyperlink"/>
            <w:b w:val="0"/>
            <w:noProof/>
            <w:lang w:eastAsia="en-AU"/>
          </w:rPr>
          <w:t xml:space="preserve">Appendix B: </w:t>
        </w:r>
        <w:r w:rsidR="002D6EA1" w:rsidRPr="002D6EA1">
          <w:rPr>
            <w:rStyle w:val="Hyperlink"/>
            <w:b w:val="0"/>
            <w:noProof/>
          </w:rPr>
          <w:t>Data methodology</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_Toc111121474 \h </w:instrText>
        </w:r>
        <w:r w:rsidR="002D6EA1" w:rsidRPr="002D6EA1">
          <w:rPr>
            <w:b w:val="0"/>
            <w:noProof/>
            <w:webHidden/>
          </w:rPr>
        </w:r>
        <w:r w:rsidR="002D6EA1" w:rsidRPr="002D6EA1">
          <w:rPr>
            <w:b w:val="0"/>
            <w:noProof/>
            <w:webHidden/>
          </w:rPr>
          <w:fldChar w:fldCharType="separate"/>
        </w:r>
        <w:r>
          <w:rPr>
            <w:b w:val="0"/>
            <w:noProof/>
            <w:webHidden/>
          </w:rPr>
          <w:t>33</w:t>
        </w:r>
        <w:r w:rsidR="002D6EA1" w:rsidRPr="002D6EA1">
          <w:rPr>
            <w:b w:val="0"/>
            <w:noProof/>
            <w:webHidden/>
          </w:rPr>
          <w:fldChar w:fldCharType="end"/>
        </w:r>
      </w:hyperlink>
    </w:p>
    <w:p w14:paraId="0905E956" w14:textId="12EC71A7" w:rsidR="002D6EA1" w:rsidRPr="002D6EA1" w:rsidRDefault="003B3D79" w:rsidP="002D6EA1">
      <w:pPr>
        <w:pStyle w:val="TOC1"/>
        <w:rPr>
          <w:rFonts w:asciiTheme="minorHAnsi" w:eastAsiaTheme="minorEastAsia" w:hAnsiTheme="minorHAnsi"/>
          <w:b w:val="0"/>
          <w:noProof/>
          <w:sz w:val="22"/>
          <w:szCs w:val="22"/>
          <w:lang w:eastAsia="en-AU"/>
        </w:rPr>
      </w:pPr>
      <w:hyperlink w:anchor="_Toc111121477" w:history="1">
        <w:r w:rsidR="002D6EA1" w:rsidRPr="002D6EA1">
          <w:rPr>
            <w:rStyle w:val="Hyperlink"/>
            <w:b w:val="0"/>
            <w:noProof/>
            <w:lang w:eastAsia="en-AU"/>
          </w:rPr>
          <w:t xml:space="preserve">Appendix C: </w:t>
        </w:r>
        <w:r w:rsidR="002D6EA1" w:rsidRPr="002D6EA1">
          <w:rPr>
            <w:rStyle w:val="Hyperlink"/>
            <w:b w:val="0"/>
            <w:noProof/>
          </w:rPr>
          <w:t>Victorian VET pipeline methodology</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_Toc111121477 \h </w:instrText>
        </w:r>
        <w:r w:rsidR="002D6EA1" w:rsidRPr="002D6EA1">
          <w:rPr>
            <w:b w:val="0"/>
            <w:noProof/>
            <w:webHidden/>
          </w:rPr>
        </w:r>
        <w:r w:rsidR="002D6EA1" w:rsidRPr="002D6EA1">
          <w:rPr>
            <w:b w:val="0"/>
            <w:noProof/>
            <w:webHidden/>
          </w:rPr>
          <w:fldChar w:fldCharType="separate"/>
        </w:r>
        <w:r>
          <w:rPr>
            <w:b w:val="0"/>
            <w:noProof/>
            <w:webHidden/>
          </w:rPr>
          <w:t>36</w:t>
        </w:r>
        <w:r w:rsidR="002D6EA1" w:rsidRPr="002D6EA1">
          <w:rPr>
            <w:b w:val="0"/>
            <w:noProof/>
            <w:webHidden/>
          </w:rPr>
          <w:fldChar w:fldCharType="end"/>
        </w:r>
      </w:hyperlink>
    </w:p>
    <w:p w14:paraId="0A41096F" w14:textId="3D586617" w:rsidR="002D6EA1" w:rsidRPr="002D6EA1" w:rsidRDefault="003B3D79" w:rsidP="002D6EA1">
      <w:pPr>
        <w:pStyle w:val="TOC1"/>
        <w:rPr>
          <w:rFonts w:asciiTheme="minorHAnsi" w:eastAsiaTheme="minorEastAsia" w:hAnsiTheme="minorHAnsi"/>
          <w:b w:val="0"/>
          <w:noProof/>
          <w:sz w:val="22"/>
          <w:szCs w:val="22"/>
          <w:lang w:eastAsia="en-AU"/>
        </w:rPr>
      </w:pPr>
      <w:hyperlink w:anchor="_Toc111121479" w:history="1">
        <w:r w:rsidR="002D6EA1" w:rsidRPr="002D6EA1">
          <w:rPr>
            <w:rStyle w:val="Hyperlink"/>
            <w:b w:val="0"/>
            <w:noProof/>
          </w:rPr>
          <w:t>Appendix D: Stakeholder engagement process</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_Toc111121479 \h </w:instrText>
        </w:r>
        <w:r w:rsidR="002D6EA1" w:rsidRPr="002D6EA1">
          <w:rPr>
            <w:b w:val="0"/>
            <w:noProof/>
            <w:webHidden/>
          </w:rPr>
        </w:r>
        <w:r w:rsidR="002D6EA1" w:rsidRPr="002D6EA1">
          <w:rPr>
            <w:b w:val="0"/>
            <w:noProof/>
            <w:webHidden/>
          </w:rPr>
          <w:fldChar w:fldCharType="separate"/>
        </w:r>
        <w:r>
          <w:rPr>
            <w:b w:val="0"/>
            <w:noProof/>
            <w:webHidden/>
          </w:rPr>
          <w:t>37</w:t>
        </w:r>
        <w:r w:rsidR="002D6EA1" w:rsidRPr="002D6EA1">
          <w:rPr>
            <w:b w:val="0"/>
            <w:noProof/>
            <w:webHidden/>
          </w:rPr>
          <w:fldChar w:fldCharType="end"/>
        </w:r>
      </w:hyperlink>
    </w:p>
    <w:p w14:paraId="7C138BD0" w14:textId="6F1E77DD" w:rsidR="002D6EA1" w:rsidRPr="002D6EA1" w:rsidRDefault="003B3D79" w:rsidP="002D6EA1">
      <w:pPr>
        <w:pStyle w:val="TOC1"/>
        <w:rPr>
          <w:rFonts w:asciiTheme="minorHAnsi" w:eastAsiaTheme="minorEastAsia" w:hAnsiTheme="minorHAnsi"/>
          <w:b w:val="0"/>
          <w:noProof/>
          <w:sz w:val="22"/>
          <w:szCs w:val="22"/>
          <w:lang w:eastAsia="en-AU"/>
        </w:rPr>
      </w:pPr>
      <w:hyperlink w:anchor="_Toc111121480" w:history="1">
        <w:r w:rsidR="002D6EA1" w:rsidRPr="002D6EA1">
          <w:rPr>
            <w:rStyle w:val="Hyperlink"/>
            <w:b w:val="0"/>
            <w:noProof/>
            <w:lang w:eastAsia="en-AU"/>
          </w:rPr>
          <w:t>References</w:t>
        </w:r>
        <w:r w:rsidR="002D6EA1" w:rsidRPr="002D6EA1">
          <w:rPr>
            <w:b w:val="0"/>
            <w:noProof/>
            <w:webHidden/>
          </w:rPr>
          <w:tab/>
        </w:r>
        <w:r w:rsidR="002D6EA1" w:rsidRPr="002D6EA1">
          <w:rPr>
            <w:b w:val="0"/>
            <w:noProof/>
            <w:webHidden/>
          </w:rPr>
          <w:fldChar w:fldCharType="begin"/>
        </w:r>
        <w:r w:rsidR="002D6EA1" w:rsidRPr="002D6EA1">
          <w:rPr>
            <w:b w:val="0"/>
            <w:noProof/>
            <w:webHidden/>
          </w:rPr>
          <w:instrText xml:space="preserve"> PAGEREF _Toc111121480 \h </w:instrText>
        </w:r>
        <w:r w:rsidR="002D6EA1" w:rsidRPr="002D6EA1">
          <w:rPr>
            <w:b w:val="0"/>
            <w:noProof/>
            <w:webHidden/>
          </w:rPr>
        </w:r>
        <w:r w:rsidR="002D6EA1" w:rsidRPr="002D6EA1">
          <w:rPr>
            <w:b w:val="0"/>
            <w:noProof/>
            <w:webHidden/>
          </w:rPr>
          <w:fldChar w:fldCharType="separate"/>
        </w:r>
        <w:r>
          <w:rPr>
            <w:b w:val="0"/>
            <w:noProof/>
            <w:webHidden/>
          </w:rPr>
          <w:t>38</w:t>
        </w:r>
        <w:r w:rsidR="002D6EA1" w:rsidRPr="002D6EA1">
          <w:rPr>
            <w:b w:val="0"/>
            <w:noProof/>
            <w:webHidden/>
          </w:rPr>
          <w:fldChar w:fldCharType="end"/>
        </w:r>
      </w:hyperlink>
    </w:p>
    <w:p w14:paraId="3C346842" w14:textId="14E79603" w:rsidR="00E66B30" w:rsidRDefault="00F85278" w:rsidP="00B259EA">
      <w:r w:rsidRPr="002D6EA1">
        <w:fldChar w:fldCharType="end"/>
      </w:r>
    </w:p>
    <w:p w14:paraId="557F4932" w14:textId="2C034444" w:rsidR="000E39FD" w:rsidRDefault="000E39FD" w:rsidP="00B259EA"/>
    <w:p w14:paraId="145EAEE3" w14:textId="202711F0" w:rsidR="000E39FD" w:rsidRDefault="000E39FD" w:rsidP="00B259EA"/>
    <w:p w14:paraId="15E7F710" w14:textId="7EFDD03D" w:rsidR="000E39FD" w:rsidRDefault="000E39FD" w:rsidP="00B259EA"/>
    <w:p w14:paraId="6A2AB389" w14:textId="033686E2" w:rsidR="000E39FD" w:rsidRDefault="000E39FD" w:rsidP="00B259EA"/>
    <w:p w14:paraId="5DE14618" w14:textId="264AF731" w:rsidR="000E39FD" w:rsidRDefault="000E39FD" w:rsidP="00B259EA"/>
    <w:p w14:paraId="24F9CF92" w14:textId="1E9CD36E" w:rsidR="000E39FD" w:rsidRDefault="000E39FD" w:rsidP="00B259EA"/>
    <w:p w14:paraId="0167F011" w14:textId="0B716C22" w:rsidR="000E39FD" w:rsidRDefault="000E39FD" w:rsidP="00B259EA"/>
    <w:p w14:paraId="194E116C" w14:textId="62FF1CA2" w:rsidR="000E39FD" w:rsidRDefault="000E39FD" w:rsidP="00B259EA"/>
    <w:p w14:paraId="6FFA647A" w14:textId="73ED9AF2" w:rsidR="000E39FD" w:rsidRDefault="000E39FD" w:rsidP="00B259EA"/>
    <w:p w14:paraId="7D5E3537" w14:textId="222C7033" w:rsidR="000E39FD" w:rsidRDefault="000E39FD" w:rsidP="00B259EA"/>
    <w:p w14:paraId="1DD919B0" w14:textId="2CBB4184" w:rsidR="000E39FD" w:rsidRDefault="000E39FD" w:rsidP="00B259EA"/>
    <w:p w14:paraId="26CD30DB" w14:textId="28D81B79" w:rsidR="000E39FD" w:rsidRDefault="000E39FD" w:rsidP="00B259EA"/>
    <w:p w14:paraId="05A2C99A" w14:textId="511CC7DA" w:rsidR="000E39FD" w:rsidRDefault="000E39FD" w:rsidP="00B259EA"/>
    <w:p w14:paraId="582BC4CB" w14:textId="22298E58" w:rsidR="000E39FD" w:rsidRDefault="000E39FD" w:rsidP="00B259EA"/>
    <w:p w14:paraId="2F467D58" w14:textId="3E43555D" w:rsidR="000E39FD" w:rsidRDefault="000E39FD" w:rsidP="00B259EA"/>
    <w:p w14:paraId="382E93B2" w14:textId="6DE4F55E" w:rsidR="000E39FD" w:rsidRDefault="000E39FD" w:rsidP="00B259EA"/>
    <w:p w14:paraId="03A611F6" w14:textId="150BB2C2" w:rsidR="000E39FD" w:rsidRDefault="000E39FD" w:rsidP="00B259EA"/>
    <w:p w14:paraId="7CD56C47" w14:textId="22A7DBA7" w:rsidR="000E39FD" w:rsidRDefault="000E39FD" w:rsidP="00B259EA"/>
    <w:p w14:paraId="1CA252E3" w14:textId="1A52914E" w:rsidR="000E39FD" w:rsidRDefault="000E39FD" w:rsidP="00B259EA"/>
    <w:p w14:paraId="590D4706" w14:textId="6D6A91D6" w:rsidR="000E39FD" w:rsidRDefault="000E39FD" w:rsidP="00B259EA"/>
    <w:p w14:paraId="2C69A4B9" w14:textId="58F955EF" w:rsidR="000E39FD" w:rsidRDefault="000E39FD" w:rsidP="000E39FD">
      <w:pPr>
        <w:pStyle w:val="Heading1"/>
      </w:pPr>
      <w:bookmarkStart w:id="1" w:name="_Toc111121455"/>
      <w:r>
        <w:lastRenderedPageBreak/>
        <w:t>Introduction</w:t>
      </w:r>
      <w:bookmarkEnd w:id="1"/>
    </w:p>
    <w:p w14:paraId="7426040A" w14:textId="00FB3FDC" w:rsidR="00910972" w:rsidRPr="00B7729A" w:rsidRDefault="00910972" w:rsidP="00910972">
      <w:pPr>
        <w:spacing w:line="240" w:lineRule="auto"/>
        <w:rPr>
          <w:color w:val="000000" w:themeColor="text1"/>
          <w:szCs w:val="20"/>
          <w:lang w:eastAsia="en-AU"/>
        </w:rPr>
      </w:pPr>
      <w:r w:rsidRPr="00B7729A">
        <w:rPr>
          <w:color w:val="000000" w:themeColor="text1"/>
          <w:szCs w:val="20"/>
          <w:lang w:eastAsia="en-AU"/>
        </w:rPr>
        <w:t xml:space="preserve">This report on the </w:t>
      </w:r>
      <w:r>
        <w:rPr>
          <w:color w:val="000000" w:themeColor="text1"/>
          <w:szCs w:val="20"/>
          <w:lang w:eastAsia="en-AU"/>
        </w:rPr>
        <w:t>Agriculture, Forestry and Fishing</w:t>
      </w:r>
      <w:r w:rsidRPr="00B7729A">
        <w:rPr>
          <w:color w:val="000000" w:themeColor="text1"/>
          <w:szCs w:val="20"/>
          <w:lang w:eastAsia="en-AU"/>
        </w:rPr>
        <w:t xml:space="preserve"> industry forms part of the 2022 Victorian Skills Plan and outlines demand for occupations, education and training directed to meeting the demand and current workforce issues facing the industry. </w:t>
      </w:r>
    </w:p>
    <w:p w14:paraId="7175EE5D" w14:textId="24F604EC" w:rsidR="00910972" w:rsidRDefault="00910972" w:rsidP="00910972">
      <w:pPr>
        <w:spacing w:line="240" w:lineRule="auto"/>
        <w:rPr>
          <w:color w:val="000000" w:themeColor="text1"/>
          <w:szCs w:val="20"/>
          <w:lang w:eastAsia="en-AU"/>
        </w:rPr>
      </w:pPr>
      <w:r w:rsidRPr="00B7729A">
        <w:rPr>
          <w:color w:val="000000" w:themeColor="text1"/>
          <w:szCs w:val="20"/>
          <w:lang w:eastAsia="en-AU"/>
        </w:rPr>
        <w:t xml:space="preserve">This report has been prepared by the Victorian Skills Authority (VSA). The VSA was formed in July 2021 in response to the review </w:t>
      </w:r>
      <w:r w:rsidRPr="008D20C5">
        <w:rPr>
          <w:b/>
          <w:color w:val="000000" w:themeColor="text1"/>
          <w:szCs w:val="20"/>
          <w:lang w:eastAsia="en-AU"/>
        </w:rPr>
        <w:t>Future Skills for Victoria: Driving collaboration and innovation in post-secondary education and training</w:t>
      </w:r>
      <w:r w:rsidRPr="00B7729A">
        <w:rPr>
          <w:color w:val="000000" w:themeColor="text1"/>
          <w:szCs w:val="20"/>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14:paraId="69B28D7A" w14:textId="77777777" w:rsidR="00395660" w:rsidRPr="00FA5A34" w:rsidRDefault="00395660" w:rsidP="00395660">
      <w:pPr>
        <w:pStyle w:val="Heading4"/>
        <w:tabs>
          <w:tab w:val="clear" w:pos="0"/>
        </w:tabs>
      </w:pPr>
      <w:r w:rsidRPr="00FA5A34">
        <w:t>The Victorian Skills Plan</w:t>
      </w:r>
    </w:p>
    <w:p w14:paraId="01EA705E" w14:textId="77777777" w:rsidR="00395660" w:rsidRPr="00FA5A34" w:rsidRDefault="00395660" w:rsidP="00395660">
      <w:pPr>
        <w:rPr>
          <w:lang w:eastAsia="en-AU"/>
        </w:rPr>
      </w:pPr>
      <w:r w:rsidRPr="00FA5A34">
        <w:rPr>
          <w:lang w:eastAsia="en-AU"/>
        </w:rPr>
        <w:t xml:space="preserve">The annual Skills Plan sets out Victoria’s skills needs for 2022 to 2025 by drawing on data, evidence and insights from a range of system-wide and local sources. </w:t>
      </w:r>
    </w:p>
    <w:p w14:paraId="19E580F8" w14:textId="77777777" w:rsidR="00395660" w:rsidRPr="00FA5A34" w:rsidRDefault="00395660" w:rsidP="00395660">
      <w:pPr>
        <w:rPr>
          <w:lang w:eastAsia="en-AU"/>
        </w:rPr>
      </w:pPr>
      <w:r>
        <w:rPr>
          <w:lang w:eastAsia="en-AU"/>
        </w:rPr>
        <w:t>The</w:t>
      </w:r>
      <w:r w:rsidRPr="00FA5A34">
        <w:rPr>
          <w:lang w:eastAsia="en-AU"/>
        </w:rPr>
        <w:t xml:space="preserve"> Government in conjunction with industry, communities and education and training partners brings collaborative action through the Skills Plan which:</w:t>
      </w:r>
    </w:p>
    <w:p w14:paraId="14917421" w14:textId="77777777" w:rsidR="00395660" w:rsidRPr="00FA5A34" w:rsidRDefault="00395660" w:rsidP="00395660">
      <w:pPr>
        <w:pStyle w:val="NormalTablesListBullet"/>
        <w:rPr>
          <w:lang w:eastAsia="en-AU"/>
        </w:rPr>
      </w:pPr>
      <w:r>
        <w:rPr>
          <w:b/>
          <w:lang w:eastAsia="en-AU"/>
        </w:rPr>
        <w:t>d</w:t>
      </w:r>
      <w:r w:rsidRPr="00FA5A34">
        <w:rPr>
          <w:b/>
          <w:lang w:eastAsia="en-AU"/>
        </w:rPr>
        <w:t>efines skill needs</w:t>
      </w:r>
      <w:r w:rsidRPr="00FA5A34">
        <w:rPr>
          <w:lang w:eastAsia="en-AU"/>
        </w:rPr>
        <w:t xml:space="preserve"> with clear statements of required skills and capabilities (current and emerging)</w:t>
      </w:r>
    </w:p>
    <w:p w14:paraId="2B20CBCA" w14:textId="77777777" w:rsidR="00395660" w:rsidRPr="00FA5A34" w:rsidRDefault="00395660" w:rsidP="00395660">
      <w:pPr>
        <w:pStyle w:val="NormalTablesListBullet"/>
        <w:rPr>
          <w:lang w:eastAsia="en-AU"/>
        </w:rPr>
      </w:pPr>
      <w:r>
        <w:rPr>
          <w:b/>
          <w:lang w:eastAsia="en-AU"/>
        </w:rPr>
        <w:t>s</w:t>
      </w:r>
      <w:r w:rsidRPr="00FA5A34">
        <w:rPr>
          <w:b/>
          <w:lang w:eastAsia="en-AU"/>
        </w:rPr>
        <w:t>ets priorities</w:t>
      </w:r>
      <w:r w:rsidRPr="00FA5A34">
        <w:rPr>
          <w:lang w:eastAsia="en-AU"/>
        </w:rPr>
        <w:t xml:space="preserve"> for post-school education and training in Victoria</w:t>
      </w:r>
    </w:p>
    <w:p w14:paraId="2436C7E5" w14:textId="77777777" w:rsidR="00395660" w:rsidRPr="00FA5A34" w:rsidRDefault="00395660" w:rsidP="00395660">
      <w:pPr>
        <w:pStyle w:val="NormalTablesListBullet"/>
        <w:rPr>
          <w:lang w:eastAsia="en-AU"/>
        </w:rPr>
      </w:pPr>
      <w:r>
        <w:rPr>
          <w:b/>
          <w:lang w:eastAsia="en-AU"/>
        </w:rPr>
        <w:t>c</w:t>
      </w:r>
      <w:r w:rsidRPr="00FA5A34">
        <w:rPr>
          <w:b/>
          <w:lang w:eastAsia="en-AU"/>
        </w:rPr>
        <w:t>ommunicates to the community</w:t>
      </w:r>
      <w:r w:rsidRPr="00FA5A34">
        <w:rPr>
          <w:lang w:eastAsia="en-AU"/>
        </w:rPr>
        <w:t xml:space="preserve"> the opportunities education and training can provide to offer careers for individuals that also meet the workforce needs of industry</w:t>
      </w:r>
    </w:p>
    <w:p w14:paraId="649F68EB" w14:textId="77777777" w:rsidR="00395660" w:rsidRPr="00FA5A34" w:rsidRDefault="00395660" w:rsidP="00395660">
      <w:pPr>
        <w:pStyle w:val="NormalTablesListBullet"/>
        <w:spacing w:after="240"/>
        <w:rPr>
          <w:lang w:eastAsia="en-AU"/>
        </w:rPr>
      </w:pPr>
      <w:r>
        <w:rPr>
          <w:b/>
          <w:lang w:eastAsia="en-AU"/>
        </w:rPr>
        <w:t>a</w:t>
      </w:r>
      <w:r w:rsidRPr="00FA5A34">
        <w:rPr>
          <w:b/>
          <w:lang w:eastAsia="en-AU"/>
        </w:rPr>
        <w:t>ligns action</w:t>
      </w:r>
      <w:r w:rsidRPr="00FA5A34">
        <w:rPr>
          <w:lang w:eastAsia="en-AU"/>
        </w:rPr>
        <w:t xml:space="preserve"> across industry and government to support improved outcomes for all Victorians.</w:t>
      </w:r>
    </w:p>
    <w:p w14:paraId="5288D936" w14:textId="77777777" w:rsidR="00395660" w:rsidRPr="00FA5A34" w:rsidRDefault="00395660" w:rsidP="00395660">
      <w:pPr>
        <w:pStyle w:val="NormalTablesListBullet"/>
        <w:numPr>
          <w:ilvl w:val="0"/>
          <w:numId w:val="0"/>
        </w:numPr>
        <w:rPr>
          <w:rFonts w:eastAsia="Times New Roman" w:cs="Times New Roman"/>
          <w:color w:val="000000" w:themeColor="text1"/>
          <w:szCs w:val="19"/>
          <w:lang w:eastAsia="en-AU"/>
        </w:rPr>
      </w:pPr>
      <w:r w:rsidRPr="00FA5A34">
        <w:rPr>
          <w:rFonts w:eastAsia="Times New Roman" w:cs="Times New Roman"/>
          <w:color w:val="000000" w:themeColor="text1"/>
          <w:szCs w:val="19"/>
          <w:lang w:eastAsia="en-AU"/>
        </w:rPr>
        <w:t>The Skills Plan consists of:</w:t>
      </w:r>
    </w:p>
    <w:p w14:paraId="6701BE49" w14:textId="77777777" w:rsidR="00395660" w:rsidRPr="00FA5A34" w:rsidRDefault="00395660" w:rsidP="00395660">
      <w:pPr>
        <w:pStyle w:val="NormalTablesListBullet"/>
        <w:numPr>
          <w:ilvl w:val="0"/>
          <w:numId w:val="63"/>
        </w:numPr>
        <w:rPr>
          <w:lang w:eastAsia="en-AU"/>
        </w:rPr>
      </w:pPr>
      <w:r>
        <w:rPr>
          <w:lang w:eastAsia="en-AU"/>
        </w:rPr>
        <w:t>a</w:t>
      </w:r>
      <w:r w:rsidRPr="00FA5A34">
        <w:rPr>
          <w:lang w:eastAsia="en-AU"/>
        </w:rPr>
        <w:t xml:space="preserve"> summary report – the Victorian Skills Plan</w:t>
      </w:r>
    </w:p>
    <w:p w14:paraId="48EDF646" w14:textId="77777777" w:rsidR="00395660" w:rsidRPr="00FA5A34" w:rsidRDefault="00395660" w:rsidP="00395660">
      <w:pPr>
        <w:pStyle w:val="NormalTablesListBullet"/>
        <w:numPr>
          <w:ilvl w:val="0"/>
          <w:numId w:val="63"/>
        </w:numPr>
        <w:rPr>
          <w:lang w:eastAsia="en-AU"/>
        </w:rPr>
      </w:pPr>
      <w:r>
        <w:rPr>
          <w:lang w:eastAsia="en-AU"/>
        </w:rPr>
        <w:t>t</w:t>
      </w:r>
      <w:r w:rsidRPr="00FA5A34">
        <w:rPr>
          <w:lang w:eastAsia="en-AU"/>
        </w:rPr>
        <w:t>he industry needs of the Victorian economy segmented into 13 insight reports, each comprising like industries – of which this report is one</w:t>
      </w:r>
    </w:p>
    <w:p w14:paraId="6C0DA9A7" w14:textId="77777777" w:rsidR="00395660" w:rsidRPr="00FA5A34" w:rsidRDefault="00395660" w:rsidP="00395660">
      <w:pPr>
        <w:pStyle w:val="NormalTablesListBullet"/>
        <w:numPr>
          <w:ilvl w:val="0"/>
          <w:numId w:val="63"/>
        </w:numPr>
        <w:rPr>
          <w:lang w:eastAsia="en-AU"/>
        </w:rPr>
      </w:pPr>
      <w:r>
        <w:rPr>
          <w:lang w:eastAsia="en-AU"/>
        </w:rPr>
        <w:t>p</w:t>
      </w:r>
      <w:r w:rsidRPr="00FA5A34">
        <w:rPr>
          <w:lang w:eastAsia="en-AU"/>
        </w:rPr>
        <w:t>rofiles of industry and occupations in the regional areas of Victoria which outline priorities for skills development – either as snapshots or Regional Skills Demand Profiles</w:t>
      </w:r>
    </w:p>
    <w:p w14:paraId="63325DC8" w14:textId="77777777" w:rsidR="00395660" w:rsidRPr="00FA5A34" w:rsidRDefault="00395660" w:rsidP="00395660">
      <w:pPr>
        <w:pStyle w:val="NormalTablesListBullet"/>
        <w:numPr>
          <w:ilvl w:val="0"/>
          <w:numId w:val="63"/>
        </w:numPr>
        <w:spacing w:after="240"/>
        <w:ind w:left="357" w:hanging="357"/>
        <w:rPr>
          <w:lang w:eastAsia="en-AU"/>
        </w:rPr>
      </w:pPr>
      <w:r>
        <w:rPr>
          <w:lang w:eastAsia="en-AU"/>
        </w:rPr>
        <w:t>c</w:t>
      </w:r>
      <w:r w:rsidRPr="00FA5A34">
        <w:rPr>
          <w:lang w:eastAsia="en-AU"/>
        </w:rPr>
        <w:t>urrent employment and forecast demand to 2025 across Victoria – a user-driven dashboard</w:t>
      </w:r>
      <w:r>
        <w:rPr>
          <w:lang w:eastAsia="en-AU"/>
        </w:rPr>
        <w:t>.</w:t>
      </w:r>
    </w:p>
    <w:p w14:paraId="1E44B413" w14:textId="77777777" w:rsidR="00395660" w:rsidRPr="00FA5A34" w:rsidRDefault="00395660" w:rsidP="00395660">
      <w:pPr>
        <w:pStyle w:val="Heading4"/>
        <w:tabs>
          <w:tab w:val="clear" w:pos="0"/>
        </w:tabs>
      </w:pPr>
      <w:r w:rsidRPr="00FA5A34">
        <w:t>About Industry Insight Reports</w:t>
      </w:r>
    </w:p>
    <w:p w14:paraId="4CBCFE64" w14:textId="77777777" w:rsidR="00395660" w:rsidRPr="00FA5A34" w:rsidRDefault="00395660" w:rsidP="00395660">
      <w:pPr>
        <w:spacing w:line="240" w:lineRule="auto"/>
        <w:rPr>
          <w:color w:val="000000" w:themeColor="text1"/>
          <w:szCs w:val="20"/>
          <w:lang w:eastAsia="en-AU"/>
        </w:rPr>
      </w:pPr>
      <w:r w:rsidRPr="00FA5A34">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097812BB" w14:textId="77777777" w:rsidR="00395660" w:rsidRPr="00FA5A34" w:rsidRDefault="00395660" w:rsidP="00395660">
      <w:pPr>
        <w:pStyle w:val="NormalTablesListBullet"/>
        <w:rPr>
          <w:lang w:eastAsia="en-AU"/>
        </w:rPr>
      </w:pPr>
      <w:r w:rsidRPr="00FA5A34">
        <w:rPr>
          <w:lang w:eastAsia="en-AU"/>
        </w:rPr>
        <w:t xml:space="preserve">profile the </w:t>
      </w:r>
      <w:r w:rsidRPr="00FA5A34">
        <w:rPr>
          <w:b/>
          <w:bCs/>
          <w:lang w:eastAsia="en-AU"/>
        </w:rPr>
        <w:t>industry</w:t>
      </w:r>
      <w:r w:rsidRPr="00FA5A34">
        <w:rPr>
          <w:lang w:eastAsia="en-AU"/>
        </w:rPr>
        <w:t xml:space="preserve"> </w:t>
      </w:r>
      <w:r w:rsidRPr="00FA5A34">
        <w:rPr>
          <w:b/>
          <w:bCs/>
          <w:lang w:eastAsia="en-AU"/>
        </w:rPr>
        <w:t>outlook</w:t>
      </w:r>
      <w:r w:rsidRPr="00FA5A34">
        <w:rPr>
          <w:lang w:eastAsia="en-AU"/>
        </w:rPr>
        <w:t xml:space="preserve">, </w:t>
      </w:r>
      <w:proofErr w:type="gramStart"/>
      <w:r w:rsidRPr="00FA5A34">
        <w:rPr>
          <w:lang w:eastAsia="en-AU"/>
        </w:rPr>
        <w:t>taking into account</w:t>
      </w:r>
      <w:proofErr w:type="gramEnd"/>
      <w:r w:rsidRPr="00FA5A34">
        <w:rPr>
          <w:lang w:eastAsia="en-AU"/>
        </w:rPr>
        <w:t xml:space="preserve"> sector trends and key drivers of demand</w:t>
      </w:r>
    </w:p>
    <w:p w14:paraId="5E733F96" w14:textId="77777777" w:rsidR="00395660" w:rsidRPr="00FA5A34" w:rsidRDefault="00395660" w:rsidP="00395660">
      <w:pPr>
        <w:pStyle w:val="NormalTablesListBullet"/>
        <w:rPr>
          <w:lang w:eastAsia="en-AU"/>
        </w:rPr>
      </w:pPr>
      <w:r w:rsidRPr="00FA5A34">
        <w:rPr>
          <w:lang w:eastAsia="en-AU"/>
        </w:rPr>
        <w:t xml:space="preserve">detail the </w:t>
      </w:r>
      <w:r w:rsidRPr="00FA5A34">
        <w:rPr>
          <w:b/>
          <w:bCs/>
          <w:lang w:eastAsia="en-AU"/>
        </w:rPr>
        <w:t>workforce and skilling implications</w:t>
      </w:r>
      <w:r w:rsidRPr="00FA5A34">
        <w:rPr>
          <w:lang w:eastAsia="en-AU"/>
        </w:rPr>
        <w:t xml:space="preserve"> of the industry based on forecasting</w:t>
      </w:r>
    </w:p>
    <w:p w14:paraId="065B4B6A" w14:textId="77777777" w:rsidR="00395660" w:rsidRPr="00FA5A34" w:rsidRDefault="00395660" w:rsidP="00395660">
      <w:pPr>
        <w:pStyle w:val="NormalTablesListBullet"/>
        <w:rPr>
          <w:lang w:eastAsia="en-AU"/>
        </w:rPr>
      </w:pPr>
      <w:r w:rsidRPr="00FA5A34">
        <w:rPr>
          <w:lang w:eastAsia="en-AU"/>
        </w:rPr>
        <w:t xml:space="preserve">set </w:t>
      </w:r>
      <w:r w:rsidRPr="00FA5A34">
        <w:rPr>
          <w:b/>
          <w:bCs/>
          <w:lang w:eastAsia="en-AU"/>
        </w:rPr>
        <w:t>industry</w:t>
      </w:r>
      <w:r w:rsidRPr="00FA5A34">
        <w:rPr>
          <w:lang w:eastAsia="en-AU"/>
        </w:rPr>
        <w:t xml:space="preserve"> </w:t>
      </w:r>
      <w:r w:rsidRPr="00FA5A34">
        <w:rPr>
          <w:b/>
          <w:bCs/>
          <w:lang w:eastAsia="en-AU"/>
        </w:rPr>
        <w:t>priorities</w:t>
      </w:r>
      <w:r w:rsidRPr="00FA5A34">
        <w:rPr>
          <w:lang w:eastAsia="en-AU"/>
        </w:rPr>
        <w:t xml:space="preserve"> in responding to current and future workforce challenges</w:t>
      </w:r>
    </w:p>
    <w:p w14:paraId="7768E6E3" w14:textId="77777777" w:rsidR="00395660" w:rsidRPr="00FA5A34" w:rsidRDefault="00395660" w:rsidP="00395660">
      <w:pPr>
        <w:pStyle w:val="NormalTablesListBullet"/>
        <w:spacing w:after="160"/>
        <w:rPr>
          <w:lang w:eastAsia="en-AU"/>
        </w:rPr>
      </w:pPr>
      <w:r w:rsidRPr="00FA5A34">
        <w:rPr>
          <w:lang w:eastAsia="en-AU"/>
        </w:rPr>
        <w:t xml:space="preserve">provide initial guidance for an </w:t>
      </w:r>
      <w:r w:rsidRPr="00FA5A34">
        <w:rPr>
          <w:b/>
          <w:bCs/>
          <w:lang w:eastAsia="en-AU"/>
        </w:rPr>
        <w:t>education and training response</w:t>
      </w:r>
      <w:r w:rsidRPr="00FA5A34">
        <w:rPr>
          <w:lang w:eastAsia="en-AU"/>
        </w:rPr>
        <w:t xml:space="preserve"> to these challenges.</w:t>
      </w:r>
    </w:p>
    <w:p w14:paraId="0E6E9A50" w14:textId="77777777" w:rsidR="00395660" w:rsidRPr="00FA5A34" w:rsidRDefault="00395660" w:rsidP="00395660">
      <w:pPr>
        <w:rPr>
          <w:lang w:eastAsia="en-AU"/>
        </w:rPr>
      </w:pPr>
      <w:r w:rsidRPr="00FA5A34">
        <w:rPr>
          <w:lang w:eastAsia="en-AU"/>
        </w:rPr>
        <w:t xml:space="preserve">The industries reflected in each report are defined according to their classification within </w:t>
      </w:r>
      <w:r w:rsidRPr="008D20C5">
        <w:rPr>
          <w:b/>
          <w:lang w:eastAsia="en-AU"/>
        </w:rPr>
        <w:t>1292.0 - Australian and New Zealand Standard Industrial Classification (ANZSIC) 2006,</w:t>
      </w:r>
      <w:r w:rsidRPr="00FA5A34">
        <w:rPr>
          <w:lang w:eastAsia="en-AU"/>
        </w:rPr>
        <w:t xml:space="preserve"> prepared by the Australian Bureau of Statistics. Occupations within industries have been defined using the </w:t>
      </w:r>
      <w:r w:rsidRPr="008D20C5">
        <w:rPr>
          <w:b/>
          <w:lang w:eastAsia="en-AU"/>
        </w:rPr>
        <w:t>Australian and New Zealand Standard Classification of Occupations (ANZSCO)</w:t>
      </w:r>
      <w:r w:rsidRPr="00FA5A34">
        <w:rPr>
          <w:lang w:eastAsia="en-AU"/>
        </w:rPr>
        <w:t>.</w:t>
      </w:r>
    </w:p>
    <w:p w14:paraId="4422AEAD" w14:textId="3229BEE3" w:rsidR="00395660" w:rsidRPr="00FA5A34" w:rsidRDefault="00395660" w:rsidP="00395660">
      <w:pPr>
        <w:rPr>
          <w:lang w:eastAsia="en-AU"/>
        </w:rPr>
      </w:pPr>
      <w:r w:rsidRPr="00FA5A34">
        <w:rPr>
          <w:lang w:eastAsia="en-AU"/>
        </w:rPr>
        <w:t xml:space="preserve">Each industry insight </w:t>
      </w:r>
      <w:r w:rsidR="00B941AA" w:rsidRPr="00FA5A34">
        <w:rPr>
          <w:lang w:eastAsia="en-AU"/>
        </w:rPr>
        <w:t>contributes</w:t>
      </w:r>
      <w:r w:rsidRPr="00FA5A34">
        <w:rPr>
          <w:lang w:eastAsia="en-AU"/>
        </w:rPr>
        <w:t xml:space="preserve"> to the conclusions and recommendations of the Skills Plan, focusing on actions for implementation over a three-year period. </w:t>
      </w:r>
    </w:p>
    <w:p w14:paraId="019404DC" w14:textId="77777777" w:rsidR="00395660" w:rsidRPr="00FA5A34" w:rsidRDefault="00395660" w:rsidP="00395660">
      <w:pPr>
        <w:rPr>
          <w:lang w:eastAsia="en-AU"/>
        </w:rPr>
      </w:pPr>
      <w:r w:rsidRPr="00FA5A34">
        <w:rPr>
          <w:lang w:eastAsia="en-AU"/>
        </w:rPr>
        <w:t xml:space="preserve">The VSA acknowledges and extends sincere thanks to the individuals and organisations that participated in the consultations and contributed to these materials. </w:t>
      </w:r>
    </w:p>
    <w:p w14:paraId="7EC379BE" w14:textId="77777777" w:rsidR="00910972" w:rsidRPr="00B7729A" w:rsidRDefault="00910972" w:rsidP="00910972">
      <w:pPr>
        <w:pStyle w:val="Heading4"/>
        <w:numPr>
          <w:ilvl w:val="3"/>
          <w:numId w:val="35"/>
        </w:numPr>
      </w:pPr>
      <w:r w:rsidRPr="00B7729A">
        <w:lastRenderedPageBreak/>
        <w:t>Using this report</w:t>
      </w:r>
    </w:p>
    <w:p w14:paraId="2C225EF1" w14:textId="64ECD799" w:rsidR="00910972" w:rsidRPr="00B7729A" w:rsidRDefault="00910972" w:rsidP="00910972">
      <w:pPr>
        <w:rPr>
          <w:lang w:eastAsia="en-AU"/>
        </w:rPr>
      </w:pPr>
      <w:r w:rsidRPr="00B7729A">
        <w:rPr>
          <w:lang w:eastAsia="en-AU"/>
        </w:rPr>
        <w:t xml:space="preserve">This is a point-in-time report on the </w:t>
      </w:r>
      <w:r w:rsidR="00395660">
        <w:rPr>
          <w:lang w:eastAsia="en-AU"/>
        </w:rPr>
        <w:t>a</w:t>
      </w:r>
      <w:r>
        <w:rPr>
          <w:lang w:eastAsia="en-AU"/>
        </w:rPr>
        <w:t xml:space="preserve">griculture, </w:t>
      </w:r>
      <w:r w:rsidR="00395660">
        <w:rPr>
          <w:lang w:eastAsia="en-AU"/>
        </w:rPr>
        <w:t>f</w:t>
      </w:r>
      <w:r>
        <w:rPr>
          <w:lang w:eastAsia="en-AU"/>
        </w:rPr>
        <w:t xml:space="preserve">orestry and </w:t>
      </w:r>
      <w:r w:rsidR="00395660">
        <w:rPr>
          <w:lang w:eastAsia="en-AU"/>
        </w:rPr>
        <w:t>f</w:t>
      </w:r>
      <w:r>
        <w:rPr>
          <w:lang w:eastAsia="en-AU"/>
        </w:rPr>
        <w:t>ishing</w:t>
      </w:r>
      <w:r w:rsidRPr="00B7729A">
        <w:rPr>
          <w:lang w:eastAsia="en-AU"/>
        </w:rPr>
        <w:t xml:space="preserve"> industry in Victoria and the associated skills and workforce issues.</w:t>
      </w:r>
    </w:p>
    <w:p w14:paraId="3DA11333" w14:textId="020D45FD" w:rsidR="00910972" w:rsidRPr="00B7729A" w:rsidRDefault="00910972" w:rsidP="00910972">
      <w:pPr>
        <w:rPr>
          <w:lang w:eastAsia="en-AU"/>
        </w:rPr>
      </w:pPr>
      <w:r w:rsidRPr="00B7729A">
        <w:rPr>
          <w:lang w:eastAsia="en-AU"/>
        </w:rPr>
        <w:t>This report, along with the Skills Plan, has been prepared for industry and provider partners as a summary of demand for occupations and workforce issues. In addition to being used by the Victorian Government to consider responses as a public document</w:t>
      </w:r>
      <w:r w:rsidR="00683709">
        <w:rPr>
          <w:lang w:eastAsia="en-AU"/>
        </w:rPr>
        <w:t>,</w:t>
      </w:r>
      <w:r w:rsidRPr="00B7729A">
        <w:rPr>
          <w:lang w:eastAsia="en-AU"/>
        </w:rPr>
        <w:t xml:space="preserve"> it is available to industry and education and training partners to form actions and responses.</w:t>
      </w:r>
    </w:p>
    <w:p w14:paraId="676A6896" w14:textId="77777777" w:rsidR="00910972" w:rsidRPr="00B7729A" w:rsidRDefault="00910972" w:rsidP="00910972">
      <w:pPr>
        <w:rPr>
          <w:lang w:eastAsia="en-AU"/>
        </w:rPr>
      </w:pPr>
      <w:r w:rsidRPr="00B7729A">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122A52FB" w14:textId="77777777" w:rsidR="00910972" w:rsidRPr="00B7729A" w:rsidRDefault="00910972" w:rsidP="00910972">
      <w:pPr>
        <w:pStyle w:val="Heading4"/>
        <w:numPr>
          <w:ilvl w:val="3"/>
          <w:numId w:val="35"/>
        </w:numPr>
      </w:pPr>
      <w:r w:rsidRPr="00B7729A">
        <w:t>Feedback</w:t>
      </w:r>
    </w:p>
    <w:p w14:paraId="270BF8F4" w14:textId="658D2217" w:rsidR="00815109" w:rsidRDefault="00910972" w:rsidP="00910972">
      <w:pPr>
        <w:suppressAutoHyphens/>
        <w:spacing w:after="60" w:line="257" w:lineRule="auto"/>
        <w:rPr>
          <w:rFonts w:eastAsia="Times New Roman" w:cs="Times New Roman"/>
          <w:color w:val="000000" w:themeColor="text1"/>
          <w:szCs w:val="19"/>
          <w:lang w:eastAsia="en-AU"/>
        </w:rPr>
      </w:pPr>
      <w:r w:rsidRPr="00B7729A">
        <w:rPr>
          <w:lang w:eastAsia="en-AU"/>
        </w:rPr>
        <w:t xml:space="preserve">Feedback on this report, and others, is welcome and can be provided </w:t>
      </w:r>
      <w:r w:rsidR="00683709" w:rsidRPr="00B7729A">
        <w:rPr>
          <w:lang w:eastAsia="en-AU"/>
        </w:rPr>
        <w:t xml:space="preserve">to </w:t>
      </w:r>
      <w:r w:rsidR="00683709" w:rsidRPr="00D1198C">
        <w:rPr>
          <w:u w:val="single"/>
          <w:lang w:eastAsia="en-AU"/>
        </w:rPr>
        <w:t>SkillsPlan@education.vic.gov.au</w:t>
      </w:r>
      <w:r w:rsidRPr="00B7729A">
        <w:rPr>
          <w:rFonts w:eastAsia="Times New Roman" w:cs="Times New Roman"/>
          <w:color w:val="000000" w:themeColor="text1"/>
          <w:lang w:eastAsia="en-AU"/>
        </w:rPr>
        <w:t>. Feedback will contribute to developing insights and actions.</w:t>
      </w:r>
      <w:r w:rsidR="007D2395" w:rsidRPr="00D26023">
        <w:rPr>
          <w:rFonts w:eastAsia="Times New Roman" w:cs="Times New Roman"/>
          <w:color w:val="000000" w:themeColor="text1"/>
          <w:szCs w:val="19"/>
          <w:lang w:eastAsia="en-AU"/>
        </w:rPr>
        <w:t xml:space="preserve"> </w:t>
      </w:r>
      <w:r w:rsidR="007D2395">
        <w:rPr>
          <w:rFonts w:eastAsia="Times New Roman" w:cs="Times New Roman"/>
          <w:color w:val="000000" w:themeColor="text1"/>
          <w:szCs w:val="19"/>
          <w:lang w:eastAsia="en-AU"/>
        </w:rPr>
        <w:br/>
      </w:r>
    </w:p>
    <w:p w14:paraId="5497E508" w14:textId="5E81C42F" w:rsidR="00815109" w:rsidRDefault="00815109" w:rsidP="00EE370C">
      <w:pPr>
        <w:suppressAutoHyphens/>
        <w:spacing w:after="60" w:line="257" w:lineRule="auto"/>
        <w:rPr>
          <w:rFonts w:eastAsia="Times New Roman" w:cs="Times New Roman"/>
          <w:color w:val="000000" w:themeColor="text1"/>
          <w:szCs w:val="19"/>
          <w:lang w:eastAsia="en-AU"/>
        </w:rPr>
      </w:pPr>
    </w:p>
    <w:p w14:paraId="135DB2B4" w14:textId="201FBDAA" w:rsidR="00815109" w:rsidRDefault="00815109" w:rsidP="00815109">
      <w:pPr>
        <w:pStyle w:val="Heading1"/>
      </w:pPr>
      <w:bookmarkStart w:id="2" w:name="_Toc99912497"/>
      <w:bookmarkStart w:id="3" w:name="_Toc111121456"/>
      <w:r>
        <w:lastRenderedPageBreak/>
        <w:t xml:space="preserve">Report </w:t>
      </w:r>
      <w:r w:rsidR="00155FD4">
        <w:t>c</w:t>
      </w:r>
      <w:r>
        <w:t>overage</w:t>
      </w:r>
      <w:bookmarkEnd w:id="2"/>
      <w:bookmarkEnd w:id="3"/>
    </w:p>
    <w:p w14:paraId="2CCDCBDF" w14:textId="3A2DCC2F" w:rsidR="262B43CF" w:rsidRPr="00CF3A9B" w:rsidRDefault="00CF3A9B" w:rsidP="00CF3A9B">
      <w:pPr>
        <w:rPr>
          <w:color w:val="000000" w:themeColor="text1"/>
          <w:szCs w:val="20"/>
          <w:lang w:eastAsia="en-US"/>
        </w:rPr>
      </w:pPr>
      <w:r w:rsidRPr="00CF3A9B">
        <w:rPr>
          <w:color w:val="000000" w:themeColor="text1"/>
          <w:szCs w:val="20"/>
          <w:lang w:eastAsia="en-US"/>
        </w:rPr>
        <w:t xml:space="preserve">This </w:t>
      </w:r>
      <w:r w:rsidR="00D55956">
        <w:rPr>
          <w:color w:val="000000" w:themeColor="text1"/>
          <w:szCs w:val="20"/>
          <w:lang w:eastAsia="en-US"/>
        </w:rPr>
        <w:t>report</w:t>
      </w:r>
      <w:r w:rsidRPr="00CF3A9B">
        <w:rPr>
          <w:color w:val="000000" w:themeColor="text1"/>
          <w:szCs w:val="20"/>
          <w:lang w:eastAsia="en-US"/>
        </w:rPr>
        <w:t xml:space="preserve"> focuses on the agriculture, forestry and fishing industry </w:t>
      </w:r>
      <w:r w:rsidR="00A83793" w:rsidRPr="00FA5A34">
        <w:t xml:space="preserve">as defined under ANZSIC and the occupations relevant to the industry, classified according to ANZSCO. </w:t>
      </w:r>
      <w:r w:rsidRPr="00CF3A9B">
        <w:rPr>
          <w:color w:val="000000" w:themeColor="text1"/>
          <w:szCs w:val="20"/>
          <w:lang w:eastAsia="en-US"/>
        </w:rPr>
        <w:t xml:space="preserve">It covers activities such as agriculture, aquaculture, forestry and logging, fishing, hunting, and trapping and agriculture, forestry and fishing support services. </w:t>
      </w:r>
    </w:p>
    <w:p w14:paraId="6338B884" w14:textId="77777777" w:rsidR="006F68E8" w:rsidRPr="00FA5A34" w:rsidRDefault="006F68E8" w:rsidP="006F68E8">
      <w:pPr>
        <w:rPr>
          <w:color w:val="000000" w:themeColor="text1"/>
          <w:lang w:eastAsia="en-US"/>
        </w:rPr>
      </w:pPr>
      <w:r w:rsidRPr="00FA5A34">
        <w:rPr>
          <w:color w:val="000000" w:themeColor="text1"/>
          <w:lang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14:paraId="7FE665E7" w14:textId="46F9700A" w:rsidR="005E4F52" w:rsidRPr="005E4F52" w:rsidRDefault="005E4F52" w:rsidP="005E4F52">
      <w:pPr>
        <w:rPr>
          <w:color w:val="000000" w:themeColor="text1"/>
          <w:szCs w:val="20"/>
          <w:lang w:eastAsia="en-US"/>
        </w:rPr>
      </w:pPr>
      <w:r w:rsidRPr="005E4F52">
        <w:rPr>
          <w:color w:val="000000" w:themeColor="text1"/>
          <w:szCs w:val="20"/>
          <w:lang w:eastAsia="en-US"/>
        </w:rPr>
        <w:t>Industry classifications rarely encompass the full nature of the work</w:t>
      </w:r>
      <w:r w:rsidR="00910972">
        <w:rPr>
          <w:color w:val="000000" w:themeColor="text1"/>
          <w:szCs w:val="20"/>
          <w:lang w:eastAsia="en-US"/>
        </w:rPr>
        <w:t xml:space="preserve"> (and therefore skills)</w:t>
      </w:r>
      <w:r w:rsidRPr="005E4F52">
        <w:rPr>
          <w:color w:val="000000" w:themeColor="text1"/>
          <w:szCs w:val="20"/>
          <w:lang w:eastAsia="en-US"/>
        </w:rPr>
        <w:t xml:space="preserve"> 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44E04D52" w14:textId="53C0F3F6" w:rsidR="005E4F52" w:rsidRPr="005E4F52" w:rsidRDefault="005E4F52" w:rsidP="005E4F52">
      <w:pPr>
        <w:rPr>
          <w:color w:val="000000" w:themeColor="text1"/>
          <w:szCs w:val="20"/>
          <w:lang w:eastAsia="en-US"/>
        </w:rPr>
      </w:pPr>
      <w:r w:rsidRPr="005E4F52">
        <w:rPr>
          <w:color w:val="000000" w:themeColor="text1"/>
          <w:szCs w:val="20"/>
          <w:lang w:eastAsia="en-US"/>
        </w:rPr>
        <w:t xml:space="preserve">Report coverage is limited to employment in the industry and sectors as defined by ABS, noting some occupations are almost exclusively associated with an industry, such </w:t>
      </w:r>
      <w:r w:rsidR="00CF3A9B">
        <w:rPr>
          <w:color w:val="000000" w:themeColor="text1"/>
          <w:szCs w:val="20"/>
          <w:lang w:eastAsia="en-US"/>
        </w:rPr>
        <w:t>as a farm hand in agriculture</w:t>
      </w:r>
      <w:r w:rsidRPr="005E4F52">
        <w:rPr>
          <w:color w:val="000000" w:themeColor="text1"/>
          <w:szCs w:val="20"/>
          <w:lang w:eastAsia="en-US"/>
        </w:rPr>
        <w:t xml:space="preserve">, while others, such as accountants and electricians, are associated with many industries.  Occupational demand for Victoria is the total of occupational demand for all industries. </w:t>
      </w:r>
    </w:p>
    <w:p w14:paraId="6C032D1C" w14:textId="66AB35A8" w:rsidR="005E4F52" w:rsidRPr="00060B48" w:rsidRDefault="00B621D7" w:rsidP="00060B48">
      <w:pPr>
        <w:pStyle w:val="CommentText"/>
        <w:spacing w:line="264" w:lineRule="auto"/>
      </w:pPr>
      <w:r>
        <w:rPr>
          <w:color w:val="000000" w:themeColor="text1"/>
          <w:lang w:eastAsia="en-US"/>
        </w:rPr>
        <w:t xml:space="preserve">Table 1 </w:t>
      </w:r>
      <w:r w:rsidR="00060B48" w:rsidRPr="00B7729A">
        <w:t xml:space="preserve">sets out activities that may occur within the </w:t>
      </w:r>
      <w:r w:rsidR="00A755C1">
        <w:t>agriculture, forestry and fishing</w:t>
      </w:r>
      <w:r w:rsidR="00A755C1" w:rsidRPr="00B7729A">
        <w:t xml:space="preserve"> </w:t>
      </w:r>
      <w:r w:rsidR="00060B48" w:rsidRPr="00B7729A">
        <w:t>industry but are reported formally under other industries. The relevant Industry Insight report is listed.</w:t>
      </w:r>
    </w:p>
    <w:p w14:paraId="3988797A" w14:textId="27459CBE" w:rsidR="00815109" w:rsidRPr="00AC3DD2" w:rsidRDefault="00815109" w:rsidP="00815109">
      <w:pPr>
        <w:keepNext/>
        <w:spacing w:before="240" w:line="257" w:lineRule="auto"/>
        <w:rPr>
          <w:b/>
          <w:color w:val="000000"/>
          <w:szCs w:val="20"/>
        </w:rPr>
      </w:pPr>
      <w:r w:rsidRPr="00AC3DD2">
        <w:rPr>
          <w:b/>
          <w:color w:val="000000"/>
          <w:szCs w:val="20"/>
        </w:rPr>
        <w:t xml:space="preserve">Table </w:t>
      </w:r>
      <w:r w:rsidRPr="00AC3DD2">
        <w:rPr>
          <w:b/>
          <w:color w:val="000000"/>
          <w:szCs w:val="20"/>
        </w:rPr>
        <w:fldChar w:fldCharType="begin"/>
      </w:r>
      <w:r w:rsidRPr="00AC3DD2">
        <w:rPr>
          <w:b/>
          <w:color w:val="000000"/>
          <w:szCs w:val="20"/>
        </w:rPr>
        <w:instrText xml:space="preserve"> SEQ Table \* ARABIC </w:instrText>
      </w:r>
      <w:r w:rsidRPr="00AC3DD2">
        <w:rPr>
          <w:b/>
          <w:color w:val="000000"/>
          <w:szCs w:val="20"/>
        </w:rPr>
        <w:fldChar w:fldCharType="separate"/>
      </w:r>
      <w:r w:rsidR="00B50DDB">
        <w:rPr>
          <w:b/>
          <w:noProof/>
          <w:color w:val="000000"/>
          <w:szCs w:val="20"/>
        </w:rPr>
        <w:t>1</w:t>
      </w:r>
      <w:r w:rsidRPr="00AC3DD2">
        <w:rPr>
          <w:b/>
          <w:color w:val="000000"/>
          <w:szCs w:val="20"/>
        </w:rPr>
        <w:fldChar w:fldCharType="end"/>
      </w:r>
      <w:r w:rsidRPr="00AC3DD2">
        <w:rPr>
          <w:b/>
          <w:color w:val="000000"/>
          <w:szCs w:val="20"/>
        </w:rPr>
        <w:t xml:space="preserve"> | Scope of related industry activities and insights related industries</w:t>
      </w:r>
    </w:p>
    <w:tbl>
      <w:tblPr>
        <w:tblStyle w:val="TableGrid-Header"/>
        <w:tblW w:w="9167" w:type="dxa"/>
        <w:tblLook w:val="04A0" w:firstRow="1" w:lastRow="0" w:firstColumn="1" w:lastColumn="0" w:noHBand="0" w:noVBand="1"/>
      </w:tblPr>
      <w:tblGrid>
        <w:gridCol w:w="5881"/>
        <w:gridCol w:w="3286"/>
      </w:tblGrid>
      <w:tr w:rsidR="00815109" w:rsidRPr="00884CE5" w14:paraId="33526087" w14:textId="69829D43" w:rsidTr="00E45367">
        <w:trPr>
          <w:cnfStyle w:val="100000000000" w:firstRow="1" w:lastRow="0" w:firstColumn="0" w:lastColumn="0" w:oddVBand="0" w:evenVBand="0" w:oddHBand="0" w:evenHBand="0" w:firstRowFirstColumn="0" w:firstRowLastColumn="0" w:lastRowFirstColumn="0" w:lastRowLastColumn="0"/>
          <w:trHeight w:val="19"/>
          <w:tblHeader/>
        </w:trPr>
        <w:tc>
          <w:tcPr>
            <w:tcW w:w="0" w:type="dxa"/>
            <w:shd w:val="clear" w:color="auto" w:fill="000000" w:themeFill="text1"/>
          </w:tcPr>
          <w:p w14:paraId="46EAA896" w14:textId="77777777" w:rsidR="00815109" w:rsidRPr="00884CE5" w:rsidRDefault="00815109" w:rsidP="00AC3DD2">
            <w:pPr>
              <w:pStyle w:val="NormalTablesQuote"/>
              <w:rPr>
                <w:b/>
                <w:color w:val="FFFFFF" w:themeColor="background1"/>
                <w:sz w:val="20"/>
              </w:rPr>
            </w:pPr>
            <w:r w:rsidRPr="00884CE5">
              <w:rPr>
                <w:b/>
                <w:color w:val="FFFFFF" w:themeColor="background1"/>
                <w:sz w:val="20"/>
              </w:rPr>
              <w:t>Activities</w:t>
            </w:r>
          </w:p>
        </w:tc>
        <w:tc>
          <w:tcPr>
            <w:tcW w:w="0" w:type="dxa"/>
            <w:shd w:val="clear" w:color="auto" w:fill="000000" w:themeFill="text1"/>
          </w:tcPr>
          <w:p w14:paraId="50B7924B" w14:textId="5C418782" w:rsidR="0004205C" w:rsidRPr="00884CE5" w:rsidRDefault="0004205C" w:rsidP="00AC3DD2">
            <w:pPr>
              <w:pStyle w:val="NormalTablesQuote"/>
              <w:rPr>
                <w:b/>
                <w:color w:val="FFFFFF" w:themeColor="background1"/>
                <w:sz w:val="20"/>
              </w:rPr>
            </w:pPr>
            <w:r w:rsidRPr="00884CE5">
              <w:rPr>
                <w:b/>
                <w:color w:val="FFFFFF" w:themeColor="background1"/>
                <w:sz w:val="20"/>
              </w:rPr>
              <w:t>Industry insight</w:t>
            </w:r>
          </w:p>
        </w:tc>
      </w:tr>
      <w:tr w:rsidR="007135A6" w:rsidRPr="00884CE5" w14:paraId="40416EEE" w14:textId="77777777" w:rsidTr="000B2842">
        <w:trPr>
          <w:trHeight w:val="372"/>
        </w:trPr>
        <w:tc>
          <w:tcPr>
            <w:tcW w:w="5881" w:type="dxa"/>
            <w:vAlign w:val="center"/>
          </w:tcPr>
          <w:p w14:paraId="350F3B59" w14:textId="43EF8129" w:rsidR="007135A6" w:rsidRPr="00884CE5" w:rsidRDefault="00A12B38" w:rsidP="00FC3AB6">
            <w:pPr>
              <w:pStyle w:val="NormalTablesListBullet"/>
              <w:rPr>
                <w:szCs w:val="20"/>
              </w:rPr>
            </w:pPr>
            <w:r w:rsidRPr="00884CE5">
              <w:rPr>
                <w:szCs w:val="20"/>
              </w:rPr>
              <w:t>Gardening services, lawn care services and the maintenance of plants and shrubs in buildings</w:t>
            </w:r>
          </w:p>
        </w:tc>
        <w:tc>
          <w:tcPr>
            <w:tcW w:w="3286" w:type="dxa"/>
            <w:vAlign w:val="center"/>
          </w:tcPr>
          <w:p w14:paraId="24648B51" w14:textId="63AF99D7" w:rsidR="007135A6" w:rsidRPr="00884CE5" w:rsidRDefault="00A12B38" w:rsidP="0004205C">
            <w:pPr>
              <w:pStyle w:val="NormalTablesListBullet"/>
              <w:numPr>
                <w:ilvl w:val="0"/>
                <w:numId w:val="0"/>
              </w:numPr>
              <w:rPr>
                <w:szCs w:val="20"/>
              </w:rPr>
            </w:pPr>
            <w:r w:rsidRPr="00884CE5">
              <w:rPr>
                <w:szCs w:val="20"/>
              </w:rPr>
              <w:t>Administrative and Support Services</w:t>
            </w:r>
          </w:p>
        </w:tc>
      </w:tr>
      <w:tr w:rsidR="00D55128" w:rsidRPr="00884CE5" w14:paraId="3730787F" w14:textId="4B97F442" w:rsidTr="000B2842">
        <w:trPr>
          <w:trHeight w:val="372"/>
        </w:trPr>
        <w:tc>
          <w:tcPr>
            <w:tcW w:w="5881" w:type="dxa"/>
            <w:vAlign w:val="center"/>
          </w:tcPr>
          <w:p w14:paraId="3C80E07A" w14:textId="3CF2D2D3" w:rsidR="00D55128" w:rsidRPr="00884CE5" w:rsidRDefault="007B45A7" w:rsidP="00FC3AB6">
            <w:pPr>
              <w:pStyle w:val="NormalTablesListBullet"/>
              <w:rPr>
                <w:szCs w:val="20"/>
              </w:rPr>
            </w:pPr>
            <w:r w:rsidRPr="00884CE5">
              <w:rPr>
                <w:szCs w:val="20"/>
              </w:rPr>
              <w:t>Landscape construction, c</w:t>
            </w:r>
            <w:r w:rsidR="00E6078B" w:rsidRPr="00884CE5">
              <w:rPr>
                <w:szCs w:val="20"/>
              </w:rPr>
              <w:t>onstructing fences or clearing land</w:t>
            </w:r>
          </w:p>
        </w:tc>
        <w:tc>
          <w:tcPr>
            <w:tcW w:w="3286" w:type="dxa"/>
            <w:vAlign w:val="center"/>
          </w:tcPr>
          <w:p w14:paraId="06908F0B" w14:textId="58F87951" w:rsidR="0004205C" w:rsidRPr="00884CE5" w:rsidRDefault="0004205C" w:rsidP="0004205C">
            <w:pPr>
              <w:pStyle w:val="NormalTablesListBullet"/>
              <w:numPr>
                <w:ilvl w:val="0"/>
                <w:numId w:val="0"/>
              </w:numPr>
              <w:rPr>
                <w:szCs w:val="20"/>
              </w:rPr>
            </w:pPr>
            <w:r w:rsidRPr="00884CE5">
              <w:rPr>
                <w:szCs w:val="20"/>
              </w:rPr>
              <w:t>Construction</w:t>
            </w:r>
          </w:p>
        </w:tc>
      </w:tr>
      <w:tr w:rsidR="005803A6" w:rsidRPr="00884CE5" w14:paraId="3B0AE0C8" w14:textId="5E70715E" w:rsidTr="000B2842">
        <w:trPr>
          <w:trHeight w:val="607"/>
        </w:trPr>
        <w:tc>
          <w:tcPr>
            <w:tcW w:w="5881" w:type="dxa"/>
            <w:vAlign w:val="center"/>
          </w:tcPr>
          <w:p w14:paraId="3F0EEF9B" w14:textId="63EA049A" w:rsidR="005803A6" w:rsidRPr="00884CE5" w:rsidRDefault="00634EDD" w:rsidP="00FC3AB6">
            <w:pPr>
              <w:pStyle w:val="NormalTablesListBullet"/>
              <w:rPr>
                <w:szCs w:val="20"/>
              </w:rPr>
            </w:pPr>
            <w:r w:rsidRPr="00884CE5">
              <w:rPr>
                <w:szCs w:val="20"/>
              </w:rPr>
              <w:t>Investing in forestry</w:t>
            </w:r>
          </w:p>
        </w:tc>
        <w:tc>
          <w:tcPr>
            <w:tcW w:w="3286" w:type="dxa"/>
            <w:vAlign w:val="center"/>
          </w:tcPr>
          <w:p w14:paraId="70DB4283" w14:textId="4F52F244" w:rsidR="0004205C" w:rsidRPr="00884CE5" w:rsidRDefault="0004205C" w:rsidP="0004205C">
            <w:pPr>
              <w:pStyle w:val="NormalTablesListBullet"/>
              <w:numPr>
                <w:ilvl w:val="0"/>
                <w:numId w:val="0"/>
              </w:numPr>
              <w:rPr>
                <w:szCs w:val="20"/>
              </w:rPr>
            </w:pPr>
            <w:r w:rsidRPr="00884CE5">
              <w:rPr>
                <w:szCs w:val="20"/>
              </w:rPr>
              <w:t>Financial and Insurance Services</w:t>
            </w:r>
          </w:p>
        </w:tc>
      </w:tr>
      <w:tr w:rsidR="00733A48" w:rsidRPr="00884CE5" w14:paraId="05309528" w14:textId="66D9D4E8" w:rsidTr="000B2842">
        <w:trPr>
          <w:trHeight w:val="384"/>
        </w:trPr>
        <w:tc>
          <w:tcPr>
            <w:tcW w:w="5881" w:type="dxa"/>
            <w:vAlign w:val="center"/>
          </w:tcPr>
          <w:p w14:paraId="41D43636" w14:textId="51907207" w:rsidR="00733A48" w:rsidRPr="00884CE5" w:rsidRDefault="00873896" w:rsidP="00FC3AB6">
            <w:pPr>
              <w:pStyle w:val="NormalTablesListBullet"/>
              <w:rPr>
                <w:szCs w:val="20"/>
              </w:rPr>
            </w:pPr>
            <w:r w:rsidRPr="00884CE5">
              <w:rPr>
                <w:szCs w:val="20"/>
              </w:rPr>
              <w:t>Forest fire fighting services</w:t>
            </w:r>
          </w:p>
        </w:tc>
        <w:tc>
          <w:tcPr>
            <w:tcW w:w="3286" w:type="dxa"/>
            <w:vAlign w:val="center"/>
          </w:tcPr>
          <w:p w14:paraId="1FB60E23" w14:textId="3C24EC60" w:rsidR="0004205C" w:rsidRPr="00884CE5" w:rsidRDefault="0004205C" w:rsidP="0004205C">
            <w:pPr>
              <w:pStyle w:val="NormalTablesListBullet"/>
              <w:numPr>
                <w:ilvl w:val="0"/>
                <w:numId w:val="0"/>
              </w:numPr>
              <w:rPr>
                <w:szCs w:val="20"/>
              </w:rPr>
            </w:pPr>
            <w:r w:rsidRPr="00884CE5">
              <w:rPr>
                <w:szCs w:val="20"/>
              </w:rPr>
              <w:t>Public Administration and Safety</w:t>
            </w:r>
          </w:p>
        </w:tc>
      </w:tr>
      <w:tr w:rsidR="006C66F6" w:rsidRPr="00884CE5" w14:paraId="7F95F942" w14:textId="1B370CCF" w:rsidTr="000B2842">
        <w:trPr>
          <w:trHeight w:val="2801"/>
        </w:trPr>
        <w:tc>
          <w:tcPr>
            <w:tcW w:w="5881" w:type="dxa"/>
            <w:vAlign w:val="center"/>
          </w:tcPr>
          <w:p w14:paraId="4FAE97B3" w14:textId="6E1B7F21" w:rsidR="00A91720" w:rsidRPr="00884CE5" w:rsidRDefault="00A91720" w:rsidP="00FC3AB6">
            <w:pPr>
              <w:pStyle w:val="NormalTablesListBullet"/>
              <w:rPr>
                <w:szCs w:val="20"/>
              </w:rPr>
            </w:pPr>
            <w:r w:rsidRPr="00884CE5">
              <w:rPr>
                <w:szCs w:val="20"/>
              </w:rPr>
              <w:t>Horse and dog racing activities</w:t>
            </w:r>
          </w:p>
          <w:p w14:paraId="2FE919C3" w14:textId="34815079" w:rsidR="008F137A" w:rsidRPr="00884CE5" w:rsidRDefault="002E5D68" w:rsidP="00FC3AB6">
            <w:pPr>
              <w:pStyle w:val="NormalTablesListBullet"/>
              <w:rPr>
                <w:szCs w:val="20"/>
              </w:rPr>
            </w:pPr>
            <w:r w:rsidRPr="00884CE5">
              <w:rPr>
                <w:szCs w:val="20"/>
              </w:rPr>
              <w:t>Maintenance of n</w:t>
            </w:r>
            <w:r w:rsidR="008F137A" w:rsidRPr="00884CE5">
              <w:rPr>
                <w:szCs w:val="20"/>
              </w:rPr>
              <w:t>ature reserves and conservation parks</w:t>
            </w:r>
          </w:p>
          <w:p w14:paraId="536B327B" w14:textId="6B5C517A" w:rsidR="00947C95" w:rsidRPr="00884CE5" w:rsidRDefault="00947C95" w:rsidP="00FC3AB6">
            <w:pPr>
              <w:pStyle w:val="NormalTablesListBullet"/>
              <w:rPr>
                <w:szCs w:val="20"/>
              </w:rPr>
            </w:pPr>
            <w:r w:rsidRPr="00884CE5">
              <w:rPr>
                <w:szCs w:val="20"/>
              </w:rPr>
              <w:t>Pest control for industrial or domestic purposes</w:t>
            </w:r>
          </w:p>
          <w:p w14:paraId="4453C71E" w14:textId="5D0A9846" w:rsidR="00FC3AB6" w:rsidRPr="00884CE5" w:rsidRDefault="00FC3AB6" w:rsidP="00FC3AB6">
            <w:pPr>
              <w:pStyle w:val="NormalTablesListBullet"/>
              <w:rPr>
                <w:szCs w:val="20"/>
              </w:rPr>
            </w:pPr>
            <w:r w:rsidRPr="00884CE5">
              <w:rPr>
                <w:szCs w:val="20"/>
              </w:rPr>
              <w:t>Providing domestic pet boarding services</w:t>
            </w:r>
          </w:p>
          <w:p w14:paraId="46E53A62" w14:textId="4743F61E" w:rsidR="00B203ED" w:rsidRPr="00884CE5" w:rsidRDefault="00B203ED" w:rsidP="00FC3AB6">
            <w:pPr>
              <w:pStyle w:val="NormalTablesListBullet"/>
              <w:rPr>
                <w:szCs w:val="20"/>
              </w:rPr>
            </w:pPr>
            <w:r w:rsidRPr="00884CE5">
              <w:rPr>
                <w:szCs w:val="20"/>
              </w:rPr>
              <w:t>Retailing of garden supplies or nursery goods</w:t>
            </w:r>
          </w:p>
          <w:p w14:paraId="2FF81DA7" w14:textId="4568F260" w:rsidR="00FB7572" w:rsidRPr="00884CE5" w:rsidRDefault="006C66F6" w:rsidP="00FC3AB6">
            <w:pPr>
              <w:pStyle w:val="NormalTablesListBullet"/>
              <w:rPr>
                <w:szCs w:val="20"/>
              </w:rPr>
            </w:pPr>
            <w:r w:rsidRPr="00884CE5">
              <w:rPr>
                <w:szCs w:val="20"/>
              </w:rPr>
              <w:t>Wholesaling fresh or frozen rock lobsters</w:t>
            </w:r>
            <w:r w:rsidR="002B33E6" w:rsidRPr="00884CE5">
              <w:rPr>
                <w:szCs w:val="20"/>
              </w:rPr>
              <w:t>, prawns</w:t>
            </w:r>
            <w:r w:rsidR="008F137A" w:rsidRPr="00884CE5">
              <w:rPr>
                <w:szCs w:val="20"/>
              </w:rPr>
              <w:t>, and</w:t>
            </w:r>
            <w:r w:rsidR="00C066B9" w:rsidRPr="00884CE5">
              <w:rPr>
                <w:szCs w:val="20"/>
              </w:rPr>
              <w:t xml:space="preserve"> finfish</w:t>
            </w:r>
          </w:p>
          <w:p w14:paraId="14D9B8DF" w14:textId="5E50B623" w:rsidR="00D238FB" w:rsidRPr="00884CE5" w:rsidRDefault="00D238FB" w:rsidP="00FC3AB6">
            <w:pPr>
              <w:pStyle w:val="NormalTablesListBullet"/>
              <w:rPr>
                <w:szCs w:val="20"/>
              </w:rPr>
            </w:pPr>
            <w:r w:rsidRPr="00884CE5">
              <w:rPr>
                <w:szCs w:val="20"/>
              </w:rPr>
              <w:t>Zoological and botanical gardens operation</w:t>
            </w:r>
          </w:p>
        </w:tc>
        <w:tc>
          <w:tcPr>
            <w:tcW w:w="3286" w:type="dxa"/>
            <w:vAlign w:val="center"/>
          </w:tcPr>
          <w:p w14:paraId="2A6B4410" w14:textId="6F8CF843" w:rsidR="0004205C" w:rsidRPr="00884CE5" w:rsidRDefault="0004205C" w:rsidP="0004205C">
            <w:pPr>
              <w:pStyle w:val="NormalTablesListBullet"/>
              <w:numPr>
                <w:ilvl w:val="0"/>
                <w:numId w:val="0"/>
              </w:numPr>
              <w:rPr>
                <w:szCs w:val="20"/>
              </w:rPr>
            </w:pPr>
            <w:r w:rsidRPr="00884CE5">
              <w:rPr>
                <w:szCs w:val="20"/>
              </w:rPr>
              <w:t>Services</w:t>
            </w:r>
          </w:p>
        </w:tc>
      </w:tr>
      <w:tr w:rsidR="00815109" w:rsidRPr="00884CE5" w14:paraId="7DABFCB0" w14:textId="17264AE5" w:rsidTr="000B2842">
        <w:trPr>
          <w:trHeight w:val="2739"/>
        </w:trPr>
        <w:tc>
          <w:tcPr>
            <w:tcW w:w="5881" w:type="dxa"/>
            <w:vAlign w:val="center"/>
          </w:tcPr>
          <w:p w14:paraId="1BBF4E33" w14:textId="5699774C" w:rsidR="00D43ADD" w:rsidRPr="00884CE5" w:rsidRDefault="00D43ADD" w:rsidP="00FC3AB6">
            <w:pPr>
              <w:pStyle w:val="NormalTablesListBullet"/>
              <w:rPr>
                <w:szCs w:val="20"/>
              </w:rPr>
            </w:pPr>
            <w:r w:rsidRPr="00884CE5">
              <w:rPr>
                <w:szCs w:val="20"/>
              </w:rPr>
              <w:lastRenderedPageBreak/>
              <w:t>Distilling eucalyptus oil</w:t>
            </w:r>
          </w:p>
          <w:p w14:paraId="588293B9" w14:textId="0DE6B23D" w:rsidR="00002494" w:rsidRPr="00884CE5" w:rsidRDefault="00002494" w:rsidP="00FC3AB6">
            <w:pPr>
              <w:pStyle w:val="NormalTablesListBullet"/>
              <w:rPr>
                <w:szCs w:val="20"/>
              </w:rPr>
            </w:pPr>
            <w:r w:rsidRPr="00884CE5">
              <w:rPr>
                <w:szCs w:val="20"/>
              </w:rPr>
              <w:t>Log sawmilling or woodchopping</w:t>
            </w:r>
          </w:p>
          <w:p w14:paraId="665083CF" w14:textId="443414D8" w:rsidR="00002494" w:rsidRPr="00884CE5" w:rsidRDefault="00002494" w:rsidP="00FC3AB6">
            <w:pPr>
              <w:pStyle w:val="NormalTablesListBullet"/>
              <w:rPr>
                <w:szCs w:val="20"/>
              </w:rPr>
            </w:pPr>
            <w:r w:rsidRPr="00884CE5">
              <w:rPr>
                <w:szCs w:val="20"/>
              </w:rPr>
              <w:t>Manufacturing honey</w:t>
            </w:r>
          </w:p>
          <w:p w14:paraId="1DA8A6EC" w14:textId="77777777" w:rsidR="00002494" w:rsidRPr="00884CE5" w:rsidRDefault="00002494" w:rsidP="00002494">
            <w:pPr>
              <w:pStyle w:val="NormalTablesListBullet"/>
              <w:rPr>
                <w:szCs w:val="20"/>
              </w:rPr>
            </w:pPr>
            <w:r w:rsidRPr="00884CE5">
              <w:rPr>
                <w:szCs w:val="20"/>
              </w:rPr>
              <w:t>Manufacturing olive oil</w:t>
            </w:r>
          </w:p>
          <w:p w14:paraId="1D10841A" w14:textId="77717EC5" w:rsidR="00002494" w:rsidRPr="00884CE5" w:rsidRDefault="00002494" w:rsidP="00002494">
            <w:pPr>
              <w:pStyle w:val="NormalTablesListBullet"/>
              <w:rPr>
                <w:szCs w:val="20"/>
              </w:rPr>
            </w:pPr>
            <w:r w:rsidRPr="00884CE5">
              <w:rPr>
                <w:szCs w:val="20"/>
              </w:rPr>
              <w:t>Manufacturing wine</w:t>
            </w:r>
          </w:p>
          <w:p w14:paraId="56FD72A8" w14:textId="77777777" w:rsidR="008D4E27" w:rsidRPr="00884CE5" w:rsidRDefault="007E0F45" w:rsidP="00FC3AB6">
            <w:pPr>
              <w:pStyle w:val="NormalTablesListBullet"/>
              <w:rPr>
                <w:szCs w:val="20"/>
              </w:rPr>
            </w:pPr>
            <w:r w:rsidRPr="00884CE5">
              <w:rPr>
                <w:szCs w:val="20"/>
              </w:rPr>
              <w:t>Processing or crushing grapes</w:t>
            </w:r>
          </w:p>
          <w:p w14:paraId="6DAF84E5" w14:textId="77777777" w:rsidR="00710644" w:rsidRPr="00884CE5" w:rsidRDefault="00BC0672" w:rsidP="00002494">
            <w:pPr>
              <w:pStyle w:val="NormalTablesListBullet"/>
              <w:rPr>
                <w:szCs w:val="20"/>
              </w:rPr>
            </w:pPr>
            <w:r w:rsidRPr="00884CE5">
              <w:rPr>
                <w:szCs w:val="20"/>
              </w:rPr>
              <w:t>Processing poultry meat</w:t>
            </w:r>
          </w:p>
          <w:p w14:paraId="1B7BF67E" w14:textId="7F090943" w:rsidR="00002494" w:rsidRPr="00884CE5" w:rsidRDefault="00002494" w:rsidP="00002494">
            <w:pPr>
              <w:pStyle w:val="NormalTablesListBullet"/>
              <w:rPr>
                <w:szCs w:val="20"/>
              </w:rPr>
            </w:pPr>
            <w:r w:rsidRPr="00884CE5">
              <w:rPr>
                <w:szCs w:val="20"/>
              </w:rPr>
              <w:t>Processing vegetables, including freezing, dehydrating or canning</w:t>
            </w:r>
          </w:p>
        </w:tc>
        <w:tc>
          <w:tcPr>
            <w:tcW w:w="3286" w:type="dxa"/>
            <w:vAlign w:val="center"/>
          </w:tcPr>
          <w:p w14:paraId="523BD673" w14:textId="0E1D16EE" w:rsidR="0004205C" w:rsidRPr="00884CE5" w:rsidRDefault="0004205C" w:rsidP="0004205C">
            <w:pPr>
              <w:pStyle w:val="NormalTablesListBullet"/>
              <w:numPr>
                <w:ilvl w:val="0"/>
                <w:numId w:val="0"/>
              </w:numPr>
              <w:rPr>
                <w:szCs w:val="20"/>
              </w:rPr>
            </w:pPr>
            <w:r w:rsidRPr="00884CE5">
              <w:rPr>
                <w:szCs w:val="20"/>
              </w:rPr>
              <w:t>Manufacturing</w:t>
            </w:r>
          </w:p>
        </w:tc>
      </w:tr>
    </w:tbl>
    <w:p w14:paraId="1C6BE3D0" w14:textId="124B8806" w:rsidR="00815109" w:rsidRPr="007A397C" w:rsidRDefault="00815109" w:rsidP="00815109">
      <w:pPr>
        <w:rPr>
          <w:u w:val="single"/>
          <w:lang w:eastAsia="en-AU"/>
        </w:rPr>
      </w:pPr>
      <w:r w:rsidRPr="00A01662">
        <w:rPr>
          <w:u w:val="single"/>
          <w:lang w:eastAsia="en-AU"/>
        </w:rPr>
        <w:t xml:space="preserve"> </w:t>
      </w:r>
      <w:r>
        <w:rPr>
          <w:u w:val="single"/>
          <w:lang w:eastAsia="en-AU"/>
        </w:rPr>
        <w:br/>
      </w:r>
    </w:p>
    <w:p w14:paraId="6468F832" w14:textId="77777777" w:rsidR="007D4D2F" w:rsidRDefault="007D4D2F" w:rsidP="007D4D2F">
      <w:pPr>
        <w:pStyle w:val="Heading1"/>
      </w:pPr>
      <w:bookmarkStart w:id="4" w:name="_Toc111121457"/>
      <w:r>
        <w:lastRenderedPageBreak/>
        <w:t>Executive summary</w:t>
      </w:r>
      <w:bookmarkEnd w:id="4"/>
    </w:p>
    <w:p w14:paraId="4480355E" w14:textId="77777777" w:rsidR="00C32FDC" w:rsidRDefault="00C32FDC" w:rsidP="00C32FDC">
      <w:pPr>
        <w:pStyle w:val="Heading4"/>
        <w:numPr>
          <w:ilvl w:val="0"/>
          <w:numId w:val="0"/>
        </w:numPr>
      </w:pPr>
      <w:r>
        <w:t>Industry outlook</w:t>
      </w:r>
    </w:p>
    <w:p w14:paraId="4052E0AA" w14:textId="05F289B6" w:rsidR="004C0E2C" w:rsidRDefault="00C32FDC" w:rsidP="00555601">
      <w:r>
        <w:t xml:space="preserve">The agriculture, forestry, and fishing industry </w:t>
      </w:r>
      <w:r w:rsidR="00D227A0">
        <w:t>is essential for</w:t>
      </w:r>
      <w:r>
        <w:t xml:space="preserve"> Victoria</w:t>
      </w:r>
      <w:r w:rsidR="002946B6">
        <w:t xml:space="preserve">’s social and economic </w:t>
      </w:r>
      <w:r w:rsidR="006F5EB8">
        <w:t>prosperity. It</w:t>
      </w:r>
      <w:r>
        <w:t xml:space="preserve"> provid</w:t>
      </w:r>
      <w:r w:rsidR="002946B6">
        <w:t>es</w:t>
      </w:r>
      <w:r>
        <w:t xml:space="preserve"> food for local </w:t>
      </w:r>
      <w:r w:rsidR="006F5EB8">
        <w:t>populations and</w:t>
      </w:r>
      <w:r w:rsidR="002946B6">
        <w:t xml:space="preserve"> </w:t>
      </w:r>
      <w:r w:rsidR="00CF75AB">
        <w:t>drive</w:t>
      </w:r>
      <w:r w:rsidR="006C0617">
        <w:t xml:space="preserve">s significant </w:t>
      </w:r>
      <w:r>
        <w:t>export</w:t>
      </w:r>
      <w:r w:rsidR="006C0617">
        <w:t xml:space="preserve"> value</w:t>
      </w:r>
      <w:r w:rsidR="000916B6">
        <w:t xml:space="preserve"> both interstate and internationally</w:t>
      </w:r>
      <w:r w:rsidR="0038318B">
        <w:t xml:space="preserve">. </w:t>
      </w:r>
      <w:r w:rsidR="00175DE2">
        <w:t>Victoria’s</w:t>
      </w:r>
      <w:r w:rsidR="0038318B">
        <w:t xml:space="preserve"> </w:t>
      </w:r>
      <w:r w:rsidR="0038318B">
        <w:rPr>
          <w:lang w:eastAsia="en-AU"/>
        </w:rPr>
        <w:t>gross value of agricultural product (GVAP) was $17.8 billion in 2019-2020</w:t>
      </w:r>
      <w:r w:rsidR="00387CD3">
        <w:rPr>
          <w:lang w:eastAsia="en-AU"/>
        </w:rPr>
        <w:t>.</w:t>
      </w:r>
      <w:r w:rsidR="00A7313C">
        <w:rPr>
          <w:rStyle w:val="EndnoteReference"/>
          <w:lang w:eastAsia="en-AU"/>
        </w:rPr>
        <w:endnoteReference w:id="2"/>
      </w:r>
    </w:p>
    <w:p w14:paraId="058C363D" w14:textId="6AEE6019" w:rsidR="00C32FDC" w:rsidRDefault="004C0E2C" w:rsidP="00C32FDC">
      <w:r>
        <w:t>O</w:t>
      </w:r>
      <w:r w:rsidR="006C0617">
        <w:t>ver 6</w:t>
      </w:r>
      <w:r w:rsidR="005E30DB">
        <w:t>8</w:t>
      </w:r>
      <w:r w:rsidR="006C0617">
        <w:t>,</w:t>
      </w:r>
      <w:r w:rsidR="00AD4DAF">
        <w:t>8</w:t>
      </w:r>
      <w:r w:rsidR="006C0617">
        <w:t xml:space="preserve">00 people </w:t>
      </w:r>
      <w:r>
        <w:t xml:space="preserve">are employed at all skill levels </w:t>
      </w:r>
      <w:r w:rsidR="00555601">
        <w:t>across agriculture, aquaculture, forestry and logging, fishing, hunting</w:t>
      </w:r>
      <w:r>
        <w:t>, trapping and their related support services, with higher employment in regional areas.</w:t>
      </w:r>
      <w:r w:rsidR="00BC4828">
        <w:rPr>
          <w:rStyle w:val="EndnoteReference"/>
        </w:rPr>
        <w:endnoteReference w:id="3"/>
      </w:r>
    </w:p>
    <w:p w14:paraId="6F096287" w14:textId="638C8FE5" w:rsidR="00C32FDC" w:rsidRDefault="0D1B1157" w:rsidP="00C32FDC">
      <w:r>
        <w:t>Despite</w:t>
      </w:r>
      <w:r w:rsidR="00C974E9">
        <w:t xml:space="preserve"> </w:t>
      </w:r>
      <w:r w:rsidR="00C32FDC">
        <w:t xml:space="preserve">significant disruption </w:t>
      </w:r>
      <w:r w:rsidR="003D6932">
        <w:t xml:space="preserve">to business operations </w:t>
      </w:r>
      <w:r w:rsidR="00C32FDC">
        <w:t xml:space="preserve">due to the </w:t>
      </w:r>
      <w:r w:rsidR="00C974E9">
        <w:t xml:space="preserve">COVID-19 </w:t>
      </w:r>
      <w:r w:rsidR="00C32FDC">
        <w:t>pandemic, droughts, bushfires, and trade restrictions</w:t>
      </w:r>
      <w:r w:rsidR="00C974E9">
        <w:t xml:space="preserve">, </w:t>
      </w:r>
      <w:r w:rsidR="00C32FDC">
        <w:t xml:space="preserve">the industry outlook remains strong.  </w:t>
      </w:r>
      <w:r w:rsidR="002737CA">
        <w:t>S</w:t>
      </w:r>
      <w:r w:rsidR="00C32FDC">
        <w:t>hifting consumer demand and implementation of technology to boost productivity</w:t>
      </w:r>
      <w:r w:rsidR="00957699">
        <w:t xml:space="preserve"> and</w:t>
      </w:r>
      <w:r w:rsidR="00C32FDC" w:rsidDel="005949DB">
        <w:t xml:space="preserve"> </w:t>
      </w:r>
      <w:r w:rsidR="00C32FDC">
        <w:t xml:space="preserve">automation </w:t>
      </w:r>
      <w:r w:rsidR="00D06A2D">
        <w:t>along with</w:t>
      </w:r>
      <w:r w:rsidR="002737CA">
        <w:t xml:space="preserve"> expected population growth</w:t>
      </w:r>
      <w:r w:rsidR="002737CA" w:rsidDel="00D06A2D">
        <w:t xml:space="preserve"> </w:t>
      </w:r>
      <w:r w:rsidR="00C32FDC">
        <w:t xml:space="preserve">are </w:t>
      </w:r>
      <w:r w:rsidR="002737CA">
        <w:t xml:space="preserve">key drivers of </w:t>
      </w:r>
      <w:r w:rsidR="00C32FDC">
        <w:t xml:space="preserve">demand. </w:t>
      </w:r>
    </w:p>
    <w:p w14:paraId="5615C0DD" w14:textId="77777777" w:rsidR="00C32FDC" w:rsidRDefault="00C32FDC" w:rsidP="00C32FDC">
      <w:pPr>
        <w:pStyle w:val="Heading4"/>
        <w:numPr>
          <w:ilvl w:val="3"/>
          <w:numId w:val="35"/>
        </w:numPr>
      </w:pPr>
      <w:r>
        <w:t>Workforce and skilling implications</w:t>
      </w:r>
    </w:p>
    <w:p w14:paraId="60CD5FA2" w14:textId="77777777" w:rsidR="005D43B0" w:rsidRPr="00021F78" w:rsidRDefault="005D43B0" w:rsidP="005D43B0">
      <w:pPr>
        <w:rPr>
          <w:rFonts w:eastAsia="Arial" w:cs="Arial"/>
          <w:lang w:val="en-US"/>
        </w:rPr>
      </w:pPr>
      <w:r w:rsidRPr="00021F78">
        <w:rPr>
          <w:rFonts w:eastAsia="Arial" w:cs="Arial"/>
          <w:lang w:val="en-US"/>
        </w:rPr>
        <w:t xml:space="preserve">On average, across all industries total employment is expected to grow by an additional </w:t>
      </w:r>
      <w:r w:rsidRPr="00C66246">
        <w:rPr>
          <w:rFonts w:eastAsia="Arial" w:cs="Arial"/>
          <w:lang w:val="en-US"/>
        </w:rPr>
        <w:t>211,900</w:t>
      </w:r>
      <w:r w:rsidRPr="00021F78">
        <w:rPr>
          <w:rFonts w:eastAsia="Arial" w:cs="Arial"/>
          <w:lang w:val="en-US"/>
        </w:rPr>
        <w:t xml:space="preserve"> workers to 2025, from </w:t>
      </w:r>
      <w:r w:rsidRPr="00C66246">
        <w:rPr>
          <w:rFonts w:eastAsia="Arial" w:cs="Arial"/>
          <w:lang w:val="en-US"/>
        </w:rPr>
        <w:t>3,538,900</w:t>
      </w:r>
      <w:r w:rsidRPr="00021F78">
        <w:rPr>
          <w:rFonts w:eastAsia="Arial" w:cs="Arial"/>
          <w:lang w:val="en-US"/>
        </w:rPr>
        <w:t xml:space="preserve"> workers in 2022, </w:t>
      </w:r>
      <w:r w:rsidRPr="00C66246">
        <w:rPr>
          <w:rFonts w:eastAsia="Arial" w:cs="Arial"/>
          <w:lang w:val="en-US"/>
        </w:rPr>
        <w:t>an</w:t>
      </w:r>
      <w:r>
        <w:rPr>
          <w:rFonts w:eastAsia="Arial" w:cs="Arial"/>
          <w:lang w:val="en-US"/>
        </w:rPr>
        <w:t xml:space="preserve"> annual </w:t>
      </w:r>
      <w:r w:rsidRPr="00021F78">
        <w:rPr>
          <w:rFonts w:eastAsia="Arial" w:cs="Arial"/>
          <w:lang w:val="en-US"/>
        </w:rPr>
        <w:t xml:space="preserve">growth rate of </w:t>
      </w:r>
      <w:r w:rsidRPr="00C66246">
        <w:rPr>
          <w:rFonts w:eastAsia="Arial" w:cs="Arial"/>
          <w:lang w:val="en-US"/>
        </w:rPr>
        <w:t>1.97 per cent</w:t>
      </w:r>
      <w:r>
        <w:rPr>
          <w:rStyle w:val="FootnoteReference"/>
          <w:rFonts w:eastAsia="Arial" w:cs="Arial"/>
          <w:lang w:val="en-US"/>
        </w:rPr>
        <w:footnoteReference w:id="2"/>
      </w:r>
      <w:r>
        <w:rPr>
          <w:rFonts w:eastAsia="Arial" w:cs="Arial"/>
          <w:lang w:val="en-US"/>
        </w:rPr>
        <w:t>.</w:t>
      </w:r>
      <w:r>
        <w:rPr>
          <w:rStyle w:val="EndnoteReference"/>
          <w:rFonts w:eastAsia="Arial" w:cs="Arial"/>
          <w:lang w:val="en-US"/>
        </w:rPr>
        <w:endnoteReference w:id="4"/>
      </w:r>
      <w:r>
        <w:rPr>
          <w:rFonts w:eastAsia="Arial" w:cs="Arial"/>
          <w:vertAlign w:val="superscript"/>
          <w:lang w:val="en-US"/>
        </w:rPr>
        <w:t>,</w:t>
      </w:r>
      <w:r>
        <w:rPr>
          <w:rStyle w:val="EndnoteReference"/>
          <w:rFonts w:eastAsia="Arial" w:cs="Arial"/>
          <w:lang w:val="en-US"/>
        </w:rPr>
        <w:endnoteReference w:id="5"/>
      </w:r>
      <w:r w:rsidRPr="00021F78">
        <w:rPr>
          <w:rFonts w:eastAsia="Arial" w:cs="Arial"/>
          <w:lang w:val="en-US"/>
        </w:rPr>
        <w:t xml:space="preserve"> In comparison between 2017 and 2020 employment grew by </w:t>
      </w:r>
      <w:r w:rsidRPr="00C66246">
        <w:rPr>
          <w:rFonts w:eastAsia="Arial" w:cs="Arial"/>
          <w:lang w:val="en-US"/>
        </w:rPr>
        <w:t>2.68 per cent</w:t>
      </w:r>
      <w:r>
        <w:rPr>
          <w:rStyle w:val="FootnoteReference"/>
          <w:rFonts w:eastAsia="Arial" w:cs="Arial"/>
          <w:lang w:val="en-US"/>
        </w:rPr>
        <w:footnoteReference w:id="3"/>
      </w:r>
      <w:r>
        <w:rPr>
          <w:rFonts w:eastAsia="Arial" w:cs="Arial"/>
          <w:lang w:val="en-US"/>
        </w:rPr>
        <w:t xml:space="preserve"> annually.</w:t>
      </w:r>
      <w:r>
        <w:rPr>
          <w:rStyle w:val="EndnoteReference"/>
          <w:rFonts w:eastAsia="Arial" w:cs="Arial"/>
          <w:lang w:val="en-US"/>
        </w:rPr>
        <w:endnoteReference w:id="6"/>
      </w:r>
    </w:p>
    <w:p w14:paraId="41DAAA96" w14:textId="5752056F" w:rsidR="005D43B0" w:rsidRDefault="005D43B0" w:rsidP="005D43B0">
      <w:pPr>
        <w:rPr>
          <w:rFonts w:eastAsia="Arial" w:cs="Arial"/>
          <w:color w:val="000000"/>
          <w:lang w:val="en-US"/>
        </w:rPr>
      </w:pPr>
      <w:r w:rsidRPr="00021F78">
        <w:rPr>
          <w:rFonts w:eastAsia="Arial" w:cs="Arial"/>
          <w:lang w:val="en-US"/>
        </w:rPr>
        <w:t xml:space="preserve">In the </w:t>
      </w:r>
      <w:r w:rsidR="00F462C8">
        <w:rPr>
          <w:rFonts w:eastAsia="Arial" w:cs="Arial"/>
          <w:lang w:val="en-US"/>
        </w:rPr>
        <w:t>a</w:t>
      </w:r>
      <w:r>
        <w:rPr>
          <w:rFonts w:eastAsia="Arial" w:cs="Arial"/>
          <w:lang w:val="en-US"/>
        </w:rPr>
        <w:t xml:space="preserve">griculture, forestry and fishing </w:t>
      </w:r>
      <w:r w:rsidRPr="00021F78">
        <w:rPr>
          <w:rFonts w:eastAsia="Arial" w:cs="Arial"/>
          <w:lang w:val="en-US"/>
        </w:rPr>
        <w:t xml:space="preserve">industry, employment is expected to </w:t>
      </w:r>
      <w:r>
        <w:rPr>
          <w:rFonts w:eastAsia="Arial" w:cs="Arial"/>
          <w:lang w:val="en-US"/>
        </w:rPr>
        <w:t>decline by</w:t>
      </w:r>
      <w:r w:rsidRPr="00021F78">
        <w:rPr>
          <w:rFonts w:eastAsia="Arial" w:cs="Arial"/>
          <w:lang w:val="en-US"/>
        </w:rPr>
        <w:t xml:space="preserve"> </w:t>
      </w:r>
      <w:r w:rsidRPr="001542E5">
        <w:rPr>
          <w:rFonts w:eastAsia="Arial" w:cs="Arial"/>
          <w:lang w:val="en-US"/>
        </w:rPr>
        <w:t>1,</w:t>
      </w:r>
      <w:r w:rsidR="00D72683">
        <w:rPr>
          <w:rFonts w:eastAsia="Arial" w:cs="Arial"/>
          <w:lang w:val="en-US"/>
        </w:rPr>
        <w:t>1</w:t>
      </w:r>
      <w:r w:rsidRPr="001542E5">
        <w:rPr>
          <w:rFonts w:eastAsia="Arial" w:cs="Arial"/>
          <w:lang w:val="en-US"/>
        </w:rPr>
        <w:t>00 workers</w:t>
      </w:r>
      <w:r w:rsidRPr="00021F78">
        <w:rPr>
          <w:rFonts w:eastAsia="Arial" w:cs="Arial"/>
          <w:lang w:val="en-US"/>
        </w:rPr>
        <w:t xml:space="preserve"> to 2025, from </w:t>
      </w:r>
      <w:r w:rsidRPr="001542E5">
        <w:rPr>
          <w:rFonts w:eastAsia="Arial" w:cs="Arial"/>
          <w:lang w:val="en-US"/>
        </w:rPr>
        <w:t>68,800 workers</w:t>
      </w:r>
      <w:r w:rsidRPr="00021F78">
        <w:rPr>
          <w:rFonts w:eastAsia="Arial" w:cs="Arial"/>
          <w:lang w:val="en-US"/>
        </w:rPr>
        <w:t xml:space="preserve"> in 2022, a</w:t>
      </w:r>
      <w:r>
        <w:rPr>
          <w:rFonts w:eastAsia="Arial" w:cs="Arial"/>
          <w:lang w:val="en-US"/>
        </w:rPr>
        <w:t xml:space="preserve"> decline in the annual</w:t>
      </w:r>
      <w:r w:rsidRPr="00021F78">
        <w:rPr>
          <w:rFonts w:eastAsia="Arial" w:cs="Arial"/>
          <w:lang w:val="en-US"/>
        </w:rPr>
        <w:t xml:space="preserve"> growth rate of </w:t>
      </w:r>
      <w:r w:rsidRPr="001542E5">
        <w:rPr>
          <w:rFonts w:eastAsia="Arial" w:cs="Arial"/>
          <w:lang w:val="en-US"/>
        </w:rPr>
        <w:t>0.53 per cent</w:t>
      </w:r>
      <w:r>
        <w:rPr>
          <w:rStyle w:val="FootnoteReference"/>
          <w:rFonts w:eastAsia="Arial" w:cs="Arial"/>
          <w:lang w:val="en-US"/>
        </w:rPr>
        <w:footnoteReference w:id="4"/>
      </w:r>
      <w:r>
        <w:rPr>
          <w:rFonts w:eastAsia="Arial" w:cs="Arial"/>
          <w:lang w:val="en-US"/>
        </w:rPr>
        <w:t xml:space="preserve"> which is below the overall Victorian average across all industries.</w:t>
      </w:r>
      <w:r>
        <w:rPr>
          <w:rStyle w:val="EndnoteReference"/>
          <w:rFonts w:eastAsia="Arial" w:cs="Arial"/>
          <w:lang w:val="en-US"/>
        </w:rPr>
        <w:endnoteReference w:id="7"/>
      </w:r>
      <w:r>
        <w:rPr>
          <w:rFonts w:eastAsia="Arial" w:cs="Arial"/>
          <w:vertAlign w:val="superscript"/>
          <w:lang w:val="en-US"/>
        </w:rPr>
        <w:t>,</w:t>
      </w:r>
      <w:r>
        <w:rPr>
          <w:rStyle w:val="EndnoteReference"/>
          <w:rFonts w:eastAsia="Arial" w:cs="Arial"/>
          <w:lang w:val="en-US"/>
        </w:rPr>
        <w:endnoteReference w:id="8"/>
      </w:r>
      <w:r w:rsidRPr="00021F78">
        <w:rPr>
          <w:rFonts w:eastAsia="Arial" w:cs="Arial"/>
          <w:color w:val="000000"/>
          <w:vertAlign w:val="superscript"/>
          <w:lang w:val="en-US"/>
        </w:rPr>
        <w:t xml:space="preserve"> </w:t>
      </w:r>
      <w:r w:rsidRPr="00021F78">
        <w:rPr>
          <w:rFonts w:eastAsia="Arial" w:cs="Arial"/>
          <w:lang w:val="en-US"/>
        </w:rPr>
        <w:t xml:space="preserve">In comparison between 2017 and 2020 employment across this industry grew by </w:t>
      </w:r>
      <w:r w:rsidRPr="001542E5">
        <w:rPr>
          <w:rFonts w:eastAsia="Arial" w:cs="Arial"/>
          <w:lang w:val="en-US"/>
        </w:rPr>
        <w:t>1.5 per cent</w:t>
      </w:r>
      <w:r w:rsidRPr="001542E5">
        <w:rPr>
          <w:rStyle w:val="FootnoteReference"/>
          <w:rFonts w:eastAsia="Arial" w:cs="Arial"/>
          <w:lang w:val="en-US"/>
        </w:rPr>
        <w:footnoteReference w:id="5"/>
      </w:r>
      <w:r w:rsidRPr="001542E5">
        <w:rPr>
          <w:rFonts w:eastAsia="Arial" w:cs="Arial"/>
          <w:color w:val="000000"/>
          <w:vertAlign w:val="superscript"/>
          <w:lang w:val="en-US"/>
        </w:rPr>
        <w:t xml:space="preserve"> </w:t>
      </w:r>
      <w:r w:rsidRPr="00874C60">
        <w:rPr>
          <w:rFonts w:eastAsia="Arial" w:cs="Arial"/>
          <w:color w:val="000000"/>
          <w:lang w:val="en-US"/>
        </w:rPr>
        <w:t>annually</w:t>
      </w:r>
      <w:r w:rsidRPr="001542E5">
        <w:rPr>
          <w:rFonts w:eastAsia="Arial" w:cs="Arial"/>
          <w:color w:val="000000"/>
          <w:lang w:val="en-US"/>
        </w:rPr>
        <w:t>.</w:t>
      </w:r>
      <w:r w:rsidRPr="001542E5">
        <w:rPr>
          <w:rStyle w:val="EndnoteReference"/>
          <w:rFonts w:eastAsia="Arial" w:cs="Arial"/>
          <w:lang w:val="en-US"/>
        </w:rPr>
        <w:endnoteReference w:id="9"/>
      </w:r>
    </w:p>
    <w:p w14:paraId="0D02CAC6" w14:textId="4F352226" w:rsidR="00B74458" w:rsidRDefault="00AE4BBB" w:rsidP="00C32FDC">
      <w:r>
        <w:t>According to forecasts, b</w:t>
      </w:r>
      <w:r w:rsidR="00B74458">
        <w:t>y 2025, an estimated 3,000</w:t>
      </w:r>
      <w:r w:rsidR="00B74458" w:rsidDel="00AC1D10">
        <w:t xml:space="preserve"> </w:t>
      </w:r>
      <w:r w:rsidR="00B74458">
        <w:t xml:space="preserve">new </w:t>
      </w:r>
      <w:r w:rsidR="00967971">
        <w:t>workers</w:t>
      </w:r>
      <w:r w:rsidR="00B74458">
        <w:t xml:space="preserve"> are needed.</w:t>
      </w:r>
      <w:r w:rsidR="00BD5D46">
        <w:rPr>
          <w:rStyle w:val="EndnoteReference"/>
        </w:rPr>
        <w:endnoteReference w:id="10"/>
      </w:r>
      <w:r w:rsidR="00BD5D46">
        <w:t xml:space="preserve"> </w:t>
      </w:r>
      <w:r w:rsidR="008C7482">
        <w:t xml:space="preserve">This includes a </w:t>
      </w:r>
      <w:r w:rsidR="00065251">
        <w:t>likely contraction in</w:t>
      </w:r>
      <w:r w:rsidR="000D5254">
        <w:t xml:space="preserve"> </w:t>
      </w:r>
      <w:r w:rsidR="00A301D1">
        <w:t>employment</w:t>
      </w:r>
      <w:r w:rsidR="000D5254">
        <w:t xml:space="preserve"> </w:t>
      </w:r>
      <w:r w:rsidR="00587955">
        <w:t>of</w:t>
      </w:r>
      <w:r w:rsidR="00065251">
        <w:t xml:space="preserve"> 1,</w:t>
      </w:r>
      <w:r w:rsidR="00582478">
        <w:t>1</w:t>
      </w:r>
      <w:r w:rsidR="00065251">
        <w:t xml:space="preserve">00 </w:t>
      </w:r>
      <w:r w:rsidR="009B1A9A">
        <w:t>j</w:t>
      </w:r>
      <w:r w:rsidR="00675299">
        <w:t>obs</w:t>
      </w:r>
      <w:r w:rsidR="00BD5D46" w:rsidDel="000D5254">
        <w:t xml:space="preserve"> </w:t>
      </w:r>
      <w:r w:rsidR="00BD5D46">
        <w:t xml:space="preserve">and </w:t>
      </w:r>
      <w:r w:rsidR="002D53FB">
        <w:t xml:space="preserve">the </w:t>
      </w:r>
      <w:r w:rsidR="00BD5D46">
        <w:t>replacement of 4,</w:t>
      </w:r>
      <w:r w:rsidR="00582478">
        <w:t>1</w:t>
      </w:r>
      <w:r w:rsidR="00BD5D46">
        <w:t>00 retirees.</w:t>
      </w:r>
      <w:r w:rsidR="003505CE">
        <w:rPr>
          <w:rStyle w:val="EndnoteReference"/>
        </w:rPr>
        <w:endnoteReference w:id="11"/>
      </w:r>
      <w:r w:rsidR="003505CE" w:rsidDel="004F0346">
        <w:rPr>
          <w:vertAlign w:val="superscript"/>
        </w:rPr>
        <w:t>,</w:t>
      </w:r>
      <w:r w:rsidR="003505CE">
        <w:rPr>
          <w:rStyle w:val="EndnoteReference"/>
        </w:rPr>
        <w:endnoteReference w:id="12"/>
      </w:r>
      <w:r w:rsidR="003505CE">
        <w:t xml:space="preserve"> </w:t>
      </w:r>
      <w:r w:rsidR="00A17FF6">
        <w:t>However, industry representatives believe the industry is more likely to maintain or grow overall employment over this period.</w:t>
      </w:r>
    </w:p>
    <w:p w14:paraId="5EF8549E" w14:textId="0F170284" w:rsidR="00CB58CF" w:rsidRPr="00FD5504" w:rsidRDefault="00DF5486" w:rsidP="00CB58CF">
      <w:pPr>
        <w:rPr>
          <w:rFonts w:eastAsia="Calibri" w:cs="Arial"/>
          <w:color w:val="000000"/>
          <w:szCs w:val="20"/>
          <w:lang w:eastAsia="en-AU"/>
        </w:rPr>
      </w:pPr>
      <w:r>
        <w:t>Table 2</w:t>
      </w:r>
      <w:r w:rsidR="00C32FDC">
        <w:t xml:space="preserve"> identifies the top </w:t>
      </w:r>
      <w:r w:rsidR="00A17FF6">
        <w:t>ten</w:t>
      </w:r>
      <w:r w:rsidR="00C32FDC">
        <w:t xml:space="preserve"> occupations in demand across the industry to 2025.</w:t>
      </w:r>
      <w:r w:rsidR="00565B5B">
        <w:rPr>
          <w:rStyle w:val="EndnoteReference"/>
        </w:rPr>
        <w:endnoteReference w:id="13"/>
      </w:r>
      <w:r w:rsidR="00C32FDC">
        <w:t xml:space="preserve"> </w:t>
      </w:r>
      <w:r w:rsidR="00CF20E9" w:rsidRPr="00021F78">
        <w:rPr>
          <w:rFonts w:eastAsia="Arial" w:cs="Arial"/>
          <w:shd w:val="clear" w:color="auto" w:fill="FFFFFF"/>
          <w:lang w:val="en-US"/>
        </w:rPr>
        <w:t>Of these, </w:t>
      </w:r>
      <w:r w:rsidR="00CF20E9">
        <w:rPr>
          <w:rFonts w:eastAsia="Arial" w:cs="Arial"/>
          <w:shd w:val="clear" w:color="auto" w:fill="FFFFFF"/>
          <w:lang w:val="en-US"/>
        </w:rPr>
        <w:t>none of the occupations</w:t>
      </w:r>
      <w:r w:rsidR="00CF20E9" w:rsidRPr="00021F78">
        <w:rPr>
          <w:rFonts w:eastAsia="Arial" w:cs="Arial"/>
          <w:shd w:val="clear" w:color="auto" w:fill="FFFFFF"/>
          <w:lang w:val="en-US"/>
        </w:rPr>
        <w:t xml:space="preserve"> are expected to experience employment growth at a rate above the overall Victorian average between 2022 and 2025.  </w:t>
      </w:r>
    </w:p>
    <w:p w14:paraId="6BCDD54F" w14:textId="2891C322" w:rsidR="00FD5504" w:rsidRDefault="00FD5504" w:rsidP="00FD5504">
      <w:pPr>
        <w:pStyle w:val="Caption"/>
        <w:keepNext/>
        <w:rPr>
          <w:rFonts w:eastAsia="Arial" w:cs="Arial"/>
          <w:color w:val="000000"/>
          <w:sz w:val="20"/>
          <w:szCs w:val="20"/>
          <w:vertAlign w:val="superscript"/>
          <w:lang w:val="en-US"/>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2</w:t>
      </w:r>
      <w:r w:rsidRPr="00694087">
        <w:rPr>
          <w:sz w:val="20"/>
          <w:szCs w:val="20"/>
        </w:rPr>
        <w:fldChar w:fldCharType="end"/>
      </w:r>
      <w:r w:rsidRPr="00694087">
        <w:rPr>
          <w:sz w:val="20"/>
          <w:szCs w:val="20"/>
        </w:rPr>
        <w:t xml:space="preserve"> | Occupations in demand in the agriculture, forestry, and fishing industry to 2025</w:t>
      </w:r>
      <w:r w:rsidR="003751D9">
        <w:rPr>
          <w:rStyle w:val="FootnoteReference"/>
          <w:rFonts w:eastAsia="Arial" w:cs="Arial"/>
          <w:sz w:val="20"/>
          <w:szCs w:val="20"/>
          <w:lang w:val="en-US"/>
        </w:rPr>
        <w:footnoteReference w:id="6"/>
      </w:r>
      <w:r w:rsidR="003751D9">
        <w:rPr>
          <w:rFonts w:eastAsia="Arial" w:cs="Arial"/>
          <w:color w:val="000000"/>
          <w:sz w:val="20"/>
          <w:szCs w:val="20"/>
          <w:vertAlign w:val="superscript"/>
          <w:lang w:val="en-US"/>
        </w:rPr>
        <w:t>,</w:t>
      </w:r>
      <w:r w:rsidR="003751D9">
        <w:rPr>
          <w:rStyle w:val="EndnoteReference"/>
          <w:rFonts w:eastAsia="Arial" w:cs="Arial"/>
          <w:sz w:val="20"/>
          <w:szCs w:val="20"/>
          <w:lang w:val="en-US"/>
        </w:rPr>
        <w:endnoteReference w:id="14"/>
      </w:r>
      <w:r w:rsidR="003751D9">
        <w:rPr>
          <w:rFonts w:eastAsia="Arial" w:cs="Arial"/>
          <w:color w:val="000000"/>
          <w:sz w:val="20"/>
          <w:szCs w:val="20"/>
          <w:vertAlign w:val="superscript"/>
          <w:lang w:val="en-US"/>
        </w:rPr>
        <w:t>,</w:t>
      </w:r>
      <w:r w:rsidR="003751D9">
        <w:rPr>
          <w:rStyle w:val="EndnoteReference"/>
          <w:rFonts w:eastAsia="Arial" w:cs="Arial"/>
          <w:sz w:val="20"/>
          <w:szCs w:val="20"/>
          <w:lang w:val="en-US"/>
        </w:rPr>
        <w:endnoteReference w:id="15"/>
      </w:r>
    </w:p>
    <w:tbl>
      <w:tblPr>
        <w:tblStyle w:val="TableGrid-Header"/>
        <w:tblW w:w="8971" w:type="dxa"/>
        <w:tblLook w:val="04A0" w:firstRow="1" w:lastRow="0" w:firstColumn="1" w:lastColumn="0" w:noHBand="0" w:noVBand="1"/>
      </w:tblPr>
      <w:tblGrid>
        <w:gridCol w:w="2145"/>
        <w:gridCol w:w="1395"/>
        <w:gridCol w:w="1417"/>
        <w:gridCol w:w="1417"/>
        <w:gridCol w:w="1415"/>
        <w:gridCol w:w="1182"/>
      </w:tblGrid>
      <w:tr w:rsidR="009D02BA" w:rsidRPr="002F79E7" w14:paraId="1AE31E6B" w14:textId="77777777" w:rsidTr="00C7797B">
        <w:trPr>
          <w:cnfStyle w:val="100000000000" w:firstRow="1" w:lastRow="0" w:firstColumn="0" w:lastColumn="0" w:oddVBand="0" w:evenVBand="0" w:oddHBand="0" w:evenHBand="0" w:firstRowFirstColumn="0" w:firstRowLastColumn="0" w:lastRowFirstColumn="0" w:lastRowLastColumn="0"/>
          <w:trHeight w:val="60"/>
        </w:trPr>
        <w:tc>
          <w:tcPr>
            <w:tcW w:w="2379" w:type="dxa"/>
            <w:shd w:val="clear" w:color="auto" w:fill="000000" w:themeFill="text1"/>
          </w:tcPr>
          <w:p w14:paraId="01050ACE" w14:textId="0484AAE1" w:rsidR="009D02BA" w:rsidRPr="002F79E7" w:rsidRDefault="009D02BA" w:rsidP="009D02BA">
            <w:pPr>
              <w:spacing w:before="80" w:after="80"/>
              <w:rPr>
                <w:rFonts w:eastAsia="SimHei" w:cs="Arial"/>
                <w:szCs w:val="20"/>
              </w:rPr>
            </w:pPr>
            <w:r w:rsidRPr="002F79E7">
              <w:rPr>
                <w:rFonts w:eastAsia="SimHei" w:cs="Arial"/>
                <w:szCs w:val="20"/>
                <w:lang w:eastAsia="ja-JP"/>
              </w:rPr>
              <w:t xml:space="preserve">Occupation </w:t>
            </w:r>
          </w:p>
        </w:tc>
        <w:tc>
          <w:tcPr>
            <w:tcW w:w="1277" w:type="dxa"/>
            <w:shd w:val="clear" w:color="auto" w:fill="000000" w:themeFill="text1"/>
          </w:tcPr>
          <w:p w14:paraId="397C20D5" w14:textId="709C335B" w:rsidR="009D02BA" w:rsidRPr="002F79E7" w:rsidRDefault="009D02BA" w:rsidP="009D02BA">
            <w:pPr>
              <w:spacing w:before="80" w:after="80"/>
              <w:rPr>
                <w:rFonts w:eastAsia="SimHei" w:cs="Arial"/>
                <w:szCs w:val="20"/>
              </w:rPr>
            </w:pPr>
            <w:r w:rsidRPr="002F79E7">
              <w:rPr>
                <w:rFonts w:eastAsia="SimHei" w:cs="Arial"/>
                <w:szCs w:val="20"/>
              </w:rPr>
              <w:t>Current employment</w:t>
            </w:r>
          </w:p>
        </w:tc>
        <w:tc>
          <w:tcPr>
            <w:tcW w:w="1297" w:type="dxa"/>
            <w:shd w:val="clear" w:color="auto" w:fill="000000" w:themeFill="text1"/>
          </w:tcPr>
          <w:p w14:paraId="6A04545C" w14:textId="336B1E0C" w:rsidR="009D02BA" w:rsidRPr="002F79E7" w:rsidRDefault="009D02BA" w:rsidP="009D02BA">
            <w:pPr>
              <w:spacing w:before="80" w:after="80"/>
              <w:rPr>
                <w:rFonts w:eastAsia="SimHei" w:cs="Arial"/>
                <w:b w:val="0"/>
                <w:szCs w:val="20"/>
              </w:rPr>
            </w:pPr>
            <w:r w:rsidRPr="002F79E7">
              <w:rPr>
                <w:rFonts w:eastAsia="SimHei" w:cs="Arial"/>
                <w:szCs w:val="20"/>
              </w:rPr>
              <w:t>Employment growth (2022</w:t>
            </w:r>
            <w:r w:rsidRPr="002F79E7">
              <w:rPr>
                <w:rFonts w:eastAsia="SimHei" w:cs="Arial"/>
                <w:szCs w:val="20"/>
              </w:rPr>
              <w:sym w:font="Symbol" w:char="F02D"/>
            </w:r>
            <w:r w:rsidRPr="002F79E7">
              <w:rPr>
                <w:rFonts w:eastAsia="SimHei" w:cs="Arial"/>
                <w:szCs w:val="20"/>
              </w:rPr>
              <w:t>25) number</w:t>
            </w:r>
          </w:p>
        </w:tc>
        <w:tc>
          <w:tcPr>
            <w:tcW w:w="1394" w:type="dxa"/>
            <w:shd w:val="clear" w:color="auto" w:fill="000000" w:themeFill="text1"/>
          </w:tcPr>
          <w:p w14:paraId="43252F94" w14:textId="2F6C9318" w:rsidR="009D02BA" w:rsidRPr="002F79E7" w:rsidRDefault="009D02BA" w:rsidP="009D02BA">
            <w:pPr>
              <w:spacing w:before="80" w:after="80"/>
              <w:rPr>
                <w:rFonts w:eastAsia="SimHei" w:cs="Arial"/>
                <w:b w:val="0"/>
                <w:szCs w:val="20"/>
              </w:rPr>
            </w:pPr>
            <w:r w:rsidRPr="002F79E7">
              <w:rPr>
                <w:rFonts w:eastAsia="SimHei" w:cs="Arial"/>
                <w:szCs w:val="20"/>
              </w:rPr>
              <w:t>Employment growth (2022</w:t>
            </w:r>
            <w:r w:rsidRPr="002F79E7">
              <w:rPr>
                <w:rFonts w:eastAsia="SimHei" w:cs="Arial"/>
                <w:szCs w:val="20"/>
              </w:rPr>
              <w:sym w:font="Symbol" w:char="F02D"/>
            </w:r>
            <w:r w:rsidRPr="002F79E7">
              <w:rPr>
                <w:rFonts w:eastAsia="SimHei" w:cs="Arial"/>
                <w:szCs w:val="20"/>
              </w:rPr>
              <w:t>25) per cent</w:t>
            </w:r>
          </w:p>
        </w:tc>
        <w:tc>
          <w:tcPr>
            <w:tcW w:w="1427" w:type="dxa"/>
            <w:shd w:val="clear" w:color="auto" w:fill="000000" w:themeFill="text1"/>
          </w:tcPr>
          <w:p w14:paraId="049F18A9" w14:textId="7353C64C" w:rsidR="009D02BA" w:rsidRPr="002F79E7" w:rsidRDefault="009D02BA" w:rsidP="009D02BA">
            <w:pPr>
              <w:spacing w:before="80" w:after="80"/>
              <w:rPr>
                <w:rFonts w:eastAsia="SimHei" w:cs="Arial"/>
                <w:szCs w:val="20"/>
              </w:rPr>
            </w:pPr>
            <w:r w:rsidRPr="002F79E7">
              <w:rPr>
                <w:rFonts w:eastAsia="SimHei" w:cs="Arial"/>
                <w:szCs w:val="20"/>
              </w:rPr>
              <w:t xml:space="preserve">Retirements </w:t>
            </w:r>
            <w:r w:rsidRPr="002F79E7">
              <w:rPr>
                <w:rFonts w:eastAsia="SimHei" w:cs="Arial"/>
                <w:szCs w:val="20"/>
              </w:rPr>
              <w:br/>
              <w:t>(2022</w:t>
            </w:r>
            <w:r w:rsidRPr="002F79E7">
              <w:rPr>
                <w:rFonts w:eastAsia="SimHei" w:cs="Arial"/>
                <w:szCs w:val="20"/>
              </w:rPr>
              <w:sym w:font="Symbol" w:char="F02D"/>
            </w:r>
            <w:r w:rsidRPr="002F79E7">
              <w:rPr>
                <w:rFonts w:eastAsia="SimHei" w:cs="Arial"/>
                <w:szCs w:val="20"/>
              </w:rPr>
              <w:t>25)</w:t>
            </w:r>
          </w:p>
        </w:tc>
        <w:tc>
          <w:tcPr>
            <w:tcW w:w="1197" w:type="dxa"/>
            <w:shd w:val="clear" w:color="auto" w:fill="000000" w:themeFill="text1"/>
          </w:tcPr>
          <w:p w14:paraId="6681C157" w14:textId="6FEB55DB" w:rsidR="009D02BA" w:rsidRPr="002F79E7" w:rsidRDefault="009D02BA" w:rsidP="009D02BA">
            <w:pPr>
              <w:spacing w:before="80" w:after="80"/>
              <w:rPr>
                <w:rFonts w:eastAsia="SimHei" w:cs="Arial"/>
                <w:szCs w:val="20"/>
              </w:rPr>
            </w:pPr>
            <w:r w:rsidRPr="002F79E7">
              <w:rPr>
                <w:rFonts w:eastAsia="SimHei" w:cs="Arial"/>
                <w:szCs w:val="20"/>
              </w:rPr>
              <w:t>New workers needed (2022</w:t>
            </w:r>
            <w:r w:rsidRPr="002F79E7">
              <w:rPr>
                <w:rFonts w:eastAsia="SimHei" w:cs="Arial"/>
                <w:szCs w:val="20"/>
              </w:rPr>
              <w:sym w:font="Symbol" w:char="F02D"/>
            </w:r>
            <w:r w:rsidRPr="002F79E7">
              <w:rPr>
                <w:rFonts w:eastAsia="SimHei" w:cs="Arial"/>
                <w:szCs w:val="20"/>
              </w:rPr>
              <w:t>25)</w:t>
            </w:r>
          </w:p>
        </w:tc>
      </w:tr>
      <w:tr w:rsidR="009D02BA" w:rsidRPr="002F79E7" w14:paraId="7EEB9770" w14:textId="77777777" w:rsidTr="009D02BA">
        <w:trPr>
          <w:trHeight w:val="151"/>
        </w:trPr>
        <w:tc>
          <w:tcPr>
            <w:tcW w:w="2379" w:type="dxa"/>
          </w:tcPr>
          <w:p w14:paraId="49735C7D" w14:textId="77777777" w:rsidR="009D02BA" w:rsidRPr="002F79E7" w:rsidRDefault="009D02BA" w:rsidP="009D02BA">
            <w:pPr>
              <w:spacing w:before="80" w:after="80"/>
              <w:rPr>
                <w:rFonts w:eastAsia="SimHei" w:cs="Arial"/>
                <w:szCs w:val="20"/>
              </w:rPr>
            </w:pPr>
            <w:r w:rsidRPr="002F79E7">
              <w:rPr>
                <w:rFonts w:cs="Arial"/>
                <w:szCs w:val="20"/>
              </w:rPr>
              <w:t>Livestock farmers</w:t>
            </w:r>
          </w:p>
        </w:tc>
        <w:tc>
          <w:tcPr>
            <w:tcW w:w="1277" w:type="dxa"/>
          </w:tcPr>
          <w:p w14:paraId="69B00119" w14:textId="77777777" w:rsidR="009D02BA" w:rsidRPr="002F79E7" w:rsidRDefault="009D02BA" w:rsidP="009D02BA">
            <w:pPr>
              <w:spacing w:before="80" w:after="80"/>
              <w:jc w:val="right"/>
              <w:rPr>
                <w:rFonts w:eastAsia="SimHei" w:cs="Arial"/>
                <w:szCs w:val="20"/>
              </w:rPr>
            </w:pPr>
            <w:r w:rsidRPr="002F79E7">
              <w:rPr>
                <w:rFonts w:cs="Arial"/>
                <w:szCs w:val="20"/>
              </w:rPr>
              <w:t>21,600</w:t>
            </w:r>
          </w:p>
        </w:tc>
        <w:tc>
          <w:tcPr>
            <w:tcW w:w="1297" w:type="dxa"/>
          </w:tcPr>
          <w:p w14:paraId="2027062F" w14:textId="77777777" w:rsidR="009D02BA" w:rsidRPr="002F79E7" w:rsidRDefault="009D02BA" w:rsidP="009D02BA">
            <w:pPr>
              <w:spacing w:before="80" w:after="80"/>
              <w:jc w:val="right"/>
              <w:rPr>
                <w:rFonts w:eastAsia="SimHei" w:cs="Arial"/>
                <w:szCs w:val="20"/>
              </w:rPr>
            </w:pPr>
            <w:r w:rsidRPr="002F79E7">
              <w:rPr>
                <w:rFonts w:cs="Arial"/>
                <w:szCs w:val="20"/>
              </w:rPr>
              <w:t>Less than 50</w:t>
            </w:r>
          </w:p>
        </w:tc>
        <w:tc>
          <w:tcPr>
            <w:tcW w:w="1394" w:type="dxa"/>
          </w:tcPr>
          <w:p w14:paraId="1424F458" w14:textId="77777777" w:rsidR="009D02BA" w:rsidRPr="002F79E7" w:rsidRDefault="009D02BA" w:rsidP="009D02BA">
            <w:pPr>
              <w:spacing w:before="80" w:after="80"/>
              <w:jc w:val="right"/>
              <w:rPr>
                <w:rFonts w:eastAsia="SimHei" w:cs="Arial"/>
                <w:szCs w:val="20"/>
              </w:rPr>
            </w:pPr>
            <w:r w:rsidRPr="002F79E7">
              <w:rPr>
                <w:rFonts w:cs="Arial"/>
                <w:szCs w:val="20"/>
              </w:rPr>
              <w:t>-0.01%</w:t>
            </w:r>
          </w:p>
        </w:tc>
        <w:tc>
          <w:tcPr>
            <w:tcW w:w="1427" w:type="dxa"/>
          </w:tcPr>
          <w:p w14:paraId="68BEA171" w14:textId="77777777" w:rsidR="009D02BA" w:rsidRPr="002F79E7" w:rsidRDefault="009D02BA" w:rsidP="009D02BA">
            <w:pPr>
              <w:spacing w:before="80" w:after="80"/>
              <w:jc w:val="right"/>
              <w:rPr>
                <w:rFonts w:eastAsia="SimHei" w:cs="Arial"/>
                <w:szCs w:val="20"/>
              </w:rPr>
            </w:pPr>
            <w:r w:rsidRPr="002F79E7">
              <w:rPr>
                <w:rFonts w:cs="Arial"/>
                <w:szCs w:val="20"/>
              </w:rPr>
              <w:t>1,350</w:t>
            </w:r>
          </w:p>
        </w:tc>
        <w:tc>
          <w:tcPr>
            <w:tcW w:w="1197" w:type="dxa"/>
          </w:tcPr>
          <w:p w14:paraId="74446535" w14:textId="77777777" w:rsidR="009D02BA" w:rsidRPr="002F79E7" w:rsidRDefault="009D02BA" w:rsidP="009D02BA">
            <w:pPr>
              <w:spacing w:before="80" w:after="80"/>
              <w:jc w:val="right"/>
              <w:rPr>
                <w:rFonts w:eastAsia="SimHei" w:cs="Arial"/>
                <w:szCs w:val="20"/>
              </w:rPr>
            </w:pPr>
            <w:r w:rsidRPr="002F79E7">
              <w:rPr>
                <w:rFonts w:cs="Arial"/>
                <w:szCs w:val="20"/>
              </w:rPr>
              <w:t>1,350</w:t>
            </w:r>
          </w:p>
        </w:tc>
      </w:tr>
      <w:tr w:rsidR="009D02BA" w:rsidRPr="002F79E7" w14:paraId="204C934A" w14:textId="77777777" w:rsidTr="009D02BA">
        <w:trPr>
          <w:trHeight w:val="151"/>
        </w:trPr>
        <w:tc>
          <w:tcPr>
            <w:tcW w:w="2379" w:type="dxa"/>
          </w:tcPr>
          <w:p w14:paraId="2F1DA730" w14:textId="77777777" w:rsidR="009D02BA" w:rsidRPr="002F79E7" w:rsidRDefault="009D02BA" w:rsidP="009D02BA">
            <w:pPr>
              <w:spacing w:before="80" w:after="80"/>
              <w:rPr>
                <w:rFonts w:eastAsia="SimHei" w:cs="Arial"/>
                <w:b/>
                <w:bCs/>
                <w:szCs w:val="20"/>
              </w:rPr>
            </w:pPr>
            <w:r w:rsidRPr="002F79E7">
              <w:rPr>
                <w:rFonts w:cs="Arial"/>
                <w:szCs w:val="20"/>
              </w:rPr>
              <w:t>Crop farmers</w:t>
            </w:r>
          </w:p>
        </w:tc>
        <w:tc>
          <w:tcPr>
            <w:tcW w:w="1277" w:type="dxa"/>
          </w:tcPr>
          <w:p w14:paraId="1FA3ADE3" w14:textId="77777777" w:rsidR="009D02BA" w:rsidRPr="002F79E7" w:rsidRDefault="009D02BA" w:rsidP="009D02BA">
            <w:pPr>
              <w:spacing w:before="80" w:after="80"/>
              <w:jc w:val="right"/>
              <w:rPr>
                <w:rFonts w:eastAsia="SimHei" w:cs="Arial"/>
                <w:szCs w:val="20"/>
              </w:rPr>
            </w:pPr>
            <w:r w:rsidRPr="002F79E7">
              <w:rPr>
                <w:rFonts w:cs="Arial"/>
                <w:szCs w:val="20"/>
              </w:rPr>
              <w:t>6,700</w:t>
            </w:r>
          </w:p>
        </w:tc>
        <w:tc>
          <w:tcPr>
            <w:tcW w:w="1297" w:type="dxa"/>
          </w:tcPr>
          <w:p w14:paraId="6552A1F3" w14:textId="77777777" w:rsidR="009D02BA" w:rsidRPr="002F79E7" w:rsidRDefault="009D02BA" w:rsidP="009D02BA">
            <w:pPr>
              <w:spacing w:before="80" w:after="80"/>
              <w:jc w:val="right"/>
              <w:rPr>
                <w:rFonts w:eastAsia="SimHei" w:cs="Arial"/>
                <w:szCs w:val="20"/>
              </w:rPr>
            </w:pPr>
            <w:r w:rsidRPr="002F79E7">
              <w:rPr>
                <w:rFonts w:cs="Arial"/>
                <w:szCs w:val="20"/>
              </w:rPr>
              <w:t>100</w:t>
            </w:r>
          </w:p>
        </w:tc>
        <w:tc>
          <w:tcPr>
            <w:tcW w:w="1394" w:type="dxa"/>
          </w:tcPr>
          <w:p w14:paraId="2E1BC1DE" w14:textId="77777777" w:rsidR="009D02BA" w:rsidRPr="002F79E7" w:rsidRDefault="009D02BA" w:rsidP="009D02BA">
            <w:pPr>
              <w:spacing w:before="80" w:after="80"/>
              <w:jc w:val="right"/>
              <w:rPr>
                <w:rFonts w:eastAsia="SimHei" w:cs="Arial"/>
                <w:szCs w:val="20"/>
              </w:rPr>
            </w:pPr>
            <w:r w:rsidRPr="002F79E7">
              <w:rPr>
                <w:rFonts w:cs="Arial"/>
                <w:szCs w:val="20"/>
              </w:rPr>
              <w:t>0.51%</w:t>
            </w:r>
          </w:p>
        </w:tc>
        <w:tc>
          <w:tcPr>
            <w:tcW w:w="1427" w:type="dxa"/>
          </w:tcPr>
          <w:p w14:paraId="79E92C46" w14:textId="77777777" w:rsidR="009D02BA" w:rsidRPr="002F79E7" w:rsidRDefault="009D02BA" w:rsidP="009D02BA">
            <w:pPr>
              <w:spacing w:before="80" w:after="80"/>
              <w:jc w:val="right"/>
              <w:rPr>
                <w:rFonts w:eastAsia="SimHei" w:cs="Arial"/>
                <w:szCs w:val="20"/>
              </w:rPr>
            </w:pPr>
            <w:r w:rsidRPr="002F79E7">
              <w:rPr>
                <w:rFonts w:cs="Arial"/>
                <w:szCs w:val="20"/>
              </w:rPr>
              <w:t>400</w:t>
            </w:r>
          </w:p>
        </w:tc>
        <w:tc>
          <w:tcPr>
            <w:tcW w:w="1197" w:type="dxa"/>
          </w:tcPr>
          <w:p w14:paraId="01547657" w14:textId="77777777" w:rsidR="009D02BA" w:rsidRPr="002F79E7" w:rsidRDefault="009D02BA" w:rsidP="009D02BA">
            <w:pPr>
              <w:spacing w:before="80" w:after="80"/>
              <w:jc w:val="right"/>
              <w:rPr>
                <w:rFonts w:eastAsia="SimHei" w:cs="Arial"/>
                <w:szCs w:val="20"/>
              </w:rPr>
            </w:pPr>
            <w:r w:rsidRPr="002F79E7">
              <w:rPr>
                <w:rFonts w:cs="Arial"/>
                <w:szCs w:val="20"/>
              </w:rPr>
              <w:t>500</w:t>
            </w:r>
          </w:p>
        </w:tc>
      </w:tr>
      <w:tr w:rsidR="009D02BA" w:rsidRPr="002F79E7" w14:paraId="2DAA7436" w14:textId="77777777" w:rsidTr="009D02BA">
        <w:trPr>
          <w:trHeight w:val="145"/>
        </w:trPr>
        <w:tc>
          <w:tcPr>
            <w:tcW w:w="2379" w:type="dxa"/>
          </w:tcPr>
          <w:p w14:paraId="34BB53C1" w14:textId="77777777" w:rsidR="009D02BA" w:rsidRPr="002F79E7" w:rsidRDefault="009D02BA" w:rsidP="009D02BA">
            <w:pPr>
              <w:spacing w:before="80" w:after="80"/>
              <w:rPr>
                <w:rFonts w:eastAsia="SimHei" w:cs="Arial"/>
                <w:b/>
                <w:bCs/>
                <w:szCs w:val="20"/>
              </w:rPr>
            </w:pPr>
            <w:r w:rsidRPr="002F79E7">
              <w:rPr>
                <w:rFonts w:cs="Arial"/>
                <w:szCs w:val="20"/>
              </w:rPr>
              <w:t>Mixed crop and livestock farmers</w:t>
            </w:r>
          </w:p>
        </w:tc>
        <w:tc>
          <w:tcPr>
            <w:tcW w:w="1277" w:type="dxa"/>
          </w:tcPr>
          <w:p w14:paraId="1188D83D" w14:textId="77777777" w:rsidR="009D02BA" w:rsidRPr="002F79E7" w:rsidRDefault="009D02BA" w:rsidP="009D02BA">
            <w:pPr>
              <w:spacing w:before="80" w:after="80"/>
              <w:jc w:val="right"/>
              <w:rPr>
                <w:rFonts w:eastAsia="SimHei" w:cs="Arial"/>
                <w:szCs w:val="20"/>
              </w:rPr>
            </w:pPr>
            <w:r w:rsidRPr="002F79E7">
              <w:rPr>
                <w:rFonts w:cs="Arial"/>
                <w:szCs w:val="20"/>
              </w:rPr>
              <w:t>6,650</w:t>
            </w:r>
          </w:p>
        </w:tc>
        <w:tc>
          <w:tcPr>
            <w:tcW w:w="1297" w:type="dxa"/>
          </w:tcPr>
          <w:p w14:paraId="49DC5212" w14:textId="77777777" w:rsidR="009D02BA" w:rsidRPr="002F79E7" w:rsidRDefault="009D02BA" w:rsidP="009D02BA">
            <w:pPr>
              <w:spacing w:before="80" w:after="80"/>
              <w:jc w:val="right"/>
              <w:rPr>
                <w:rFonts w:eastAsia="SimHei" w:cs="Arial"/>
                <w:szCs w:val="20"/>
              </w:rPr>
            </w:pPr>
            <w:r w:rsidRPr="002F79E7">
              <w:rPr>
                <w:rFonts w:cs="Arial"/>
                <w:szCs w:val="20"/>
              </w:rPr>
              <w:t>-100</w:t>
            </w:r>
          </w:p>
        </w:tc>
        <w:tc>
          <w:tcPr>
            <w:tcW w:w="1394" w:type="dxa"/>
          </w:tcPr>
          <w:p w14:paraId="24455DB0" w14:textId="77777777" w:rsidR="009D02BA" w:rsidRPr="002F79E7" w:rsidRDefault="009D02BA" w:rsidP="009D02BA">
            <w:pPr>
              <w:spacing w:before="80" w:after="80"/>
              <w:jc w:val="right"/>
              <w:rPr>
                <w:rFonts w:eastAsia="SimHei" w:cs="Arial"/>
                <w:szCs w:val="20"/>
              </w:rPr>
            </w:pPr>
            <w:r w:rsidRPr="002F79E7">
              <w:rPr>
                <w:rFonts w:cs="Arial"/>
                <w:szCs w:val="20"/>
              </w:rPr>
              <w:t>-0.61%</w:t>
            </w:r>
          </w:p>
        </w:tc>
        <w:tc>
          <w:tcPr>
            <w:tcW w:w="1427" w:type="dxa"/>
          </w:tcPr>
          <w:p w14:paraId="1427DC57" w14:textId="77777777" w:rsidR="009D02BA" w:rsidRPr="002F79E7" w:rsidRDefault="009D02BA" w:rsidP="009D02BA">
            <w:pPr>
              <w:spacing w:before="80" w:after="80"/>
              <w:jc w:val="right"/>
              <w:rPr>
                <w:rFonts w:eastAsia="SimHei" w:cs="Arial"/>
                <w:szCs w:val="20"/>
              </w:rPr>
            </w:pPr>
            <w:r w:rsidRPr="002F79E7">
              <w:rPr>
                <w:rFonts w:cs="Arial"/>
                <w:szCs w:val="20"/>
              </w:rPr>
              <w:t>350</w:t>
            </w:r>
          </w:p>
        </w:tc>
        <w:tc>
          <w:tcPr>
            <w:tcW w:w="1197" w:type="dxa"/>
          </w:tcPr>
          <w:p w14:paraId="583CC04F" w14:textId="77777777" w:rsidR="009D02BA" w:rsidRPr="002F79E7" w:rsidRDefault="009D02BA" w:rsidP="009D02BA">
            <w:pPr>
              <w:spacing w:before="80" w:after="80"/>
              <w:jc w:val="right"/>
              <w:rPr>
                <w:rFonts w:eastAsia="SimHei" w:cs="Arial"/>
                <w:szCs w:val="20"/>
              </w:rPr>
            </w:pPr>
            <w:r w:rsidRPr="002F79E7">
              <w:rPr>
                <w:rFonts w:cs="Arial"/>
                <w:szCs w:val="20"/>
              </w:rPr>
              <w:t>250</w:t>
            </w:r>
          </w:p>
        </w:tc>
      </w:tr>
      <w:tr w:rsidR="009D02BA" w:rsidRPr="002F79E7" w14:paraId="7BE7C6B1" w14:textId="77777777" w:rsidTr="009D02BA">
        <w:trPr>
          <w:trHeight w:val="145"/>
        </w:trPr>
        <w:tc>
          <w:tcPr>
            <w:tcW w:w="2379" w:type="dxa"/>
          </w:tcPr>
          <w:p w14:paraId="7F390977" w14:textId="77777777" w:rsidR="009D02BA" w:rsidRPr="002F79E7" w:rsidRDefault="009D02BA" w:rsidP="009D02BA">
            <w:pPr>
              <w:spacing w:before="80" w:after="80"/>
              <w:rPr>
                <w:rFonts w:eastAsia="SimHei" w:cs="Arial"/>
                <w:b/>
                <w:bCs/>
                <w:szCs w:val="20"/>
              </w:rPr>
            </w:pPr>
            <w:r w:rsidRPr="002F79E7">
              <w:rPr>
                <w:rFonts w:cs="Arial"/>
                <w:szCs w:val="20"/>
              </w:rPr>
              <w:lastRenderedPageBreak/>
              <w:t>Agricultural, forestry and horticultural plant operators</w:t>
            </w:r>
          </w:p>
        </w:tc>
        <w:tc>
          <w:tcPr>
            <w:tcW w:w="1277" w:type="dxa"/>
          </w:tcPr>
          <w:p w14:paraId="4A2D0FDE" w14:textId="77777777" w:rsidR="009D02BA" w:rsidRPr="002F79E7" w:rsidRDefault="009D02BA" w:rsidP="009D02BA">
            <w:pPr>
              <w:spacing w:before="80" w:after="80"/>
              <w:jc w:val="right"/>
              <w:rPr>
                <w:rFonts w:eastAsia="SimHei" w:cs="Arial"/>
                <w:szCs w:val="20"/>
              </w:rPr>
            </w:pPr>
            <w:r w:rsidRPr="002F79E7">
              <w:rPr>
                <w:rFonts w:cs="Arial"/>
                <w:szCs w:val="20"/>
              </w:rPr>
              <w:t>1,050</w:t>
            </w:r>
          </w:p>
        </w:tc>
        <w:tc>
          <w:tcPr>
            <w:tcW w:w="1297" w:type="dxa"/>
          </w:tcPr>
          <w:p w14:paraId="3DC69862" w14:textId="77777777" w:rsidR="009D02BA" w:rsidRPr="002F79E7" w:rsidRDefault="009D02BA" w:rsidP="009D02BA">
            <w:pPr>
              <w:spacing w:before="80" w:after="80"/>
              <w:jc w:val="right"/>
              <w:rPr>
                <w:rFonts w:eastAsia="SimHei" w:cs="Arial"/>
                <w:szCs w:val="20"/>
              </w:rPr>
            </w:pPr>
            <w:r w:rsidRPr="002F79E7">
              <w:rPr>
                <w:rFonts w:cs="Arial"/>
                <w:szCs w:val="20"/>
              </w:rPr>
              <w:t>50</w:t>
            </w:r>
          </w:p>
        </w:tc>
        <w:tc>
          <w:tcPr>
            <w:tcW w:w="1394" w:type="dxa"/>
          </w:tcPr>
          <w:p w14:paraId="06D0AE30" w14:textId="77777777" w:rsidR="009D02BA" w:rsidRPr="002F79E7" w:rsidRDefault="009D02BA" w:rsidP="009D02BA">
            <w:pPr>
              <w:spacing w:before="80" w:after="80"/>
              <w:jc w:val="right"/>
              <w:rPr>
                <w:rFonts w:eastAsia="SimHei" w:cs="Arial"/>
                <w:szCs w:val="20"/>
              </w:rPr>
            </w:pPr>
            <w:r w:rsidRPr="002F79E7">
              <w:rPr>
                <w:rFonts w:cs="Arial"/>
                <w:szCs w:val="20"/>
              </w:rPr>
              <w:t>0.68%</w:t>
            </w:r>
          </w:p>
        </w:tc>
        <w:tc>
          <w:tcPr>
            <w:tcW w:w="1427" w:type="dxa"/>
          </w:tcPr>
          <w:p w14:paraId="0EB71EF6" w14:textId="77777777" w:rsidR="009D02BA" w:rsidRPr="002F79E7" w:rsidRDefault="009D02BA" w:rsidP="009D02BA">
            <w:pPr>
              <w:spacing w:before="80" w:after="80"/>
              <w:jc w:val="right"/>
              <w:rPr>
                <w:rFonts w:eastAsia="SimHei" w:cs="Arial"/>
                <w:szCs w:val="20"/>
              </w:rPr>
            </w:pPr>
            <w:r w:rsidRPr="002F79E7">
              <w:rPr>
                <w:rFonts w:cs="Arial"/>
                <w:szCs w:val="20"/>
              </w:rPr>
              <w:t>200</w:t>
            </w:r>
          </w:p>
        </w:tc>
        <w:tc>
          <w:tcPr>
            <w:tcW w:w="1197" w:type="dxa"/>
          </w:tcPr>
          <w:p w14:paraId="222B8DB3" w14:textId="77777777" w:rsidR="009D02BA" w:rsidRPr="002F79E7" w:rsidRDefault="009D02BA" w:rsidP="009D02BA">
            <w:pPr>
              <w:spacing w:before="80" w:after="80"/>
              <w:jc w:val="right"/>
              <w:rPr>
                <w:rFonts w:eastAsia="SimHei" w:cs="Arial"/>
                <w:szCs w:val="20"/>
              </w:rPr>
            </w:pPr>
            <w:r w:rsidRPr="002F79E7">
              <w:rPr>
                <w:rFonts w:cs="Arial"/>
                <w:szCs w:val="20"/>
              </w:rPr>
              <w:t>250</w:t>
            </w:r>
          </w:p>
        </w:tc>
      </w:tr>
      <w:tr w:rsidR="009D02BA" w:rsidRPr="002F79E7" w14:paraId="1D181AB8" w14:textId="77777777" w:rsidTr="009D02BA">
        <w:trPr>
          <w:trHeight w:val="303"/>
        </w:trPr>
        <w:tc>
          <w:tcPr>
            <w:tcW w:w="2379" w:type="dxa"/>
          </w:tcPr>
          <w:p w14:paraId="05BE7D20" w14:textId="77777777" w:rsidR="009D02BA" w:rsidRPr="002F79E7" w:rsidRDefault="009D02BA" w:rsidP="009D02BA">
            <w:pPr>
              <w:spacing w:before="80" w:after="80"/>
              <w:rPr>
                <w:rFonts w:eastAsia="SimHei" w:cs="Arial"/>
                <w:b/>
                <w:bCs/>
                <w:szCs w:val="20"/>
              </w:rPr>
            </w:pPr>
            <w:r w:rsidRPr="002F79E7">
              <w:rPr>
                <w:rFonts w:cs="Arial"/>
                <w:szCs w:val="20"/>
              </w:rPr>
              <w:t>Crop farm workers</w:t>
            </w:r>
          </w:p>
        </w:tc>
        <w:tc>
          <w:tcPr>
            <w:tcW w:w="1277" w:type="dxa"/>
          </w:tcPr>
          <w:p w14:paraId="77D2DBCF" w14:textId="77777777" w:rsidR="009D02BA" w:rsidRPr="002F79E7" w:rsidRDefault="009D02BA" w:rsidP="009D02BA">
            <w:pPr>
              <w:spacing w:before="80" w:after="80"/>
              <w:jc w:val="right"/>
              <w:rPr>
                <w:rFonts w:eastAsia="SimHei" w:cs="Arial"/>
                <w:szCs w:val="20"/>
              </w:rPr>
            </w:pPr>
            <w:r w:rsidRPr="002F79E7">
              <w:rPr>
                <w:rFonts w:cs="Arial"/>
                <w:szCs w:val="20"/>
              </w:rPr>
              <w:t>5,300</w:t>
            </w:r>
          </w:p>
        </w:tc>
        <w:tc>
          <w:tcPr>
            <w:tcW w:w="1297" w:type="dxa"/>
          </w:tcPr>
          <w:p w14:paraId="6F479453" w14:textId="77777777" w:rsidR="009D02BA" w:rsidRPr="002F79E7" w:rsidRDefault="009D02BA" w:rsidP="009D02BA">
            <w:pPr>
              <w:spacing w:before="80" w:after="80"/>
              <w:jc w:val="right"/>
              <w:rPr>
                <w:rFonts w:eastAsia="SimHei" w:cs="Arial"/>
                <w:szCs w:val="20"/>
              </w:rPr>
            </w:pPr>
            <w:r w:rsidRPr="002F79E7">
              <w:rPr>
                <w:rFonts w:cs="Arial"/>
                <w:szCs w:val="20"/>
              </w:rPr>
              <w:t>-50</w:t>
            </w:r>
          </w:p>
        </w:tc>
        <w:tc>
          <w:tcPr>
            <w:tcW w:w="1394" w:type="dxa"/>
          </w:tcPr>
          <w:p w14:paraId="2812255F" w14:textId="77777777" w:rsidR="009D02BA" w:rsidRPr="002F79E7" w:rsidRDefault="009D02BA" w:rsidP="009D02BA">
            <w:pPr>
              <w:spacing w:before="80" w:after="80"/>
              <w:jc w:val="right"/>
              <w:rPr>
                <w:rFonts w:eastAsia="SimHei" w:cs="Arial"/>
                <w:szCs w:val="20"/>
              </w:rPr>
            </w:pPr>
            <w:r w:rsidRPr="002F79E7">
              <w:rPr>
                <w:rFonts w:cs="Arial"/>
                <w:szCs w:val="20"/>
              </w:rPr>
              <w:t>-0.49%</w:t>
            </w:r>
          </w:p>
        </w:tc>
        <w:tc>
          <w:tcPr>
            <w:tcW w:w="1427" w:type="dxa"/>
          </w:tcPr>
          <w:p w14:paraId="5B3072AB" w14:textId="77777777" w:rsidR="009D02BA" w:rsidRPr="002F79E7" w:rsidRDefault="009D02BA" w:rsidP="009D02BA">
            <w:pPr>
              <w:spacing w:before="80" w:after="80"/>
              <w:jc w:val="right"/>
              <w:rPr>
                <w:rFonts w:eastAsia="SimHei" w:cs="Arial"/>
                <w:szCs w:val="20"/>
              </w:rPr>
            </w:pPr>
            <w:r w:rsidRPr="002F79E7">
              <w:rPr>
                <w:rFonts w:cs="Arial"/>
                <w:szCs w:val="20"/>
              </w:rPr>
              <w:t>200</w:t>
            </w:r>
          </w:p>
        </w:tc>
        <w:tc>
          <w:tcPr>
            <w:tcW w:w="1197" w:type="dxa"/>
          </w:tcPr>
          <w:p w14:paraId="6CABFD0F" w14:textId="77777777" w:rsidR="009D02BA" w:rsidRPr="002F79E7" w:rsidRDefault="009D02BA" w:rsidP="009D02BA">
            <w:pPr>
              <w:spacing w:before="80" w:after="80"/>
              <w:jc w:val="right"/>
              <w:rPr>
                <w:rFonts w:eastAsia="SimHei" w:cs="Arial"/>
                <w:szCs w:val="20"/>
              </w:rPr>
            </w:pPr>
            <w:r w:rsidRPr="002F79E7">
              <w:rPr>
                <w:rFonts w:cs="Arial"/>
                <w:szCs w:val="20"/>
              </w:rPr>
              <w:t>150</w:t>
            </w:r>
          </w:p>
        </w:tc>
      </w:tr>
      <w:tr w:rsidR="009D02BA" w:rsidRPr="002F79E7" w14:paraId="38F478D7" w14:textId="77777777" w:rsidTr="009D02BA">
        <w:trPr>
          <w:trHeight w:val="449"/>
        </w:trPr>
        <w:tc>
          <w:tcPr>
            <w:tcW w:w="2379" w:type="dxa"/>
          </w:tcPr>
          <w:p w14:paraId="40C5B878" w14:textId="77777777" w:rsidR="009D02BA" w:rsidRPr="002F79E7" w:rsidRDefault="009D02BA" w:rsidP="009D02BA">
            <w:pPr>
              <w:spacing w:before="80" w:after="80"/>
              <w:rPr>
                <w:rFonts w:eastAsia="SimHei" w:cs="Arial"/>
                <w:b/>
                <w:bCs/>
                <w:szCs w:val="20"/>
              </w:rPr>
            </w:pPr>
            <w:r w:rsidRPr="002F79E7">
              <w:rPr>
                <w:rFonts w:cs="Arial"/>
                <w:szCs w:val="20"/>
              </w:rPr>
              <w:t>Livestock farm workers</w:t>
            </w:r>
          </w:p>
        </w:tc>
        <w:tc>
          <w:tcPr>
            <w:tcW w:w="1277" w:type="dxa"/>
          </w:tcPr>
          <w:p w14:paraId="7C42B333" w14:textId="77777777" w:rsidR="009D02BA" w:rsidRPr="002F79E7" w:rsidRDefault="009D02BA" w:rsidP="009D02BA">
            <w:pPr>
              <w:spacing w:before="80" w:after="80"/>
              <w:jc w:val="right"/>
              <w:rPr>
                <w:rFonts w:eastAsia="SimHei" w:cs="Arial"/>
                <w:szCs w:val="20"/>
              </w:rPr>
            </w:pPr>
            <w:r w:rsidRPr="002F79E7">
              <w:rPr>
                <w:rFonts w:cs="Arial"/>
                <w:szCs w:val="20"/>
              </w:rPr>
              <w:t>6,550</w:t>
            </w:r>
          </w:p>
        </w:tc>
        <w:tc>
          <w:tcPr>
            <w:tcW w:w="1297" w:type="dxa"/>
          </w:tcPr>
          <w:p w14:paraId="25E1A30A" w14:textId="77777777" w:rsidR="009D02BA" w:rsidRPr="002F79E7" w:rsidRDefault="009D02BA" w:rsidP="009D02BA">
            <w:pPr>
              <w:spacing w:before="80" w:after="80"/>
              <w:jc w:val="right"/>
              <w:rPr>
                <w:rFonts w:eastAsia="SimHei" w:cs="Arial"/>
                <w:szCs w:val="20"/>
              </w:rPr>
            </w:pPr>
            <w:r w:rsidRPr="002F79E7">
              <w:rPr>
                <w:rFonts w:cs="Arial"/>
                <w:szCs w:val="20"/>
              </w:rPr>
              <w:t>-200</w:t>
            </w:r>
          </w:p>
        </w:tc>
        <w:tc>
          <w:tcPr>
            <w:tcW w:w="1394" w:type="dxa"/>
          </w:tcPr>
          <w:p w14:paraId="5C3885AE" w14:textId="77777777" w:rsidR="009D02BA" w:rsidRPr="002F79E7" w:rsidRDefault="009D02BA" w:rsidP="009D02BA">
            <w:pPr>
              <w:spacing w:before="80" w:after="80"/>
              <w:jc w:val="right"/>
              <w:rPr>
                <w:rFonts w:eastAsia="SimHei" w:cs="Arial"/>
                <w:szCs w:val="20"/>
              </w:rPr>
            </w:pPr>
            <w:r w:rsidRPr="002F79E7">
              <w:rPr>
                <w:rFonts w:cs="Arial"/>
                <w:szCs w:val="20"/>
              </w:rPr>
              <w:t>-1.10%</w:t>
            </w:r>
          </w:p>
        </w:tc>
        <w:tc>
          <w:tcPr>
            <w:tcW w:w="1427" w:type="dxa"/>
          </w:tcPr>
          <w:p w14:paraId="7F6D5640" w14:textId="77777777" w:rsidR="009D02BA" w:rsidRPr="002F79E7" w:rsidRDefault="009D02BA" w:rsidP="009D02BA">
            <w:pPr>
              <w:spacing w:before="80" w:after="80"/>
              <w:jc w:val="right"/>
              <w:rPr>
                <w:rFonts w:eastAsia="SimHei" w:cs="Arial"/>
                <w:szCs w:val="20"/>
              </w:rPr>
            </w:pPr>
            <w:r w:rsidRPr="002F79E7">
              <w:rPr>
                <w:rFonts w:cs="Arial"/>
                <w:szCs w:val="20"/>
              </w:rPr>
              <w:t>350</w:t>
            </w:r>
          </w:p>
        </w:tc>
        <w:tc>
          <w:tcPr>
            <w:tcW w:w="1197" w:type="dxa"/>
          </w:tcPr>
          <w:p w14:paraId="2092C0A0" w14:textId="77777777" w:rsidR="009D02BA" w:rsidRPr="002F79E7" w:rsidRDefault="009D02BA" w:rsidP="009D02BA">
            <w:pPr>
              <w:spacing w:before="80" w:after="80"/>
              <w:jc w:val="right"/>
              <w:rPr>
                <w:rFonts w:eastAsia="SimHei" w:cs="Arial"/>
                <w:szCs w:val="20"/>
              </w:rPr>
            </w:pPr>
            <w:r w:rsidRPr="002F79E7">
              <w:rPr>
                <w:rFonts w:cs="Arial"/>
                <w:szCs w:val="20"/>
              </w:rPr>
              <w:t>150</w:t>
            </w:r>
          </w:p>
        </w:tc>
      </w:tr>
      <w:tr w:rsidR="009D02BA" w:rsidRPr="002F79E7" w14:paraId="65FF0381" w14:textId="77777777" w:rsidTr="009D02BA">
        <w:trPr>
          <w:trHeight w:val="297"/>
        </w:trPr>
        <w:tc>
          <w:tcPr>
            <w:tcW w:w="2379" w:type="dxa"/>
          </w:tcPr>
          <w:p w14:paraId="15CCAB39" w14:textId="77777777" w:rsidR="009D02BA" w:rsidRPr="002F79E7" w:rsidRDefault="009D02BA" w:rsidP="009D02BA">
            <w:pPr>
              <w:spacing w:before="80" w:after="80"/>
              <w:rPr>
                <w:rFonts w:eastAsia="SimHei" w:cs="Arial"/>
                <w:b/>
                <w:bCs/>
                <w:szCs w:val="20"/>
              </w:rPr>
            </w:pPr>
            <w:r w:rsidRPr="002F79E7">
              <w:rPr>
                <w:rFonts w:cs="Arial"/>
                <w:szCs w:val="20"/>
              </w:rPr>
              <w:t>Packers</w:t>
            </w:r>
          </w:p>
        </w:tc>
        <w:tc>
          <w:tcPr>
            <w:tcW w:w="1277" w:type="dxa"/>
          </w:tcPr>
          <w:p w14:paraId="67D15863" w14:textId="77777777" w:rsidR="009D02BA" w:rsidRPr="002F79E7" w:rsidRDefault="009D02BA" w:rsidP="009D02BA">
            <w:pPr>
              <w:spacing w:before="80" w:after="80"/>
              <w:jc w:val="right"/>
              <w:rPr>
                <w:rFonts w:eastAsia="SimHei" w:cs="Arial"/>
                <w:szCs w:val="20"/>
              </w:rPr>
            </w:pPr>
            <w:r w:rsidRPr="002F79E7">
              <w:rPr>
                <w:rFonts w:cs="Arial"/>
                <w:szCs w:val="20"/>
              </w:rPr>
              <w:t>1,350</w:t>
            </w:r>
          </w:p>
        </w:tc>
        <w:tc>
          <w:tcPr>
            <w:tcW w:w="1297" w:type="dxa"/>
          </w:tcPr>
          <w:p w14:paraId="6538AE05" w14:textId="77777777" w:rsidR="009D02BA" w:rsidRPr="002F79E7" w:rsidRDefault="009D02BA" w:rsidP="009D02BA">
            <w:pPr>
              <w:spacing w:before="80" w:after="80"/>
              <w:jc w:val="right"/>
              <w:rPr>
                <w:rFonts w:eastAsia="SimHei" w:cs="Arial"/>
                <w:szCs w:val="20"/>
              </w:rPr>
            </w:pPr>
            <w:r w:rsidRPr="002F79E7">
              <w:rPr>
                <w:rFonts w:cs="Arial"/>
                <w:szCs w:val="20"/>
              </w:rPr>
              <w:t>-50</w:t>
            </w:r>
          </w:p>
        </w:tc>
        <w:tc>
          <w:tcPr>
            <w:tcW w:w="1394" w:type="dxa"/>
          </w:tcPr>
          <w:p w14:paraId="4A78F0C6" w14:textId="77777777" w:rsidR="009D02BA" w:rsidRPr="002F79E7" w:rsidRDefault="009D02BA" w:rsidP="009D02BA">
            <w:pPr>
              <w:spacing w:before="80" w:after="80"/>
              <w:jc w:val="right"/>
              <w:rPr>
                <w:rFonts w:eastAsia="SimHei" w:cs="Arial"/>
                <w:szCs w:val="20"/>
              </w:rPr>
            </w:pPr>
            <w:r w:rsidRPr="002F79E7">
              <w:rPr>
                <w:rFonts w:cs="Arial"/>
                <w:szCs w:val="20"/>
              </w:rPr>
              <w:t>-0.75%</w:t>
            </w:r>
          </w:p>
        </w:tc>
        <w:tc>
          <w:tcPr>
            <w:tcW w:w="1427" w:type="dxa"/>
          </w:tcPr>
          <w:p w14:paraId="1CB9B88B" w14:textId="77777777" w:rsidR="009D02BA" w:rsidRPr="002F79E7" w:rsidRDefault="009D02BA" w:rsidP="009D02BA">
            <w:pPr>
              <w:spacing w:before="80" w:after="80"/>
              <w:jc w:val="right"/>
              <w:rPr>
                <w:rFonts w:eastAsia="SimHei" w:cs="Arial"/>
                <w:szCs w:val="20"/>
              </w:rPr>
            </w:pPr>
            <w:r w:rsidRPr="002F79E7">
              <w:rPr>
                <w:rFonts w:cs="Arial"/>
                <w:szCs w:val="20"/>
              </w:rPr>
              <w:t>100</w:t>
            </w:r>
          </w:p>
        </w:tc>
        <w:tc>
          <w:tcPr>
            <w:tcW w:w="1197" w:type="dxa"/>
          </w:tcPr>
          <w:p w14:paraId="1BE97375" w14:textId="77777777" w:rsidR="009D02BA" w:rsidRPr="002F79E7" w:rsidRDefault="009D02BA" w:rsidP="009D02BA">
            <w:pPr>
              <w:spacing w:before="80" w:after="80"/>
              <w:jc w:val="right"/>
              <w:rPr>
                <w:rFonts w:eastAsia="SimHei" w:cs="Arial"/>
                <w:szCs w:val="20"/>
              </w:rPr>
            </w:pPr>
            <w:r w:rsidRPr="002F79E7">
              <w:rPr>
                <w:rFonts w:cs="Arial"/>
                <w:szCs w:val="20"/>
              </w:rPr>
              <w:t>50</w:t>
            </w:r>
          </w:p>
        </w:tc>
      </w:tr>
      <w:tr w:rsidR="009D02BA" w:rsidRPr="002F79E7" w14:paraId="1C38C9B6" w14:textId="77777777" w:rsidTr="009D02BA">
        <w:trPr>
          <w:trHeight w:val="297"/>
        </w:trPr>
        <w:tc>
          <w:tcPr>
            <w:tcW w:w="2379" w:type="dxa"/>
          </w:tcPr>
          <w:p w14:paraId="033647F4" w14:textId="77777777" w:rsidR="009D02BA" w:rsidRPr="002F79E7" w:rsidRDefault="009D02BA" w:rsidP="009D02BA">
            <w:pPr>
              <w:spacing w:before="80" w:after="80"/>
              <w:rPr>
                <w:rFonts w:eastAsia="SimHei" w:cs="Arial"/>
                <w:b/>
                <w:bCs/>
                <w:szCs w:val="20"/>
              </w:rPr>
            </w:pPr>
            <w:r w:rsidRPr="002F79E7">
              <w:rPr>
                <w:rFonts w:cs="Arial"/>
                <w:szCs w:val="20"/>
              </w:rPr>
              <w:t>Production managers</w:t>
            </w:r>
          </w:p>
        </w:tc>
        <w:tc>
          <w:tcPr>
            <w:tcW w:w="1277" w:type="dxa"/>
          </w:tcPr>
          <w:p w14:paraId="5473182F" w14:textId="77777777" w:rsidR="009D02BA" w:rsidRPr="002F79E7" w:rsidRDefault="009D02BA" w:rsidP="009D02BA">
            <w:pPr>
              <w:spacing w:before="80" w:after="80"/>
              <w:jc w:val="right"/>
              <w:rPr>
                <w:rFonts w:eastAsia="SimHei" w:cs="Arial"/>
                <w:szCs w:val="20"/>
              </w:rPr>
            </w:pPr>
            <w:r w:rsidRPr="002F79E7">
              <w:rPr>
                <w:rFonts w:cs="Arial"/>
                <w:szCs w:val="20"/>
              </w:rPr>
              <w:t>200</w:t>
            </w:r>
          </w:p>
        </w:tc>
        <w:tc>
          <w:tcPr>
            <w:tcW w:w="1297" w:type="dxa"/>
          </w:tcPr>
          <w:p w14:paraId="5E7393EC" w14:textId="77777777" w:rsidR="009D02BA" w:rsidRPr="002F79E7" w:rsidRDefault="009D02BA" w:rsidP="009D02BA">
            <w:pPr>
              <w:spacing w:before="80" w:after="80"/>
              <w:jc w:val="right"/>
              <w:rPr>
                <w:rFonts w:eastAsia="SimHei" w:cs="Arial"/>
                <w:szCs w:val="20"/>
              </w:rPr>
            </w:pPr>
            <w:r w:rsidRPr="002F79E7">
              <w:rPr>
                <w:rFonts w:cs="Arial"/>
                <w:szCs w:val="20"/>
              </w:rPr>
              <w:t>Less than 50</w:t>
            </w:r>
          </w:p>
        </w:tc>
        <w:tc>
          <w:tcPr>
            <w:tcW w:w="1394" w:type="dxa"/>
          </w:tcPr>
          <w:p w14:paraId="12FEB534" w14:textId="77777777" w:rsidR="009D02BA" w:rsidRPr="002F79E7" w:rsidRDefault="009D02BA" w:rsidP="009D02BA">
            <w:pPr>
              <w:spacing w:before="80" w:after="80"/>
              <w:jc w:val="right"/>
              <w:rPr>
                <w:rFonts w:eastAsia="SimHei" w:cs="Arial"/>
                <w:szCs w:val="20"/>
              </w:rPr>
            </w:pPr>
            <w:r w:rsidRPr="002F79E7">
              <w:rPr>
                <w:rFonts w:cs="Arial"/>
                <w:szCs w:val="20"/>
              </w:rPr>
              <w:t>0.82%</w:t>
            </w:r>
          </w:p>
        </w:tc>
        <w:tc>
          <w:tcPr>
            <w:tcW w:w="1427" w:type="dxa"/>
          </w:tcPr>
          <w:p w14:paraId="507A5804" w14:textId="77777777" w:rsidR="009D02BA" w:rsidRPr="002F79E7" w:rsidRDefault="009D02BA" w:rsidP="009D02BA">
            <w:pPr>
              <w:spacing w:before="80" w:after="80"/>
              <w:jc w:val="right"/>
              <w:rPr>
                <w:rFonts w:eastAsia="SimHei" w:cs="Arial"/>
                <w:szCs w:val="20"/>
              </w:rPr>
            </w:pPr>
            <w:r w:rsidRPr="002F79E7">
              <w:rPr>
                <w:rFonts w:cs="Arial"/>
                <w:szCs w:val="20"/>
              </w:rPr>
              <w:t>50</w:t>
            </w:r>
          </w:p>
        </w:tc>
        <w:tc>
          <w:tcPr>
            <w:tcW w:w="1197" w:type="dxa"/>
          </w:tcPr>
          <w:p w14:paraId="008F8047" w14:textId="77777777" w:rsidR="009D02BA" w:rsidRPr="002F79E7" w:rsidRDefault="009D02BA" w:rsidP="009D02BA">
            <w:pPr>
              <w:spacing w:before="80" w:after="80"/>
              <w:jc w:val="right"/>
              <w:rPr>
                <w:rFonts w:eastAsia="SimHei" w:cs="Arial"/>
                <w:szCs w:val="20"/>
              </w:rPr>
            </w:pPr>
            <w:r w:rsidRPr="002F79E7">
              <w:rPr>
                <w:rFonts w:cs="Arial"/>
                <w:szCs w:val="20"/>
              </w:rPr>
              <w:t>50</w:t>
            </w:r>
          </w:p>
        </w:tc>
      </w:tr>
      <w:tr w:rsidR="009D02BA" w:rsidRPr="002F79E7" w14:paraId="3F11F096" w14:textId="77777777" w:rsidTr="009D02BA">
        <w:trPr>
          <w:trHeight w:val="297"/>
        </w:trPr>
        <w:tc>
          <w:tcPr>
            <w:tcW w:w="2379" w:type="dxa"/>
          </w:tcPr>
          <w:p w14:paraId="499EFB26" w14:textId="77777777" w:rsidR="009D02BA" w:rsidRPr="002F79E7" w:rsidRDefault="009D02BA" w:rsidP="009D02BA">
            <w:pPr>
              <w:spacing w:before="80" w:after="80"/>
              <w:rPr>
                <w:rFonts w:eastAsia="SimHei" w:cs="Arial"/>
                <w:b/>
                <w:bCs/>
                <w:szCs w:val="20"/>
              </w:rPr>
            </w:pPr>
            <w:r w:rsidRPr="002F79E7">
              <w:rPr>
                <w:rFonts w:cs="Arial"/>
                <w:szCs w:val="20"/>
              </w:rPr>
              <w:t>General clerks</w:t>
            </w:r>
          </w:p>
        </w:tc>
        <w:tc>
          <w:tcPr>
            <w:tcW w:w="1277" w:type="dxa"/>
          </w:tcPr>
          <w:p w14:paraId="7315B057" w14:textId="77777777" w:rsidR="009D02BA" w:rsidRPr="002F79E7" w:rsidRDefault="009D02BA" w:rsidP="009D02BA">
            <w:pPr>
              <w:spacing w:before="80" w:after="80"/>
              <w:jc w:val="right"/>
              <w:rPr>
                <w:rFonts w:eastAsia="SimHei" w:cs="Arial"/>
                <w:szCs w:val="20"/>
              </w:rPr>
            </w:pPr>
            <w:r w:rsidRPr="002F79E7">
              <w:rPr>
                <w:rFonts w:cs="Arial"/>
                <w:szCs w:val="20"/>
              </w:rPr>
              <w:t>550</w:t>
            </w:r>
          </w:p>
        </w:tc>
        <w:tc>
          <w:tcPr>
            <w:tcW w:w="1297" w:type="dxa"/>
          </w:tcPr>
          <w:p w14:paraId="221ADF5C" w14:textId="77777777" w:rsidR="009D02BA" w:rsidRPr="002F79E7" w:rsidRDefault="009D02BA" w:rsidP="009D02BA">
            <w:pPr>
              <w:spacing w:before="80" w:after="80"/>
              <w:jc w:val="right"/>
              <w:rPr>
                <w:rFonts w:eastAsia="SimHei" w:cs="Arial"/>
                <w:szCs w:val="20"/>
              </w:rPr>
            </w:pPr>
            <w:r w:rsidRPr="002F79E7">
              <w:rPr>
                <w:rFonts w:cs="Arial"/>
                <w:szCs w:val="20"/>
              </w:rPr>
              <w:t>Less than 50</w:t>
            </w:r>
          </w:p>
        </w:tc>
        <w:tc>
          <w:tcPr>
            <w:tcW w:w="1394" w:type="dxa"/>
          </w:tcPr>
          <w:p w14:paraId="7BF799AB" w14:textId="77777777" w:rsidR="009D02BA" w:rsidRPr="002F79E7" w:rsidRDefault="009D02BA" w:rsidP="009D02BA">
            <w:pPr>
              <w:spacing w:before="80" w:after="80"/>
              <w:jc w:val="right"/>
              <w:rPr>
                <w:rFonts w:eastAsia="SimHei" w:cs="Arial"/>
                <w:szCs w:val="20"/>
              </w:rPr>
            </w:pPr>
            <w:r w:rsidRPr="002F79E7">
              <w:rPr>
                <w:rFonts w:cs="Arial"/>
                <w:szCs w:val="20"/>
              </w:rPr>
              <w:t>0.03%</w:t>
            </w:r>
          </w:p>
        </w:tc>
        <w:tc>
          <w:tcPr>
            <w:tcW w:w="1427" w:type="dxa"/>
          </w:tcPr>
          <w:p w14:paraId="64CF3FBD" w14:textId="77777777" w:rsidR="009D02BA" w:rsidRPr="002F79E7" w:rsidRDefault="009D02BA" w:rsidP="009D02BA">
            <w:pPr>
              <w:spacing w:before="80" w:after="80"/>
              <w:jc w:val="right"/>
              <w:rPr>
                <w:rFonts w:eastAsia="SimHei" w:cs="Arial"/>
                <w:szCs w:val="20"/>
              </w:rPr>
            </w:pPr>
            <w:r w:rsidRPr="002F79E7">
              <w:rPr>
                <w:rFonts w:cs="Arial"/>
                <w:szCs w:val="20"/>
              </w:rPr>
              <w:t>50</w:t>
            </w:r>
          </w:p>
        </w:tc>
        <w:tc>
          <w:tcPr>
            <w:tcW w:w="1197" w:type="dxa"/>
          </w:tcPr>
          <w:p w14:paraId="7DCD10FF" w14:textId="77777777" w:rsidR="009D02BA" w:rsidRPr="002F79E7" w:rsidRDefault="009D02BA" w:rsidP="009D02BA">
            <w:pPr>
              <w:spacing w:before="80" w:after="80"/>
              <w:jc w:val="right"/>
              <w:rPr>
                <w:rFonts w:eastAsia="SimHei" w:cs="Arial"/>
                <w:szCs w:val="20"/>
              </w:rPr>
            </w:pPr>
            <w:r w:rsidRPr="002F79E7">
              <w:rPr>
                <w:rFonts w:cs="Arial"/>
                <w:szCs w:val="20"/>
              </w:rPr>
              <w:t>50</w:t>
            </w:r>
          </w:p>
        </w:tc>
      </w:tr>
      <w:tr w:rsidR="009D02BA" w:rsidRPr="002F79E7" w14:paraId="5200F830" w14:textId="77777777" w:rsidTr="009D02BA">
        <w:trPr>
          <w:trHeight w:val="297"/>
        </w:trPr>
        <w:tc>
          <w:tcPr>
            <w:tcW w:w="2379" w:type="dxa"/>
          </w:tcPr>
          <w:p w14:paraId="2E477E57" w14:textId="77777777" w:rsidR="009D02BA" w:rsidRPr="002F79E7" w:rsidRDefault="009D02BA" w:rsidP="009D02BA">
            <w:pPr>
              <w:spacing w:before="80" w:after="80"/>
              <w:rPr>
                <w:rFonts w:eastAsia="SimHei" w:cs="Arial"/>
                <w:szCs w:val="20"/>
              </w:rPr>
            </w:pPr>
            <w:r w:rsidRPr="002F79E7">
              <w:rPr>
                <w:rFonts w:cs="Arial"/>
                <w:szCs w:val="20"/>
              </w:rPr>
              <w:t>Meat, poultry and seafood process workers</w:t>
            </w:r>
          </w:p>
        </w:tc>
        <w:tc>
          <w:tcPr>
            <w:tcW w:w="1277" w:type="dxa"/>
          </w:tcPr>
          <w:p w14:paraId="07C68CE7" w14:textId="77777777" w:rsidR="009D02BA" w:rsidRPr="002F79E7" w:rsidRDefault="009D02BA" w:rsidP="009D02BA">
            <w:pPr>
              <w:spacing w:before="80" w:after="80"/>
              <w:jc w:val="right"/>
              <w:rPr>
                <w:rFonts w:eastAsia="SimHei" w:cs="Arial"/>
                <w:szCs w:val="20"/>
              </w:rPr>
            </w:pPr>
            <w:r w:rsidRPr="002F79E7">
              <w:rPr>
                <w:rFonts w:cs="Arial"/>
                <w:szCs w:val="20"/>
              </w:rPr>
              <w:t>150</w:t>
            </w:r>
          </w:p>
        </w:tc>
        <w:tc>
          <w:tcPr>
            <w:tcW w:w="1297" w:type="dxa"/>
          </w:tcPr>
          <w:p w14:paraId="67181D5B" w14:textId="77777777" w:rsidR="009D02BA" w:rsidRPr="002F79E7" w:rsidRDefault="009D02BA" w:rsidP="009D02BA">
            <w:pPr>
              <w:spacing w:before="80" w:after="80"/>
              <w:jc w:val="right"/>
              <w:rPr>
                <w:rFonts w:eastAsia="SimHei" w:cs="Arial"/>
                <w:szCs w:val="20"/>
              </w:rPr>
            </w:pPr>
            <w:r w:rsidRPr="002F79E7">
              <w:rPr>
                <w:rFonts w:cs="Arial"/>
                <w:szCs w:val="20"/>
              </w:rPr>
              <w:t>Less than 50</w:t>
            </w:r>
          </w:p>
        </w:tc>
        <w:tc>
          <w:tcPr>
            <w:tcW w:w="1394" w:type="dxa"/>
          </w:tcPr>
          <w:p w14:paraId="232B290B" w14:textId="77777777" w:rsidR="009D02BA" w:rsidRPr="002F79E7" w:rsidRDefault="009D02BA" w:rsidP="009D02BA">
            <w:pPr>
              <w:spacing w:before="80" w:after="80"/>
              <w:jc w:val="right"/>
              <w:rPr>
                <w:rFonts w:eastAsia="SimHei" w:cs="Arial"/>
                <w:szCs w:val="20"/>
              </w:rPr>
            </w:pPr>
            <w:r w:rsidRPr="002F79E7">
              <w:rPr>
                <w:rFonts w:cs="Arial"/>
                <w:szCs w:val="20"/>
              </w:rPr>
              <w:t>1.41%</w:t>
            </w:r>
          </w:p>
        </w:tc>
        <w:tc>
          <w:tcPr>
            <w:tcW w:w="1427" w:type="dxa"/>
          </w:tcPr>
          <w:p w14:paraId="49D23D93" w14:textId="77777777" w:rsidR="009D02BA" w:rsidRPr="002F79E7" w:rsidRDefault="009D02BA" w:rsidP="009D02BA">
            <w:pPr>
              <w:spacing w:before="80" w:after="80"/>
              <w:jc w:val="right"/>
              <w:rPr>
                <w:rFonts w:eastAsia="SimHei" w:cs="Arial"/>
                <w:szCs w:val="20"/>
              </w:rPr>
            </w:pPr>
            <w:r w:rsidRPr="002F79E7">
              <w:rPr>
                <w:rFonts w:cs="Arial"/>
                <w:szCs w:val="20"/>
              </w:rPr>
              <w:t>Less than 50</w:t>
            </w:r>
          </w:p>
        </w:tc>
        <w:tc>
          <w:tcPr>
            <w:tcW w:w="1197" w:type="dxa"/>
          </w:tcPr>
          <w:p w14:paraId="2190FB2F" w14:textId="77777777" w:rsidR="009D02BA" w:rsidRPr="002F79E7" w:rsidRDefault="009D02BA" w:rsidP="009D02BA">
            <w:pPr>
              <w:spacing w:before="80" w:after="80"/>
              <w:jc w:val="right"/>
              <w:rPr>
                <w:rFonts w:eastAsia="SimHei" w:cs="Arial"/>
                <w:szCs w:val="20"/>
              </w:rPr>
            </w:pPr>
            <w:r w:rsidRPr="002F79E7">
              <w:rPr>
                <w:rFonts w:cs="Arial"/>
                <w:szCs w:val="20"/>
              </w:rPr>
              <w:t>50</w:t>
            </w:r>
          </w:p>
        </w:tc>
      </w:tr>
    </w:tbl>
    <w:p w14:paraId="7C254C9A" w14:textId="77777777" w:rsidR="00C7797B" w:rsidRDefault="00C7797B" w:rsidP="00C32FDC"/>
    <w:p w14:paraId="4A4EC98E" w14:textId="3DAB9FFC" w:rsidR="00C32FDC" w:rsidRPr="00FD701E" w:rsidRDefault="00E5778C" w:rsidP="00C32FDC">
      <w:r>
        <w:t>S</w:t>
      </w:r>
      <w:r w:rsidR="00C32FDC">
        <w:t xml:space="preserve">ignificant technological advancements are driving demand for new job roles which require a higher level of skills, including scientists, agronomists, </w:t>
      </w:r>
      <w:r w:rsidR="00244E4C">
        <w:t xml:space="preserve">various technicians, </w:t>
      </w:r>
      <w:r w:rsidR="00C32FDC">
        <w:t xml:space="preserve">and primary production supervisors and specialists. </w:t>
      </w:r>
    </w:p>
    <w:p w14:paraId="4B972513" w14:textId="312E3940" w:rsidR="00C32FDC" w:rsidRDefault="00C32FDC" w:rsidP="00C32FDC">
      <w:r>
        <w:t xml:space="preserve">Meeting this demand will be challenging. </w:t>
      </w:r>
      <w:r w:rsidR="00403ACB">
        <w:t>O</w:t>
      </w:r>
      <w:r w:rsidR="008B567A" w:rsidRPr="00AD7336">
        <w:rPr>
          <w:szCs w:val="20"/>
          <w:lang w:eastAsia="en-AU"/>
        </w:rPr>
        <w:t>ccupation shortages</w:t>
      </w:r>
      <w:r w:rsidR="001D7864">
        <w:rPr>
          <w:szCs w:val="20"/>
          <w:lang w:eastAsia="en-AU"/>
        </w:rPr>
        <w:t xml:space="preserve"> already exist across the industry</w:t>
      </w:r>
      <w:r w:rsidR="00113657">
        <w:rPr>
          <w:lang w:eastAsia="en-AU"/>
        </w:rPr>
        <w:t>.</w:t>
      </w:r>
      <w:r w:rsidR="008B567A" w:rsidRPr="00AD7336">
        <w:rPr>
          <w:lang w:eastAsia="en-AU"/>
        </w:rPr>
        <w:t xml:space="preserve"> </w:t>
      </w:r>
      <w:r w:rsidR="00A24B8E">
        <w:t xml:space="preserve">To realise growth, an </w:t>
      </w:r>
      <w:r>
        <w:t>ageing workforce</w:t>
      </w:r>
      <w:r w:rsidR="00F641AC">
        <w:t xml:space="preserve"> </w:t>
      </w:r>
      <w:r>
        <w:t xml:space="preserve">and a dependence on seasonal and casual employment </w:t>
      </w:r>
      <w:r w:rsidR="00113657">
        <w:t>need to be addressed</w:t>
      </w:r>
      <w:r>
        <w:t>.</w:t>
      </w:r>
    </w:p>
    <w:p w14:paraId="523FBF6C" w14:textId="6D9E780B" w:rsidR="00C32FDC" w:rsidRDefault="00C32FDC" w:rsidP="00C32FDC">
      <w:r>
        <w:t>Industry has also identified changing skill</w:t>
      </w:r>
      <w:r w:rsidR="00984B21">
        <w:t>s</w:t>
      </w:r>
      <w:r>
        <w:t xml:space="preserve"> needs. Workers will need to </w:t>
      </w:r>
      <w:r w:rsidR="00D1625B">
        <w:t xml:space="preserve">keep </w:t>
      </w:r>
      <w:r>
        <w:t xml:space="preserve">pace with the changes in how businesses operate as more jobs become technology related. </w:t>
      </w:r>
      <w:r w:rsidR="00AF03AF">
        <w:t>S</w:t>
      </w:r>
      <w:r>
        <w:t xml:space="preserve">kills in sustainability, business management, strategy, and data analysis </w:t>
      </w:r>
      <w:r w:rsidR="008C1B64">
        <w:t xml:space="preserve">are needed </w:t>
      </w:r>
      <w:r>
        <w:t>to develop techniques for increasing productivity and planning for the management of the land among many other skills specific to each sub-sector.</w:t>
      </w:r>
    </w:p>
    <w:p w14:paraId="729F8014" w14:textId="77777777" w:rsidR="00C32FDC" w:rsidRDefault="00C32FDC" w:rsidP="00DD5375">
      <w:pPr>
        <w:pStyle w:val="Heading4"/>
        <w:numPr>
          <w:ilvl w:val="0"/>
          <w:numId w:val="0"/>
        </w:numPr>
      </w:pPr>
      <w:r>
        <w:t>Workforce priorities</w:t>
      </w:r>
    </w:p>
    <w:p w14:paraId="6C016F81" w14:textId="7FB15060" w:rsidR="00C32FDC" w:rsidRDefault="00C32FDC" w:rsidP="00C32FDC">
      <w:r>
        <w:t xml:space="preserve">Three priorities are identified to address </w:t>
      </w:r>
      <w:r w:rsidR="00221ACC">
        <w:t xml:space="preserve">workforce and skilling needs for </w:t>
      </w:r>
      <w:r>
        <w:t>the agriculture, forestry, and fishing industry</w:t>
      </w:r>
      <w:r w:rsidR="00221ACC">
        <w:t>:</w:t>
      </w:r>
    </w:p>
    <w:p w14:paraId="0E1FABF7" w14:textId="50657D31" w:rsidR="00C32FDC" w:rsidRDefault="00C32FDC" w:rsidP="008B058F">
      <w:pPr>
        <w:pStyle w:val="Listnumbered"/>
        <w:ind w:left="357" w:hanging="357"/>
      </w:pPr>
      <w:r>
        <w:t>Secure a sustainable approach to meet seasonal needs of industry –</w:t>
      </w:r>
      <w:r w:rsidR="00E42E0B">
        <w:t xml:space="preserve"> </w:t>
      </w:r>
      <w:r w:rsidR="00221ACC">
        <w:t>f</w:t>
      </w:r>
      <w:r w:rsidR="00A07FEE">
        <w:t xml:space="preserve">ocus </w:t>
      </w:r>
      <w:r w:rsidR="00B7717C">
        <w:t xml:space="preserve">is required to </w:t>
      </w:r>
      <w:r>
        <w:t>re-position the industry as one that provides attract</w:t>
      </w:r>
      <w:r w:rsidR="005B7265">
        <w:t>ive</w:t>
      </w:r>
      <w:r>
        <w:t xml:space="preserve"> work opportunities</w:t>
      </w:r>
      <w:r w:rsidR="00E42E0B">
        <w:t xml:space="preserve">. </w:t>
      </w:r>
    </w:p>
    <w:p w14:paraId="7014DF32" w14:textId="1F890931" w:rsidR="00C32FDC" w:rsidRDefault="00335246" w:rsidP="008B058F">
      <w:pPr>
        <w:pStyle w:val="Listnumbered"/>
        <w:ind w:left="357" w:hanging="357"/>
      </w:pPr>
      <w:r>
        <w:t>Attract and retain individuals through career pathway opportunities to meet core ongoing needs</w:t>
      </w:r>
      <w:r w:rsidR="00893F0F">
        <w:t xml:space="preserve"> </w:t>
      </w:r>
      <w:r w:rsidR="00C32FDC">
        <w:t xml:space="preserve">– </w:t>
      </w:r>
      <w:r w:rsidR="00103B8E">
        <w:t>e</w:t>
      </w:r>
      <w:r w:rsidR="00C32FDC">
        <w:t>nhance</w:t>
      </w:r>
      <w:r w:rsidR="003A67A1">
        <w:t>d</w:t>
      </w:r>
      <w:r w:rsidR="00C32FDC">
        <w:t xml:space="preserve"> professional development and pathway opportunities </w:t>
      </w:r>
      <w:r w:rsidR="003A67A1">
        <w:t xml:space="preserve">can </w:t>
      </w:r>
      <w:r w:rsidR="002A052D">
        <w:t xml:space="preserve">lift attraction and retention and </w:t>
      </w:r>
      <w:r w:rsidR="00543976">
        <w:t>strengthen</w:t>
      </w:r>
      <w:r w:rsidR="002A052D">
        <w:t xml:space="preserve"> </w:t>
      </w:r>
      <w:r w:rsidR="00543976">
        <w:t>business</w:t>
      </w:r>
      <w:r w:rsidR="00C32FDC">
        <w:t xml:space="preserve"> operations. </w:t>
      </w:r>
    </w:p>
    <w:p w14:paraId="6BC37168" w14:textId="2F102CDD" w:rsidR="00C32FDC" w:rsidRDefault="00C32FDC" w:rsidP="008B058F">
      <w:pPr>
        <w:pStyle w:val="Listnumbered"/>
        <w:ind w:left="357" w:hanging="357"/>
      </w:pPr>
      <w:r>
        <w:t>Build capability to meet demand</w:t>
      </w:r>
      <w:r w:rsidR="00E42E0B">
        <w:t xml:space="preserve"> </w:t>
      </w:r>
      <w:r w:rsidR="000B0324">
        <w:t>for critical roles</w:t>
      </w:r>
      <w:r w:rsidR="00335246">
        <w:t>, particularly in regional areas</w:t>
      </w:r>
      <w:r w:rsidR="000B0324">
        <w:t xml:space="preserve"> </w:t>
      </w:r>
      <w:r>
        <w:t>–</w:t>
      </w:r>
      <w:r w:rsidR="00E42E0B">
        <w:t xml:space="preserve"> </w:t>
      </w:r>
      <w:r w:rsidR="00E90D7A">
        <w:t>a</w:t>
      </w:r>
      <w:r w:rsidR="006B6C70">
        <w:t xml:space="preserve"> </w:t>
      </w:r>
      <w:r w:rsidR="001923EE">
        <w:t>c</w:t>
      </w:r>
      <w:r w:rsidR="00250539">
        <w:t xml:space="preserve">oordinated workforce development strategy </w:t>
      </w:r>
      <w:r w:rsidR="00E86133">
        <w:t xml:space="preserve">can </w:t>
      </w:r>
      <w:r w:rsidR="000423FD">
        <w:t>help</w:t>
      </w:r>
      <w:r w:rsidR="006B6C70">
        <w:t xml:space="preserve"> </w:t>
      </w:r>
      <w:r w:rsidR="000423FD">
        <w:t>address occupational shortages</w:t>
      </w:r>
      <w:r w:rsidR="006D74BC">
        <w:t>.</w:t>
      </w:r>
    </w:p>
    <w:p w14:paraId="43E28084" w14:textId="77777777" w:rsidR="00C32FDC" w:rsidRDefault="00C32FDC" w:rsidP="00C32FDC">
      <w:pPr>
        <w:pStyle w:val="Heading4"/>
        <w:numPr>
          <w:ilvl w:val="3"/>
          <w:numId w:val="35"/>
        </w:numPr>
      </w:pPr>
      <w:r>
        <w:t>Agriculture, forestry, and fishing pipeline and workforce response</w:t>
      </w:r>
    </w:p>
    <w:p w14:paraId="57260831" w14:textId="7A7A0537" w:rsidR="00510A24" w:rsidRPr="00694087" w:rsidRDefault="00C32FDC" w:rsidP="00C32FDC">
      <w:pPr>
        <w:rPr>
          <w:vertAlign w:val="superscript"/>
        </w:rPr>
      </w:pPr>
      <w:r>
        <w:t>Pathways to employment in the industry are split across Higher Education and V</w:t>
      </w:r>
      <w:r w:rsidR="00ED3703">
        <w:t xml:space="preserve">ocational </w:t>
      </w:r>
      <w:r>
        <w:t>E</w:t>
      </w:r>
      <w:r w:rsidR="00ED3703">
        <w:t xml:space="preserve">ducation and </w:t>
      </w:r>
      <w:r>
        <w:t>T</w:t>
      </w:r>
      <w:r w:rsidR="00ED3703">
        <w:t>raining (VET)</w:t>
      </w:r>
      <w:r>
        <w:t xml:space="preserve"> with 12 per cent of workers holding a degree or above </w:t>
      </w:r>
      <w:r w:rsidR="00B4750C">
        <w:t>as their</w:t>
      </w:r>
      <w:r w:rsidR="001E27E1">
        <w:t xml:space="preserve"> highest level of education</w:t>
      </w:r>
      <w:r w:rsidR="001E27E1" w:rsidDel="003E03E0">
        <w:t xml:space="preserve"> </w:t>
      </w:r>
      <w:r>
        <w:t>and 3</w:t>
      </w:r>
      <w:r w:rsidR="00A10582">
        <w:t>5</w:t>
      </w:r>
      <w:r>
        <w:t xml:space="preserve"> per cent holding a VET level qualification</w:t>
      </w:r>
      <w:r w:rsidR="001E27E1">
        <w:t xml:space="preserve"> as their highest level of education</w:t>
      </w:r>
      <w:r>
        <w:t>.</w:t>
      </w:r>
      <w:r w:rsidR="00C06B8E">
        <w:rPr>
          <w:rStyle w:val="EndnoteReference"/>
        </w:rPr>
        <w:endnoteReference w:id="16"/>
      </w:r>
      <w:r>
        <w:t xml:space="preserve"> There were </w:t>
      </w:r>
      <w:r w:rsidR="004C4B54">
        <w:t>9,400</w:t>
      </w:r>
      <w:r>
        <w:t xml:space="preserve"> enrolments in relevant VET qualifications in 2020 and 1,100 equivalent full-time study load (EFSTL) in higher education in 2019</w:t>
      </w:r>
      <w:r w:rsidR="0089464D">
        <w:t xml:space="preserve"> as an indication of the pipeline to draw on</w:t>
      </w:r>
      <w:r w:rsidR="00982894">
        <w:t>.</w:t>
      </w:r>
      <w:r w:rsidR="00DB59B2">
        <w:rPr>
          <w:rStyle w:val="EndnoteReference"/>
        </w:rPr>
        <w:endnoteReference w:id="17"/>
      </w:r>
      <w:r w:rsidR="002118BD">
        <w:rPr>
          <w:vertAlign w:val="superscript"/>
        </w:rPr>
        <w:t>,</w:t>
      </w:r>
      <w:r w:rsidR="00BA7F63">
        <w:rPr>
          <w:rStyle w:val="EndnoteReference"/>
        </w:rPr>
        <w:endnoteReference w:id="18"/>
      </w:r>
    </w:p>
    <w:p w14:paraId="63692AC8" w14:textId="5D0A454B" w:rsidR="00C32FDC" w:rsidRDefault="0052517A" w:rsidP="00C32FDC">
      <w:r>
        <w:t xml:space="preserve">Key entry points to the industry </w:t>
      </w:r>
      <w:r w:rsidR="00C32FDC">
        <w:t>include</w:t>
      </w:r>
      <w:r w:rsidR="00C32FDC" w:rsidDel="006C6D26">
        <w:t xml:space="preserve"> </w:t>
      </w:r>
      <w:r w:rsidR="00C32FDC">
        <w:t>the Certificate II and III in Horticulture, the Certificate II and III in Agriculture and the Certificate III in Equine Studies</w:t>
      </w:r>
      <w:r w:rsidR="00C31651">
        <w:t>.</w:t>
      </w:r>
      <w:r w:rsidR="009720FF">
        <w:rPr>
          <w:rStyle w:val="EndnoteReference"/>
        </w:rPr>
        <w:endnoteReference w:id="19"/>
      </w:r>
      <w:r w:rsidR="00A9542F">
        <w:t xml:space="preserve"> </w:t>
      </w:r>
      <w:r w:rsidR="00C32FDC">
        <w:t xml:space="preserve">While activity is high is some courses, many courses feature low enrolment numbers and </w:t>
      </w:r>
      <w:r w:rsidR="00DC6B9C">
        <w:t>there is scope</w:t>
      </w:r>
      <w:r w:rsidR="00C32FDC">
        <w:t xml:space="preserve"> to better respond to identified priorities. </w:t>
      </w:r>
    </w:p>
    <w:p w14:paraId="676B2E20" w14:textId="39F4BF51" w:rsidR="00B31C1E" w:rsidRDefault="0079505D" w:rsidP="00C32FDC">
      <w:r>
        <w:lastRenderedPageBreak/>
        <w:t>Meeting workforce demand is critical</w:t>
      </w:r>
      <w:r w:rsidR="00187DDE">
        <w:t xml:space="preserve">. Lifting </w:t>
      </w:r>
      <w:r w:rsidR="00E37B5E">
        <w:t xml:space="preserve">local </w:t>
      </w:r>
      <w:r w:rsidR="00187DDE">
        <w:t>awareness of employment opportunities is needed</w:t>
      </w:r>
      <w:r w:rsidR="00F0308F">
        <w:t xml:space="preserve"> </w:t>
      </w:r>
      <w:r w:rsidR="00187DDE">
        <w:t xml:space="preserve">to </w:t>
      </w:r>
      <w:r w:rsidR="00E37B5E">
        <w:t>reduce dependence on</w:t>
      </w:r>
      <w:r w:rsidR="008252DE">
        <w:t xml:space="preserve"> migrant work</w:t>
      </w:r>
      <w:r w:rsidR="00AC54CB">
        <w:t>ers</w:t>
      </w:r>
      <w:r w:rsidR="00151165">
        <w:t xml:space="preserve"> and ease the </w:t>
      </w:r>
      <w:r w:rsidR="008252DE">
        <w:t xml:space="preserve">pressure on </w:t>
      </w:r>
      <w:r w:rsidR="004A000A">
        <w:t xml:space="preserve">meeting </w:t>
      </w:r>
      <w:r w:rsidR="008252DE">
        <w:t xml:space="preserve">seasonal </w:t>
      </w:r>
      <w:r w:rsidR="004A000A">
        <w:t>needs</w:t>
      </w:r>
      <w:r w:rsidR="00151165">
        <w:t>.</w:t>
      </w:r>
    </w:p>
    <w:p w14:paraId="6FC01B83" w14:textId="215E887E" w:rsidR="00C7776C" w:rsidRPr="00DD5375" w:rsidRDefault="00B31C1E" w:rsidP="00C32FDC">
      <w:r>
        <w:t>Meeting changing skills need</w:t>
      </w:r>
      <w:r w:rsidR="00AB3866">
        <w:t>s</w:t>
      </w:r>
      <w:r>
        <w:t xml:space="preserve"> and improving retention is also key.</w:t>
      </w:r>
      <w:r w:rsidR="00EA687B">
        <w:t xml:space="preserve"> </w:t>
      </w:r>
      <w:r>
        <w:t>I</w:t>
      </w:r>
      <w:r w:rsidR="00123810">
        <w:t xml:space="preserve">ndustry </w:t>
      </w:r>
      <w:r w:rsidR="00C0093E">
        <w:t xml:space="preserve">indicated a </w:t>
      </w:r>
      <w:r w:rsidR="00123810">
        <w:t>prefer</w:t>
      </w:r>
      <w:r w:rsidR="00C0093E">
        <w:t>ence for</w:t>
      </w:r>
      <w:r w:rsidR="00123810">
        <w:t xml:space="preserve"> skills development on-the-job</w:t>
      </w:r>
      <w:r w:rsidR="00C0093E">
        <w:t>.</w:t>
      </w:r>
      <w:r w:rsidR="00123810">
        <w:t xml:space="preserve"> </w:t>
      </w:r>
      <w:r w:rsidR="006A6A9B">
        <w:t>N</w:t>
      </w:r>
      <w:r w:rsidR="00C32FDC">
        <w:t xml:space="preserve">ew delivery approaches and partnerships </w:t>
      </w:r>
      <w:r w:rsidR="00DB7243">
        <w:t>that leverage</w:t>
      </w:r>
      <w:r w:rsidR="00C0093E">
        <w:t xml:space="preserve"> </w:t>
      </w:r>
      <w:r w:rsidR="69AB0351">
        <w:t>in-house</w:t>
      </w:r>
      <w:r w:rsidR="00C32FDC">
        <w:t xml:space="preserve"> training or the co-location </w:t>
      </w:r>
      <w:r w:rsidR="00C32FDC">
        <w:rPr>
          <w:lang w:eastAsia="en-AU"/>
        </w:rPr>
        <w:t xml:space="preserve">of trainers </w:t>
      </w:r>
      <w:r w:rsidR="00833948">
        <w:rPr>
          <w:lang w:eastAsia="en-AU"/>
        </w:rPr>
        <w:t xml:space="preserve">with </w:t>
      </w:r>
      <w:r w:rsidR="00C32FDC">
        <w:rPr>
          <w:lang w:eastAsia="en-AU"/>
        </w:rPr>
        <w:t xml:space="preserve">specialist equipment </w:t>
      </w:r>
      <w:r w:rsidR="0026598F">
        <w:rPr>
          <w:lang w:eastAsia="en-AU"/>
        </w:rPr>
        <w:t xml:space="preserve">can </w:t>
      </w:r>
      <w:r w:rsidR="00C32FDC">
        <w:rPr>
          <w:lang w:eastAsia="en-AU"/>
        </w:rPr>
        <w:t>reach a greater proportion of the workforce</w:t>
      </w:r>
      <w:r w:rsidR="002C2366">
        <w:rPr>
          <w:lang w:eastAsia="en-AU"/>
        </w:rPr>
        <w:t>,</w:t>
      </w:r>
      <w:r w:rsidR="00C32FDC">
        <w:rPr>
          <w:lang w:eastAsia="en-AU"/>
        </w:rPr>
        <w:t xml:space="preserve"> </w:t>
      </w:r>
      <w:r w:rsidR="000B6319">
        <w:rPr>
          <w:lang w:eastAsia="en-AU"/>
        </w:rPr>
        <w:t>ensuring learners</w:t>
      </w:r>
      <w:r w:rsidR="00C32FDC">
        <w:rPr>
          <w:lang w:eastAsia="en-AU"/>
        </w:rPr>
        <w:t xml:space="preserve"> keep pace with new skills</w:t>
      </w:r>
      <w:r w:rsidR="000B6319">
        <w:rPr>
          <w:lang w:eastAsia="en-AU"/>
        </w:rPr>
        <w:t xml:space="preserve"> needs</w:t>
      </w:r>
      <w:r w:rsidR="00C32FDC">
        <w:rPr>
          <w:lang w:eastAsia="en-AU"/>
        </w:rPr>
        <w:t xml:space="preserve">. </w:t>
      </w:r>
      <w:r w:rsidR="00CF4308">
        <w:rPr>
          <w:lang w:eastAsia="en-AU"/>
        </w:rPr>
        <w:t>Exploring</w:t>
      </w:r>
      <w:r w:rsidR="00C32FDC">
        <w:rPr>
          <w:lang w:eastAsia="en-AU"/>
        </w:rPr>
        <w:t xml:space="preserve"> </w:t>
      </w:r>
      <w:r w:rsidR="00B0642E">
        <w:rPr>
          <w:lang w:eastAsia="en-AU"/>
        </w:rPr>
        <w:t xml:space="preserve">opportunities for redesigning </w:t>
      </w:r>
      <w:r w:rsidR="00C32FDC">
        <w:rPr>
          <w:lang w:eastAsia="en-AU"/>
        </w:rPr>
        <w:t>full qualifications as skill</w:t>
      </w:r>
      <w:r w:rsidR="00502860">
        <w:rPr>
          <w:lang w:eastAsia="en-AU"/>
        </w:rPr>
        <w:t xml:space="preserve"> </w:t>
      </w:r>
      <w:r w:rsidR="00C32FDC">
        <w:rPr>
          <w:lang w:eastAsia="en-AU"/>
        </w:rPr>
        <w:t>sets</w:t>
      </w:r>
      <w:r w:rsidR="00FB50E8">
        <w:rPr>
          <w:lang w:eastAsia="en-AU"/>
        </w:rPr>
        <w:t xml:space="preserve"> </w:t>
      </w:r>
      <w:r w:rsidR="00B0642E">
        <w:rPr>
          <w:lang w:eastAsia="en-AU"/>
        </w:rPr>
        <w:t xml:space="preserve">can </w:t>
      </w:r>
      <w:r w:rsidR="00F546D5">
        <w:rPr>
          <w:lang w:eastAsia="en-AU"/>
        </w:rPr>
        <w:t>support training to be more responsive to industry need</w:t>
      </w:r>
      <w:r w:rsidR="00C32FDC">
        <w:rPr>
          <w:lang w:eastAsia="en-AU"/>
        </w:rPr>
        <w:t xml:space="preserve">. </w:t>
      </w:r>
      <w:r w:rsidR="00160470">
        <w:t xml:space="preserve">Government also has a role </w:t>
      </w:r>
      <w:r w:rsidR="00C37C38">
        <w:t xml:space="preserve">to support continuity </w:t>
      </w:r>
      <w:r w:rsidR="00AB3866">
        <w:t>of</w:t>
      </w:r>
      <w:r w:rsidR="00C37C38">
        <w:t xml:space="preserve"> the industry in the event of natural disasters, </w:t>
      </w:r>
      <w:r w:rsidR="00C32FDC">
        <w:t>particularly for small businesses. In addition, the transition away from native timber</w:t>
      </w:r>
      <w:r w:rsidR="002A2403">
        <w:t xml:space="preserve"> in the forestry industry</w:t>
      </w:r>
      <w:r w:rsidR="00C32FDC">
        <w:t xml:space="preserve"> require</w:t>
      </w:r>
      <w:r w:rsidR="006E5D88">
        <w:t>s</w:t>
      </w:r>
      <w:r w:rsidR="00C32FDC">
        <w:t xml:space="preserve"> effective </w:t>
      </w:r>
      <w:r w:rsidR="00C7776C">
        <w:t xml:space="preserve">government, industry and education collaborations </w:t>
      </w:r>
      <w:r w:rsidR="00C32FDC">
        <w:rPr>
          <w:rFonts w:eastAsia="Calibri" w:cs="Arial"/>
          <w:color w:val="000000"/>
          <w:szCs w:val="22"/>
          <w:lang w:eastAsia="en-AU"/>
        </w:rPr>
        <w:t xml:space="preserve">to </w:t>
      </w:r>
      <w:r w:rsidR="00C7776C">
        <w:rPr>
          <w:rFonts w:eastAsia="Calibri" w:cs="Arial"/>
          <w:color w:val="000000"/>
          <w:szCs w:val="22"/>
          <w:lang w:eastAsia="en-AU"/>
        </w:rPr>
        <w:t xml:space="preserve">transition </w:t>
      </w:r>
      <w:r w:rsidR="00C32FDC">
        <w:rPr>
          <w:rFonts w:eastAsia="Calibri" w:cs="Arial"/>
          <w:color w:val="000000"/>
          <w:szCs w:val="22"/>
          <w:lang w:eastAsia="en-AU"/>
        </w:rPr>
        <w:t xml:space="preserve">workers at the right time. </w:t>
      </w:r>
    </w:p>
    <w:p w14:paraId="4240F3E8" w14:textId="6B672FCA" w:rsidR="0068446B" w:rsidRDefault="00C32FDC" w:rsidP="00C32FDC">
      <w:r>
        <w:t xml:space="preserve">Finally, without consideration of the value proposition for working in these roles, the industry will likely continue to be at a disadvantage in securing the required workforce. </w:t>
      </w:r>
    </w:p>
    <w:p w14:paraId="5FC99723" w14:textId="125850C4" w:rsidR="00C32FDC" w:rsidRDefault="00DF5486" w:rsidP="00C32FDC">
      <w:r>
        <w:t>Table 3</w:t>
      </w:r>
      <w:r w:rsidR="00C32FDC">
        <w:t xml:space="preserve"> highlights </w:t>
      </w:r>
      <w:r w:rsidR="00C32FDC">
        <w:rPr>
          <w:lang w:eastAsia="en-AU"/>
        </w:rPr>
        <w:t>actions that can be adopted by education, industry, and government to meet workforce demand.</w:t>
      </w:r>
    </w:p>
    <w:p w14:paraId="53B814E5" w14:textId="74E4A1A1" w:rsidR="00C32FDC" w:rsidRPr="00694087" w:rsidRDefault="00C32FDC" w:rsidP="00C32FDC">
      <w:pPr>
        <w:pStyle w:val="Caption"/>
        <w:keepNext/>
        <w:rPr>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3</w:t>
      </w:r>
      <w:r w:rsidRPr="00694087">
        <w:rPr>
          <w:sz w:val="20"/>
          <w:szCs w:val="20"/>
        </w:rPr>
        <w:fldChar w:fldCharType="end"/>
      </w:r>
      <w:r w:rsidRPr="00694087">
        <w:rPr>
          <w:sz w:val="20"/>
          <w:szCs w:val="20"/>
        </w:rPr>
        <w:t xml:space="preserve"> | Actions for consideration for education, industry, and government</w:t>
      </w:r>
    </w:p>
    <w:tbl>
      <w:tblPr>
        <w:tblStyle w:val="TableGrid"/>
        <w:tblW w:w="96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2F2F2" w:themeFill="background1" w:themeFillShade="F2"/>
        <w:tblLook w:val="04A0" w:firstRow="1" w:lastRow="0" w:firstColumn="1" w:lastColumn="0" w:noHBand="0" w:noVBand="1"/>
      </w:tblPr>
      <w:tblGrid>
        <w:gridCol w:w="9629"/>
      </w:tblGrid>
      <w:tr w:rsidR="00C32FDC" w14:paraId="021434D7" w14:textId="77777777" w:rsidTr="00E45367">
        <w:trPr>
          <w:trHeight w:val="2642"/>
        </w:trPr>
        <w:tc>
          <w:tcPr>
            <w:tcW w:w="9629" w:type="dxa"/>
            <w:shd w:val="clear" w:color="auto" w:fill="FFFFFF" w:themeFill="background1"/>
          </w:tcPr>
          <w:p w14:paraId="36BF2DA8" w14:textId="663199DA" w:rsidR="00D129E4" w:rsidRDefault="00D129E4" w:rsidP="00D129E4">
            <w:pPr>
              <w:pStyle w:val="NormalTablesListBullet"/>
            </w:pPr>
            <w:r>
              <w:t xml:space="preserve">Strengthen collaboration between industry and education providers to improve workers skills acquired through training. </w:t>
            </w:r>
          </w:p>
          <w:p w14:paraId="5F4747BE" w14:textId="17E8360F" w:rsidR="00D129E4" w:rsidRPr="00EC5EAE" w:rsidRDefault="00D129E4" w:rsidP="00D129E4">
            <w:pPr>
              <w:pStyle w:val="NormalTablesListBullet"/>
            </w:pPr>
            <w:r w:rsidRPr="00EC5EAE">
              <w:t>Explore the potential for micro-credentials to support training and upskilling in the industry</w:t>
            </w:r>
            <w:r>
              <w:t>, where appropriate, through continued engagement with the Resources Industry Advisory Group.</w:t>
            </w:r>
            <w:r w:rsidRPr="00EC5EAE">
              <w:t xml:space="preserve"> </w:t>
            </w:r>
          </w:p>
          <w:p w14:paraId="4C982953" w14:textId="77777777" w:rsidR="00D129E4" w:rsidRDefault="00D129E4" w:rsidP="00D129E4">
            <w:pPr>
              <w:pStyle w:val="NormalTablesListBullet"/>
            </w:pPr>
            <w:r>
              <w:t xml:space="preserve">Make use of existing infrastructure in regions (e.g., SmartFarms, private businesses) to better support training in local areas, especially in areas of thin markets. </w:t>
            </w:r>
          </w:p>
          <w:p w14:paraId="7B6F90D5" w14:textId="439EDD1B" w:rsidR="00C32FDC" w:rsidRDefault="00D129E4" w:rsidP="00DD5D6E">
            <w:pPr>
              <w:pStyle w:val="NormalTablesListBullet"/>
            </w:pPr>
            <w:r>
              <w:t>Industry, to strengthen the value proposition for working in the industry, specifically around job design and working conditions, supported by occupational and industry demand insights from the Victorian Skills Authority.</w:t>
            </w:r>
          </w:p>
        </w:tc>
      </w:tr>
    </w:tbl>
    <w:p w14:paraId="664385B1" w14:textId="76AE0E18" w:rsidR="00D91040" w:rsidRDefault="00D91040" w:rsidP="00D91040">
      <w:pPr>
        <w:pStyle w:val="Heading1"/>
      </w:pPr>
      <w:bookmarkStart w:id="5" w:name="_Toc96604982"/>
      <w:bookmarkStart w:id="6" w:name="_Toc111121458"/>
      <w:r>
        <w:lastRenderedPageBreak/>
        <w:t xml:space="preserve">Industry </w:t>
      </w:r>
      <w:r w:rsidR="00155FD4">
        <w:t>o</w:t>
      </w:r>
      <w:r>
        <w:t>utlook</w:t>
      </w:r>
      <w:bookmarkEnd w:id="5"/>
      <w:bookmarkEnd w:id="6"/>
    </w:p>
    <w:p w14:paraId="6825DB27" w14:textId="04E3288E" w:rsidR="00204311" w:rsidRDefault="00D91040" w:rsidP="00204311">
      <w:pPr>
        <w:pStyle w:val="Heading2"/>
        <w:rPr>
          <w:lang w:eastAsia="en-AU"/>
        </w:rPr>
      </w:pPr>
      <w:bookmarkStart w:id="7" w:name="_Toc96366984"/>
      <w:bookmarkStart w:id="8" w:name="_Toc96604983"/>
      <w:bookmarkStart w:id="9" w:name="_Toc100136872"/>
      <w:bookmarkStart w:id="10" w:name="_Toc100750555"/>
      <w:bookmarkStart w:id="11" w:name="_Toc101452518"/>
      <w:bookmarkStart w:id="12" w:name="_Toc105072476"/>
      <w:bookmarkStart w:id="13" w:name="_Toc111121459"/>
      <w:r w:rsidRPr="003245EB">
        <w:t xml:space="preserve">The agriculture, forestry and fishing </w:t>
      </w:r>
      <w:r w:rsidR="003F47FD">
        <w:t>industry</w:t>
      </w:r>
      <w:r w:rsidRPr="003245EB">
        <w:t xml:space="preserve"> support</w:t>
      </w:r>
      <w:r w:rsidR="0024066B">
        <w:t>s</w:t>
      </w:r>
      <w:r w:rsidRPr="003245EB">
        <w:t xml:space="preserve"> many other industries and is </w:t>
      </w:r>
      <w:bookmarkEnd w:id="7"/>
      <w:r w:rsidRPr="003245EB">
        <w:t>a major employer in several Victorian regions</w:t>
      </w:r>
      <w:bookmarkEnd w:id="8"/>
      <w:bookmarkEnd w:id="9"/>
      <w:bookmarkEnd w:id="10"/>
      <w:bookmarkEnd w:id="11"/>
      <w:bookmarkEnd w:id="12"/>
      <w:bookmarkEnd w:id="13"/>
    </w:p>
    <w:p w14:paraId="30B79989" w14:textId="5CBF2BE6" w:rsidR="00D91040" w:rsidRDefault="00D91040" w:rsidP="00204311">
      <w:r w:rsidRPr="00204311">
        <w:t xml:space="preserve">Agriculture, </w:t>
      </w:r>
      <w:r w:rsidR="00204311" w:rsidRPr="00204311">
        <w:t>forestry,</w:t>
      </w:r>
      <w:r w:rsidRPr="00204311">
        <w:t xml:space="preserve"> and fishing is a critical regional industry for the future of Victoria and will need a skilled workforce to sustain it. The industry is engaged in growing crops, raising animals, growing and harvesting timber, and harvesting fish and other animals from farms or their natural habitats.</w:t>
      </w:r>
      <w:r w:rsidR="00021D13" w:rsidRPr="00BB54DF">
        <w:rPr>
          <w:rStyle w:val="EndnoteReference"/>
          <w:lang w:eastAsia="en-AU"/>
        </w:rPr>
        <w:endnoteReference w:id="20"/>
      </w:r>
      <w:r w:rsidR="00021D13" w:rsidRPr="00BB54DF">
        <w:rPr>
          <w:rStyle w:val="EndnoteReference"/>
          <w:lang w:eastAsia="en-AU"/>
        </w:rPr>
        <w:t xml:space="preserve"> </w:t>
      </w:r>
      <w:r w:rsidR="00021D13" w:rsidRPr="00204311">
        <w:t>Businesses also include support services to the production activities mentioned above, such as shearing and aerial crop spraying.</w:t>
      </w:r>
      <w:r w:rsidR="00021D13">
        <w:rPr>
          <w:lang w:eastAsia="en-AU"/>
        </w:rPr>
        <w:t xml:space="preserve"> </w:t>
      </w:r>
    </w:p>
    <w:p w14:paraId="4C396B3A" w14:textId="6F7F215A" w:rsidR="00021D13" w:rsidRDefault="00021D13" w:rsidP="00D91040">
      <w:pPr>
        <w:rPr>
          <w:lang w:eastAsia="en-AU"/>
        </w:rPr>
      </w:pPr>
      <w:r>
        <w:rPr>
          <w:lang w:eastAsia="en-AU"/>
        </w:rPr>
        <w:t xml:space="preserve">Victoria’s gross value of agricultural product (GVAP) was $17.8 billion in 2019-2020 and the </w:t>
      </w:r>
      <w:r w:rsidR="00E824EF">
        <w:rPr>
          <w:lang w:eastAsia="en-AU"/>
        </w:rPr>
        <w:t>S</w:t>
      </w:r>
      <w:r>
        <w:rPr>
          <w:lang w:eastAsia="en-AU"/>
        </w:rPr>
        <w:t>tate remains a crucial exporter of products both interstate and internationally.</w:t>
      </w:r>
      <w:r>
        <w:rPr>
          <w:rStyle w:val="EndnoteReference"/>
          <w:lang w:eastAsia="en-AU"/>
        </w:rPr>
        <w:endnoteReference w:id="21"/>
      </w:r>
      <w:r>
        <w:rPr>
          <w:lang w:eastAsia="en-AU"/>
        </w:rPr>
        <w:t xml:space="preserve"> The </w:t>
      </w:r>
      <w:r w:rsidR="00E824EF">
        <w:rPr>
          <w:lang w:eastAsia="en-AU"/>
        </w:rPr>
        <w:t>S</w:t>
      </w:r>
      <w:r>
        <w:rPr>
          <w:lang w:eastAsia="en-AU"/>
        </w:rPr>
        <w:t xml:space="preserve">tate’s food and fibre exports account for </w:t>
      </w:r>
      <w:r w:rsidR="000F1E2F">
        <w:rPr>
          <w:lang w:eastAsia="en-AU"/>
        </w:rPr>
        <w:t>27</w:t>
      </w:r>
      <w:r>
        <w:rPr>
          <w:lang w:eastAsia="en-AU"/>
        </w:rPr>
        <w:t xml:space="preserve"> per cent of Australian food and fibre exports and was valued at $14</w:t>
      </w:r>
      <w:r w:rsidR="00573A9A">
        <w:rPr>
          <w:lang w:eastAsia="en-AU"/>
        </w:rPr>
        <w:t> </w:t>
      </w:r>
      <w:r>
        <w:rPr>
          <w:lang w:eastAsia="en-AU"/>
        </w:rPr>
        <w:t>billion in 20</w:t>
      </w:r>
      <w:r w:rsidR="000F1E2F">
        <w:rPr>
          <w:lang w:eastAsia="en-AU"/>
        </w:rPr>
        <w:t>20</w:t>
      </w:r>
      <w:r>
        <w:rPr>
          <w:lang w:eastAsia="en-AU"/>
        </w:rPr>
        <w:t>-20</w:t>
      </w:r>
      <w:r w:rsidR="000F1E2F">
        <w:rPr>
          <w:lang w:eastAsia="en-AU"/>
        </w:rPr>
        <w:t>21</w:t>
      </w:r>
      <w:r>
        <w:rPr>
          <w:lang w:eastAsia="en-AU"/>
        </w:rPr>
        <w:t>.</w:t>
      </w:r>
      <w:r>
        <w:rPr>
          <w:rStyle w:val="EndnoteReference"/>
          <w:lang w:eastAsia="en-AU"/>
        </w:rPr>
        <w:endnoteReference w:id="22"/>
      </w:r>
      <w:r>
        <w:rPr>
          <w:lang w:eastAsia="en-AU"/>
        </w:rPr>
        <w:t xml:space="preserve"> Despite the challenges </w:t>
      </w:r>
      <w:r w:rsidR="004D2BDE">
        <w:rPr>
          <w:lang w:eastAsia="en-AU"/>
        </w:rPr>
        <w:t>of the</w:t>
      </w:r>
      <w:r>
        <w:rPr>
          <w:lang w:eastAsia="en-AU"/>
        </w:rPr>
        <w:t xml:space="preserve"> COVID-19 pandemic, food and fibre exports are expected to reach $20 billion by 2030.</w:t>
      </w:r>
      <w:r>
        <w:rPr>
          <w:rStyle w:val="EndnoteReference"/>
          <w:lang w:eastAsia="en-AU"/>
        </w:rPr>
        <w:endnoteReference w:id="23"/>
      </w:r>
      <w:r w:rsidR="004D2BDE">
        <w:rPr>
          <w:lang w:eastAsia="en-AU"/>
        </w:rPr>
        <w:t xml:space="preserve"> </w:t>
      </w:r>
      <w:r>
        <w:rPr>
          <w:lang w:eastAsia="en-AU"/>
        </w:rPr>
        <w:t>Victoria is also Australia’s largest national exporter of dairy (7</w:t>
      </w:r>
      <w:r w:rsidR="00332231">
        <w:rPr>
          <w:lang w:eastAsia="en-AU"/>
        </w:rPr>
        <w:t>3</w:t>
      </w:r>
      <w:r>
        <w:rPr>
          <w:lang w:eastAsia="en-AU"/>
        </w:rPr>
        <w:t xml:space="preserve"> per cent of total exports). Meat is Victoria’s largest value export at $</w:t>
      </w:r>
      <w:r w:rsidR="007A162A">
        <w:rPr>
          <w:lang w:eastAsia="en-AU"/>
        </w:rPr>
        <w:t>3.3</w:t>
      </w:r>
      <w:r>
        <w:rPr>
          <w:lang w:eastAsia="en-AU"/>
        </w:rPr>
        <w:t xml:space="preserve"> billion in 20</w:t>
      </w:r>
      <w:r w:rsidR="007A162A">
        <w:rPr>
          <w:lang w:eastAsia="en-AU"/>
        </w:rPr>
        <w:t>20</w:t>
      </w:r>
      <w:r>
        <w:rPr>
          <w:lang w:eastAsia="en-AU"/>
        </w:rPr>
        <w:t>-20</w:t>
      </w:r>
      <w:r w:rsidR="007A162A">
        <w:rPr>
          <w:lang w:eastAsia="en-AU"/>
        </w:rPr>
        <w:t>21.</w:t>
      </w:r>
      <w:r>
        <w:rPr>
          <w:rStyle w:val="EndnoteReference"/>
          <w:lang w:eastAsia="en-AU"/>
        </w:rPr>
        <w:endnoteReference w:id="24"/>
      </w:r>
    </w:p>
    <w:p w14:paraId="5AE99152" w14:textId="2B0F4C61" w:rsidR="00D91040" w:rsidRPr="00C31E59" w:rsidRDefault="00021D13" w:rsidP="00D91040">
      <w:pPr>
        <w:rPr>
          <w:lang w:eastAsia="en-AU"/>
        </w:rPr>
      </w:pPr>
      <w:r w:rsidRPr="00C31E59">
        <w:rPr>
          <w:lang w:eastAsia="en-AU"/>
        </w:rPr>
        <w:t xml:space="preserve">This industry is critical for economic resilience in regional towns, especially in places where there are few alternative industries and where it can alleviate dependence on large sectors and companies. The industry is a major employer in several Victorian regions – </w:t>
      </w:r>
      <w:r w:rsidR="00B15C81">
        <w:rPr>
          <w:lang w:eastAsia="en-AU"/>
        </w:rPr>
        <w:t>it is the top employing sector in</w:t>
      </w:r>
      <w:r w:rsidRPr="00C31E59">
        <w:rPr>
          <w:lang w:eastAsia="en-AU"/>
        </w:rPr>
        <w:t xml:space="preserve"> Wimmera Southern Mallee and Great South Coast</w:t>
      </w:r>
      <w:r w:rsidRPr="000E2F0B">
        <w:rPr>
          <w:lang w:eastAsia="en-AU"/>
        </w:rPr>
        <w:t>.</w:t>
      </w:r>
      <w:r w:rsidRPr="00BB5167">
        <w:rPr>
          <w:rStyle w:val="EndnoteReference"/>
          <w:lang w:eastAsia="en-AU"/>
        </w:rPr>
        <w:endnoteReference w:id="25"/>
      </w:r>
      <w:r w:rsidR="00BB5167" w:rsidRPr="00BB5167">
        <w:rPr>
          <w:vertAlign w:val="superscript"/>
          <w:lang w:eastAsia="en-AU"/>
        </w:rPr>
        <w:t>,</w:t>
      </w:r>
      <w:r w:rsidR="00293739" w:rsidRPr="00BB5167">
        <w:rPr>
          <w:rStyle w:val="EndnoteReference"/>
          <w:lang w:eastAsia="en-AU"/>
        </w:rPr>
        <w:endnoteReference w:id="26"/>
      </w:r>
      <w:r w:rsidRPr="00BB5167">
        <w:rPr>
          <w:vertAlign w:val="superscript"/>
          <w:lang w:eastAsia="en-AU"/>
        </w:rPr>
        <w:t xml:space="preserve"> </w:t>
      </w:r>
      <w:r w:rsidR="00D91040" w:rsidRPr="000E2F0B">
        <w:rPr>
          <w:lang w:eastAsia="en-AU"/>
        </w:rPr>
        <w:t>The industry interacts with, supports</w:t>
      </w:r>
      <w:r w:rsidRPr="000E2F0B">
        <w:rPr>
          <w:lang w:eastAsia="en-AU"/>
        </w:rPr>
        <w:t>,</w:t>
      </w:r>
      <w:r w:rsidR="00D91040" w:rsidRPr="000E2F0B">
        <w:rPr>
          <w:lang w:eastAsia="en-AU"/>
        </w:rPr>
        <w:t xml:space="preserve"> and has flow-on effects for nearly all other industries as it remains responsible for producing the products which are then sold and transported to other areas.</w:t>
      </w:r>
      <w:r w:rsidR="00D91040">
        <w:rPr>
          <w:lang w:eastAsia="en-AU"/>
        </w:rPr>
        <w:t xml:space="preserve"> </w:t>
      </w:r>
      <w:r w:rsidR="00D91040" w:rsidRPr="00C31E59">
        <w:rPr>
          <w:lang w:eastAsia="en-AU"/>
        </w:rPr>
        <w:t xml:space="preserve">This includes a </w:t>
      </w:r>
      <w:r w:rsidR="00D91040">
        <w:rPr>
          <w:lang w:eastAsia="en-AU"/>
        </w:rPr>
        <w:t>broad range</w:t>
      </w:r>
      <w:r w:rsidR="00D91040" w:rsidRPr="00C31E59">
        <w:rPr>
          <w:lang w:eastAsia="en-AU"/>
        </w:rPr>
        <w:t xml:space="preserve"> of jobs in production, a diversity of business types that provide inputs into production, and the various post-harvest businesses, including those jobs associated with transport, processing, wholesaling, and retailing Victorian products. </w:t>
      </w:r>
    </w:p>
    <w:p w14:paraId="35F7CE7B" w14:textId="1A238244" w:rsidR="00F7039E" w:rsidRDefault="00021D13" w:rsidP="00D91040">
      <w:r w:rsidRPr="00B53627">
        <w:rPr>
          <w:lang w:eastAsia="en-AU"/>
        </w:rPr>
        <w:t xml:space="preserve">The agriculture, forestry and fishing </w:t>
      </w:r>
      <w:r>
        <w:rPr>
          <w:lang w:eastAsia="en-AU"/>
        </w:rPr>
        <w:t>industry directly</w:t>
      </w:r>
      <w:r w:rsidRPr="00B53627">
        <w:rPr>
          <w:lang w:eastAsia="en-AU"/>
        </w:rPr>
        <w:t xml:space="preserve"> employ</w:t>
      </w:r>
      <w:r w:rsidR="00F5620B">
        <w:rPr>
          <w:lang w:eastAsia="en-AU"/>
        </w:rPr>
        <w:t>s</w:t>
      </w:r>
      <w:r w:rsidRPr="00B53627">
        <w:rPr>
          <w:lang w:eastAsia="en-AU"/>
        </w:rPr>
        <w:t xml:space="preserve"> </w:t>
      </w:r>
      <w:r>
        <w:rPr>
          <w:lang w:eastAsia="en-AU"/>
        </w:rPr>
        <w:t>1.9</w:t>
      </w:r>
      <w:r w:rsidRPr="00B53627">
        <w:rPr>
          <w:lang w:eastAsia="en-AU"/>
        </w:rPr>
        <w:t xml:space="preserve"> per cent of the total Victorian workforce (</w:t>
      </w:r>
      <w:r>
        <w:t>68,</w:t>
      </w:r>
      <w:r w:rsidR="00C966D3">
        <w:t>8</w:t>
      </w:r>
      <w:r w:rsidR="004A06C2">
        <w:t>00</w:t>
      </w:r>
      <w:r w:rsidRPr="00B53627">
        <w:t xml:space="preserve"> workers).</w:t>
      </w:r>
      <w:r>
        <w:rPr>
          <w:rStyle w:val="EndnoteReference"/>
        </w:rPr>
        <w:endnoteReference w:id="27"/>
      </w:r>
      <w:r>
        <w:t xml:space="preserve"> The share of total Victorian employment has declined since the 1990s, while the industry’s output has grown </w:t>
      </w:r>
      <w:r w:rsidR="005B0C7A">
        <w:t>due to</w:t>
      </w:r>
      <w:r>
        <w:t xml:space="preserve"> strong productivity gains over the same period.</w:t>
      </w:r>
      <w:r>
        <w:rPr>
          <w:rStyle w:val="EndnoteReference"/>
        </w:rPr>
        <w:endnoteReference w:id="28"/>
      </w:r>
      <w:r>
        <w:t xml:space="preserve"> However, this figure does not capture the number of people running farms as part of a </w:t>
      </w:r>
      <w:r w:rsidR="00D058DE">
        <w:t xml:space="preserve">family </w:t>
      </w:r>
      <w:r>
        <w:t xml:space="preserve">business which may not necessarily be their main occupation. </w:t>
      </w:r>
      <w:r w:rsidR="00440B49">
        <w:t>M</w:t>
      </w:r>
      <w:r w:rsidRPr="00E43BB8">
        <w:t xml:space="preserve">ore than half </w:t>
      </w:r>
      <w:r w:rsidR="00440B49">
        <w:t xml:space="preserve">of the </w:t>
      </w:r>
      <w:r w:rsidR="001D4947">
        <w:t>national</w:t>
      </w:r>
      <w:r w:rsidR="00440B49">
        <w:t xml:space="preserve"> workforce </w:t>
      </w:r>
      <w:r w:rsidR="001D4947">
        <w:t>in this sector</w:t>
      </w:r>
      <w:r w:rsidR="00440B49">
        <w:t xml:space="preserve"> are self-employed</w:t>
      </w:r>
      <w:r w:rsidRPr="00E43BB8">
        <w:t>.</w:t>
      </w:r>
      <w:r w:rsidRPr="00E43BB8">
        <w:rPr>
          <w:rStyle w:val="EndnoteReference"/>
        </w:rPr>
        <w:endnoteReference w:id="29"/>
      </w:r>
    </w:p>
    <w:p w14:paraId="4D78DF3D" w14:textId="6E52EF68" w:rsidR="00D91040" w:rsidRPr="00F803F1" w:rsidRDefault="00021D13" w:rsidP="00D91040">
      <w:r>
        <w:t xml:space="preserve">Across the industry, </w:t>
      </w:r>
      <w:r w:rsidR="00331486">
        <w:t>32.5</w:t>
      </w:r>
      <w:r>
        <w:t xml:space="preserve"> per cent of workers are female, lower than the Victorian average of 47.</w:t>
      </w:r>
      <w:r w:rsidR="00A31F0D">
        <w:t>2</w:t>
      </w:r>
      <w:r>
        <w:t xml:space="preserve"> per cent, and </w:t>
      </w:r>
      <w:r w:rsidR="00AE2EA6">
        <w:t>49.</w:t>
      </w:r>
      <w:r w:rsidR="001E3B83">
        <w:t>5</w:t>
      </w:r>
      <w:r>
        <w:t xml:space="preserve"> per cent of workers are aged over 50, significantly higher than the </w:t>
      </w:r>
      <w:r w:rsidR="00AE2EA6">
        <w:t>Victorian</w:t>
      </w:r>
      <w:r>
        <w:t xml:space="preserve"> average of </w:t>
      </w:r>
      <w:r w:rsidR="00AE2EA6">
        <w:t>2</w:t>
      </w:r>
      <w:r w:rsidR="001E3B83">
        <w:t>9</w:t>
      </w:r>
      <w:r>
        <w:t xml:space="preserve"> per cent.</w:t>
      </w:r>
      <w:r>
        <w:rPr>
          <w:rStyle w:val="EndnoteReference"/>
        </w:rPr>
        <w:endnoteReference w:id="30"/>
      </w:r>
      <w:r w:rsidRPr="00694087">
        <w:rPr>
          <w:vertAlign w:val="superscript"/>
        </w:rPr>
        <w:t>,</w:t>
      </w:r>
      <w:r>
        <w:rPr>
          <w:rStyle w:val="EndnoteReference"/>
        </w:rPr>
        <w:endnoteReference w:id="31"/>
      </w:r>
      <w:r w:rsidR="00EC595D">
        <w:t xml:space="preserve">. </w:t>
      </w:r>
      <w:r w:rsidRPr="00DB16F1">
        <w:rPr>
          <w:lang w:eastAsia="en-AU"/>
        </w:rPr>
        <w:t>Over half of employment within the industry is concentrated in the livestock farmer and crop farmer occupations.</w:t>
      </w:r>
      <w:r w:rsidRPr="00DB16F1">
        <w:rPr>
          <w:rStyle w:val="EndnoteReference"/>
          <w:lang w:eastAsia="en-AU"/>
        </w:rPr>
        <w:endnoteReference w:id="32"/>
      </w:r>
    </w:p>
    <w:p w14:paraId="35906881" w14:textId="77AC9A8E" w:rsidR="00021D13" w:rsidRDefault="00021D13" w:rsidP="00D91040">
      <w:pPr>
        <w:rPr>
          <w:lang w:eastAsia="en-AU"/>
        </w:rPr>
      </w:pPr>
      <w:r>
        <w:rPr>
          <w:lang w:eastAsia="en-AU"/>
        </w:rPr>
        <w:t xml:space="preserve">The COVID-19 pandemic impacted all sectors of the Victorian agriculture, forestry, and fishing industry. </w:t>
      </w:r>
      <w:r w:rsidR="00E0380C">
        <w:rPr>
          <w:lang w:eastAsia="en-AU"/>
        </w:rPr>
        <w:t>Th</w:t>
      </w:r>
      <w:r>
        <w:rPr>
          <w:lang w:eastAsia="en-AU"/>
        </w:rPr>
        <w:t>e pandemic highlighted how crucial this industry is to food security and associated supply chains.</w:t>
      </w:r>
      <w:r>
        <w:rPr>
          <w:rStyle w:val="EndnoteReference"/>
        </w:rPr>
        <w:endnoteReference w:id="33"/>
      </w:r>
      <w:r>
        <w:rPr>
          <w:lang w:eastAsia="en-AU"/>
        </w:rPr>
        <w:t xml:space="preserve"> </w:t>
      </w:r>
      <w:r w:rsidR="00C043A6">
        <w:rPr>
          <w:lang w:eastAsia="en-AU"/>
        </w:rPr>
        <w:t>D</w:t>
      </w:r>
      <w:r w:rsidR="002E45B9">
        <w:rPr>
          <w:lang w:eastAsia="en-AU"/>
        </w:rPr>
        <w:t>emand grew significantly in some sectors, such as nursery and floriculture production</w:t>
      </w:r>
      <w:r w:rsidR="00C043A6">
        <w:rPr>
          <w:lang w:eastAsia="en-AU"/>
        </w:rPr>
        <w:t xml:space="preserve">, </w:t>
      </w:r>
      <w:r w:rsidR="0050486A">
        <w:rPr>
          <w:lang w:eastAsia="en-AU"/>
        </w:rPr>
        <w:t>due</w:t>
      </w:r>
      <w:r w:rsidR="00C043A6">
        <w:rPr>
          <w:lang w:eastAsia="en-AU"/>
        </w:rPr>
        <w:t xml:space="preserve"> to </w:t>
      </w:r>
      <w:r w:rsidR="0050486A">
        <w:rPr>
          <w:lang w:eastAsia="en-AU"/>
        </w:rPr>
        <w:t>growth</w:t>
      </w:r>
      <w:r w:rsidR="00C043A6">
        <w:rPr>
          <w:lang w:eastAsia="en-AU"/>
        </w:rPr>
        <w:t xml:space="preserve"> in home gardening activities during the pandemic</w:t>
      </w:r>
      <w:r>
        <w:rPr>
          <w:lang w:eastAsia="en-AU"/>
        </w:rPr>
        <w:t>.</w:t>
      </w:r>
      <w:r>
        <w:rPr>
          <w:rStyle w:val="EndnoteReference"/>
          <w:lang w:eastAsia="en-AU"/>
        </w:rPr>
        <w:endnoteReference w:id="34"/>
      </w:r>
      <w:r>
        <w:rPr>
          <w:lang w:eastAsia="en-AU"/>
        </w:rPr>
        <w:t xml:space="preserve"> However, the share of temporary visa holders and temporary working holiday makers in this industry is above the Victorian average, </w:t>
      </w:r>
      <w:r w:rsidR="00C043A6">
        <w:rPr>
          <w:lang w:eastAsia="en-AU"/>
        </w:rPr>
        <w:t xml:space="preserve">and </w:t>
      </w:r>
      <w:r>
        <w:rPr>
          <w:lang w:eastAsia="en-AU"/>
        </w:rPr>
        <w:t xml:space="preserve">therefore has been significantly impacted by the </w:t>
      </w:r>
      <w:r w:rsidR="00577753">
        <w:rPr>
          <w:lang w:eastAsia="en-AU"/>
        </w:rPr>
        <w:t>border closures</w:t>
      </w:r>
      <w:r>
        <w:rPr>
          <w:lang w:eastAsia="en-AU"/>
        </w:rPr>
        <w:t>.</w:t>
      </w:r>
      <w:r>
        <w:rPr>
          <w:rStyle w:val="EndnoteReference"/>
          <w:lang w:eastAsia="en-AU"/>
        </w:rPr>
        <w:endnoteReference w:id="35"/>
      </w:r>
      <w:r>
        <w:rPr>
          <w:lang w:eastAsia="en-AU"/>
        </w:rPr>
        <w:t xml:space="preserve"> As a result, employers have faced challenges filling entry-level roles to replace backpackers, seasonal and visa workforces, particularly in agriculture.</w:t>
      </w:r>
      <w:r>
        <w:rPr>
          <w:rStyle w:val="EndnoteReference"/>
          <w:lang w:eastAsia="en-AU"/>
        </w:rPr>
        <w:endnoteReference w:id="36"/>
      </w:r>
      <w:r>
        <w:rPr>
          <w:lang w:eastAsia="en-AU"/>
        </w:rPr>
        <w:t xml:space="preserve"> The industry has also seen challenges in providing mentoring and leadership for younger workers as COVID-19 has accelerated the rate of people exiting the industry, against the backdrop of an existing ageing workforce.</w:t>
      </w:r>
      <w:r>
        <w:rPr>
          <w:rStyle w:val="EndnoteReference"/>
          <w:lang w:eastAsia="en-AU"/>
        </w:rPr>
        <w:endnoteReference w:id="37"/>
      </w:r>
      <w:r>
        <w:rPr>
          <w:lang w:eastAsia="en-AU"/>
        </w:rPr>
        <w:t xml:space="preserve"> Overall, employers are likely to experience permanent changes to their business models as a result of the pandemic. </w:t>
      </w:r>
    </w:p>
    <w:p w14:paraId="56959616" w14:textId="2D03F617" w:rsidR="00D91040" w:rsidRPr="00287EFA" w:rsidRDefault="00D91040" w:rsidP="00287EFA">
      <w:pPr>
        <w:rPr>
          <w:lang w:eastAsia="en-AU"/>
        </w:rPr>
      </w:pPr>
      <w:r w:rsidRPr="00487CA9">
        <w:rPr>
          <w:lang w:eastAsia="en-AU"/>
        </w:rPr>
        <w:t>The industry</w:t>
      </w:r>
      <w:r>
        <w:rPr>
          <w:lang w:eastAsia="en-AU"/>
        </w:rPr>
        <w:t xml:space="preserve"> </w:t>
      </w:r>
      <w:r w:rsidRPr="00487CA9">
        <w:rPr>
          <w:lang w:eastAsia="en-AU"/>
        </w:rPr>
        <w:t xml:space="preserve">comprises </w:t>
      </w:r>
      <w:r w:rsidR="008357E3">
        <w:rPr>
          <w:lang w:eastAsia="en-AU"/>
        </w:rPr>
        <w:t>five sub-sectors</w:t>
      </w:r>
      <w:r w:rsidRPr="00487CA9">
        <w:rPr>
          <w:lang w:eastAsia="en-AU"/>
        </w:rPr>
        <w:t xml:space="preserve"> sectors</w:t>
      </w:r>
      <w:r w:rsidR="008357E3">
        <w:rPr>
          <w:lang w:eastAsia="en-AU"/>
        </w:rPr>
        <w:t xml:space="preserve"> - </w:t>
      </w:r>
      <w:r w:rsidRPr="00487CA9">
        <w:rPr>
          <w:lang w:eastAsia="en-AU"/>
        </w:rPr>
        <w:t>agriculture; aquaculture; fishing, hunting and trapping; forestry and logging</w:t>
      </w:r>
      <w:r>
        <w:rPr>
          <w:lang w:eastAsia="en-AU"/>
        </w:rPr>
        <w:t xml:space="preserve">; </w:t>
      </w:r>
      <w:r w:rsidRPr="00487CA9">
        <w:rPr>
          <w:lang w:eastAsia="en-AU"/>
        </w:rPr>
        <w:t>and support services</w:t>
      </w:r>
      <w:r w:rsidR="005409C6">
        <w:rPr>
          <w:lang w:eastAsia="en-AU"/>
        </w:rPr>
        <w:t xml:space="preserve"> (see Figure 1)</w:t>
      </w:r>
      <w:r w:rsidRPr="00487CA9">
        <w:rPr>
          <w:lang w:eastAsia="en-AU"/>
        </w:rPr>
        <w:t xml:space="preserve">. Further segmentation of these sectors </w:t>
      </w:r>
      <w:r w:rsidR="00AD67BB" w:rsidRPr="00487CA9">
        <w:rPr>
          <w:lang w:eastAsia="en-AU"/>
        </w:rPr>
        <w:t>relates</w:t>
      </w:r>
      <w:r w:rsidRPr="00487CA9">
        <w:rPr>
          <w:lang w:eastAsia="en-AU"/>
        </w:rPr>
        <w:t xml:space="preserve"> to the type of processes undertaken</w:t>
      </w:r>
      <w:r w:rsidR="008B02F9">
        <w:rPr>
          <w:lang w:eastAsia="en-AU"/>
        </w:rPr>
        <w:t xml:space="preserve"> and all </w:t>
      </w:r>
      <w:r w:rsidRPr="00487CA9">
        <w:t xml:space="preserve">sectors are supported by a variety of support services. </w:t>
      </w:r>
    </w:p>
    <w:p w14:paraId="5B997040" w14:textId="5A963E26" w:rsidR="00724D5F" w:rsidRDefault="00724D5F" w:rsidP="00724D5F">
      <w:pPr>
        <w:pStyle w:val="Caption"/>
        <w:keepNext/>
        <w:rPr>
          <w:sz w:val="20"/>
          <w:szCs w:val="20"/>
        </w:rPr>
      </w:pPr>
      <w:r w:rsidRPr="002D72B2">
        <w:rPr>
          <w:sz w:val="20"/>
          <w:szCs w:val="20"/>
        </w:rPr>
        <w:lastRenderedPageBreak/>
        <w:t xml:space="preserve">Figure </w:t>
      </w:r>
      <w:r w:rsidRPr="002D72B2">
        <w:rPr>
          <w:sz w:val="20"/>
          <w:szCs w:val="20"/>
        </w:rPr>
        <w:fldChar w:fldCharType="begin"/>
      </w:r>
      <w:r w:rsidRPr="002D72B2">
        <w:rPr>
          <w:sz w:val="20"/>
          <w:szCs w:val="20"/>
        </w:rPr>
        <w:instrText xml:space="preserve"> SEQ Figure \* ARABIC </w:instrText>
      </w:r>
      <w:r w:rsidRPr="002D72B2">
        <w:rPr>
          <w:sz w:val="20"/>
          <w:szCs w:val="20"/>
        </w:rPr>
        <w:fldChar w:fldCharType="separate"/>
      </w:r>
      <w:r w:rsidR="00B50DDB">
        <w:rPr>
          <w:noProof/>
          <w:sz w:val="20"/>
          <w:szCs w:val="20"/>
        </w:rPr>
        <w:t>1</w:t>
      </w:r>
      <w:r w:rsidRPr="002D72B2">
        <w:rPr>
          <w:sz w:val="20"/>
          <w:szCs w:val="20"/>
        </w:rPr>
        <w:fldChar w:fldCharType="end"/>
      </w:r>
      <w:r w:rsidRPr="002D72B2">
        <w:rPr>
          <w:sz w:val="20"/>
          <w:szCs w:val="20"/>
        </w:rPr>
        <w:t xml:space="preserve"> | Key sectors within the </w:t>
      </w:r>
      <w:r w:rsidR="00A755C1" w:rsidRPr="002D72B2">
        <w:rPr>
          <w:sz w:val="20"/>
          <w:szCs w:val="20"/>
        </w:rPr>
        <w:t>agriculture, forestry and fishing industry</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5"/>
      </w:tblGrid>
      <w:tr w:rsidR="00495E45" w14:paraId="4F6F8DA3" w14:textId="77777777" w:rsidTr="00E45367">
        <w:tc>
          <w:tcPr>
            <w:tcW w:w="9061" w:type="dxa"/>
          </w:tcPr>
          <w:p w14:paraId="27157428" w14:textId="77777777" w:rsidR="00495E45" w:rsidRPr="008E72CA" w:rsidRDefault="00495E45" w:rsidP="00E45367">
            <w:pPr>
              <w:spacing w:line="360" w:lineRule="auto"/>
              <w:rPr>
                <w:rStyle w:val="Heading3Char"/>
                <w:rFonts w:eastAsiaTheme="minorHAnsi" w:cstheme="minorBidi"/>
                <w:b w:val="0"/>
                <w:bCs/>
                <w:iCs/>
                <w:color w:val="auto"/>
                <w:sz w:val="20"/>
                <w:szCs w:val="26"/>
                <w:lang w:eastAsia="en-AU"/>
              </w:rPr>
            </w:pPr>
            <w:r w:rsidRPr="008E72CA">
              <w:rPr>
                <w:rStyle w:val="Heading3Char"/>
                <w:rFonts w:eastAsiaTheme="minorHAnsi" w:cstheme="minorBidi"/>
                <w:bCs/>
                <w:color w:val="auto"/>
                <w:sz w:val="20"/>
                <w:szCs w:val="26"/>
                <w:lang w:eastAsia="en-AU"/>
              </w:rPr>
              <w:t xml:space="preserve">Industry </w:t>
            </w:r>
            <w:r>
              <w:rPr>
                <w:rStyle w:val="Heading3Char"/>
                <w:rFonts w:eastAsiaTheme="minorHAnsi" w:cstheme="minorBidi"/>
                <w:bCs/>
                <w:color w:val="auto"/>
                <w:sz w:val="20"/>
                <w:szCs w:val="26"/>
                <w:lang w:eastAsia="en-AU"/>
              </w:rPr>
              <w:t>s</w:t>
            </w:r>
            <w:r w:rsidRPr="008E72CA">
              <w:rPr>
                <w:rStyle w:val="Heading3Char"/>
                <w:rFonts w:eastAsiaTheme="minorHAnsi" w:cstheme="minorBidi"/>
                <w:bCs/>
                <w:color w:val="auto"/>
                <w:sz w:val="20"/>
                <w:szCs w:val="26"/>
                <w:lang w:eastAsia="en-AU"/>
              </w:rPr>
              <w:t>ectors</w:t>
            </w:r>
          </w:p>
          <w:p w14:paraId="7D15FB3E" w14:textId="77777777" w:rsidR="00495E45" w:rsidRPr="00E45367" w:rsidRDefault="00495E45" w:rsidP="00E45367">
            <w:pPr>
              <w:spacing w:line="360" w:lineRule="auto"/>
            </w:pPr>
            <w:r w:rsidRPr="00E45367">
              <w:t>Agriculture (e.g. nursery, floriculture, fruit, beef, pigs)</w:t>
            </w:r>
          </w:p>
          <w:p w14:paraId="4F547C1F" w14:textId="77777777" w:rsidR="00495E45" w:rsidRPr="00E45367" w:rsidRDefault="00495E45" w:rsidP="00E45367">
            <w:pPr>
              <w:spacing w:line="360" w:lineRule="auto"/>
            </w:pPr>
            <w:r w:rsidRPr="00E45367">
              <w:t>Aquaculture (e.g. offshore and onshore)</w:t>
            </w:r>
          </w:p>
          <w:p w14:paraId="772AA22D" w14:textId="77777777" w:rsidR="00495E45" w:rsidRPr="00E45367" w:rsidRDefault="00495E45" w:rsidP="00E45367">
            <w:pPr>
              <w:spacing w:line="360" w:lineRule="auto"/>
            </w:pPr>
            <w:r w:rsidRPr="00E45367">
              <w:t>Forestry and Logging</w:t>
            </w:r>
          </w:p>
          <w:p w14:paraId="399C8E49" w14:textId="77777777" w:rsidR="00495E45" w:rsidRPr="00E45367" w:rsidRDefault="00495E45" w:rsidP="00E45367">
            <w:pPr>
              <w:spacing w:line="360" w:lineRule="auto"/>
            </w:pPr>
            <w:r w:rsidRPr="00E45367">
              <w:t>Fishing, Hunting and Trapping</w:t>
            </w:r>
          </w:p>
          <w:p w14:paraId="460B5CC3" w14:textId="77777777" w:rsidR="00495E45" w:rsidRDefault="00495E45" w:rsidP="00E45367">
            <w:pPr>
              <w:spacing w:line="360" w:lineRule="auto"/>
              <w:rPr>
                <w:rStyle w:val="Heading3Char"/>
                <w:rFonts w:eastAsiaTheme="minorHAnsi" w:cstheme="minorBidi"/>
                <w:b w:val="0"/>
                <w:color w:val="auto"/>
                <w:sz w:val="20"/>
                <w:szCs w:val="26"/>
                <w:lang w:eastAsia="en-AU"/>
              </w:rPr>
            </w:pPr>
            <w:r w:rsidRPr="00E45367">
              <w:t>Agriculture, Forestry</w:t>
            </w:r>
            <w:r>
              <w:rPr>
                <w:rStyle w:val="Heading3Char"/>
                <w:rFonts w:eastAsiaTheme="minorHAnsi" w:cstheme="minorBidi"/>
                <w:b w:val="0"/>
                <w:color w:val="auto"/>
                <w:sz w:val="20"/>
                <w:szCs w:val="26"/>
                <w:lang w:eastAsia="en-AU"/>
              </w:rPr>
              <w:t xml:space="preserve"> and Fishing Support Services.</w:t>
            </w:r>
          </w:p>
          <w:p w14:paraId="3CF2814D" w14:textId="77777777" w:rsidR="00495E45" w:rsidRDefault="00495E45" w:rsidP="00E45367">
            <w:pPr>
              <w:spacing w:line="360" w:lineRule="auto"/>
              <w:rPr>
                <w:rStyle w:val="Heading3Char"/>
                <w:rFonts w:eastAsiaTheme="minorHAnsi" w:cstheme="minorBidi"/>
                <w:bCs/>
                <w:color w:val="auto"/>
                <w:sz w:val="20"/>
                <w:szCs w:val="26"/>
                <w:lang w:eastAsia="en-AU"/>
              </w:rPr>
            </w:pPr>
          </w:p>
          <w:p w14:paraId="3E57465B" w14:textId="77777777" w:rsidR="00495E45" w:rsidRDefault="00495E45" w:rsidP="00E45367">
            <w:pPr>
              <w:spacing w:line="360" w:lineRule="auto"/>
              <w:rPr>
                <w:rStyle w:val="Heading3Char"/>
                <w:rFonts w:eastAsiaTheme="minorHAnsi" w:cstheme="minorBidi"/>
                <w:bCs/>
                <w:color w:val="auto"/>
                <w:sz w:val="20"/>
                <w:szCs w:val="26"/>
                <w:lang w:eastAsia="en-AU"/>
              </w:rPr>
            </w:pPr>
            <w:r w:rsidRPr="008E72CA">
              <w:rPr>
                <w:rStyle w:val="Heading3Char"/>
                <w:rFonts w:eastAsiaTheme="minorHAnsi" w:cstheme="minorBidi"/>
                <w:bCs/>
                <w:color w:val="auto"/>
                <w:sz w:val="20"/>
                <w:szCs w:val="26"/>
                <w:lang w:eastAsia="en-AU"/>
              </w:rPr>
              <w:t xml:space="preserve">Related </w:t>
            </w:r>
            <w:r>
              <w:rPr>
                <w:rStyle w:val="Heading3Char"/>
                <w:rFonts w:eastAsiaTheme="minorHAnsi" w:cstheme="minorBidi"/>
                <w:bCs/>
                <w:color w:val="auto"/>
                <w:sz w:val="20"/>
                <w:szCs w:val="26"/>
                <w:lang w:eastAsia="en-AU"/>
              </w:rPr>
              <w:t>a</w:t>
            </w:r>
            <w:r w:rsidRPr="008E72CA">
              <w:rPr>
                <w:rStyle w:val="Heading3Char"/>
                <w:rFonts w:eastAsiaTheme="minorHAnsi" w:cstheme="minorBidi"/>
                <w:bCs/>
                <w:color w:val="auto"/>
                <w:sz w:val="20"/>
                <w:szCs w:val="26"/>
                <w:lang w:eastAsia="en-AU"/>
              </w:rPr>
              <w:t>ctivities</w:t>
            </w:r>
          </w:p>
          <w:p w14:paraId="3532F3AA" w14:textId="77777777" w:rsidR="00495E45" w:rsidRDefault="00495E45" w:rsidP="00E45367">
            <w:pPr>
              <w:spacing w:line="360" w:lineRule="auto"/>
              <w:rPr>
                <w:rStyle w:val="Heading3Char"/>
                <w:rFonts w:eastAsiaTheme="minorHAnsi" w:cstheme="minorBidi"/>
                <w:b w:val="0"/>
                <w:color w:val="auto"/>
                <w:sz w:val="20"/>
                <w:szCs w:val="26"/>
                <w:lang w:eastAsia="en-AU"/>
              </w:rPr>
            </w:pPr>
            <w:r>
              <w:rPr>
                <w:rStyle w:val="Heading3Char"/>
                <w:rFonts w:eastAsiaTheme="minorHAnsi" w:cstheme="minorBidi"/>
                <w:b w:val="0"/>
                <w:color w:val="auto"/>
                <w:sz w:val="20"/>
                <w:szCs w:val="26"/>
                <w:lang w:eastAsia="en-AU"/>
              </w:rPr>
              <w:t>Raw material (e.g. seeds trees, animals)</w:t>
            </w:r>
          </w:p>
          <w:p w14:paraId="7EBA9C18" w14:textId="77777777" w:rsidR="00495E45" w:rsidRDefault="00495E45" w:rsidP="00E45367">
            <w:pPr>
              <w:spacing w:line="360" w:lineRule="auto"/>
              <w:rPr>
                <w:rStyle w:val="Heading3Char"/>
                <w:rFonts w:eastAsiaTheme="minorHAnsi" w:cstheme="minorBidi"/>
                <w:b w:val="0"/>
                <w:color w:val="auto"/>
                <w:sz w:val="20"/>
                <w:szCs w:val="26"/>
                <w:lang w:eastAsia="en-AU"/>
              </w:rPr>
            </w:pPr>
            <w:r>
              <w:rPr>
                <w:rStyle w:val="Heading3Char"/>
                <w:rFonts w:eastAsiaTheme="minorHAnsi" w:cstheme="minorBidi"/>
                <w:b w:val="0"/>
                <w:color w:val="auto"/>
                <w:sz w:val="20"/>
                <w:szCs w:val="26"/>
                <w:lang w:eastAsia="en-AU"/>
              </w:rPr>
              <w:t>Growth Inputs (e.g. feed, soil, water, labour, equipment)</w:t>
            </w:r>
          </w:p>
          <w:p w14:paraId="58032EAB" w14:textId="77777777" w:rsidR="00495E45" w:rsidRDefault="00495E45" w:rsidP="00E45367">
            <w:pPr>
              <w:spacing w:line="360" w:lineRule="auto"/>
              <w:rPr>
                <w:rStyle w:val="Heading3Char"/>
                <w:rFonts w:eastAsiaTheme="minorHAnsi" w:cstheme="minorBidi"/>
                <w:b w:val="0"/>
                <w:color w:val="auto"/>
                <w:sz w:val="20"/>
                <w:szCs w:val="26"/>
                <w:lang w:eastAsia="en-AU"/>
              </w:rPr>
            </w:pPr>
            <w:r>
              <w:rPr>
                <w:rStyle w:val="Heading3Char"/>
                <w:rFonts w:eastAsiaTheme="minorHAnsi" w:cstheme="minorBidi"/>
                <w:b w:val="0"/>
                <w:color w:val="auto"/>
                <w:sz w:val="20"/>
                <w:szCs w:val="26"/>
                <w:lang w:eastAsia="en-AU"/>
              </w:rPr>
              <w:t>Selection and harvest (e.g. equipment, labour).</w:t>
            </w:r>
          </w:p>
          <w:p w14:paraId="0D2229F8" w14:textId="77777777" w:rsidR="00495E45" w:rsidRDefault="00495E45" w:rsidP="00E45367">
            <w:pPr>
              <w:spacing w:line="360" w:lineRule="auto"/>
              <w:rPr>
                <w:rStyle w:val="Heading3Char"/>
                <w:rFonts w:eastAsiaTheme="minorHAnsi" w:cstheme="minorBidi"/>
                <w:b w:val="0"/>
                <w:color w:val="auto"/>
                <w:sz w:val="20"/>
                <w:szCs w:val="26"/>
                <w:lang w:eastAsia="en-AU"/>
              </w:rPr>
            </w:pPr>
          </w:p>
          <w:p w14:paraId="72B0CC62" w14:textId="77777777" w:rsidR="00495E45" w:rsidRDefault="00495E45" w:rsidP="00E45367">
            <w:pPr>
              <w:spacing w:line="360" w:lineRule="auto"/>
              <w:rPr>
                <w:rStyle w:val="Heading3Char"/>
                <w:rFonts w:eastAsiaTheme="minorHAnsi" w:cstheme="minorBidi"/>
                <w:bCs/>
                <w:color w:val="auto"/>
                <w:sz w:val="20"/>
                <w:szCs w:val="26"/>
                <w:lang w:eastAsia="en-AU"/>
              </w:rPr>
            </w:pPr>
            <w:r w:rsidRPr="008E72CA">
              <w:rPr>
                <w:rStyle w:val="Heading3Char"/>
                <w:rFonts w:eastAsiaTheme="minorHAnsi" w:cstheme="minorBidi"/>
                <w:bCs/>
                <w:color w:val="auto"/>
                <w:sz w:val="20"/>
                <w:szCs w:val="26"/>
                <w:lang w:eastAsia="en-AU"/>
              </w:rPr>
              <w:t>Related activities covered in other industry reports</w:t>
            </w:r>
          </w:p>
          <w:p w14:paraId="039DBBC6" w14:textId="77777777" w:rsidR="00495E45" w:rsidRPr="00E45367" w:rsidRDefault="00495E45" w:rsidP="00E45367">
            <w:pPr>
              <w:spacing w:line="360" w:lineRule="auto"/>
              <w:rPr>
                <w:lang w:eastAsia="en-US"/>
              </w:rPr>
            </w:pPr>
            <w:r w:rsidRPr="00E45367">
              <w:rPr>
                <w:lang w:eastAsia="en-US"/>
              </w:rPr>
              <w:t>Distribution (e.g. transportation, wholesale)</w:t>
            </w:r>
          </w:p>
          <w:p w14:paraId="55394B42" w14:textId="3C9E8178" w:rsidR="00495E45" w:rsidRPr="00E45367" w:rsidRDefault="00495E45" w:rsidP="00E45367">
            <w:pPr>
              <w:spacing w:line="360" w:lineRule="auto"/>
              <w:rPr>
                <w:lang w:eastAsia="en-US"/>
              </w:rPr>
            </w:pPr>
            <w:r w:rsidRPr="00E45367">
              <w:rPr>
                <w:lang w:eastAsia="en-US"/>
              </w:rPr>
              <w:t xml:space="preserve">Processing (e.g. food </w:t>
            </w:r>
            <w:r w:rsidRPr="00495E45">
              <w:rPr>
                <w:lang w:eastAsia="en-US"/>
              </w:rPr>
              <w:t>manufacturers</w:t>
            </w:r>
            <w:r w:rsidRPr="00E45367">
              <w:rPr>
                <w:lang w:eastAsia="en-US"/>
              </w:rPr>
              <w:t>)</w:t>
            </w:r>
          </w:p>
          <w:p w14:paraId="120902E3" w14:textId="77777777" w:rsidR="00495E45" w:rsidRPr="00E45367" w:rsidRDefault="00495E45" w:rsidP="00E45367">
            <w:pPr>
              <w:spacing w:line="360" w:lineRule="auto"/>
              <w:rPr>
                <w:lang w:eastAsia="en-US"/>
              </w:rPr>
            </w:pPr>
            <w:r w:rsidRPr="00E45367">
              <w:rPr>
                <w:lang w:eastAsia="en-US"/>
              </w:rPr>
              <w:t>Packing</w:t>
            </w:r>
          </w:p>
          <w:p w14:paraId="426C4A6A" w14:textId="39BA472D" w:rsidR="00495E45" w:rsidRDefault="00495E45" w:rsidP="00E45367">
            <w:pPr>
              <w:spacing w:line="360" w:lineRule="auto"/>
              <w:rPr>
                <w:lang w:eastAsia="en-AU"/>
              </w:rPr>
            </w:pPr>
            <w:r>
              <w:rPr>
                <w:rStyle w:val="Heading3Char"/>
                <w:rFonts w:eastAsiaTheme="minorHAnsi" w:cstheme="minorBidi"/>
                <w:b w:val="0"/>
                <w:color w:val="auto"/>
                <w:sz w:val="20"/>
                <w:szCs w:val="26"/>
                <w:lang w:eastAsia="en-AU"/>
              </w:rPr>
              <w:t>Retail.</w:t>
            </w:r>
          </w:p>
        </w:tc>
      </w:tr>
    </w:tbl>
    <w:p w14:paraId="3E7F5FFE" w14:textId="77777777" w:rsidR="00495E45" w:rsidRPr="00495E45" w:rsidRDefault="00495E45" w:rsidP="00E45367"/>
    <w:p w14:paraId="6B2F755A" w14:textId="7EB75F77" w:rsidR="00B750E8" w:rsidRPr="001C6F18" w:rsidRDefault="00D91040" w:rsidP="00204311">
      <w:r w:rsidRPr="00790D59">
        <w:rPr>
          <w:rStyle w:val="Heading3Char"/>
        </w:rPr>
        <w:t>Agriculture</w:t>
      </w:r>
      <w:r w:rsidR="00021D13" w:rsidRPr="00F85780">
        <w:rPr>
          <w:b/>
        </w:rPr>
        <w:br/>
      </w:r>
      <w:r w:rsidR="00021D13">
        <w:br/>
        <w:t xml:space="preserve">In Victoria, the agriculture sector employs the largest proportion of workers in the industry, totalling </w:t>
      </w:r>
      <w:r w:rsidR="004A06C2">
        <w:t xml:space="preserve">over </w:t>
      </w:r>
      <w:r w:rsidR="00021D13">
        <w:t>5</w:t>
      </w:r>
      <w:r w:rsidR="00BB6492">
        <w:t>7,70</w:t>
      </w:r>
      <w:r w:rsidR="0036302A">
        <w:t>0</w:t>
      </w:r>
      <w:r w:rsidR="00BB6492">
        <w:t xml:space="preserve"> </w:t>
      </w:r>
      <w:r w:rsidR="00021D13">
        <w:t>people (</w:t>
      </w:r>
      <w:r w:rsidR="00BB6492">
        <w:t>85</w:t>
      </w:r>
      <w:r w:rsidR="00021D13">
        <w:t xml:space="preserve"> per cent).</w:t>
      </w:r>
      <w:r w:rsidR="00021D13">
        <w:rPr>
          <w:rStyle w:val="EndnoteReference"/>
        </w:rPr>
        <w:endnoteReference w:id="38"/>
      </w:r>
      <w:r w:rsidR="00021D13">
        <w:t xml:space="preserve"> </w:t>
      </w:r>
      <w:r w:rsidR="00021D13" w:rsidRPr="00261CF6">
        <w:t xml:space="preserve">Agriculture </w:t>
      </w:r>
      <w:r w:rsidR="00021D13">
        <w:t>refers to both the growing and cultivation of horticultural and other crops (excluding forestry), and the controlled breeding, raising or farming of animals (excluding aquaculture).</w:t>
      </w:r>
      <w:r w:rsidR="00021D13">
        <w:rPr>
          <w:rStyle w:val="EndnoteReference"/>
        </w:rPr>
        <w:endnoteReference w:id="39"/>
      </w:r>
      <w:r w:rsidR="00021D13">
        <w:t xml:space="preserve"> Primary activities include nursery and floriculture production, turf growing, mushroom and vegetable growing, fruit and tree nut growing, sheep, beef cattle and grain farming, dairy cattle farming, poultry farming</w:t>
      </w:r>
      <w:r w:rsidR="00E27DC0">
        <w:t>, eggs</w:t>
      </w:r>
      <w:r w:rsidR="00021D13">
        <w:t>, deer farming and other livestock and crops.</w:t>
      </w:r>
      <w:r w:rsidR="00021D13">
        <w:rPr>
          <w:rStyle w:val="EndnoteReference"/>
        </w:rPr>
        <w:endnoteReference w:id="40"/>
      </w:r>
      <w:r w:rsidR="00021D13">
        <w:t xml:space="preserve"> </w:t>
      </w:r>
      <w:r w:rsidR="00021D13" w:rsidRPr="004A1731">
        <w:t>Victorian dairy farms are concentrated in Northern Victoria (32</w:t>
      </w:r>
      <w:r w:rsidR="000C453E">
        <w:t xml:space="preserve"> per cent</w:t>
      </w:r>
      <w:r w:rsidR="00021D13" w:rsidRPr="004A1731">
        <w:t>), South-West Victoria (33</w:t>
      </w:r>
      <w:r w:rsidR="00754343">
        <w:t xml:space="preserve"> per </w:t>
      </w:r>
      <w:r w:rsidR="005F601C">
        <w:t>cent</w:t>
      </w:r>
      <w:r w:rsidR="00021D13" w:rsidRPr="004A1731">
        <w:t>) and Gippsland (35</w:t>
      </w:r>
      <w:r w:rsidR="004F4CDA">
        <w:t> per cent</w:t>
      </w:r>
      <w:r w:rsidR="00021D13" w:rsidRPr="004A1731">
        <w:t>), while Victoria’s beef production occurs predominantly in the Western District, Gippsland, Ovens Murray and Goulburn regions.</w:t>
      </w:r>
      <w:r w:rsidR="00021D13" w:rsidRPr="004A1731">
        <w:rPr>
          <w:rStyle w:val="EndnoteReference"/>
        </w:rPr>
        <w:endnoteReference w:id="41"/>
      </w:r>
      <w:r w:rsidR="00021D13" w:rsidRPr="00694087">
        <w:rPr>
          <w:vertAlign w:val="superscript"/>
        </w:rPr>
        <w:t>,</w:t>
      </w:r>
      <w:r w:rsidR="00021D13" w:rsidRPr="004A1731">
        <w:rPr>
          <w:rStyle w:val="EndnoteReference"/>
        </w:rPr>
        <w:endnoteReference w:id="42"/>
      </w:r>
      <w:r w:rsidR="00021D13" w:rsidRPr="004A1731">
        <w:t xml:space="preserve"> Major horticulture areas include the Mallee </w:t>
      </w:r>
      <w:r w:rsidRPr="004A1731">
        <w:t xml:space="preserve">and Goulburn </w:t>
      </w:r>
      <w:r w:rsidR="00FF1ED1">
        <w:t>V</w:t>
      </w:r>
      <w:r w:rsidRPr="004A1731">
        <w:t xml:space="preserve">alley </w:t>
      </w:r>
      <w:r w:rsidR="00B07F9E" w:rsidRPr="004A1731">
        <w:t>region</w:t>
      </w:r>
      <w:r w:rsidR="00B07F9E">
        <w:t>s</w:t>
      </w:r>
      <w:r w:rsidR="00021D13" w:rsidRPr="004A1731">
        <w:t>.</w:t>
      </w:r>
      <w:r w:rsidR="00021D13" w:rsidRPr="004A1731">
        <w:rPr>
          <w:rStyle w:val="EndnoteReference"/>
        </w:rPr>
        <w:endnoteReference w:id="43"/>
      </w:r>
      <w:r w:rsidR="00021D13">
        <w:t xml:space="preserve"> </w:t>
      </w:r>
    </w:p>
    <w:p w14:paraId="1DDA45DF" w14:textId="77777777" w:rsidR="00B3220D" w:rsidRDefault="00021D13" w:rsidP="00D91040">
      <w:pPr>
        <w:pStyle w:val="Bullet"/>
        <w:numPr>
          <w:ilvl w:val="0"/>
          <w:numId w:val="0"/>
        </w:numPr>
      </w:pPr>
      <w:r w:rsidRPr="00790D59">
        <w:rPr>
          <w:rStyle w:val="Heading3Char"/>
        </w:rPr>
        <w:t>Aquaculture</w:t>
      </w:r>
      <w:r>
        <w:br/>
      </w:r>
      <w:r>
        <w:br/>
      </w:r>
      <w:proofErr w:type="spellStart"/>
      <w:r>
        <w:t>Aquaculture</w:t>
      </w:r>
      <w:proofErr w:type="spellEnd"/>
      <w:r>
        <w:t xml:space="preserve"> refers to the controlled breeding, raising or farming of fish, molluscs and crustaceans</w:t>
      </w:r>
      <w:r w:rsidR="001F0479">
        <w:rPr>
          <w:rStyle w:val="FootnoteReference"/>
        </w:rPr>
        <w:footnoteReference w:id="7"/>
      </w:r>
      <w:r>
        <w:t>.</w:t>
      </w:r>
      <w:r>
        <w:rPr>
          <w:rStyle w:val="EndnoteReference"/>
        </w:rPr>
        <w:endnoteReference w:id="44"/>
      </w:r>
      <w:r>
        <w:t xml:space="preserve"> </w:t>
      </w:r>
      <w:r w:rsidRPr="004A1731">
        <w:t xml:space="preserve">Victorian marine aquaculture businesses are located mainly in Port Phillip Bay and Western Port. </w:t>
      </w:r>
      <w:r>
        <w:t>The sector includes</w:t>
      </w:r>
      <w:r w:rsidR="00B3220D">
        <w:t>:</w:t>
      </w:r>
    </w:p>
    <w:p w14:paraId="563630E1" w14:textId="7BD3E222" w:rsidR="00B3220D" w:rsidRDefault="00021D13" w:rsidP="00B3220D">
      <w:pPr>
        <w:pStyle w:val="Bullet"/>
        <w:numPr>
          <w:ilvl w:val="0"/>
          <w:numId w:val="66"/>
        </w:numPr>
      </w:pPr>
      <w:r>
        <w:t>offshore farming of molluscs</w:t>
      </w:r>
      <w:r w:rsidR="00EE35FD">
        <w:t xml:space="preserve"> (such as mussels and oysters)</w:t>
      </w:r>
      <w:r>
        <w:t xml:space="preserve"> and seaweed using longlines (rope) or racks</w:t>
      </w:r>
      <w:r w:rsidR="00254085">
        <w:t>,</w:t>
      </w:r>
    </w:p>
    <w:p w14:paraId="33E442E6" w14:textId="77777777" w:rsidR="00B3220D" w:rsidRDefault="00021D13" w:rsidP="00B3220D">
      <w:pPr>
        <w:pStyle w:val="Bullet"/>
        <w:numPr>
          <w:ilvl w:val="0"/>
          <w:numId w:val="66"/>
        </w:numPr>
      </w:pPr>
      <w:r>
        <w:t>offshore farming of finfish using cages, such as salmon</w:t>
      </w:r>
      <w:r w:rsidR="004E3A31">
        <w:t xml:space="preserve"> and </w:t>
      </w:r>
      <w:r>
        <w:t>trout</w:t>
      </w:r>
      <w:r w:rsidR="00B3220D">
        <w:t>,</w:t>
      </w:r>
      <w:r>
        <w:t xml:space="preserve"> and </w:t>
      </w:r>
    </w:p>
    <w:p w14:paraId="66182F9A" w14:textId="77777777" w:rsidR="00B3220D" w:rsidRDefault="00021D13" w:rsidP="00B3220D">
      <w:pPr>
        <w:pStyle w:val="Bullet"/>
        <w:numPr>
          <w:ilvl w:val="0"/>
          <w:numId w:val="66"/>
        </w:numPr>
      </w:pPr>
      <w:r>
        <w:t>farming finfish, crustaceans, molluscs in tanks or ponds, such as fish hatchery prawns and yabbies.</w:t>
      </w:r>
      <w:r>
        <w:rPr>
          <w:rStyle w:val="EndnoteReference"/>
        </w:rPr>
        <w:endnoteReference w:id="45"/>
      </w:r>
      <w:r w:rsidRPr="004A1731">
        <w:t xml:space="preserve"> </w:t>
      </w:r>
    </w:p>
    <w:p w14:paraId="0314C2DA" w14:textId="42A71394" w:rsidR="00021D13" w:rsidRDefault="00AE69CA" w:rsidP="00B3220D">
      <w:pPr>
        <w:pStyle w:val="Bullet"/>
        <w:numPr>
          <w:ilvl w:val="0"/>
          <w:numId w:val="0"/>
        </w:numPr>
      </w:pPr>
      <w:r>
        <w:lastRenderedPageBreak/>
        <w:t>Victoria’s aquaculture industry consists of eight industry sectors with 92 license holders, with finfish, ornamental finfish, crustaceans and shellfish as key products.</w:t>
      </w:r>
      <w:r>
        <w:rPr>
          <w:rStyle w:val="EndnoteReference"/>
        </w:rPr>
        <w:endnoteReference w:id="46"/>
      </w:r>
      <w:r>
        <w:t xml:space="preserve"> </w:t>
      </w:r>
      <w:r w:rsidR="00021D13" w:rsidRPr="004A1731">
        <w:t>The industry requires a highly specialised skill</w:t>
      </w:r>
      <w:r w:rsidR="00502860">
        <w:t xml:space="preserve"> </w:t>
      </w:r>
      <w:r w:rsidR="00021D13" w:rsidRPr="004A1731">
        <w:t>set to work in</w:t>
      </w:r>
      <w:r w:rsidR="00B3220D">
        <w:t xml:space="preserve"> it</w:t>
      </w:r>
      <w:r w:rsidR="00021D13" w:rsidRPr="004A1731">
        <w:t>, but also provides entry-level jobs, supporting those facing geographical or other barriers into work.</w:t>
      </w:r>
      <w:r w:rsidR="00021D13" w:rsidRPr="004A1731">
        <w:rPr>
          <w:rStyle w:val="EndnoteReference"/>
        </w:rPr>
        <w:endnoteReference w:id="47"/>
      </w:r>
    </w:p>
    <w:p w14:paraId="1C0A8D69" w14:textId="77777777" w:rsidR="00A51B8C" w:rsidRDefault="00A51B8C" w:rsidP="00D91040">
      <w:pPr>
        <w:pStyle w:val="Bullet"/>
        <w:numPr>
          <w:ilvl w:val="0"/>
          <w:numId w:val="0"/>
        </w:numPr>
      </w:pPr>
    </w:p>
    <w:p w14:paraId="4E83DB5E" w14:textId="6CC73580" w:rsidR="00021D13" w:rsidRPr="0042689D" w:rsidRDefault="00021D13" w:rsidP="0042689D">
      <w:r w:rsidRPr="00790D59">
        <w:rPr>
          <w:rStyle w:val="Heading3Char"/>
        </w:rPr>
        <w:t>Fishing, hunting and trapping</w:t>
      </w:r>
      <w:r w:rsidRPr="00790D59">
        <w:rPr>
          <w:rStyle w:val="Heading3Char"/>
        </w:rPr>
        <w:br/>
      </w:r>
      <w:r>
        <w:br/>
        <w:t xml:space="preserve">In Victoria, the fishing, hunting and trapping sector employs the smallest proportion of workers in the industry, totalling </w:t>
      </w:r>
      <w:r w:rsidR="007157BB">
        <w:t xml:space="preserve">approximately </w:t>
      </w:r>
      <w:r w:rsidR="0036302A">
        <w:t>500</w:t>
      </w:r>
      <w:r>
        <w:t xml:space="preserve"> people (</w:t>
      </w:r>
      <w:r w:rsidR="00AE73FD">
        <w:t>0.7</w:t>
      </w:r>
      <w:r>
        <w:t xml:space="preserve"> per cent).</w:t>
      </w:r>
      <w:r>
        <w:rPr>
          <w:rStyle w:val="EndnoteReference"/>
        </w:rPr>
        <w:endnoteReference w:id="48"/>
      </w:r>
      <w:r>
        <w:t xml:space="preserve"> Fishing, hunting and trapping includes gathering or catching marine life such as fish or shellfish, or other animals, from their uncontrolled natural environments in water or on land.</w:t>
      </w:r>
      <w:r>
        <w:rPr>
          <w:rStyle w:val="EndnoteReference"/>
        </w:rPr>
        <w:endnoteReference w:id="49"/>
      </w:r>
      <w:r>
        <w:t xml:space="preserve"> Examples include rock lobster and crab potting, prawn fishing, line fishing, and fish trawling, seining and netting.</w:t>
      </w:r>
      <w:r>
        <w:rPr>
          <w:rStyle w:val="EndnoteReference"/>
        </w:rPr>
        <w:endnoteReference w:id="50"/>
      </w:r>
      <w:r>
        <w:t xml:space="preserve"> </w:t>
      </w:r>
      <w:r w:rsidR="004249B6">
        <w:t>Hunting</w:t>
      </w:r>
      <w:r>
        <w:t xml:space="preserve"> and trapping involves hunting, trapping or taking animals, bird or reptiles in the wild for commercial, population control or pest control purposes including bird trapping, culling of wild animals, deer hunting and snake catching.</w:t>
      </w:r>
      <w:r>
        <w:rPr>
          <w:rStyle w:val="EndnoteReference"/>
        </w:rPr>
        <w:endnoteReference w:id="51"/>
      </w:r>
      <w:r>
        <w:t xml:space="preserve"> In Victoria, it is permitted to hunt a selection of duck, pheasant, partridge, deer, quail and pest animals.</w:t>
      </w:r>
      <w:r>
        <w:rPr>
          <w:rStyle w:val="EndnoteReference"/>
        </w:rPr>
        <w:endnoteReference w:id="52"/>
      </w:r>
      <w:r>
        <w:t xml:space="preserve"> Businesses must hold a Victorian Game License that is endorsed for the types of game they wish to hunt.</w:t>
      </w:r>
      <w:r>
        <w:rPr>
          <w:rStyle w:val="EndnoteReference"/>
        </w:rPr>
        <w:endnoteReference w:id="53"/>
      </w:r>
    </w:p>
    <w:p w14:paraId="3F15C328" w14:textId="4149FA76" w:rsidR="00D91040" w:rsidRPr="00774E2B" w:rsidRDefault="00021D13" w:rsidP="00774E2B">
      <w:r w:rsidRPr="00790D59">
        <w:rPr>
          <w:rStyle w:val="Heading3Char"/>
        </w:rPr>
        <w:t>Forestry and logging</w:t>
      </w:r>
      <w:r>
        <w:br/>
      </w:r>
      <w:r>
        <w:br/>
        <w:t>In Victoria, the forestry and logging sector employs</w:t>
      </w:r>
      <w:r w:rsidR="0036302A">
        <w:t xml:space="preserve"> over</w:t>
      </w:r>
      <w:r>
        <w:t xml:space="preserve"> 2,</w:t>
      </w:r>
      <w:r w:rsidR="0036302A">
        <w:t>100</w:t>
      </w:r>
      <w:r>
        <w:t xml:space="preserve"> people (or 3</w:t>
      </w:r>
      <w:r w:rsidR="00C316CF">
        <w:t>.1</w:t>
      </w:r>
      <w:r>
        <w:t xml:space="preserve"> per cent of the industry).</w:t>
      </w:r>
      <w:r>
        <w:rPr>
          <w:rStyle w:val="EndnoteReference"/>
        </w:rPr>
        <w:endnoteReference w:id="54"/>
      </w:r>
      <w:r>
        <w:t xml:space="preserve"> Forestry and logging refers to growing, maintaining and harvesting forests, as well as gathering forest products.</w:t>
      </w:r>
      <w:r>
        <w:rPr>
          <w:rStyle w:val="EndnoteReference"/>
        </w:rPr>
        <w:endnoteReference w:id="55"/>
      </w:r>
      <w:r>
        <w:t xml:space="preserve"> Victoria’s forest and wood products industry is Australia’s largest, accounting for 27.5 per cent of Australia’s log harvest volume and is harvested from plantations and native forest on public and private land.</w:t>
      </w:r>
      <w:r>
        <w:rPr>
          <w:rStyle w:val="EndnoteReference"/>
        </w:rPr>
        <w:endnoteReference w:id="56"/>
      </w:r>
      <w:r>
        <w:t xml:space="preserve"> Plantations exist predominantly in </w:t>
      </w:r>
      <w:r w:rsidR="00BE47D8">
        <w:t>S</w:t>
      </w:r>
      <w:r>
        <w:t xml:space="preserve">outhern Victoria, </w:t>
      </w:r>
      <w:r w:rsidR="00D91040">
        <w:t xml:space="preserve">including Gippsland, Barwon, Central Highlands and Great South Coast. </w:t>
      </w:r>
      <w:r>
        <w:t>Through sustainable forest management, the industry has the potential to make a significant contribution to Victoria’s smart, low-carbon economy of the future.</w:t>
      </w:r>
      <w:r>
        <w:rPr>
          <w:rStyle w:val="EndnoteReference"/>
        </w:rPr>
        <w:endnoteReference w:id="57"/>
      </w:r>
      <w:r>
        <w:t xml:space="preserve"> Forestry involves growing standing timber in native or plantation forests, or timber tracts, for commercial benefit.</w:t>
      </w:r>
      <w:r>
        <w:rPr>
          <w:rStyle w:val="EndnoteReference"/>
        </w:rPr>
        <w:endnoteReference w:id="58"/>
      </w:r>
      <w:r>
        <w:t xml:space="preserve"> Logging native or plantation forests involves activities such as felling, cutting and/or roughly hewing logs into products such as railway sleepers or posts, alongside cutting trees and scrubs for firewood.</w:t>
      </w:r>
      <w:r>
        <w:rPr>
          <w:rStyle w:val="EndnoteReference"/>
        </w:rPr>
        <w:endnoteReference w:id="59"/>
      </w:r>
      <w:r>
        <w:t xml:space="preserve"> </w:t>
      </w:r>
    </w:p>
    <w:p w14:paraId="7FF8968D" w14:textId="77777777" w:rsidR="00F327A9" w:rsidRDefault="00533BAD" w:rsidP="00F327A9">
      <w:pPr>
        <w:pStyle w:val="Heading3"/>
      </w:pPr>
      <w:r>
        <w:t xml:space="preserve">Agriculture, </w:t>
      </w:r>
      <w:r w:rsidR="001E04AE">
        <w:t>f</w:t>
      </w:r>
      <w:r>
        <w:t>orestry</w:t>
      </w:r>
      <w:r w:rsidR="007B3F5D">
        <w:t>,</w:t>
      </w:r>
      <w:r>
        <w:t xml:space="preserve"> and </w:t>
      </w:r>
      <w:r w:rsidR="001E04AE">
        <w:t>f</w:t>
      </w:r>
      <w:r>
        <w:t xml:space="preserve">ishing </w:t>
      </w:r>
      <w:r w:rsidR="001E04AE">
        <w:t>s</w:t>
      </w:r>
      <w:r w:rsidR="00F327A9">
        <w:t>upport services</w:t>
      </w:r>
    </w:p>
    <w:p w14:paraId="7EB4ACD5" w14:textId="4E1A5563" w:rsidR="00021D13" w:rsidRDefault="00021D13" w:rsidP="00D91040">
      <w:pPr>
        <w:pStyle w:val="Bullet"/>
        <w:numPr>
          <w:ilvl w:val="0"/>
          <w:numId w:val="0"/>
        </w:numPr>
      </w:pPr>
      <w:r>
        <w:t xml:space="preserve">In Victoria, the agriculture, forestry, and fishing support services sector employs </w:t>
      </w:r>
      <w:r w:rsidR="0036302A">
        <w:t xml:space="preserve">approximately </w:t>
      </w:r>
      <w:r>
        <w:t>7,70</w:t>
      </w:r>
      <w:r w:rsidR="0036302A">
        <w:t>0</w:t>
      </w:r>
      <w:r>
        <w:t xml:space="preserve"> people (or 11</w:t>
      </w:r>
      <w:r w:rsidR="000D72DB">
        <w:t>.3 </w:t>
      </w:r>
      <w:r>
        <w:t>per cent of the industry).</w:t>
      </w:r>
      <w:r>
        <w:rPr>
          <w:rStyle w:val="EndnoteReference"/>
        </w:rPr>
        <w:endnoteReference w:id="60"/>
      </w:r>
      <w:r>
        <w:t xml:space="preserve"> The industry includes support services to the sectors listed above. Primary support activities within forestry include forest conservation services, forest nursery operations, forest pest control services, forest planting, silviculture and re</w:t>
      </w:r>
      <w:r w:rsidR="00C01EA1">
        <w:t>a</w:t>
      </w:r>
      <w:r>
        <w:t>fforestation services, among others.</w:t>
      </w:r>
      <w:r>
        <w:rPr>
          <w:rStyle w:val="EndnoteReference"/>
        </w:rPr>
        <w:endnoteReference w:id="61"/>
      </w:r>
      <w:r>
        <w:t xml:space="preserve"> Agricultural and fishing support services such as shearing, cotton ginning, aerial crop spraying, crop harvesting, farm irrigation and fertiliser spreading are also included.</w:t>
      </w:r>
      <w:r>
        <w:rPr>
          <w:rStyle w:val="EndnoteReference"/>
        </w:rPr>
        <w:endnoteReference w:id="62"/>
      </w:r>
      <w:r>
        <w:t xml:space="preserve"> </w:t>
      </w:r>
    </w:p>
    <w:p w14:paraId="45821E26" w14:textId="77777777" w:rsidR="006F4663" w:rsidRDefault="006F4663">
      <w:pPr>
        <w:spacing w:line="276" w:lineRule="auto"/>
        <w:ind w:left="714" w:hanging="357"/>
        <w:rPr>
          <w:rFonts w:eastAsiaTheme="majorEastAsia" w:cstheme="majorBidi"/>
          <w:b/>
          <w:color w:val="000000" w:themeColor="text1"/>
          <w:sz w:val="26"/>
        </w:rPr>
      </w:pPr>
      <w:bookmarkStart w:id="14" w:name="_Toc96604984"/>
      <w:bookmarkStart w:id="15" w:name="_Toc100136873"/>
      <w:r>
        <w:br w:type="page"/>
      </w:r>
    </w:p>
    <w:p w14:paraId="518F7283" w14:textId="52B275BA" w:rsidR="00D91040" w:rsidRDefault="00D91040" w:rsidP="00D91040">
      <w:pPr>
        <w:pStyle w:val="Heading2"/>
      </w:pPr>
      <w:bookmarkStart w:id="16" w:name="_Toc100750556"/>
      <w:bookmarkStart w:id="17" w:name="_Toc101452519"/>
      <w:bookmarkStart w:id="18" w:name="_Toc105072477"/>
      <w:bookmarkStart w:id="19" w:name="_Toc111121460"/>
      <w:r>
        <w:lastRenderedPageBreak/>
        <w:t>Business consolidation and automation of some roles is shifting workforce trends</w:t>
      </w:r>
      <w:bookmarkEnd w:id="14"/>
      <w:bookmarkEnd w:id="15"/>
      <w:bookmarkEnd w:id="16"/>
      <w:bookmarkEnd w:id="17"/>
      <w:bookmarkEnd w:id="18"/>
      <w:bookmarkEnd w:id="19"/>
    </w:p>
    <w:p w14:paraId="0728F41E" w14:textId="064A0DFF" w:rsidR="00D91040" w:rsidRPr="00AA1A01" w:rsidRDefault="00D91040" w:rsidP="00D91040">
      <w:pPr>
        <w:rPr>
          <w:lang w:eastAsia="en-AU"/>
        </w:rPr>
      </w:pPr>
      <w:r>
        <w:t xml:space="preserve">The agriculture, forestry and fishing industry has experienced significant disruption over recent years as it continues to deal with the impact of COVID-19, drought, bushfires, and trade </w:t>
      </w:r>
      <w:r w:rsidR="3E637208">
        <w:t>restrictions</w:t>
      </w:r>
      <w:r w:rsidR="00021D13">
        <w:t>.</w:t>
      </w:r>
      <w:r w:rsidR="00021D13">
        <w:rPr>
          <w:rStyle w:val="EndnoteReference"/>
        </w:rPr>
        <w:endnoteReference w:id="63"/>
      </w:r>
      <w:r w:rsidR="00021D13">
        <w:t xml:space="preserve"> Farm consolidation is </w:t>
      </w:r>
      <w:r>
        <w:t xml:space="preserve">also </w:t>
      </w:r>
      <w:r w:rsidR="00021D13">
        <w:t>driving change across</w:t>
      </w:r>
      <w:r>
        <w:t xml:space="preserve"> the </w:t>
      </w:r>
      <w:r w:rsidR="00021D13" w:rsidRPr="00470E38">
        <w:t>sector.</w:t>
      </w:r>
      <w:r w:rsidR="00021D13" w:rsidRPr="00470E38">
        <w:rPr>
          <w:rStyle w:val="EndnoteReference"/>
        </w:rPr>
        <w:endnoteReference w:id="64"/>
      </w:r>
      <w:r w:rsidR="00021D13" w:rsidRPr="00BE2563">
        <w:t xml:space="preserve"> </w:t>
      </w:r>
      <w:r w:rsidR="00021D13">
        <w:t xml:space="preserve">The industry outlook is driven by a range of factors, set out in Table </w:t>
      </w:r>
      <w:r w:rsidR="33FDAF2A">
        <w:t>4</w:t>
      </w:r>
      <w:r w:rsidR="00021D13">
        <w:t>.</w:t>
      </w:r>
      <w:r w:rsidR="00021D13">
        <w:rPr>
          <w:rStyle w:val="EndnoteReference"/>
        </w:rPr>
        <w:endnoteReference w:id="65"/>
      </w:r>
      <w:r w:rsidR="00021D13">
        <w:rPr>
          <w:lang w:eastAsia="en-AU"/>
        </w:rPr>
        <w:t xml:space="preserve"> </w:t>
      </w:r>
      <w:r w:rsidR="00021D13" w:rsidRPr="00457774">
        <w:rPr>
          <w:lang w:eastAsia="en-AU"/>
        </w:rPr>
        <w:t>Factors listed have implications for the sector and related support services.</w:t>
      </w:r>
      <w:r w:rsidR="00021D13">
        <w:rPr>
          <w:lang w:eastAsia="en-AU"/>
        </w:rPr>
        <w:t xml:space="preserve"> </w:t>
      </w:r>
    </w:p>
    <w:p w14:paraId="4929E549" w14:textId="0568DEBE" w:rsidR="00D91040" w:rsidRPr="00CC41F3" w:rsidRDefault="00D91040" w:rsidP="00D91040">
      <w:pPr>
        <w:pStyle w:val="Caption"/>
        <w:rPr>
          <w:b w:val="0"/>
          <w:sz w:val="20"/>
          <w:szCs w:val="20"/>
        </w:rPr>
      </w:pPr>
      <w:r w:rsidRPr="00CC41F3">
        <w:rPr>
          <w:sz w:val="20"/>
          <w:szCs w:val="20"/>
        </w:rPr>
        <w:t xml:space="preserve">Table </w:t>
      </w:r>
      <w:r w:rsidRPr="00CC41F3">
        <w:rPr>
          <w:sz w:val="20"/>
          <w:szCs w:val="20"/>
        </w:rPr>
        <w:fldChar w:fldCharType="begin"/>
      </w:r>
      <w:r w:rsidRPr="00CC41F3">
        <w:rPr>
          <w:sz w:val="20"/>
          <w:szCs w:val="20"/>
        </w:rPr>
        <w:instrText xml:space="preserve"> SEQ Table \* ARABIC </w:instrText>
      </w:r>
      <w:r w:rsidRPr="00CC41F3">
        <w:rPr>
          <w:sz w:val="20"/>
          <w:szCs w:val="20"/>
        </w:rPr>
        <w:fldChar w:fldCharType="separate"/>
      </w:r>
      <w:r w:rsidR="00B50DDB">
        <w:rPr>
          <w:noProof/>
          <w:sz w:val="20"/>
          <w:szCs w:val="20"/>
        </w:rPr>
        <w:t>4</w:t>
      </w:r>
      <w:r w:rsidRPr="00CC41F3">
        <w:rPr>
          <w:sz w:val="20"/>
          <w:szCs w:val="20"/>
        </w:rPr>
        <w:fldChar w:fldCharType="end"/>
      </w:r>
      <w:r w:rsidRPr="00CC41F3">
        <w:rPr>
          <w:sz w:val="20"/>
          <w:szCs w:val="20"/>
        </w:rPr>
        <w:t xml:space="preserve"> | Drivers of </w:t>
      </w:r>
      <w:r w:rsidR="008F607F" w:rsidRPr="00CC41F3">
        <w:rPr>
          <w:sz w:val="20"/>
          <w:szCs w:val="20"/>
        </w:rPr>
        <w:t>demand</w:t>
      </w:r>
      <w:r w:rsidRPr="00CC41F3">
        <w:rPr>
          <w:sz w:val="20"/>
          <w:szCs w:val="20"/>
        </w:rPr>
        <w:t xml:space="preserve"> in the agriculture, </w:t>
      </w:r>
      <w:r w:rsidR="008F607F" w:rsidRPr="00CC41F3">
        <w:rPr>
          <w:sz w:val="20"/>
          <w:szCs w:val="20"/>
        </w:rPr>
        <w:t>forestry,</w:t>
      </w:r>
      <w:r w:rsidRPr="00CC41F3">
        <w:rPr>
          <w:sz w:val="20"/>
          <w:szCs w:val="20"/>
        </w:rPr>
        <w:t xml:space="preserve"> and fishing industry</w:t>
      </w:r>
    </w:p>
    <w:tbl>
      <w:tblPr>
        <w:tblStyle w:val="TableGrid-Header"/>
        <w:tblW w:w="90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653"/>
        <w:gridCol w:w="1599"/>
        <w:gridCol w:w="1599"/>
        <w:gridCol w:w="1599"/>
        <w:gridCol w:w="1599"/>
      </w:tblGrid>
      <w:tr w:rsidR="00E6220F" w:rsidRPr="00884CE5" w14:paraId="6E7416D5" w14:textId="77777777" w:rsidTr="002F79E7">
        <w:trPr>
          <w:cnfStyle w:val="100000000000" w:firstRow="1" w:lastRow="0" w:firstColumn="0" w:lastColumn="0" w:oddVBand="0" w:evenVBand="0" w:oddHBand="0" w:evenHBand="0" w:firstRowFirstColumn="0" w:firstRowLastColumn="0" w:lastRowFirstColumn="0" w:lastRowLastColumn="0"/>
          <w:trHeight w:val="1138"/>
        </w:trPr>
        <w:tc>
          <w:tcPr>
            <w:tcW w:w="2653" w:type="dxa"/>
            <w:shd w:val="clear" w:color="auto" w:fill="000000" w:themeFill="text1"/>
            <w:vAlign w:val="center"/>
          </w:tcPr>
          <w:p w14:paraId="5EB2397A" w14:textId="10438960" w:rsidR="00E6220F" w:rsidRPr="00884CE5" w:rsidRDefault="00E6220F" w:rsidP="00EB74C0">
            <w:pPr>
              <w:rPr>
                <w:color w:val="FFFFFF" w:themeColor="background1"/>
                <w:szCs w:val="20"/>
                <w:lang w:eastAsia="en-AU"/>
              </w:rPr>
            </w:pPr>
            <w:r w:rsidRPr="00884CE5">
              <w:rPr>
                <w:color w:val="FFFFFF" w:themeColor="background1"/>
                <w:szCs w:val="20"/>
                <w:lang w:eastAsia="en-AU"/>
              </w:rPr>
              <w:t>Drivers</w:t>
            </w:r>
          </w:p>
        </w:tc>
        <w:tc>
          <w:tcPr>
            <w:tcW w:w="1599" w:type="dxa"/>
            <w:shd w:val="clear" w:color="auto" w:fill="000000" w:themeFill="text1"/>
            <w:vAlign w:val="center"/>
          </w:tcPr>
          <w:p w14:paraId="7653F7D3" w14:textId="15B5C048" w:rsidR="00E6220F" w:rsidRPr="00884CE5" w:rsidRDefault="00E6220F" w:rsidP="00C059A9">
            <w:pPr>
              <w:jc w:val="center"/>
              <w:rPr>
                <w:color w:val="FFFFFF" w:themeColor="background1"/>
                <w:szCs w:val="20"/>
              </w:rPr>
            </w:pPr>
            <w:r w:rsidRPr="00884CE5">
              <w:rPr>
                <w:color w:val="FFFFFF" w:themeColor="background1"/>
                <w:szCs w:val="20"/>
              </w:rPr>
              <w:t>Agriculture</w:t>
            </w:r>
          </w:p>
        </w:tc>
        <w:tc>
          <w:tcPr>
            <w:tcW w:w="1599" w:type="dxa"/>
            <w:shd w:val="clear" w:color="auto" w:fill="000000" w:themeFill="text1"/>
            <w:vAlign w:val="center"/>
          </w:tcPr>
          <w:p w14:paraId="0E57592F" w14:textId="14B08F5D" w:rsidR="00E6220F" w:rsidRPr="00884CE5" w:rsidRDefault="00E6220F" w:rsidP="00EB74C0">
            <w:pPr>
              <w:jc w:val="center"/>
              <w:rPr>
                <w:color w:val="FFFFFF" w:themeColor="background1"/>
                <w:szCs w:val="20"/>
              </w:rPr>
            </w:pPr>
            <w:r w:rsidRPr="00884CE5">
              <w:rPr>
                <w:color w:val="FFFFFF" w:themeColor="background1"/>
                <w:szCs w:val="20"/>
              </w:rPr>
              <w:t>Aquaculture</w:t>
            </w:r>
          </w:p>
        </w:tc>
        <w:tc>
          <w:tcPr>
            <w:tcW w:w="1599" w:type="dxa"/>
            <w:shd w:val="clear" w:color="auto" w:fill="000000" w:themeFill="text1"/>
            <w:vAlign w:val="center"/>
          </w:tcPr>
          <w:p w14:paraId="4805198B" w14:textId="7D442BEE" w:rsidR="00E6220F" w:rsidRPr="00884CE5" w:rsidRDefault="00E6220F" w:rsidP="00EB74C0">
            <w:pPr>
              <w:jc w:val="center"/>
              <w:rPr>
                <w:color w:val="FFFFFF" w:themeColor="background1"/>
                <w:szCs w:val="20"/>
              </w:rPr>
            </w:pPr>
            <w:r w:rsidRPr="00884CE5">
              <w:rPr>
                <w:color w:val="FFFFFF" w:themeColor="background1"/>
                <w:szCs w:val="20"/>
              </w:rPr>
              <w:t>Forestry and logging</w:t>
            </w:r>
          </w:p>
        </w:tc>
        <w:tc>
          <w:tcPr>
            <w:tcW w:w="1599" w:type="dxa"/>
            <w:shd w:val="clear" w:color="auto" w:fill="000000" w:themeFill="text1"/>
            <w:vAlign w:val="center"/>
          </w:tcPr>
          <w:p w14:paraId="06B1CF8D" w14:textId="2E27685D" w:rsidR="00E6220F" w:rsidRPr="00884CE5" w:rsidRDefault="00E6220F" w:rsidP="00EB74C0">
            <w:pPr>
              <w:jc w:val="center"/>
              <w:rPr>
                <w:color w:val="FFFFFF" w:themeColor="background1"/>
                <w:szCs w:val="20"/>
              </w:rPr>
            </w:pPr>
            <w:r w:rsidRPr="00884CE5">
              <w:rPr>
                <w:color w:val="FFFFFF" w:themeColor="background1"/>
                <w:szCs w:val="20"/>
              </w:rPr>
              <w:t>Fishing, hunting and trapping</w:t>
            </w:r>
          </w:p>
        </w:tc>
      </w:tr>
      <w:tr w:rsidR="00E6220F" w:rsidRPr="00884CE5" w14:paraId="6534EDB4" w14:textId="77777777" w:rsidTr="002F79E7">
        <w:trPr>
          <w:trHeight w:val="1138"/>
        </w:trPr>
        <w:tc>
          <w:tcPr>
            <w:tcW w:w="2653" w:type="dxa"/>
            <w:vAlign w:val="center"/>
          </w:tcPr>
          <w:p w14:paraId="55D23891" w14:textId="6E9C1E2B" w:rsidR="00E6220F" w:rsidRPr="00884CE5" w:rsidRDefault="00E6220F" w:rsidP="00EB74C0">
            <w:pPr>
              <w:rPr>
                <w:szCs w:val="20"/>
                <w:lang w:eastAsia="en-AU"/>
              </w:rPr>
            </w:pPr>
            <w:bookmarkStart w:id="20" w:name="_Hlk112746547"/>
            <w:r w:rsidRPr="00884CE5">
              <w:rPr>
                <w:b/>
                <w:bCs/>
                <w:szCs w:val="20"/>
                <w:lang w:eastAsia="en-AU"/>
              </w:rPr>
              <w:t>Policy:</w:t>
            </w:r>
            <w:r w:rsidRPr="00884CE5">
              <w:rPr>
                <w:szCs w:val="20"/>
                <w:lang w:eastAsia="en-AU"/>
              </w:rPr>
              <w:t xml:space="preserve"> Government investment to drive the competitiveness, growth and resilience of the industry. </w:t>
            </w:r>
          </w:p>
        </w:tc>
        <w:tc>
          <w:tcPr>
            <w:tcW w:w="1599" w:type="dxa"/>
            <w:vAlign w:val="center"/>
          </w:tcPr>
          <w:p w14:paraId="7733886E" w14:textId="77777777" w:rsidR="00E6220F" w:rsidRPr="00884CE5" w:rsidRDefault="00E6220F" w:rsidP="00C059A9">
            <w:pPr>
              <w:jc w:val="center"/>
              <w:rPr>
                <w:szCs w:val="20"/>
              </w:rPr>
            </w:pPr>
            <w:r w:rsidRPr="00884CE5">
              <w:rPr>
                <w:szCs w:val="20"/>
              </w:rPr>
              <w:t>High</w:t>
            </w:r>
          </w:p>
        </w:tc>
        <w:tc>
          <w:tcPr>
            <w:tcW w:w="1599" w:type="dxa"/>
            <w:vAlign w:val="center"/>
          </w:tcPr>
          <w:p w14:paraId="0F05E55E" w14:textId="20FBBCF6" w:rsidR="00E6220F" w:rsidRPr="00884CE5" w:rsidRDefault="00E6220F" w:rsidP="00EB74C0">
            <w:pPr>
              <w:jc w:val="center"/>
              <w:rPr>
                <w:szCs w:val="20"/>
              </w:rPr>
            </w:pPr>
            <w:r w:rsidRPr="00884CE5">
              <w:rPr>
                <w:szCs w:val="20"/>
              </w:rPr>
              <w:t>Medium</w:t>
            </w:r>
          </w:p>
        </w:tc>
        <w:tc>
          <w:tcPr>
            <w:tcW w:w="1599" w:type="dxa"/>
            <w:vAlign w:val="center"/>
          </w:tcPr>
          <w:p w14:paraId="703CEEEF" w14:textId="748CE408" w:rsidR="00E6220F" w:rsidRPr="00884CE5" w:rsidRDefault="00E6220F" w:rsidP="00EB74C0">
            <w:pPr>
              <w:jc w:val="center"/>
              <w:rPr>
                <w:szCs w:val="20"/>
              </w:rPr>
            </w:pPr>
            <w:r w:rsidRPr="00884CE5">
              <w:rPr>
                <w:szCs w:val="20"/>
              </w:rPr>
              <w:t>High</w:t>
            </w:r>
          </w:p>
        </w:tc>
        <w:tc>
          <w:tcPr>
            <w:tcW w:w="1599" w:type="dxa"/>
            <w:vAlign w:val="center"/>
          </w:tcPr>
          <w:p w14:paraId="6CA731F8" w14:textId="5C150FB9" w:rsidR="00E6220F" w:rsidRPr="00884CE5" w:rsidRDefault="00E6220F" w:rsidP="00EB74C0">
            <w:pPr>
              <w:jc w:val="center"/>
              <w:rPr>
                <w:szCs w:val="20"/>
              </w:rPr>
            </w:pPr>
            <w:r w:rsidRPr="00884CE5">
              <w:rPr>
                <w:szCs w:val="20"/>
              </w:rPr>
              <w:t>Low</w:t>
            </w:r>
          </w:p>
        </w:tc>
      </w:tr>
      <w:tr w:rsidR="00E6220F" w:rsidRPr="00884CE5" w14:paraId="44DA1482" w14:textId="77777777" w:rsidTr="002F79E7">
        <w:trPr>
          <w:trHeight w:val="1138"/>
        </w:trPr>
        <w:tc>
          <w:tcPr>
            <w:tcW w:w="2653" w:type="dxa"/>
            <w:vAlign w:val="center"/>
          </w:tcPr>
          <w:p w14:paraId="417FC169" w14:textId="7C9586B2" w:rsidR="00E6220F" w:rsidRPr="00884CE5" w:rsidRDefault="00E6220F" w:rsidP="00EB74C0">
            <w:pPr>
              <w:rPr>
                <w:szCs w:val="20"/>
                <w:lang w:eastAsia="en-AU"/>
              </w:rPr>
            </w:pPr>
            <w:r w:rsidRPr="00884CE5">
              <w:rPr>
                <w:b/>
                <w:bCs/>
                <w:szCs w:val="20"/>
                <w:lang w:eastAsia="en-AU"/>
              </w:rPr>
              <w:t>Policy:</w:t>
            </w:r>
            <w:r w:rsidRPr="00884CE5">
              <w:rPr>
                <w:szCs w:val="20"/>
                <w:lang w:eastAsia="en-AU"/>
              </w:rPr>
              <w:t xml:space="preserve"> The closure of state, territory and international borders impacting the supply of backpacker, seasonal and visa workforces in entry-level roles. </w:t>
            </w:r>
          </w:p>
        </w:tc>
        <w:tc>
          <w:tcPr>
            <w:tcW w:w="1599" w:type="dxa"/>
            <w:vAlign w:val="center"/>
          </w:tcPr>
          <w:p w14:paraId="5D2BC005" w14:textId="2F09201F" w:rsidR="00E6220F" w:rsidRPr="00884CE5" w:rsidRDefault="00E6220F" w:rsidP="00EB74C0">
            <w:pPr>
              <w:jc w:val="center"/>
              <w:rPr>
                <w:szCs w:val="20"/>
              </w:rPr>
            </w:pPr>
            <w:r w:rsidRPr="00884CE5">
              <w:rPr>
                <w:szCs w:val="20"/>
              </w:rPr>
              <w:t>High</w:t>
            </w:r>
          </w:p>
        </w:tc>
        <w:tc>
          <w:tcPr>
            <w:tcW w:w="1599" w:type="dxa"/>
            <w:vAlign w:val="center"/>
          </w:tcPr>
          <w:p w14:paraId="727268B7" w14:textId="0C221F08" w:rsidR="00E6220F" w:rsidRPr="00884CE5" w:rsidRDefault="00E6220F" w:rsidP="00EB74C0">
            <w:pPr>
              <w:jc w:val="center"/>
              <w:rPr>
                <w:szCs w:val="20"/>
              </w:rPr>
            </w:pPr>
            <w:r w:rsidRPr="00884CE5">
              <w:rPr>
                <w:szCs w:val="20"/>
              </w:rPr>
              <w:t>Low</w:t>
            </w:r>
          </w:p>
        </w:tc>
        <w:tc>
          <w:tcPr>
            <w:tcW w:w="1599" w:type="dxa"/>
            <w:vAlign w:val="center"/>
          </w:tcPr>
          <w:p w14:paraId="2A2819B6" w14:textId="140D1A40" w:rsidR="00E6220F" w:rsidRPr="00884CE5" w:rsidRDefault="00E6220F" w:rsidP="00EB74C0">
            <w:pPr>
              <w:jc w:val="center"/>
              <w:rPr>
                <w:szCs w:val="20"/>
              </w:rPr>
            </w:pPr>
            <w:r w:rsidRPr="00884CE5">
              <w:rPr>
                <w:szCs w:val="20"/>
              </w:rPr>
              <w:t>Low</w:t>
            </w:r>
          </w:p>
        </w:tc>
        <w:tc>
          <w:tcPr>
            <w:tcW w:w="1599" w:type="dxa"/>
            <w:vAlign w:val="center"/>
          </w:tcPr>
          <w:p w14:paraId="5F6F1DE0" w14:textId="55B4C065" w:rsidR="00E6220F" w:rsidRPr="00884CE5" w:rsidRDefault="00E6220F" w:rsidP="00EB74C0">
            <w:pPr>
              <w:jc w:val="center"/>
              <w:rPr>
                <w:szCs w:val="20"/>
              </w:rPr>
            </w:pPr>
            <w:r w:rsidRPr="00884CE5">
              <w:rPr>
                <w:szCs w:val="20"/>
              </w:rPr>
              <w:t>Low</w:t>
            </w:r>
          </w:p>
        </w:tc>
      </w:tr>
      <w:tr w:rsidR="00E6220F" w:rsidRPr="00884CE5" w14:paraId="0C1530A7" w14:textId="77777777" w:rsidTr="002F79E7">
        <w:trPr>
          <w:trHeight w:val="1101"/>
        </w:trPr>
        <w:tc>
          <w:tcPr>
            <w:tcW w:w="2653" w:type="dxa"/>
            <w:vAlign w:val="center"/>
          </w:tcPr>
          <w:p w14:paraId="3ED72DEF" w14:textId="64D05F22" w:rsidR="00E6220F" w:rsidRPr="00884CE5" w:rsidRDefault="00E6220F" w:rsidP="00EB74C0">
            <w:pPr>
              <w:rPr>
                <w:szCs w:val="20"/>
                <w:lang w:eastAsia="en-AU"/>
              </w:rPr>
            </w:pPr>
            <w:r w:rsidRPr="00884CE5">
              <w:rPr>
                <w:b/>
                <w:bCs/>
                <w:szCs w:val="20"/>
                <w:lang w:eastAsia="en-AU"/>
              </w:rPr>
              <w:t>Economic:</w:t>
            </w:r>
            <w:r w:rsidRPr="00884CE5">
              <w:rPr>
                <w:szCs w:val="20"/>
                <w:lang w:eastAsia="en-AU"/>
              </w:rPr>
              <w:t xml:space="preserve"> Economies of scale driving consolidation of smaller businesses. </w:t>
            </w:r>
          </w:p>
        </w:tc>
        <w:tc>
          <w:tcPr>
            <w:tcW w:w="1599" w:type="dxa"/>
            <w:vAlign w:val="center"/>
          </w:tcPr>
          <w:p w14:paraId="600A0011" w14:textId="1245D6E9" w:rsidR="00E6220F" w:rsidRPr="00884CE5" w:rsidRDefault="00E6220F" w:rsidP="00EB74C0">
            <w:pPr>
              <w:jc w:val="center"/>
              <w:rPr>
                <w:szCs w:val="20"/>
              </w:rPr>
            </w:pPr>
            <w:r w:rsidRPr="00884CE5">
              <w:rPr>
                <w:szCs w:val="20"/>
              </w:rPr>
              <w:t>High</w:t>
            </w:r>
          </w:p>
        </w:tc>
        <w:tc>
          <w:tcPr>
            <w:tcW w:w="1599" w:type="dxa"/>
            <w:vAlign w:val="center"/>
          </w:tcPr>
          <w:p w14:paraId="7AB168A2" w14:textId="1C52518F" w:rsidR="00E6220F" w:rsidRPr="00884CE5" w:rsidRDefault="00E6220F" w:rsidP="00EB74C0">
            <w:pPr>
              <w:jc w:val="center"/>
              <w:rPr>
                <w:szCs w:val="20"/>
              </w:rPr>
            </w:pPr>
            <w:r w:rsidRPr="00884CE5">
              <w:rPr>
                <w:szCs w:val="20"/>
              </w:rPr>
              <w:t>Medium</w:t>
            </w:r>
          </w:p>
        </w:tc>
        <w:tc>
          <w:tcPr>
            <w:tcW w:w="1599" w:type="dxa"/>
            <w:vAlign w:val="center"/>
          </w:tcPr>
          <w:p w14:paraId="0308149A" w14:textId="1D0F952C" w:rsidR="00E6220F" w:rsidRPr="00884CE5" w:rsidRDefault="00E6220F" w:rsidP="00EB74C0">
            <w:pPr>
              <w:jc w:val="center"/>
              <w:rPr>
                <w:szCs w:val="20"/>
              </w:rPr>
            </w:pPr>
            <w:r w:rsidRPr="00884CE5">
              <w:rPr>
                <w:szCs w:val="20"/>
              </w:rPr>
              <w:t>Medium</w:t>
            </w:r>
          </w:p>
        </w:tc>
        <w:tc>
          <w:tcPr>
            <w:tcW w:w="1599" w:type="dxa"/>
            <w:vAlign w:val="center"/>
          </w:tcPr>
          <w:p w14:paraId="680B1443" w14:textId="79DA71A1" w:rsidR="00E6220F" w:rsidRPr="00884CE5" w:rsidRDefault="00E6220F" w:rsidP="00EB74C0">
            <w:pPr>
              <w:jc w:val="center"/>
              <w:rPr>
                <w:szCs w:val="20"/>
              </w:rPr>
            </w:pPr>
            <w:r w:rsidRPr="00884CE5">
              <w:rPr>
                <w:szCs w:val="20"/>
              </w:rPr>
              <w:t>Medium</w:t>
            </w:r>
          </w:p>
        </w:tc>
      </w:tr>
      <w:tr w:rsidR="00E6220F" w:rsidRPr="00884CE5" w14:paraId="4E516B57" w14:textId="77777777" w:rsidTr="002F79E7">
        <w:trPr>
          <w:trHeight w:val="1020"/>
        </w:trPr>
        <w:tc>
          <w:tcPr>
            <w:tcW w:w="2653" w:type="dxa"/>
            <w:vAlign w:val="center"/>
          </w:tcPr>
          <w:p w14:paraId="01F444F0" w14:textId="4DE78BD8" w:rsidR="00E6220F" w:rsidRPr="00884CE5" w:rsidRDefault="00E6220F" w:rsidP="00EB74C0">
            <w:pPr>
              <w:rPr>
                <w:szCs w:val="20"/>
                <w:lang w:eastAsia="en-AU"/>
              </w:rPr>
            </w:pPr>
            <w:r w:rsidRPr="00884CE5">
              <w:rPr>
                <w:b/>
                <w:bCs/>
                <w:szCs w:val="20"/>
                <w:lang w:eastAsia="en-AU"/>
              </w:rPr>
              <w:t>Economic:</w:t>
            </w:r>
            <w:r w:rsidRPr="00884CE5">
              <w:rPr>
                <w:szCs w:val="20"/>
                <w:lang w:eastAsia="en-AU"/>
              </w:rPr>
              <w:t xml:space="preserve"> Trade sanctions impacting export capability, while also driving a shift towards greater market diversification. </w:t>
            </w:r>
          </w:p>
        </w:tc>
        <w:tc>
          <w:tcPr>
            <w:tcW w:w="1599" w:type="dxa"/>
            <w:vAlign w:val="center"/>
          </w:tcPr>
          <w:p w14:paraId="130557D9" w14:textId="4C46139D" w:rsidR="00E6220F" w:rsidRPr="00884CE5" w:rsidRDefault="00E6220F" w:rsidP="00EB74C0">
            <w:pPr>
              <w:jc w:val="center"/>
              <w:rPr>
                <w:szCs w:val="20"/>
              </w:rPr>
            </w:pPr>
            <w:r w:rsidRPr="00884CE5">
              <w:rPr>
                <w:szCs w:val="20"/>
              </w:rPr>
              <w:t>High</w:t>
            </w:r>
          </w:p>
        </w:tc>
        <w:tc>
          <w:tcPr>
            <w:tcW w:w="1599" w:type="dxa"/>
            <w:vAlign w:val="center"/>
          </w:tcPr>
          <w:p w14:paraId="4F07DD33" w14:textId="376B5E0E" w:rsidR="00E6220F" w:rsidRPr="00884CE5" w:rsidRDefault="00E6220F" w:rsidP="00EB74C0">
            <w:pPr>
              <w:jc w:val="center"/>
              <w:rPr>
                <w:szCs w:val="20"/>
              </w:rPr>
            </w:pPr>
            <w:r w:rsidRPr="00884CE5">
              <w:rPr>
                <w:szCs w:val="20"/>
              </w:rPr>
              <w:t>High</w:t>
            </w:r>
          </w:p>
        </w:tc>
        <w:tc>
          <w:tcPr>
            <w:tcW w:w="1599" w:type="dxa"/>
            <w:vAlign w:val="center"/>
          </w:tcPr>
          <w:p w14:paraId="7BBDD54D" w14:textId="2D0407C5" w:rsidR="00E6220F" w:rsidRPr="00884CE5" w:rsidRDefault="00E6220F" w:rsidP="00EB74C0">
            <w:pPr>
              <w:jc w:val="center"/>
              <w:rPr>
                <w:szCs w:val="20"/>
              </w:rPr>
            </w:pPr>
            <w:r w:rsidRPr="00884CE5">
              <w:rPr>
                <w:szCs w:val="20"/>
              </w:rPr>
              <w:t>Low</w:t>
            </w:r>
          </w:p>
        </w:tc>
        <w:tc>
          <w:tcPr>
            <w:tcW w:w="1599" w:type="dxa"/>
            <w:vAlign w:val="center"/>
          </w:tcPr>
          <w:p w14:paraId="3CACDAC4" w14:textId="0EAACB63" w:rsidR="00E6220F" w:rsidRPr="00884CE5" w:rsidRDefault="00E6220F" w:rsidP="00EB74C0">
            <w:pPr>
              <w:jc w:val="center"/>
              <w:rPr>
                <w:szCs w:val="20"/>
              </w:rPr>
            </w:pPr>
            <w:r w:rsidRPr="00884CE5">
              <w:rPr>
                <w:szCs w:val="20"/>
              </w:rPr>
              <w:t>Medium</w:t>
            </w:r>
          </w:p>
        </w:tc>
      </w:tr>
      <w:tr w:rsidR="00E6220F" w:rsidRPr="00884CE5" w14:paraId="5B650E00" w14:textId="77777777" w:rsidTr="002F79E7">
        <w:trPr>
          <w:trHeight w:val="1138"/>
        </w:trPr>
        <w:tc>
          <w:tcPr>
            <w:tcW w:w="2653" w:type="dxa"/>
            <w:vAlign w:val="center"/>
          </w:tcPr>
          <w:p w14:paraId="3D175F13" w14:textId="4157A7EA" w:rsidR="00E6220F" w:rsidRPr="00884CE5" w:rsidRDefault="00E6220F" w:rsidP="00EB74C0">
            <w:pPr>
              <w:rPr>
                <w:szCs w:val="20"/>
              </w:rPr>
            </w:pPr>
            <w:r w:rsidRPr="00884CE5">
              <w:rPr>
                <w:b/>
                <w:bCs/>
                <w:szCs w:val="20"/>
              </w:rPr>
              <w:t>Social:</w:t>
            </w:r>
            <w:r w:rsidRPr="00884CE5">
              <w:rPr>
                <w:szCs w:val="20"/>
              </w:rPr>
              <w:t xml:space="preserve"> An ageing workforce, leaving fewer workers to provide mentoring and leadership to help develop the next generation. </w:t>
            </w:r>
          </w:p>
        </w:tc>
        <w:tc>
          <w:tcPr>
            <w:tcW w:w="1599" w:type="dxa"/>
            <w:vAlign w:val="center"/>
          </w:tcPr>
          <w:p w14:paraId="44A72BA0" w14:textId="49495EFE" w:rsidR="00E6220F" w:rsidRPr="00884CE5" w:rsidRDefault="00E6220F" w:rsidP="00EB74C0">
            <w:pPr>
              <w:jc w:val="center"/>
              <w:rPr>
                <w:szCs w:val="20"/>
              </w:rPr>
            </w:pPr>
            <w:r w:rsidRPr="00884CE5">
              <w:rPr>
                <w:szCs w:val="20"/>
              </w:rPr>
              <w:t>High</w:t>
            </w:r>
          </w:p>
        </w:tc>
        <w:tc>
          <w:tcPr>
            <w:tcW w:w="1599" w:type="dxa"/>
            <w:vAlign w:val="center"/>
          </w:tcPr>
          <w:p w14:paraId="5C417D27" w14:textId="64F35BAF" w:rsidR="00E6220F" w:rsidRPr="00884CE5" w:rsidRDefault="00E6220F" w:rsidP="00EB74C0">
            <w:pPr>
              <w:jc w:val="center"/>
              <w:rPr>
                <w:szCs w:val="20"/>
              </w:rPr>
            </w:pPr>
            <w:r w:rsidRPr="00884CE5">
              <w:rPr>
                <w:szCs w:val="20"/>
              </w:rPr>
              <w:t>High</w:t>
            </w:r>
          </w:p>
        </w:tc>
        <w:tc>
          <w:tcPr>
            <w:tcW w:w="1599" w:type="dxa"/>
            <w:vAlign w:val="center"/>
          </w:tcPr>
          <w:p w14:paraId="576B2DD0" w14:textId="67113AD6" w:rsidR="00E6220F" w:rsidRPr="00884CE5" w:rsidRDefault="00E6220F" w:rsidP="00EB74C0">
            <w:pPr>
              <w:jc w:val="center"/>
              <w:rPr>
                <w:szCs w:val="20"/>
              </w:rPr>
            </w:pPr>
            <w:r w:rsidRPr="00884CE5">
              <w:rPr>
                <w:szCs w:val="20"/>
              </w:rPr>
              <w:t>Medium</w:t>
            </w:r>
          </w:p>
        </w:tc>
        <w:tc>
          <w:tcPr>
            <w:tcW w:w="1599" w:type="dxa"/>
            <w:vAlign w:val="center"/>
          </w:tcPr>
          <w:p w14:paraId="45C96CF0" w14:textId="1B0B2406" w:rsidR="00E6220F" w:rsidRPr="00884CE5" w:rsidRDefault="00E6220F" w:rsidP="00EB74C0">
            <w:pPr>
              <w:jc w:val="center"/>
              <w:rPr>
                <w:szCs w:val="20"/>
              </w:rPr>
            </w:pPr>
            <w:r w:rsidRPr="00884CE5">
              <w:rPr>
                <w:szCs w:val="20"/>
              </w:rPr>
              <w:t>Medium</w:t>
            </w:r>
          </w:p>
        </w:tc>
      </w:tr>
      <w:tr w:rsidR="00E6220F" w:rsidRPr="00884CE5" w14:paraId="7A8B3021" w14:textId="77777777" w:rsidTr="002F79E7">
        <w:trPr>
          <w:trHeight w:val="1138"/>
        </w:trPr>
        <w:tc>
          <w:tcPr>
            <w:tcW w:w="2653" w:type="dxa"/>
            <w:vAlign w:val="center"/>
          </w:tcPr>
          <w:p w14:paraId="279652F3" w14:textId="3DA871B7" w:rsidR="00E6220F" w:rsidRPr="00884CE5" w:rsidRDefault="00E6220F" w:rsidP="00EB74C0">
            <w:pPr>
              <w:rPr>
                <w:szCs w:val="20"/>
              </w:rPr>
            </w:pPr>
            <w:r w:rsidRPr="00884CE5">
              <w:rPr>
                <w:b/>
                <w:bCs/>
                <w:szCs w:val="20"/>
              </w:rPr>
              <w:t>Social:</w:t>
            </w:r>
            <w:r w:rsidRPr="00884CE5">
              <w:rPr>
                <w:szCs w:val="20"/>
              </w:rPr>
              <w:t xml:space="preserve"> Limited affordable housing and transport creating challenges attracting and retaining new individuals to regional areas. </w:t>
            </w:r>
          </w:p>
        </w:tc>
        <w:tc>
          <w:tcPr>
            <w:tcW w:w="1599" w:type="dxa"/>
            <w:vAlign w:val="center"/>
          </w:tcPr>
          <w:p w14:paraId="4CF9075F" w14:textId="1571AC76" w:rsidR="00E6220F" w:rsidRPr="00884CE5" w:rsidRDefault="00E6220F" w:rsidP="00EB74C0">
            <w:pPr>
              <w:jc w:val="center"/>
              <w:rPr>
                <w:szCs w:val="20"/>
              </w:rPr>
            </w:pPr>
            <w:r w:rsidRPr="00884CE5">
              <w:rPr>
                <w:szCs w:val="20"/>
              </w:rPr>
              <w:t>High</w:t>
            </w:r>
          </w:p>
        </w:tc>
        <w:tc>
          <w:tcPr>
            <w:tcW w:w="1599" w:type="dxa"/>
            <w:vAlign w:val="center"/>
          </w:tcPr>
          <w:p w14:paraId="089CB237" w14:textId="44F1D9C6" w:rsidR="00E6220F" w:rsidRPr="00884CE5" w:rsidRDefault="00E6220F" w:rsidP="00EB74C0">
            <w:pPr>
              <w:jc w:val="center"/>
              <w:rPr>
                <w:szCs w:val="20"/>
              </w:rPr>
            </w:pPr>
            <w:r w:rsidRPr="00884CE5">
              <w:rPr>
                <w:szCs w:val="20"/>
              </w:rPr>
              <w:t>Medium</w:t>
            </w:r>
          </w:p>
        </w:tc>
        <w:tc>
          <w:tcPr>
            <w:tcW w:w="1599" w:type="dxa"/>
            <w:vAlign w:val="center"/>
          </w:tcPr>
          <w:p w14:paraId="7E6D8E44" w14:textId="0D3C4F88" w:rsidR="00E6220F" w:rsidRPr="00884CE5" w:rsidRDefault="00E6220F" w:rsidP="00EB74C0">
            <w:pPr>
              <w:jc w:val="center"/>
              <w:rPr>
                <w:szCs w:val="20"/>
              </w:rPr>
            </w:pPr>
            <w:r w:rsidRPr="00884CE5">
              <w:rPr>
                <w:szCs w:val="20"/>
              </w:rPr>
              <w:t>Medium</w:t>
            </w:r>
          </w:p>
        </w:tc>
        <w:tc>
          <w:tcPr>
            <w:tcW w:w="1599" w:type="dxa"/>
            <w:vAlign w:val="center"/>
          </w:tcPr>
          <w:p w14:paraId="4BF7BFF0" w14:textId="5DC3DCA3" w:rsidR="00E6220F" w:rsidRPr="00884CE5" w:rsidRDefault="00E6220F" w:rsidP="00EB74C0">
            <w:pPr>
              <w:jc w:val="center"/>
              <w:rPr>
                <w:szCs w:val="20"/>
              </w:rPr>
            </w:pPr>
            <w:r w:rsidRPr="00884CE5">
              <w:rPr>
                <w:szCs w:val="20"/>
              </w:rPr>
              <w:t>Medium</w:t>
            </w:r>
          </w:p>
        </w:tc>
      </w:tr>
      <w:tr w:rsidR="00E6220F" w:rsidRPr="00884CE5" w14:paraId="508700CB" w14:textId="77777777" w:rsidTr="002F79E7">
        <w:trPr>
          <w:trHeight w:val="1534"/>
        </w:trPr>
        <w:tc>
          <w:tcPr>
            <w:tcW w:w="2653" w:type="dxa"/>
            <w:vAlign w:val="center"/>
          </w:tcPr>
          <w:p w14:paraId="74C248F0" w14:textId="74815797" w:rsidR="00E6220F" w:rsidRPr="00884CE5" w:rsidRDefault="00E6220F" w:rsidP="00EB74C0">
            <w:pPr>
              <w:rPr>
                <w:szCs w:val="20"/>
              </w:rPr>
            </w:pPr>
            <w:r w:rsidRPr="00884CE5">
              <w:rPr>
                <w:b/>
                <w:bCs/>
                <w:szCs w:val="20"/>
              </w:rPr>
              <w:lastRenderedPageBreak/>
              <w:t>Technological:</w:t>
            </w:r>
            <w:r w:rsidRPr="00884CE5">
              <w:rPr>
                <w:szCs w:val="20"/>
              </w:rPr>
              <w:t xml:space="preserve"> Research, development and implementation of robotic technology to boost productivity and growth and automating some roles (e.g., robo-weeders). </w:t>
            </w:r>
          </w:p>
          <w:p w14:paraId="60750F34" w14:textId="2346F8C4" w:rsidR="00E6220F" w:rsidRPr="00884CE5" w:rsidRDefault="00E6220F" w:rsidP="00EB74C0">
            <w:pPr>
              <w:rPr>
                <w:szCs w:val="20"/>
              </w:rPr>
            </w:pPr>
          </w:p>
        </w:tc>
        <w:tc>
          <w:tcPr>
            <w:tcW w:w="1599" w:type="dxa"/>
            <w:vAlign w:val="center"/>
          </w:tcPr>
          <w:p w14:paraId="05D52CF0" w14:textId="3DF436F3" w:rsidR="00E6220F" w:rsidRPr="00884CE5" w:rsidRDefault="00E6220F" w:rsidP="00EB74C0">
            <w:pPr>
              <w:jc w:val="center"/>
              <w:rPr>
                <w:szCs w:val="20"/>
              </w:rPr>
            </w:pPr>
            <w:r w:rsidRPr="00884CE5">
              <w:rPr>
                <w:szCs w:val="20"/>
              </w:rPr>
              <w:t>High</w:t>
            </w:r>
          </w:p>
        </w:tc>
        <w:tc>
          <w:tcPr>
            <w:tcW w:w="1599" w:type="dxa"/>
            <w:vAlign w:val="center"/>
          </w:tcPr>
          <w:p w14:paraId="5E29AE01" w14:textId="5CECEB08" w:rsidR="00E6220F" w:rsidRPr="00884CE5" w:rsidRDefault="00E6220F" w:rsidP="00EB74C0">
            <w:pPr>
              <w:jc w:val="center"/>
              <w:rPr>
                <w:szCs w:val="20"/>
              </w:rPr>
            </w:pPr>
            <w:r w:rsidRPr="00884CE5">
              <w:rPr>
                <w:szCs w:val="20"/>
              </w:rPr>
              <w:t>High</w:t>
            </w:r>
          </w:p>
        </w:tc>
        <w:tc>
          <w:tcPr>
            <w:tcW w:w="1599" w:type="dxa"/>
            <w:vAlign w:val="center"/>
          </w:tcPr>
          <w:p w14:paraId="00054CC3" w14:textId="08017B2F" w:rsidR="00E6220F" w:rsidRPr="00884CE5" w:rsidRDefault="00E6220F" w:rsidP="00EB74C0">
            <w:pPr>
              <w:jc w:val="center"/>
              <w:rPr>
                <w:szCs w:val="20"/>
              </w:rPr>
            </w:pPr>
            <w:r w:rsidRPr="00884CE5">
              <w:rPr>
                <w:szCs w:val="20"/>
              </w:rPr>
              <w:t>High</w:t>
            </w:r>
          </w:p>
        </w:tc>
        <w:tc>
          <w:tcPr>
            <w:tcW w:w="1599" w:type="dxa"/>
            <w:vAlign w:val="center"/>
          </w:tcPr>
          <w:p w14:paraId="665E73A2" w14:textId="3BDF756B" w:rsidR="00E6220F" w:rsidRPr="00884CE5" w:rsidRDefault="00E6220F" w:rsidP="00EB74C0">
            <w:pPr>
              <w:jc w:val="center"/>
              <w:rPr>
                <w:szCs w:val="20"/>
              </w:rPr>
            </w:pPr>
            <w:r w:rsidRPr="00884CE5">
              <w:rPr>
                <w:szCs w:val="20"/>
              </w:rPr>
              <w:t>High</w:t>
            </w:r>
          </w:p>
        </w:tc>
      </w:tr>
      <w:tr w:rsidR="00E6220F" w:rsidRPr="00884CE5" w14:paraId="7382F3D0" w14:textId="77777777" w:rsidTr="002F79E7">
        <w:trPr>
          <w:trHeight w:val="1010"/>
        </w:trPr>
        <w:tc>
          <w:tcPr>
            <w:tcW w:w="2653" w:type="dxa"/>
            <w:vAlign w:val="center"/>
          </w:tcPr>
          <w:p w14:paraId="4B157D4B" w14:textId="654DAF5E" w:rsidR="00E6220F" w:rsidRPr="00884CE5" w:rsidRDefault="00E6220F" w:rsidP="00EB74C0">
            <w:pPr>
              <w:rPr>
                <w:szCs w:val="20"/>
                <w:lang w:eastAsia="en-AU"/>
              </w:rPr>
            </w:pPr>
            <w:r w:rsidRPr="00884CE5">
              <w:rPr>
                <w:b/>
                <w:bCs/>
                <w:szCs w:val="20"/>
                <w:lang w:eastAsia="en-AU"/>
              </w:rPr>
              <w:t>Environmental:</w:t>
            </w:r>
            <w:r w:rsidRPr="00884CE5">
              <w:rPr>
                <w:szCs w:val="20"/>
                <w:lang w:eastAsia="en-AU"/>
              </w:rPr>
              <w:t xml:space="preserve"> Ongoing exposure to key risks disrupting food supply and quality (e.g., bushfires, climate change, disease, biological hazards, varroa mite etc). </w:t>
            </w:r>
          </w:p>
        </w:tc>
        <w:tc>
          <w:tcPr>
            <w:tcW w:w="1599" w:type="dxa"/>
            <w:vAlign w:val="center"/>
          </w:tcPr>
          <w:p w14:paraId="127483C2" w14:textId="06A85E52" w:rsidR="00E6220F" w:rsidRPr="00884CE5" w:rsidRDefault="00E6220F" w:rsidP="00EB74C0">
            <w:pPr>
              <w:jc w:val="center"/>
              <w:rPr>
                <w:szCs w:val="20"/>
              </w:rPr>
            </w:pPr>
            <w:r w:rsidRPr="00884CE5">
              <w:rPr>
                <w:szCs w:val="20"/>
              </w:rPr>
              <w:t>High</w:t>
            </w:r>
          </w:p>
        </w:tc>
        <w:tc>
          <w:tcPr>
            <w:tcW w:w="1599" w:type="dxa"/>
            <w:vAlign w:val="center"/>
          </w:tcPr>
          <w:p w14:paraId="1AEF7754" w14:textId="0437181B" w:rsidR="00E6220F" w:rsidRPr="00884CE5" w:rsidRDefault="00E6220F" w:rsidP="00EB74C0">
            <w:pPr>
              <w:jc w:val="center"/>
              <w:rPr>
                <w:szCs w:val="20"/>
              </w:rPr>
            </w:pPr>
            <w:r w:rsidRPr="00884CE5">
              <w:rPr>
                <w:szCs w:val="20"/>
              </w:rPr>
              <w:t>High</w:t>
            </w:r>
          </w:p>
        </w:tc>
        <w:tc>
          <w:tcPr>
            <w:tcW w:w="1599" w:type="dxa"/>
            <w:vAlign w:val="center"/>
          </w:tcPr>
          <w:p w14:paraId="6FC1A0CA" w14:textId="50A46CA5" w:rsidR="00E6220F" w:rsidRPr="00884CE5" w:rsidRDefault="00E6220F" w:rsidP="00EB74C0">
            <w:pPr>
              <w:jc w:val="center"/>
              <w:rPr>
                <w:szCs w:val="20"/>
              </w:rPr>
            </w:pPr>
            <w:r w:rsidRPr="00884CE5">
              <w:rPr>
                <w:szCs w:val="20"/>
              </w:rPr>
              <w:t>High</w:t>
            </w:r>
          </w:p>
        </w:tc>
        <w:tc>
          <w:tcPr>
            <w:tcW w:w="1599" w:type="dxa"/>
            <w:vAlign w:val="center"/>
          </w:tcPr>
          <w:p w14:paraId="724245F6" w14:textId="4EE8CF8E" w:rsidR="00E6220F" w:rsidRPr="00884CE5" w:rsidRDefault="00E6220F" w:rsidP="00EB74C0">
            <w:pPr>
              <w:jc w:val="center"/>
              <w:rPr>
                <w:szCs w:val="20"/>
              </w:rPr>
            </w:pPr>
            <w:r w:rsidRPr="00884CE5">
              <w:rPr>
                <w:szCs w:val="20"/>
              </w:rPr>
              <w:t>Medium</w:t>
            </w:r>
          </w:p>
        </w:tc>
      </w:tr>
      <w:bookmarkEnd w:id="20"/>
      <w:tr w:rsidR="00E6220F" w:rsidRPr="00884CE5" w14:paraId="24954750" w14:textId="77777777" w:rsidTr="002F79E7">
        <w:trPr>
          <w:trHeight w:val="1138"/>
        </w:trPr>
        <w:tc>
          <w:tcPr>
            <w:tcW w:w="2653" w:type="dxa"/>
            <w:vAlign w:val="center"/>
          </w:tcPr>
          <w:p w14:paraId="31F57BCD" w14:textId="1C66DF1D" w:rsidR="00E6220F" w:rsidRPr="00884CE5" w:rsidRDefault="00E6220F" w:rsidP="00EB74C0">
            <w:pPr>
              <w:rPr>
                <w:szCs w:val="20"/>
                <w:lang w:eastAsia="en-AU"/>
              </w:rPr>
            </w:pPr>
            <w:r w:rsidRPr="00884CE5">
              <w:rPr>
                <w:b/>
                <w:bCs/>
                <w:szCs w:val="20"/>
              </w:rPr>
              <w:t>Environmental:</w:t>
            </w:r>
            <w:r w:rsidRPr="00884CE5">
              <w:rPr>
                <w:szCs w:val="20"/>
              </w:rPr>
              <w:t xml:space="preserve"> Increasing consumer demand for clean, ‘green’ products creating the need to develop more sustainable practices and products.</w:t>
            </w:r>
          </w:p>
        </w:tc>
        <w:tc>
          <w:tcPr>
            <w:tcW w:w="1599" w:type="dxa"/>
            <w:vAlign w:val="center"/>
          </w:tcPr>
          <w:p w14:paraId="319B2C69" w14:textId="13DDEC33" w:rsidR="00E6220F" w:rsidRPr="00884CE5" w:rsidRDefault="00E6220F" w:rsidP="00EB74C0">
            <w:pPr>
              <w:jc w:val="center"/>
              <w:rPr>
                <w:szCs w:val="20"/>
              </w:rPr>
            </w:pPr>
            <w:r w:rsidRPr="00884CE5">
              <w:rPr>
                <w:szCs w:val="20"/>
              </w:rPr>
              <w:t>Medium</w:t>
            </w:r>
          </w:p>
        </w:tc>
        <w:tc>
          <w:tcPr>
            <w:tcW w:w="1599" w:type="dxa"/>
            <w:vAlign w:val="center"/>
          </w:tcPr>
          <w:p w14:paraId="290386D2" w14:textId="43BB1EF1" w:rsidR="00E6220F" w:rsidRPr="00884CE5" w:rsidRDefault="00E6220F" w:rsidP="00EB74C0">
            <w:pPr>
              <w:jc w:val="center"/>
              <w:rPr>
                <w:szCs w:val="20"/>
              </w:rPr>
            </w:pPr>
            <w:r w:rsidRPr="00884CE5">
              <w:rPr>
                <w:szCs w:val="20"/>
              </w:rPr>
              <w:t>Medium</w:t>
            </w:r>
          </w:p>
        </w:tc>
        <w:tc>
          <w:tcPr>
            <w:tcW w:w="1599" w:type="dxa"/>
            <w:vAlign w:val="center"/>
          </w:tcPr>
          <w:p w14:paraId="0757F57E" w14:textId="7C9EE926" w:rsidR="00E6220F" w:rsidRPr="00884CE5" w:rsidRDefault="00E6220F" w:rsidP="00EB74C0">
            <w:pPr>
              <w:jc w:val="center"/>
              <w:rPr>
                <w:szCs w:val="20"/>
              </w:rPr>
            </w:pPr>
            <w:r w:rsidRPr="00884CE5">
              <w:rPr>
                <w:szCs w:val="20"/>
              </w:rPr>
              <w:t>Medium</w:t>
            </w:r>
          </w:p>
        </w:tc>
        <w:tc>
          <w:tcPr>
            <w:tcW w:w="1599" w:type="dxa"/>
            <w:vAlign w:val="center"/>
          </w:tcPr>
          <w:p w14:paraId="54719606" w14:textId="776362B1" w:rsidR="00E6220F" w:rsidRPr="00884CE5" w:rsidRDefault="00E6220F" w:rsidP="00EB74C0">
            <w:pPr>
              <w:jc w:val="center"/>
              <w:rPr>
                <w:szCs w:val="20"/>
              </w:rPr>
            </w:pPr>
            <w:r w:rsidRPr="00884CE5">
              <w:rPr>
                <w:szCs w:val="20"/>
              </w:rPr>
              <w:t>Medium</w:t>
            </w:r>
          </w:p>
        </w:tc>
      </w:tr>
    </w:tbl>
    <w:p w14:paraId="0DDD8775" w14:textId="7AAC23B1" w:rsidR="00D91040" w:rsidRDefault="00D91040" w:rsidP="00D91040"/>
    <w:p w14:paraId="06A23A3F" w14:textId="47D1362B" w:rsidR="00D91040" w:rsidRDefault="00D91040" w:rsidP="00D91040">
      <w:pPr>
        <w:rPr>
          <w:lang w:eastAsia="en-AU"/>
        </w:rPr>
      </w:pPr>
      <w:r>
        <w:rPr>
          <w:lang w:eastAsia="en-AU"/>
        </w:rPr>
        <w:t>Drivers are expected to impact sectors differently across the industry over the next three to five years. Further detail is provided in Appendix A.</w:t>
      </w:r>
      <w:r w:rsidR="004712D7">
        <w:rPr>
          <w:lang w:eastAsia="en-AU"/>
        </w:rPr>
        <w:t xml:space="preserve">  </w:t>
      </w:r>
    </w:p>
    <w:p w14:paraId="18A132D8" w14:textId="124766B5" w:rsidR="00D91040" w:rsidRDefault="00D91040" w:rsidP="00790D59">
      <w:pPr>
        <w:pStyle w:val="Heading3"/>
      </w:pPr>
      <w:r>
        <w:t>Agriculture</w:t>
      </w:r>
    </w:p>
    <w:p w14:paraId="7789AAE0" w14:textId="66796382" w:rsidR="00C90A6B" w:rsidRDefault="00021D13" w:rsidP="00E63C27">
      <w:r w:rsidRPr="00BE2563">
        <w:t xml:space="preserve">Steady growth </w:t>
      </w:r>
      <w:r>
        <w:t>is expected across the industry, with strong growth in nursery, dairy and grape production. Dairy production is expected to be high, based on improvements in farming technology allowing for intensification and a strong outlook for the global dairy market.</w:t>
      </w:r>
      <w:r>
        <w:rPr>
          <w:rStyle w:val="EndnoteReference"/>
        </w:rPr>
        <w:endnoteReference w:id="66"/>
      </w:r>
      <w:r>
        <w:t xml:space="preserve"> Grape production is expected to be strong with the expansion of agritourism and gourmet food and wine experiences.</w:t>
      </w:r>
      <w:r>
        <w:rPr>
          <w:rStyle w:val="EndnoteReference"/>
        </w:rPr>
        <w:endnoteReference w:id="67"/>
      </w:r>
      <w:r>
        <w:t xml:space="preserve"> </w:t>
      </w:r>
    </w:p>
    <w:p w14:paraId="3CD0D7D4" w14:textId="79609A67" w:rsidR="00DD76E3" w:rsidRDefault="00DD76E3" w:rsidP="00DD76E3">
      <w:r>
        <w:t xml:space="preserve">The </w:t>
      </w:r>
      <w:r w:rsidR="006A22E5">
        <w:t>a</w:t>
      </w:r>
      <w:r>
        <w:t>gricultur</w:t>
      </w:r>
      <w:r w:rsidR="006A22E5">
        <w:t>e</w:t>
      </w:r>
      <w:r>
        <w:t xml:space="preserve"> sector will continue to adapt to climate change and increasing competition for water in a drying climate. For example, the Primary Production Climate Change Adaptation Action Plan 2022-2026 will support industry to continue to innovate and provide for Victorians.</w:t>
      </w:r>
      <w:r>
        <w:rPr>
          <w:rStyle w:val="EndnoteReference"/>
        </w:rPr>
        <w:endnoteReference w:id="68"/>
      </w:r>
    </w:p>
    <w:p w14:paraId="3167D2E8" w14:textId="295E0EA6" w:rsidR="00021D13" w:rsidRDefault="00021D13" w:rsidP="00E63C27">
      <w:r>
        <w:t>It is predicted that the nursery sector workforce will double in the next 10 years, equivalent to seven per cent per annum, due to increased demand from development of public parks and garden, housing and increased demand for fruit and vegetables.</w:t>
      </w:r>
      <w:r>
        <w:rPr>
          <w:rStyle w:val="EndnoteReference"/>
        </w:rPr>
        <w:endnoteReference w:id="69"/>
      </w:r>
      <w:r>
        <w:t xml:space="preserve"> Environmental policies to mitigate climate change include the City of Melbourne’s climate change adaptation program which delivers the planting of 3</w:t>
      </w:r>
      <w:r w:rsidR="006211B0">
        <w:t>,</w:t>
      </w:r>
      <w:r>
        <w:t>000 trees per year, to increase canopy cover on public land from 24 to 40 per cent</w:t>
      </w:r>
      <w:r w:rsidR="00DA45ED">
        <w:rPr>
          <w:rStyle w:val="EndnoteReference"/>
        </w:rPr>
        <w:endnoteReference w:id="70"/>
      </w:r>
      <w:r w:rsidR="00DA45ED">
        <w:t xml:space="preserve">, and the Department of Environment, Land, Water and Planning’s </w:t>
      </w:r>
      <w:proofErr w:type="spellStart"/>
      <w:r w:rsidR="00DA45ED">
        <w:t>BushBank</w:t>
      </w:r>
      <w:proofErr w:type="spellEnd"/>
      <w:r w:rsidR="00DA45ED">
        <w:t xml:space="preserve"> program</w:t>
      </w:r>
      <w:r w:rsidR="00550110">
        <w:t xml:space="preserve"> which will revegetate 20,000ha of Victoria over 15 years.</w:t>
      </w:r>
      <w:r w:rsidR="004712D7">
        <w:t xml:space="preserve"> </w:t>
      </w:r>
      <w:r w:rsidR="00550110">
        <w:t>This will lead to increased demand in the nursery and seed sector</w:t>
      </w:r>
      <w:r w:rsidR="00716BE7">
        <w:t>.</w:t>
      </w:r>
      <w:r w:rsidR="00550110">
        <w:rPr>
          <w:rStyle w:val="EndnoteReference"/>
        </w:rPr>
        <w:endnoteReference w:id="71"/>
      </w:r>
    </w:p>
    <w:p w14:paraId="7712C9FF" w14:textId="27B5CE62" w:rsidR="00021D13" w:rsidRDefault="00021D13" w:rsidP="00E63C27">
      <w:r>
        <w:t xml:space="preserve">However, growth in </w:t>
      </w:r>
      <w:r w:rsidR="00716BE7">
        <w:t xml:space="preserve">the </w:t>
      </w:r>
      <w:r>
        <w:t xml:space="preserve">agriculture sector is expected to be </w:t>
      </w:r>
      <w:r w:rsidRPr="00412FDE">
        <w:t>constrained by farm size and a shortage of seasonal workers</w:t>
      </w:r>
      <w:r>
        <w:t>.</w:t>
      </w:r>
      <w:r>
        <w:rPr>
          <w:rStyle w:val="EndnoteReference"/>
        </w:rPr>
        <w:endnoteReference w:id="72"/>
      </w:r>
      <w:r>
        <w:t xml:space="preserve"> The Australian Agriculture Visa has recently been announced to supplement the existing Pacific Australia Labour Mobility Scheme (P</w:t>
      </w:r>
      <w:r w:rsidR="009B22BC">
        <w:t>ALM</w:t>
      </w:r>
      <w:r>
        <w:t xml:space="preserve"> Scheme) as the primary route for meeting workforce shortages.</w:t>
      </w:r>
      <w:r>
        <w:rPr>
          <w:rStyle w:val="EndnoteReference"/>
        </w:rPr>
        <w:endnoteReference w:id="73"/>
      </w:r>
      <w:r>
        <w:t xml:space="preserve"> The program will support the recruitment of employees across a range of agriculture sectors, including horticulture, dairy, wool, grains, fisheries (including aquaculture) and forestry, including support services and primary processing.</w:t>
      </w:r>
      <w:r>
        <w:rPr>
          <w:rStyle w:val="EndnoteReference"/>
        </w:rPr>
        <w:endnoteReference w:id="74"/>
      </w:r>
      <w:r>
        <w:t xml:space="preserve"> The project is starting as a pilot and will expand from 2022.</w:t>
      </w:r>
      <w:r>
        <w:rPr>
          <w:rStyle w:val="EndnoteReference"/>
        </w:rPr>
        <w:endnoteReference w:id="75"/>
      </w:r>
    </w:p>
    <w:p w14:paraId="689A682A" w14:textId="4B8A2E7D" w:rsidR="00021D13" w:rsidRDefault="00021D13" w:rsidP="0012028C">
      <w:r>
        <w:t xml:space="preserve">There continues to be significant investment and attention from both the Australian and Victorian Government to support the industry to recover from COVID-19, attract people to the industry and modernise for the future. Example programs include the National Agricultural Workforce Strategy, the </w:t>
      </w:r>
      <w:r>
        <w:lastRenderedPageBreak/>
        <w:t>Ag2030 Plan and Agriculture College Modernisation Program.</w:t>
      </w:r>
      <w:r>
        <w:rPr>
          <w:rStyle w:val="EndnoteReference"/>
        </w:rPr>
        <w:endnoteReference w:id="76"/>
      </w:r>
      <w:r w:rsidRPr="00694087">
        <w:rPr>
          <w:vertAlign w:val="superscript"/>
        </w:rPr>
        <w:t>,</w:t>
      </w:r>
      <w:r>
        <w:rPr>
          <w:rStyle w:val="EndnoteReference"/>
        </w:rPr>
        <w:endnoteReference w:id="77"/>
      </w:r>
      <w:r>
        <w:t xml:space="preserve"> Other initiatives to support growth and innovation in the sector include AgTech </w:t>
      </w:r>
      <w:r w:rsidR="00EB0BCC">
        <w:t>Start-ups</w:t>
      </w:r>
      <w:r>
        <w:t xml:space="preserve"> and the On-Farm Internet of Things Trial (see Appendix A). Recent developments have indicated the presence of Japanese encephalitis at piggeries in regional Victoria.</w:t>
      </w:r>
      <w:r>
        <w:rPr>
          <w:rStyle w:val="EndnoteReference"/>
        </w:rPr>
        <w:endnoteReference w:id="78"/>
      </w:r>
      <w:r>
        <w:t xml:space="preserve"> The extent of the impact of this disease on the industry is yet to be determined.</w:t>
      </w:r>
      <w:r>
        <w:rPr>
          <w:rStyle w:val="EndnoteReference"/>
        </w:rPr>
        <w:endnoteReference w:id="79"/>
      </w:r>
      <w:r>
        <w:t xml:space="preserve"> Several stakeholders consulted for the Skills Plan highlighted their concern at the recent announcements and its potential impact on the industry. </w:t>
      </w:r>
    </w:p>
    <w:p w14:paraId="069B0AB3" w14:textId="77777777" w:rsidR="00D91040" w:rsidRDefault="00D91040" w:rsidP="00790D59">
      <w:pPr>
        <w:pStyle w:val="Heading3"/>
      </w:pPr>
      <w:r>
        <w:t>Aquaculture</w:t>
      </w:r>
    </w:p>
    <w:p w14:paraId="234CA048" w14:textId="1C2E2BC6" w:rsidR="00D91040" w:rsidRPr="007B055E" w:rsidRDefault="00372548" w:rsidP="007B055E">
      <w:r>
        <w:t xml:space="preserve">Victoria’s population growth </w:t>
      </w:r>
      <w:r w:rsidR="007464AD">
        <w:t>is likely to drive continued increases in demand for both imported and locally produced seafood.</w:t>
      </w:r>
      <w:r w:rsidR="00C93F2F">
        <w:t xml:space="preserve"> Victoria will remain a key exporter of</w:t>
      </w:r>
      <w:r w:rsidR="00DD4766">
        <w:t xml:space="preserve"> abalone, trout</w:t>
      </w:r>
      <w:r w:rsidR="008A2683">
        <w:t xml:space="preserve"> and </w:t>
      </w:r>
      <w:r w:rsidR="00DD4766">
        <w:t xml:space="preserve">mussels </w:t>
      </w:r>
      <w:r w:rsidR="0045442D">
        <w:t>to seafood markets</w:t>
      </w:r>
      <w:r w:rsidR="00252349">
        <w:t xml:space="preserve"> </w:t>
      </w:r>
      <w:r w:rsidR="00021D13">
        <w:t>and</w:t>
      </w:r>
      <w:r w:rsidR="00252349">
        <w:t xml:space="preserve"> </w:t>
      </w:r>
      <w:r w:rsidR="00400F46">
        <w:t>restaurants</w:t>
      </w:r>
      <w:r w:rsidR="007265D7">
        <w:t xml:space="preserve"> </w:t>
      </w:r>
      <w:r w:rsidR="00021D13">
        <w:t>internationally via Melbourne</w:t>
      </w:r>
      <w:r w:rsidR="008A2683">
        <w:t xml:space="preserve"> </w:t>
      </w:r>
      <w:r w:rsidR="000A6BB5">
        <w:t>I</w:t>
      </w:r>
      <w:r w:rsidR="00021D13">
        <w:t xml:space="preserve">nternational </w:t>
      </w:r>
      <w:r w:rsidR="000A6BB5">
        <w:t>A</w:t>
      </w:r>
      <w:r w:rsidR="00021D13">
        <w:t>irport.</w:t>
      </w:r>
      <w:r w:rsidR="00021D13">
        <w:rPr>
          <w:rStyle w:val="EndnoteReference"/>
        </w:rPr>
        <w:endnoteReference w:id="80"/>
      </w:r>
      <w:r w:rsidR="00021D13">
        <w:t xml:space="preserve"> The sector is expected to shift towards greater market diversification due to trade restrictions and the impact of COVID-19.</w:t>
      </w:r>
      <w:r w:rsidR="00021D13">
        <w:rPr>
          <w:rStyle w:val="EndnoteReference"/>
        </w:rPr>
        <w:endnoteReference w:id="81"/>
      </w:r>
    </w:p>
    <w:p w14:paraId="4DADB742" w14:textId="3AE36BF8" w:rsidR="00D91040" w:rsidRDefault="00D91040" w:rsidP="00790D59">
      <w:pPr>
        <w:pStyle w:val="Heading3"/>
      </w:pPr>
      <w:r>
        <w:t>Fishing, hunting</w:t>
      </w:r>
      <w:r w:rsidR="00435D2E">
        <w:t>,</w:t>
      </w:r>
      <w:r>
        <w:t xml:space="preserve"> and trapping</w:t>
      </w:r>
    </w:p>
    <w:p w14:paraId="1C5C354C" w14:textId="0EFE48EE" w:rsidR="00D91040" w:rsidRPr="000F77A5" w:rsidRDefault="00021D13" w:rsidP="00262266">
      <w:r>
        <w:t>In March 2022, the Victorian Government placed a ban on commercial net fishing in Port Phillip Bay to improve recreational fishing in Victoria.</w:t>
      </w:r>
      <w:r>
        <w:rPr>
          <w:rStyle w:val="EndnoteReference"/>
        </w:rPr>
        <w:endnoteReference w:id="82"/>
      </w:r>
      <w:r>
        <w:t xml:space="preserve"> Other actions include removing nets from Gippsland Lakes, building a new native fish hatchery at Arcadia, making all boat ramps free and delivering a boat ramp revitalisation program, all driving growth in recreational fishing.</w:t>
      </w:r>
      <w:r>
        <w:rPr>
          <w:rStyle w:val="EndnoteReference"/>
        </w:rPr>
        <w:endnoteReference w:id="83"/>
      </w:r>
      <w:r>
        <w:t xml:space="preserve"> The sector will continue to adapt to climate change to respond to projected changes in resources and ecosystems.</w:t>
      </w:r>
      <w:r>
        <w:rPr>
          <w:rStyle w:val="EndnoteReference"/>
        </w:rPr>
        <w:endnoteReference w:id="84"/>
      </w:r>
      <w:r>
        <w:t xml:space="preserve"> This will require workers to upskill in areas of environmental sustainability.</w:t>
      </w:r>
      <w:r>
        <w:rPr>
          <w:rStyle w:val="EndnoteReference"/>
        </w:rPr>
        <w:endnoteReference w:id="85"/>
      </w:r>
      <w:r>
        <w:t xml:space="preserve"> In addition, increasing requirements for strong biosecurity and traceability will drive the sector to invest in digital platforms that provide real-time supply chain monitoring and validation.</w:t>
      </w:r>
      <w:r>
        <w:rPr>
          <w:rStyle w:val="EndnoteReference"/>
        </w:rPr>
        <w:endnoteReference w:id="86"/>
      </w:r>
    </w:p>
    <w:p w14:paraId="6A31051C" w14:textId="4C408EB4" w:rsidR="00D91040" w:rsidRDefault="00D91040" w:rsidP="00790D59">
      <w:pPr>
        <w:pStyle w:val="Heading3"/>
      </w:pPr>
      <w:r w:rsidRPr="00457774">
        <w:t xml:space="preserve">Forestry and </w:t>
      </w:r>
      <w:r w:rsidR="001326A1">
        <w:t>l</w:t>
      </w:r>
      <w:r w:rsidRPr="00457774">
        <w:t>ogging</w:t>
      </w:r>
    </w:p>
    <w:p w14:paraId="13A642F6" w14:textId="27DE8D5A" w:rsidR="00021D13" w:rsidRDefault="00021D13" w:rsidP="00262266">
      <w:r>
        <w:t>Demand for the sector will continue as businesses seek to capitalise on the value of wood for its renewable and carbon storage attributes, alongside uses of biomass for energy and other purposes.</w:t>
      </w:r>
      <w:r>
        <w:rPr>
          <w:rStyle w:val="EndnoteReference"/>
        </w:rPr>
        <w:endnoteReference w:id="87"/>
      </w:r>
      <w:r>
        <w:t xml:space="preserve"> This has been accentuated by government investment in </w:t>
      </w:r>
      <w:r w:rsidRPr="00502F8A">
        <w:t>construction and housing (e.g.</w:t>
      </w:r>
      <w:r w:rsidR="00647DE5">
        <w:t>,</w:t>
      </w:r>
      <w:r w:rsidR="00C26039">
        <w:t xml:space="preserve"> </w:t>
      </w:r>
      <w:r w:rsidRPr="00502F8A">
        <w:t>HomeBuilder).</w:t>
      </w:r>
      <w:r w:rsidRPr="00457774">
        <w:rPr>
          <w:rStyle w:val="EndnoteReference"/>
        </w:rPr>
        <w:endnoteReference w:id="88"/>
      </w:r>
      <w:r>
        <w:t xml:space="preserve"> </w:t>
      </w:r>
    </w:p>
    <w:p w14:paraId="381A6BF3" w14:textId="0BA78FB3" w:rsidR="0032376E" w:rsidRDefault="00021D13" w:rsidP="00262266">
      <w:r>
        <w:t>However, the sector is expected to be heavily constrained by the growth of wood resource utilisation, locally and internationally</w:t>
      </w:r>
      <w:r w:rsidR="00C14C9E">
        <w:t xml:space="preserve">, </w:t>
      </w:r>
      <w:r>
        <w:t>and the availability of resources.</w:t>
      </w:r>
      <w:r>
        <w:rPr>
          <w:rStyle w:val="EndnoteReference"/>
        </w:rPr>
        <w:endnoteReference w:id="89"/>
      </w:r>
      <w:r>
        <w:t xml:space="preserve"> Recent bushfires and environmental protections in </w:t>
      </w:r>
      <w:r w:rsidRPr="00502F8A">
        <w:t>production areas</w:t>
      </w:r>
      <w:r>
        <w:t xml:space="preserve"> have also</w:t>
      </w:r>
      <w:r w:rsidRPr="00502F8A">
        <w:t xml:space="preserve"> severely impacted the supply of timber and wood products.</w:t>
      </w:r>
      <w:r w:rsidRPr="00457774">
        <w:rPr>
          <w:rStyle w:val="EndnoteReference"/>
          <w:color w:val="auto"/>
        </w:rPr>
        <w:endnoteReference w:id="90"/>
      </w:r>
      <w:r w:rsidRPr="00502F8A">
        <w:t xml:space="preserve"> </w:t>
      </w:r>
      <w:r>
        <w:t xml:space="preserve">The Victorian </w:t>
      </w:r>
      <w:r w:rsidR="33FDAF2A">
        <w:t xml:space="preserve">Government </w:t>
      </w:r>
      <w:r>
        <w:t>plans to transition away from native timber to a future based on plantation supply.</w:t>
      </w:r>
      <w:r>
        <w:rPr>
          <w:rStyle w:val="EndnoteReference"/>
        </w:rPr>
        <w:endnoteReference w:id="91"/>
      </w:r>
      <w:r>
        <w:t xml:space="preserve"> The Victorian Forestry Plan provides </w:t>
      </w:r>
      <w:r w:rsidRPr="00280F85">
        <w:t>more than $200 million to support workers, businesses and communities through their transition away from the native timber industry ahead of commercial timber harvesting ending in 2030.</w:t>
      </w:r>
      <w:r>
        <w:rPr>
          <w:rStyle w:val="EndnoteReference"/>
        </w:rPr>
        <w:endnoteReference w:id="92"/>
      </w:r>
      <w:r>
        <w:t xml:space="preserve"> Industry commented that this </w:t>
      </w:r>
      <w:r w:rsidR="008577AB">
        <w:t>will</w:t>
      </w:r>
      <w:r>
        <w:t xml:space="preserve"> have a significant impact on the industry moving forward and expressed concern about the supply of timber in Victoria for key products into the future. </w:t>
      </w:r>
    </w:p>
    <w:p w14:paraId="1B0FDBA8" w14:textId="77777777" w:rsidR="00924847" w:rsidRPr="00957AE1" w:rsidRDefault="00924847" w:rsidP="00924847">
      <w:pPr>
        <w:pStyle w:val="Heading3"/>
      </w:pPr>
      <w:r>
        <w:t>Agriculture, forestry, and fishing support services</w:t>
      </w:r>
    </w:p>
    <w:p w14:paraId="4A6A8875" w14:textId="2EAD55E6" w:rsidR="00924847" w:rsidRDefault="00924847" w:rsidP="00924847">
      <w:r>
        <w:t xml:space="preserve">Each individual support service is expected to grow in line with the corresponding sector noted </w:t>
      </w:r>
      <w:r w:rsidR="00B33004">
        <w:t>above</w:t>
      </w:r>
      <w:r>
        <w:t xml:space="preserve">.  </w:t>
      </w:r>
    </w:p>
    <w:p w14:paraId="59AB48AC" w14:textId="77777777" w:rsidR="00924847" w:rsidRDefault="00924847" w:rsidP="00262266"/>
    <w:p w14:paraId="3CA8962A" w14:textId="0EF43A6E" w:rsidR="00D91040" w:rsidRPr="00DD5D04" w:rsidRDefault="00D91040" w:rsidP="00D91040">
      <w:pPr>
        <w:pStyle w:val="Heading1"/>
      </w:pPr>
      <w:bookmarkStart w:id="21" w:name="_Toc96604985"/>
      <w:bookmarkStart w:id="22" w:name="_Toc111121461"/>
      <w:r w:rsidRPr="00E33308">
        <w:lastRenderedPageBreak/>
        <w:t xml:space="preserve">Workforce and </w:t>
      </w:r>
      <w:r w:rsidR="00C341AA">
        <w:t>s</w:t>
      </w:r>
      <w:r w:rsidRPr="00E33308">
        <w:t xml:space="preserve">killing </w:t>
      </w:r>
      <w:r w:rsidR="00C341AA">
        <w:t>i</w:t>
      </w:r>
      <w:r w:rsidRPr="00E33308">
        <w:t>mplication</w:t>
      </w:r>
      <w:r>
        <w:t>s</w:t>
      </w:r>
      <w:bookmarkEnd w:id="21"/>
      <w:bookmarkEnd w:id="22"/>
    </w:p>
    <w:p w14:paraId="1A698B35" w14:textId="5807B224" w:rsidR="00512EE6" w:rsidRDefault="00512EE6" w:rsidP="00512EE6">
      <w:pPr>
        <w:pStyle w:val="Heading2"/>
      </w:pPr>
      <w:bookmarkStart w:id="23" w:name="_Toc98337192"/>
      <w:bookmarkStart w:id="24" w:name="_Toc98757030"/>
      <w:bookmarkStart w:id="25" w:name="_Toc99092940"/>
      <w:bookmarkStart w:id="26" w:name="_Toc99109742"/>
      <w:bookmarkStart w:id="27" w:name="_Toc99109772"/>
      <w:bookmarkStart w:id="28" w:name="_Toc99912502"/>
      <w:bookmarkStart w:id="29" w:name="_Toc100001342"/>
      <w:bookmarkStart w:id="30" w:name="_Toc101273804"/>
      <w:bookmarkStart w:id="31" w:name="_Toc101450467"/>
      <w:bookmarkStart w:id="32" w:name="_Toc101452161"/>
      <w:bookmarkStart w:id="33" w:name="_Toc101452356"/>
      <w:bookmarkStart w:id="34" w:name="_Toc102033062"/>
      <w:bookmarkStart w:id="35" w:name="_Toc105072479"/>
      <w:bookmarkStart w:id="36" w:name="_Toc111121462"/>
      <w:bookmarkStart w:id="37" w:name="_Toc96366987"/>
      <w:r w:rsidRPr="0097641F">
        <w:t xml:space="preserve">An estimated </w:t>
      </w:r>
      <w:r w:rsidR="00870B42" w:rsidRPr="00F458C7">
        <w:t>3,000</w:t>
      </w:r>
      <w:r w:rsidRPr="00F458C7">
        <w:t xml:space="preserve"> </w:t>
      </w:r>
      <w:r w:rsidR="00102388">
        <w:t xml:space="preserve">new </w:t>
      </w:r>
      <w:r w:rsidR="00967971">
        <w:t>workers</w:t>
      </w:r>
      <w:r w:rsidRPr="00F458C7">
        <w:t xml:space="preserve"> are required to meet projected demand over the next </w:t>
      </w:r>
      <w:r w:rsidR="00F458C7" w:rsidRPr="00F458C7">
        <w:t>3</w:t>
      </w:r>
      <w:r w:rsidRPr="00F458C7">
        <w:t xml:space="preserve"> years</w:t>
      </w:r>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8375F91" w14:textId="77777777" w:rsidR="0035125D" w:rsidRPr="00021F78" w:rsidRDefault="0035125D" w:rsidP="0035125D">
      <w:pPr>
        <w:rPr>
          <w:rFonts w:eastAsia="Arial" w:cs="Arial"/>
          <w:lang w:val="en-US"/>
        </w:rPr>
      </w:pPr>
      <w:r w:rsidRPr="00021F78">
        <w:rPr>
          <w:rFonts w:eastAsia="Arial" w:cs="Arial"/>
          <w:lang w:val="en-US"/>
        </w:rPr>
        <w:t xml:space="preserve">On average, across all industries total employment is expected to grow by an additional </w:t>
      </w:r>
      <w:r w:rsidRPr="00C66246">
        <w:rPr>
          <w:rFonts w:eastAsia="Arial" w:cs="Arial"/>
          <w:lang w:val="en-US"/>
        </w:rPr>
        <w:t>211,900</w:t>
      </w:r>
      <w:r w:rsidRPr="00021F78">
        <w:rPr>
          <w:rFonts w:eastAsia="Arial" w:cs="Arial"/>
          <w:lang w:val="en-US"/>
        </w:rPr>
        <w:t xml:space="preserve"> workers to 2025, from </w:t>
      </w:r>
      <w:r w:rsidRPr="00C66246">
        <w:rPr>
          <w:rFonts w:eastAsia="Arial" w:cs="Arial"/>
          <w:lang w:val="en-US"/>
        </w:rPr>
        <w:t>3,538,900</w:t>
      </w:r>
      <w:r w:rsidRPr="00021F78">
        <w:rPr>
          <w:rFonts w:eastAsia="Arial" w:cs="Arial"/>
          <w:lang w:val="en-US"/>
        </w:rPr>
        <w:t xml:space="preserve"> workers in 2022, </w:t>
      </w:r>
      <w:r w:rsidRPr="00C66246">
        <w:rPr>
          <w:rFonts w:eastAsia="Arial" w:cs="Arial"/>
          <w:lang w:val="en-US"/>
        </w:rPr>
        <w:t>an</w:t>
      </w:r>
      <w:r>
        <w:rPr>
          <w:rFonts w:eastAsia="Arial" w:cs="Arial"/>
          <w:lang w:val="en-US"/>
        </w:rPr>
        <w:t xml:space="preserve"> annual </w:t>
      </w:r>
      <w:r w:rsidRPr="00021F78">
        <w:rPr>
          <w:rFonts w:eastAsia="Arial" w:cs="Arial"/>
          <w:lang w:val="en-US"/>
        </w:rPr>
        <w:t xml:space="preserve">growth rate of </w:t>
      </w:r>
      <w:r w:rsidRPr="00C66246">
        <w:rPr>
          <w:rFonts w:eastAsia="Arial" w:cs="Arial"/>
          <w:lang w:val="en-US"/>
        </w:rPr>
        <w:t>1.97 per cent</w:t>
      </w:r>
      <w:r>
        <w:rPr>
          <w:rStyle w:val="FootnoteReference"/>
          <w:rFonts w:eastAsia="Arial" w:cs="Arial"/>
          <w:lang w:val="en-US"/>
        </w:rPr>
        <w:footnoteReference w:id="8"/>
      </w:r>
      <w:r>
        <w:rPr>
          <w:rFonts w:eastAsia="Arial" w:cs="Arial"/>
          <w:lang w:val="en-US"/>
        </w:rPr>
        <w:t>.</w:t>
      </w:r>
      <w:r>
        <w:rPr>
          <w:rStyle w:val="EndnoteReference"/>
          <w:rFonts w:eastAsia="Arial" w:cs="Arial"/>
          <w:lang w:val="en-US"/>
        </w:rPr>
        <w:endnoteReference w:id="93"/>
      </w:r>
      <w:r>
        <w:rPr>
          <w:rFonts w:eastAsia="Arial" w:cs="Arial"/>
          <w:vertAlign w:val="superscript"/>
          <w:lang w:val="en-US"/>
        </w:rPr>
        <w:t>,</w:t>
      </w:r>
      <w:r>
        <w:rPr>
          <w:rStyle w:val="EndnoteReference"/>
          <w:rFonts w:eastAsia="Arial" w:cs="Arial"/>
          <w:lang w:val="en-US"/>
        </w:rPr>
        <w:endnoteReference w:id="94"/>
      </w:r>
      <w:r w:rsidRPr="00021F78">
        <w:rPr>
          <w:rFonts w:eastAsia="Arial" w:cs="Arial"/>
          <w:lang w:val="en-US"/>
        </w:rPr>
        <w:t xml:space="preserve"> In comparison between 2017 and 2020 employment grew by </w:t>
      </w:r>
      <w:r w:rsidRPr="00C66246">
        <w:rPr>
          <w:rFonts w:eastAsia="Arial" w:cs="Arial"/>
          <w:lang w:val="en-US"/>
        </w:rPr>
        <w:t>2.68 per cent</w:t>
      </w:r>
      <w:r>
        <w:rPr>
          <w:rStyle w:val="FootnoteReference"/>
          <w:rFonts w:eastAsia="Arial" w:cs="Arial"/>
          <w:lang w:val="en-US"/>
        </w:rPr>
        <w:footnoteReference w:id="9"/>
      </w:r>
      <w:r>
        <w:rPr>
          <w:rFonts w:eastAsia="Arial" w:cs="Arial"/>
          <w:lang w:val="en-US"/>
        </w:rPr>
        <w:t xml:space="preserve"> annually.</w:t>
      </w:r>
      <w:r>
        <w:rPr>
          <w:rStyle w:val="EndnoteReference"/>
          <w:rFonts w:eastAsia="Arial" w:cs="Arial"/>
          <w:lang w:val="en-US"/>
        </w:rPr>
        <w:endnoteReference w:id="95"/>
      </w:r>
    </w:p>
    <w:p w14:paraId="2F5A1F62" w14:textId="1CA1AD5A" w:rsidR="0035125D" w:rsidRDefault="0035125D" w:rsidP="0035125D">
      <w:pPr>
        <w:rPr>
          <w:rFonts w:eastAsia="Arial" w:cs="Arial"/>
          <w:color w:val="000000"/>
          <w:lang w:val="en-US"/>
        </w:rPr>
      </w:pPr>
      <w:r w:rsidRPr="00021F78">
        <w:rPr>
          <w:rFonts w:eastAsia="Arial" w:cs="Arial"/>
          <w:lang w:val="en-US"/>
        </w:rPr>
        <w:t xml:space="preserve">In the </w:t>
      </w:r>
      <w:r w:rsidR="00F462C8">
        <w:rPr>
          <w:rFonts w:eastAsia="Arial" w:cs="Arial"/>
          <w:lang w:val="en-US"/>
        </w:rPr>
        <w:t>a</w:t>
      </w:r>
      <w:r>
        <w:rPr>
          <w:rFonts w:eastAsia="Arial" w:cs="Arial"/>
          <w:lang w:val="en-US"/>
        </w:rPr>
        <w:t xml:space="preserve">griculture, forestry and fishing </w:t>
      </w:r>
      <w:r w:rsidRPr="00021F78">
        <w:rPr>
          <w:rFonts w:eastAsia="Arial" w:cs="Arial"/>
          <w:lang w:val="en-US"/>
        </w:rPr>
        <w:t xml:space="preserve">industry, employment is expected to </w:t>
      </w:r>
      <w:r>
        <w:rPr>
          <w:rFonts w:eastAsia="Arial" w:cs="Arial"/>
          <w:lang w:val="en-US"/>
        </w:rPr>
        <w:t>decline by</w:t>
      </w:r>
      <w:r w:rsidRPr="00021F78">
        <w:rPr>
          <w:rFonts w:eastAsia="Arial" w:cs="Arial"/>
          <w:lang w:val="en-US"/>
        </w:rPr>
        <w:t xml:space="preserve"> </w:t>
      </w:r>
      <w:r w:rsidRPr="001542E5">
        <w:rPr>
          <w:rFonts w:eastAsia="Arial" w:cs="Arial"/>
          <w:lang w:val="en-US"/>
        </w:rPr>
        <w:t>1,</w:t>
      </w:r>
      <w:r w:rsidR="00D142F3">
        <w:rPr>
          <w:rFonts w:eastAsia="Arial" w:cs="Arial"/>
          <w:lang w:val="en-US"/>
        </w:rPr>
        <w:t>1</w:t>
      </w:r>
      <w:r w:rsidRPr="001542E5">
        <w:rPr>
          <w:rFonts w:eastAsia="Arial" w:cs="Arial"/>
          <w:lang w:val="en-US"/>
        </w:rPr>
        <w:t>00 workers</w:t>
      </w:r>
      <w:r w:rsidRPr="00021F78">
        <w:rPr>
          <w:rFonts w:eastAsia="Arial" w:cs="Arial"/>
          <w:lang w:val="en-US"/>
        </w:rPr>
        <w:t xml:space="preserve"> to 2025, from </w:t>
      </w:r>
      <w:r w:rsidRPr="001542E5">
        <w:rPr>
          <w:rFonts w:eastAsia="Arial" w:cs="Arial"/>
          <w:lang w:val="en-US"/>
        </w:rPr>
        <w:t>68,800 workers</w:t>
      </w:r>
      <w:r w:rsidRPr="00021F78">
        <w:rPr>
          <w:rFonts w:eastAsia="Arial" w:cs="Arial"/>
          <w:lang w:val="en-US"/>
        </w:rPr>
        <w:t xml:space="preserve"> in 2022, a</w:t>
      </w:r>
      <w:r>
        <w:rPr>
          <w:rFonts w:eastAsia="Arial" w:cs="Arial"/>
          <w:lang w:val="en-US"/>
        </w:rPr>
        <w:t xml:space="preserve"> decline in the annual</w:t>
      </w:r>
      <w:r w:rsidRPr="00021F78">
        <w:rPr>
          <w:rFonts w:eastAsia="Arial" w:cs="Arial"/>
          <w:lang w:val="en-US"/>
        </w:rPr>
        <w:t xml:space="preserve"> growth rate of </w:t>
      </w:r>
      <w:r w:rsidRPr="001542E5">
        <w:rPr>
          <w:rFonts w:eastAsia="Arial" w:cs="Arial"/>
          <w:lang w:val="en-US"/>
        </w:rPr>
        <w:t>0.53 per cent</w:t>
      </w:r>
      <w:r>
        <w:rPr>
          <w:rStyle w:val="FootnoteReference"/>
          <w:rFonts w:eastAsia="Arial" w:cs="Arial"/>
          <w:lang w:val="en-US"/>
        </w:rPr>
        <w:footnoteReference w:id="10"/>
      </w:r>
      <w:r>
        <w:rPr>
          <w:rFonts w:eastAsia="Arial" w:cs="Arial"/>
          <w:lang w:val="en-US"/>
        </w:rPr>
        <w:t xml:space="preserve"> which is below the overall Victorian average across all industries.</w:t>
      </w:r>
      <w:r>
        <w:rPr>
          <w:rStyle w:val="EndnoteReference"/>
          <w:rFonts w:eastAsia="Arial" w:cs="Arial"/>
          <w:lang w:val="en-US"/>
        </w:rPr>
        <w:endnoteReference w:id="96"/>
      </w:r>
      <w:r>
        <w:rPr>
          <w:rFonts w:eastAsia="Arial" w:cs="Arial"/>
          <w:vertAlign w:val="superscript"/>
          <w:lang w:val="en-US"/>
        </w:rPr>
        <w:t>,</w:t>
      </w:r>
      <w:r>
        <w:rPr>
          <w:rStyle w:val="EndnoteReference"/>
          <w:rFonts w:eastAsia="Arial" w:cs="Arial"/>
          <w:lang w:val="en-US"/>
        </w:rPr>
        <w:endnoteReference w:id="97"/>
      </w:r>
      <w:r w:rsidRPr="00021F78">
        <w:rPr>
          <w:rFonts w:eastAsia="Arial" w:cs="Arial"/>
          <w:color w:val="000000"/>
          <w:vertAlign w:val="superscript"/>
          <w:lang w:val="en-US"/>
        </w:rPr>
        <w:t xml:space="preserve"> </w:t>
      </w:r>
      <w:r w:rsidRPr="00021F78">
        <w:rPr>
          <w:rFonts w:eastAsia="Arial" w:cs="Arial"/>
          <w:lang w:val="en-US"/>
        </w:rPr>
        <w:t xml:space="preserve">In comparison between 2017 and 2020 employment across this industry grew by </w:t>
      </w:r>
      <w:r w:rsidRPr="001542E5">
        <w:rPr>
          <w:rFonts w:eastAsia="Arial" w:cs="Arial"/>
          <w:lang w:val="en-US"/>
        </w:rPr>
        <w:t>1.5 per cent</w:t>
      </w:r>
      <w:r w:rsidRPr="001542E5">
        <w:rPr>
          <w:rStyle w:val="FootnoteReference"/>
          <w:rFonts w:eastAsia="Arial" w:cs="Arial"/>
          <w:lang w:val="en-US"/>
        </w:rPr>
        <w:footnoteReference w:id="11"/>
      </w:r>
      <w:r w:rsidRPr="001542E5">
        <w:rPr>
          <w:rFonts w:eastAsia="Arial" w:cs="Arial"/>
          <w:color w:val="000000"/>
          <w:vertAlign w:val="superscript"/>
          <w:lang w:val="en-US"/>
        </w:rPr>
        <w:t xml:space="preserve"> </w:t>
      </w:r>
      <w:r w:rsidRPr="00874C60">
        <w:rPr>
          <w:rFonts w:eastAsia="Arial" w:cs="Arial"/>
          <w:color w:val="000000"/>
          <w:lang w:val="en-US"/>
        </w:rPr>
        <w:t>annually</w:t>
      </w:r>
      <w:r w:rsidRPr="001542E5">
        <w:rPr>
          <w:rFonts w:eastAsia="Arial" w:cs="Arial"/>
          <w:color w:val="000000"/>
          <w:lang w:val="en-US"/>
        </w:rPr>
        <w:t>.</w:t>
      </w:r>
      <w:r w:rsidRPr="001542E5">
        <w:rPr>
          <w:rStyle w:val="EndnoteReference"/>
          <w:rFonts w:eastAsia="Arial" w:cs="Arial"/>
          <w:lang w:val="en-US"/>
        </w:rPr>
        <w:endnoteReference w:id="98"/>
      </w:r>
    </w:p>
    <w:p w14:paraId="78F055F3" w14:textId="2AF4D5D0" w:rsidR="003F6175" w:rsidRPr="00FA5A34" w:rsidRDefault="004578A4" w:rsidP="003F6175">
      <w:r>
        <w:rPr>
          <w:lang w:eastAsia="en-AU"/>
        </w:rPr>
        <w:t>The demand for agriculture, forestry, and fishing workers in Victoria is expected to</w:t>
      </w:r>
      <w:r w:rsidR="008F4BAA">
        <w:rPr>
          <w:lang w:eastAsia="en-AU"/>
        </w:rPr>
        <w:t xml:space="preserve"> grow by</w:t>
      </w:r>
      <w:r w:rsidR="00AF5D0F">
        <w:rPr>
          <w:lang w:eastAsia="en-AU"/>
        </w:rPr>
        <w:t xml:space="preserve"> an estimated</w:t>
      </w:r>
      <w:r w:rsidR="008F4BAA">
        <w:rPr>
          <w:lang w:eastAsia="en-AU"/>
        </w:rPr>
        <w:t xml:space="preserve"> </w:t>
      </w:r>
      <w:r w:rsidR="00F458C7">
        <w:rPr>
          <w:lang w:eastAsia="en-AU"/>
        </w:rPr>
        <w:t>3,000</w:t>
      </w:r>
      <w:r w:rsidR="00E27F44" w:rsidRPr="001821D3">
        <w:rPr>
          <w:lang w:eastAsia="en-AU"/>
        </w:rPr>
        <w:t xml:space="preserve"> </w:t>
      </w:r>
      <w:r w:rsidR="00496440">
        <w:rPr>
          <w:lang w:eastAsia="en-AU"/>
        </w:rPr>
        <w:t>individuals</w:t>
      </w:r>
      <w:r w:rsidRPr="00F458C7">
        <w:rPr>
          <w:lang w:eastAsia="en-AU"/>
        </w:rPr>
        <w:t xml:space="preserve"> between 202</w:t>
      </w:r>
      <w:r w:rsidR="002F5B27" w:rsidRPr="00F458C7">
        <w:rPr>
          <w:lang w:eastAsia="en-AU"/>
        </w:rPr>
        <w:t>2</w:t>
      </w:r>
      <w:r w:rsidRPr="00F458C7">
        <w:rPr>
          <w:lang w:eastAsia="en-AU"/>
        </w:rPr>
        <w:t xml:space="preserve"> and 202</w:t>
      </w:r>
      <w:r w:rsidR="00F458C7" w:rsidRPr="00F458C7">
        <w:rPr>
          <w:lang w:eastAsia="en-AU"/>
        </w:rPr>
        <w:t>5</w:t>
      </w:r>
      <w:r w:rsidRPr="00F458C7">
        <w:rPr>
          <w:lang w:eastAsia="en-AU"/>
        </w:rPr>
        <w:t>.</w:t>
      </w:r>
      <w:r w:rsidRPr="00F458C7">
        <w:rPr>
          <w:rStyle w:val="EndnoteReference"/>
          <w:lang w:eastAsia="en-AU"/>
        </w:rPr>
        <w:endnoteReference w:id="99"/>
      </w:r>
      <w:r w:rsidRPr="00F458C7">
        <w:rPr>
          <w:lang w:eastAsia="en-AU"/>
        </w:rPr>
        <w:t xml:space="preserve"> </w:t>
      </w:r>
      <w:r w:rsidR="00E27F44" w:rsidRPr="00BB69BD">
        <w:rPr>
          <w:lang w:eastAsia="en-AU"/>
        </w:rPr>
        <w:t xml:space="preserve">This includes </w:t>
      </w:r>
      <w:r w:rsidR="001F5E7A">
        <w:rPr>
          <w:lang w:eastAsia="en-AU"/>
        </w:rPr>
        <w:t>the replacement of 4,</w:t>
      </w:r>
      <w:r w:rsidR="00395CE4">
        <w:rPr>
          <w:lang w:eastAsia="en-AU"/>
        </w:rPr>
        <w:t>1</w:t>
      </w:r>
      <w:r w:rsidR="001F5E7A">
        <w:rPr>
          <w:lang w:eastAsia="en-AU"/>
        </w:rPr>
        <w:t xml:space="preserve">00 workers expected to retire and </w:t>
      </w:r>
      <w:r w:rsidR="000D2498" w:rsidRPr="00BB69BD">
        <w:rPr>
          <w:lang w:eastAsia="en-AU"/>
        </w:rPr>
        <w:t xml:space="preserve">a </w:t>
      </w:r>
      <w:r w:rsidR="001F5E7A">
        <w:rPr>
          <w:lang w:eastAsia="en-AU"/>
        </w:rPr>
        <w:t>reduction in the total workforce by</w:t>
      </w:r>
      <w:r w:rsidR="001F5E7A" w:rsidRPr="00BB69BD">
        <w:rPr>
          <w:lang w:eastAsia="en-AU"/>
        </w:rPr>
        <w:t xml:space="preserve"> </w:t>
      </w:r>
      <w:r w:rsidR="00E27F44" w:rsidRPr="00BB69BD">
        <w:rPr>
          <w:lang w:eastAsia="en-AU"/>
        </w:rPr>
        <w:t>1,</w:t>
      </w:r>
      <w:r w:rsidR="00C74643">
        <w:rPr>
          <w:lang w:eastAsia="en-AU"/>
        </w:rPr>
        <w:t>1</w:t>
      </w:r>
      <w:r w:rsidR="00BB69BD" w:rsidRPr="00BB69BD">
        <w:rPr>
          <w:lang w:eastAsia="en-AU"/>
        </w:rPr>
        <w:t>00</w:t>
      </w:r>
      <w:r w:rsidR="00E27F44" w:rsidRPr="00BB69BD">
        <w:rPr>
          <w:lang w:eastAsia="en-AU"/>
        </w:rPr>
        <w:t xml:space="preserve"> </w:t>
      </w:r>
      <w:r w:rsidR="00BB69BD" w:rsidRPr="00BB69BD">
        <w:rPr>
          <w:lang w:eastAsia="en-AU"/>
        </w:rPr>
        <w:t>jobs</w:t>
      </w:r>
      <w:r w:rsidR="00694E4B" w:rsidRPr="00BB69BD">
        <w:rPr>
          <w:lang w:eastAsia="en-AU"/>
        </w:rPr>
        <w:t>.</w:t>
      </w:r>
      <w:r w:rsidR="00694E4B">
        <w:rPr>
          <w:lang w:eastAsia="en-AU"/>
        </w:rPr>
        <w:t xml:space="preserve"> </w:t>
      </w:r>
      <w:r w:rsidR="001E1A11">
        <w:rPr>
          <w:lang w:eastAsia="en-AU"/>
        </w:rPr>
        <w:t xml:space="preserve">It should be </w:t>
      </w:r>
      <w:r w:rsidR="21678553">
        <w:rPr>
          <w:lang w:eastAsia="en-AU"/>
        </w:rPr>
        <w:t>noted</w:t>
      </w:r>
      <w:r w:rsidR="001E1A11">
        <w:rPr>
          <w:lang w:eastAsia="en-AU"/>
        </w:rPr>
        <w:t xml:space="preserve"> that </w:t>
      </w:r>
      <w:r w:rsidR="001E1A11">
        <w:t>m</w:t>
      </w:r>
      <w:r w:rsidR="001F5E7A">
        <w:t xml:space="preserve">any industry representatives believe the industry is more likely to maintain or grow overall employment over this period. </w:t>
      </w:r>
      <w:bookmarkEnd w:id="37"/>
    </w:p>
    <w:p w14:paraId="3C6D6223" w14:textId="025FE8C9" w:rsidR="00E6488E" w:rsidRPr="00FA5A34" w:rsidRDefault="008D4425" w:rsidP="00E6488E">
      <w:r w:rsidRPr="076F38A7">
        <w:rPr>
          <w:rFonts w:eastAsia="Calibri" w:cs="Arial"/>
          <w:color w:val="000000"/>
          <w:lang w:eastAsia="en-AU"/>
        </w:rPr>
        <w:t xml:space="preserve">Table </w:t>
      </w:r>
      <w:r w:rsidR="57BEA0DF" w:rsidRPr="076F38A7">
        <w:rPr>
          <w:rFonts w:eastAsia="Calibri" w:cs="Arial"/>
          <w:color w:val="000000"/>
          <w:lang w:eastAsia="en-AU"/>
        </w:rPr>
        <w:t>5</w:t>
      </w:r>
      <w:r w:rsidR="00DF5486">
        <w:rPr>
          <w:rFonts w:eastAsia="Calibri" w:cs="Arial"/>
          <w:color w:val="000000"/>
          <w:lang w:eastAsia="en-AU"/>
        </w:rPr>
        <w:t xml:space="preserve"> </w:t>
      </w:r>
      <w:r w:rsidRPr="076F38A7">
        <w:rPr>
          <w:rFonts w:eastAsia="Calibri" w:cs="Arial"/>
          <w:color w:val="000000"/>
          <w:lang w:eastAsia="en-AU"/>
        </w:rPr>
        <w:t xml:space="preserve">identifies the top </w:t>
      </w:r>
      <w:r w:rsidR="00064A6C">
        <w:rPr>
          <w:rFonts w:eastAsia="Calibri" w:cs="Arial"/>
          <w:color w:val="000000"/>
          <w:lang w:eastAsia="en-AU"/>
        </w:rPr>
        <w:t>ten</w:t>
      </w:r>
      <w:r w:rsidRPr="076F38A7">
        <w:rPr>
          <w:rFonts w:eastAsia="Calibri" w:cs="Arial"/>
          <w:color w:val="000000"/>
          <w:lang w:eastAsia="en-AU"/>
        </w:rPr>
        <w:t xml:space="preserve"> occupations in demand </w:t>
      </w:r>
      <w:r w:rsidR="00E6488E">
        <w:rPr>
          <w:rFonts w:eastAsia="Calibri" w:cs="Arial"/>
          <w:color w:val="000000"/>
          <w:szCs w:val="22"/>
          <w:lang w:eastAsia="en-AU"/>
        </w:rPr>
        <w:t>based on</w:t>
      </w:r>
      <w:r w:rsidR="00E6488E" w:rsidRPr="00FA5A34">
        <w:rPr>
          <w:rFonts w:eastAsia="Calibri" w:cs="Arial"/>
          <w:color w:val="000000"/>
          <w:szCs w:val="22"/>
          <w:lang w:eastAsia="en-AU"/>
        </w:rPr>
        <w:t xml:space="preserve"> employment growth and replacing retirees.</w:t>
      </w:r>
      <w:r w:rsidR="00E6488E" w:rsidRPr="00E6488E">
        <w:rPr>
          <w:rStyle w:val="EndnoteReference"/>
        </w:rPr>
        <w:t xml:space="preserve"> </w:t>
      </w:r>
      <w:r w:rsidR="00E6488E" w:rsidRPr="00296C1E">
        <w:rPr>
          <w:rStyle w:val="EndnoteReference"/>
        </w:rPr>
        <w:endnoteReference w:id="100"/>
      </w:r>
      <w:r w:rsidR="00E6488E" w:rsidRPr="00FA5A34">
        <w:rPr>
          <w:rFonts w:eastAsia="Calibri" w:cs="Arial"/>
          <w:color w:val="000000"/>
          <w:szCs w:val="22"/>
          <w:lang w:eastAsia="en-AU"/>
        </w:rPr>
        <w:t xml:space="preserve"> </w:t>
      </w:r>
      <w:r w:rsidR="00BA46FC" w:rsidRPr="00021F78">
        <w:rPr>
          <w:rFonts w:eastAsia="Arial" w:cs="Arial"/>
          <w:shd w:val="clear" w:color="auto" w:fill="FFFFFF"/>
          <w:lang w:val="en-US"/>
        </w:rPr>
        <w:t>Of these, </w:t>
      </w:r>
      <w:r w:rsidR="00BA46FC">
        <w:rPr>
          <w:rFonts w:eastAsia="Arial" w:cs="Arial"/>
          <w:shd w:val="clear" w:color="auto" w:fill="FFFFFF"/>
          <w:lang w:val="en-US"/>
        </w:rPr>
        <w:t>none of the occupations</w:t>
      </w:r>
      <w:r w:rsidR="00BA46FC" w:rsidRPr="00021F78">
        <w:rPr>
          <w:rFonts w:eastAsia="Arial" w:cs="Arial"/>
          <w:shd w:val="clear" w:color="auto" w:fill="FFFFFF"/>
          <w:lang w:val="en-US"/>
        </w:rPr>
        <w:t xml:space="preserve"> are expected to experience employment growth at a rate above the overall Victorian average between 2022 and 2025.  </w:t>
      </w:r>
      <w:r w:rsidR="00E6488E" w:rsidRPr="00FA5A34">
        <w:rPr>
          <w:rFonts w:eastAsia="Calibri" w:cs="Arial"/>
          <w:color w:val="000000"/>
          <w:szCs w:val="22"/>
          <w:lang w:eastAsia="en-AU"/>
        </w:rPr>
        <w:t>The</w:t>
      </w:r>
      <w:r w:rsidR="00E6488E">
        <w:rPr>
          <w:rFonts w:eastAsia="Calibri" w:cs="Arial"/>
          <w:color w:val="000000"/>
          <w:szCs w:val="22"/>
          <w:lang w:eastAsia="en-AU"/>
        </w:rPr>
        <w:t xml:space="preserve">se figures are </w:t>
      </w:r>
      <w:r w:rsidR="00E6488E" w:rsidRPr="00FA5A34">
        <w:rPr>
          <w:rFonts w:eastAsia="Calibri" w:cs="Arial"/>
          <w:color w:val="000000"/>
          <w:szCs w:val="20"/>
          <w:lang w:eastAsia="en-AU"/>
        </w:rPr>
        <w:t xml:space="preserve">estimates </w:t>
      </w:r>
      <w:r w:rsidR="00E6488E">
        <w:rPr>
          <w:rFonts w:eastAsia="Calibri" w:cs="Arial"/>
          <w:color w:val="000000"/>
          <w:szCs w:val="20"/>
          <w:lang w:eastAsia="en-AU"/>
        </w:rPr>
        <w:t xml:space="preserve">but it is important to note that they may be under-estimated as they do not </w:t>
      </w:r>
      <w:r w:rsidR="00E6488E" w:rsidRPr="00FA5A34">
        <w:rPr>
          <w:rFonts w:eastAsia="Calibri" w:cs="Arial"/>
          <w:color w:val="000000"/>
          <w:szCs w:val="20"/>
          <w:lang w:eastAsia="en-AU"/>
        </w:rPr>
        <w:t xml:space="preserve">account for existing vacancies </w:t>
      </w:r>
      <w:r w:rsidR="00E6488E">
        <w:rPr>
          <w:rFonts w:eastAsia="Calibri" w:cs="Arial"/>
          <w:color w:val="000000"/>
          <w:szCs w:val="20"/>
          <w:lang w:eastAsia="en-AU"/>
        </w:rPr>
        <w:t xml:space="preserve">nor take account of changes in the rate of </w:t>
      </w:r>
      <w:r w:rsidR="00E6488E" w:rsidRPr="00FA5A34">
        <w:rPr>
          <w:rFonts w:eastAsia="Calibri" w:cs="Arial"/>
          <w:color w:val="000000"/>
          <w:szCs w:val="20"/>
          <w:lang w:eastAsia="en-AU"/>
        </w:rPr>
        <w:t xml:space="preserve">workers leaving the industry.   </w:t>
      </w:r>
    </w:p>
    <w:p w14:paraId="595CF2F3" w14:textId="7AA3276F" w:rsidR="00E1485E" w:rsidRPr="00FC78E5" w:rsidRDefault="00FE24A5" w:rsidP="00FC78E5">
      <w:pPr>
        <w:pStyle w:val="Caption"/>
        <w:keepNext/>
        <w:rPr>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5</w:t>
      </w:r>
      <w:r w:rsidRPr="00694087">
        <w:rPr>
          <w:sz w:val="20"/>
          <w:szCs w:val="20"/>
        </w:rPr>
        <w:fldChar w:fldCharType="end"/>
      </w:r>
      <w:r w:rsidRPr="00694087">
        <w:rPr>
          <w:sz w:val="20"/>
          <w:szCs w:val="20"/>
        </w:rPr>
        <w:t xml:space="preserve"> | Occupations in demand for the agriculture, fishing, and forestry industry</w:t>
      </w:r>
      <w:r w:rsidR="00604A6C">
        <w:rPr>
          <w:rStyle w:val="FootnoteReference"/>
          <w:rFonts w:eastAsia="Arial" w:cs="Arial"/>
          <w:sz w:val="20"/>
          <w:szCs w:val="20"/>
          <w:lang w:val="en-US"/>
        </w:rPr>
        <w:footnoteReference w:id="12"/>
      </w:r>
      <w:r w:rsidR="00604A6C">
        <w:rPr>
          <w:rFonts w:eastAsia="Arial" w:cs="Arial"/>
          <w:color w:val="000000"/>
          <w:sz w:val="20"/>
          <w:szCs w:val="20"/>
          <w:vertAlign w:val="superscript"/>
          <w:lang w:val="en-US"/>
        </w:rPr>
        <w:t>,</w:t>
      </w:r>
      <w:r w:rsidR="00604A6C">
        <w:rPr>
          <w:rStyle w:val="EndnoteReference"/>
          <w:rFonts w:eastAsia="Arial" w:cs="Arial"/>
          <w:sz w:val="20"/>
          <w:szCs w:val="20"/>
          <w:lang w:val="en-US"/>
        </w:rPr>
        <w:endnoteReference w:id="101"/>
      </w:r>
      <w:r w:rsidR="00604A6C">
        <w:rPr>
          <w:rFonts w:eastAsia="Arial" w:cs="Arial"/>
          <w:color w:val="000000"/>
          <w:sz w:val="20"/>
          <w:szCs w:val="20"/>
          <w:vertAlign w:val="superscript"/>
          <w:lang w:val="en-US"/>
        </w:rPr>
        <w:t>,</w:t>
      </w:r>
      <w:r w:rsidR="00604A6C">
        <w:rPr>
          <w:rStyle w:val="EndnoteReference"/>
          <w:rFonts w:eastAsia="Arial" w:cs="Arial"/>
          <w:sz w:val="20"/>
          <w:szCs w:val="20"/>
          <w:lang w:val="en-US"/>
        </w:rPr>
        <w:endnoteReference w:id="102"/>
      </w:r>
    </w:p>
    <w:tbl>
      <w:tblPr>
        <w:tblStyle w:val="TableGrid-Header"/>
        <w:tblW w:w="8971" w:type="dxa"/>
        <w:tblLook w:val="04A0" w:firstRow="1" w:lastRow="0" w:firstColumn="1" w:lastColumn="0" w:noHBand="0" w:noVBand="1"/>
      </w:tblPr>
      <w:tblGrid>
        <w:gridCol w:w="2137"/>
        <w:gridCol w:w="1395"/>
        <w:gridCol w:w="1417"/>
        <w:gridCol w:w="1417"/>
        <w:gridCol w:w="1420"/>
        <w:gridCol w:w="1185"/>
      </w:tblGrid>
      <w:tr w:rsidR="009D02BA" w:rsidRPr="00884CE5" w14:paraId="5B6FED76" w14:textId="77777777" w:rsidTr="00E45367">
        <w:trPr>
          <w:cnfStyle w:val="100000000000" w:firstRow="1" w:lastRow="0" w:firstColumn="0" w:lastColumn="0" w:oddVBand="0" w:evenVBand="0" w:oddHBand="0" w:evenHBand="0" w:firstRowFirstColumn="0" w:firstRowLastColumn="0" w:lastRowFirstColumn="0" w:lastRowLastColumn="0"/>
          <w:trHeight w:val="60"/>
        </w:trPr>
        <w:tc>
          <w:tcPr>
            <w:tcW w:w="2455" w:type="dxa"/>
            <w:shd w:val="clear" w:color="auto" w:fill="000000" w:themeFill="text1"/>
          </w:tcPr>
          <w:p w14:paraId="11A0EFD3" w14:textId="6B6B0B3A" w:rsidR="009D02BA" w:rsidRPr="00884CE5" w:rsidRDefault="009D02BA" w:rsidP="009D02BA">
            <w:pPr>
              <w:spacing w:before="80" w:after="80"/>
              <w:rPr>
                <w:rFonts w:eastAsia="SimHei" w:cs="Arial"/>
                <w:szCs w:val="20"/>
                <w:lang w:eastAsia="en-AU"/>
              </w:rPr>
            </w:pPr>
            <w:r w:rsidRPr="00884CE5">
              <w:rPr>
                <w:rFonts w:eastAsia="SimHei" w:cs="Arial"/>
                <w:szCs w:val="20"/>
              </w:rPr>
              <w:t xml:space="preserve">Occupation </w:t>
            </w:r>
          </w:p>
        </w:tc>
        <w:tc>
          <w:tcPr>
            <w:tcW w:w="0" w:type="dxa"/>
            <w:shd w:val="clear" w:color="auto" w:fill="000000" w:themeFill="text1"/>
          </w:tcPr>
          <w:p w14:paraId="661D26B3" w14:textId="049AAB68" w:rsidR="009D02BA" w:rsidRPr="00884CE5" w:rsidRDefault="009D02BA" w:rsidP="009D02BA">
            <w:pPr>
              <w:spacing w:before="80" w:after="80"/>
              <w:rPr>
                <w:rFonts w:eastAsia="SimHei" w:cs="Arial"/>
                <w:szCs w:val="20"/>
              </w:rPr>
            </w:pPr>
            <w:r w:rsidRPr="00884CE5">
              <w:rPr>
                <w:rFonts w:eastAsia="SimHei" w:cs="Arial"/>
                <w:szCs w:val="20"/>
              </w:rPr>
              <w:t>Current employment</w:t>
            </w:r>
          </w:p>
        </w:tc>
        <w:tc>
          <w:tcPr>
            <w:tcW w:w="1297" w:type="dxa"/>
            <w:shd w:val="clear" w:color="auto" w:fill="000000" w:themeFill="text1"/>
          </w:tcPr>
          <w:p w14:paraId="076291F3" w14:textId="3CAE67A8" w:rsidR="009D02BA" w:rsidRPr="00884CE5" w:rsidRDefault="009D02BA" w:rsidP="009D02BA">
            <w:pPr>
              <w:spacing w:before="80" w:after="80"/>
              <w:rPr>
                <w:rFonts w:eastAsia="SimHei" w:cs="Arial"/>
                <w:b w:val="0"/>
                <w:szCs w:val="20"/>
                <w:lang w:eastAsia="en-AU"/>
              </w:rPr>
            </w:pPr>
            <w:r w:rsidRPr="00884CE5">
              <w:rPr>
                <w:rFonts w:eastAsia="SimHei" w:cs="Arial"/>
                <w:szCs w:val="20"/>
              </w:rPr>
              <w:t>Employment growth (2022</w:t>
            </w:r>
            <w:r w:rsidRPr="00884CE5">
              <w:rPr>
                <w:rFonts w:eastAsia="SimHei" w:cs="Arial"/>
                <w:szCs w:val="20"/>
              </w:rPr>
              <w:sym w:font="Symbol" w:char="F02D"/>
            </w:r>
            <w:r w:rsidRPr="00884CE5">
              <w:rPr>
                <w:rFonts w:eastAsia="SimHei" w:cs="Arial"/>
                <w:szCs w:val="20"/>
              </w:rPr>
              <w:t>25) number</w:t>
            </w:r>
          </w:p>
        </w:tc>
        <w:tc>
          <w:tcPr>
            <w:tcW w:w="0" w:type="dxa"/>
            <w:shd w:val="clear" w:color="auto" w:fill="000000" w:themeFill="text1"/>
          </w:tcPr>
          <w:p w14:paraId="6B85C07C" w14:textId="09CB7EB0" w:rsidR="009D02BA" w:rsidRPr="00884CE5" w:rsidRDefault="009D02BA" w:rsidP="009D02BA">
            <w:pPr>
              <w:spacing w:before="80" w:after="80"/>
              <w:rPr>
                <w:rFonts w:eastAsia="SimHei" w:cs="Arial"/>
                <w:b w:val="0"/>
                <w:szCs w:val="20"/>
                <w:lang w:eastAsia="en-AU"/>
              </w:rPr>
            </w:pPr>
            <w:r w:rsidRPr="00884CE5">
              <w:rPr>
                <w:rFonts w:eastAsia="SimHei" w:cs="Arial"/>
                <w:szCs w:val="20"/>
              </w:rPr>
              <w:t>Employment growth (2022</w:t>
            </w:r>
            <w:r w:rsidRPr="00884CE5">
              <w:rPr>
                <w:rFonts w:eastAsia="SimHei" w:cs="Arial"/>
                <w:szCs w:val="20"/>
              </w:rPr>
              <w:sym w:font="Symbol" w:char="F02D"/>
            </w:r>
            <w:r w:rsidRPr="00884CE5">
              <w:rPr>
                <w:rFonts w:eastAsia="SimHei" w:cs="Arial"/>
                <w:szCs w:val="20"/>
              </w:rPr>
              <w:t>25) per cent</w:t>
            </w:r>
          </w:p>
        </w:tc>
        <w:tc>
          <w:tcPr>
            <w:tcW w:w="1438" w:type="dxa"/>
            <w:shd w:val="clear" w:color="auto" w:fill="000000" w:themeFill="text1"/>
          </w:tcPr>
          <w:p w14:paraId="05365182" w14:textId="5EC7D391" w:rsidR="009D02BA" w:rsidRPr="00884CE5" w:rsidRDefault="009D02BA" w:rsidP="009D02BA">
            <w:pPr>
              <w:spacing w:before="80" w:after="80"/>
              <w:rPr>
                <w:rFonts w:eastAsia="SimHei" w:cs="Arial"/>
                <w:szCs w:val="20"/>
              </w:rPr>
            </w:pPr>
            <w:r w:rsidRPr="00884CE5">
              <w:rPr>
                <w:rFonts w:eastAsia="SimHei" w:cs="Arial"/>
                <w:szCs w:val="20"/>
              </w:rPr>
              <w:t xml:space="preserve">Retirements </w:t>
            </w:r>
            <w:r w:rsidRPr="00884CE5">
              <w:rPr>
                <w:rFonts w:eastAsia="SimHei" w:cs="Arial"/>
                <w:szCs w:val="20"/>
              </w:rPr>
              <w:br/>
              <w:t>(2022</w:t>
            </w:r>
            <w:r w:rsidRPr="00884CE5">
              <w:rPr>
                <w:rFonts w:eastAsia="SimHei" w:cs="Arial"/>
                <w:szCs w:val="20"/>
              </w:rPr>
              <w:sym w:font="Symbol" w:char="F02D"/>
            </w:r>
            <w:r w:rsidRPr="00884CE5">
              <w:rPr>
                <w:rFonts w:eastAsia="SimHei" w:cs="Arial"/>
                <w:szCs w:val="20"/>
              </w:rPr>
              <w:t>25)</w:t>
            </w:r>
          </w:p>
        </w:tc>
        <w:tc>
          <w:tcPr>
            <w:tcW w:w="1207" w:type="dxa"/>
            <w:shd w:val="clear" w:color="auto" w:fill="000000" w:themeFill="text1"/>
          </w:tcPr>
          <w:p w14:paraId="0FE19077" w14:textId="330C5345" w:rsidR="009D02BA" w:rsidRPr="00884CE5" w:rsidRDefault="009D02BA" w:rsidP="009D02BA">
            <w:pPr>
              <w:spacing w:before="80" w:after="80"/>
              <w:rPr>
                <w:rFonts w:eastAsia="SimHei" w:cs="Arial"/>
                <w:szCs w:val="20"/>
              </w:rPr>
            </w:pPr>
            <w:r w:rsidRPr="00884CE5">
              <w:rPr>
                <w:rFonts w:eastAsia="SimHei" w:cs="Arial"/>
                <w:szCs w:val="20"/>
              </w:rPr>
              <w:t>New workers needed (2022</w:t>
            </w:r>
            <w:r w:rsidRPr="00884CE5">
              <w:rPr>
                <w:rFonts w:eastAsia="SimHei" w:cs="Arial"/>
                <w:szCs w:val="20"/>
              </w:rPr>
              <w:sym w:font="Symbol" w:char="F02D"/>
            </w:r>
            <w:r w:rsidRPr="00884CE5">
              <w:rPr>
                <w:rFonts w:eastAsia="SimHei" w:cs="Arial"/>
                <w:szCs w:val="20"/>
              </w:rPr>
              <w:t>25)</w:t>
            </w:r>
          </w:p>
        </w:tc>
      </w:tr>
      <w:tr w:rsidR="009D02BA" w:rsidRPr="00884CE5" w14:paraId="4E12B3D7" w14:textId="77777777" w:rsidTr="009D02BA">
        <w:trPr>
          <w:trHeight w:val="151"/>
        </w:trPr>
        <w:tc>
          <w:tcPr>
            <w:tcW w:w="2455" w:type="dxa"/>
          </w:tcPr>
          <w:p w14:paraId="02190EA0" w14:textId="77777777" w:rsidR="009D02BA" w:rsidRPr="00884CE5" w:rsidRDefault="009D02BA" w:rsidP="009D02BA">
            <w:pPr>
              <w:spacing w:before="80" w:after="80"/>
              <w:rPr>
                <w:rFonts w:eastAsia="SimHei" w:cs="Arial"/>
                <w:szCs w:val="20"/>
              </w:rPr>
            </w:pPr>
            <w:r w:rsidRPr="00884CE5">
              <w:rPr>
                <w:rFonts w:cs="Arial"/>
                <w:szCs w:val="20"/>
              </w:rPr>
              <w:t>Livestock farmers</w:t>
            </w:r>
          </w:p>
        </w:tc>
        <w:tc>
          <w:tcPr>
            <w:tcW w:w="1277" w:type="dxa"/>
          </w:tcPr>
          <w:p w14:paraId="1652CD45" w14:textId="77777777" w:rsidR="009D02BA" w:rsidRPr="00884CE5" w:rsidRDefault="009D02BA" w:rsidP="009D02BA">
            <w:pPr>
              <w:spacing w:before="80" w:after="80"/>
              <w:jc w:val="right"/>
              <w:rPr>
                <w:rFonts w:eastAsia="SimHei" w:cs="Arial"/>
                <w:szCs w:val="20"/>
              </w:rPr>
            </w:pPr>
            <w:r w:rsidRPr="00884CE5">
              <w:rPr>
                <w:rFonts w:cs="Arial"/>
                <w:szCs w:val="20"/>
              </w:rPr>
              <w:t>21,600</w:t>
            </w:r>
          </w:p>
        </w:tc>
        <w:tc>
          <w:tcPr>
            <w:tcW w:w="1297" w:type="dxa"/>
          </w:tcPr>
          <w:p w14:paraId="01998BF1" w14:textId="77777777" w:rsidR="009D02BA" w:rsidRPr="00884CE5" w:rsidRDefault="009D02BA" w:rsidP="009D02BA">
            <w:pPr>
              <w:spacing w:before="80" w:after="80"/>
              <w:jc w:val="right"/>
              <w:rPr>
                <w:rFonts w:eastAsia="SimHei" w:cs="Arial"/>
                <w:szCs w:val="20"/>
              </w:rPr>
            </w:pPr>
            <w:r w:rsidRPr="00884CE5">
              <w:rPr>
                <w:rFonts w:cs="Arial"/>
                <w:szCs w:val="20"/>
              </w:rPr>
              <w:t>Less than 50</w:t>
            </w:r>
          </w:p>
        </w:tc>
        <w:tc>
          <w:tcPr>
            <w:tcW w:w="1297" w:type="dxa"/>
          </w:tcPr>
          <w:p w14:paraId="7A9A45AF" w14:textId="77777777" w:rsidR="009D02BA" w:rsidRPr="00884CE5" w:rsidRDefault="009D02BA" w:rsidP="009D02BA">
            <w:pPr>
              <w:spacing w:before="80" w:after="80"/>
              <w:jc w:val="right"/>
              <w:rPr>
                <w:rFonts w:eastAsia="SimHei" w:cs="Arial"/>
                <w:szCs w:val="20"/>
              </w:rPr>
            </w:pPr>
            <w:r w:rsidRPr="00884CE5">
              <w:rPr>
                <w:rFonts w:cs="Arial"/>
                <w:szCs w:val="20"/>
              </w:rPr>
              <w:t>-0.01%</w:t>
            </w:r>
          </w:p>
        </w:tc>
        <w:tc>
          <w:tcPr>
            <w:tcW w:w="1438" w:type="dxa"/>
          </w:tcPr>
          <w:p w14:paraId="0B704011" w14:textId="77777777" w:rsidR="009D02BA" w:rsidRPr="00884CE5" w:rsidRDefault="009D02BA" w:rsidP="009D02BA">
            <w:pPr>
              <w:spacing w:before="80" w:after="80"/>
              <w:jc w:val="right"/>
              <w:rPr>
                <w:rFonts w:eastAsia="SimHei" w:cs="Arial"/>
                <w:szCs w:val="20"/>
              </w:rPr>
            </w:pPr>
            <w:r w:rsidRPr="00884CE5">
              <w:rPr>
                <w:rFonts w:cs="Arial"/>
                <w:szCs w:val="20"/>
              </w:rPr>
              <w:t>1,350</w:t>
            </w:r>
          </w:p>
        </w:tc>
        <w:tc>
          <w:tcPr>
            <w:tcW w:w="1207" w:type="dxa"/>
          </w:tcPr>
          <w:p w14:paraId="6C5683FF" w14:textId="77777777" w:rsidR="009D02BA" w:rsidRPr="00884CE5" w:rsidRDefault="009D02BA" w:rsidP="009D02BA">
            <w:pPr>
              <w:spacing w:before="80" w:after="80"/>
              <w:jc w:val="right"/>
              <w:rPr>
                <w:rFonts w:eastAsia="SimHei" w:cs="Arial"/>
                <w:szCs w:val="20"/>
              </w:rPr>
            </w:pPr>
            <w:r w:rsidRPr="00884CE5">
              <w:rPr>
                <w:rFonts w:cs="Arial"/>
                <w:szCs w:val="20"/>
              </w:rPr>
              <w:t>1,350</w:t>
            </w:r>
          </w:p>
        </w:tc>
      </w:tr>
      <w:tr w:rsidR="009D02BA" w:rsidRPr="00884CE5" w14:paraId="2B4104BA" w14:textId="77777777" w:rsidTr="009D02BA">
        <w:trPr>
          <w:trHeight w:val="151"/>
        </w:trPr>
        <w:tc>
          <w:tcPr>
            <w:tcW w:w="2455" w:type="dxa"/>
          </w:tcPr>
          <w:p w14:paraId="3E8A0FA7" w14:textId="77777777" w:rsidR="009D02BA" w:rsidRPr="00884CE5" w:rsidRDefault="009D02BA" w:rsidP="009D02BA">
            <w:pPr>
              <w:spacing w:before="80" w:after="80"/>
              <w:rPr>
                <w:rFonts w:eastAsia="SimHei" w:cs="Arial"/>
                <w:b/>
                <w:bCs/>
                <w:szCs w:val="20"/>
              </w:rPr>
            </w:pPr>
            <w:r w:rsidRPr="00884CE5">
              <w:rPr>
                <w:rFonts w:cs="Arial"/>
                <w:szCs w:val="20"/>
              </w:rPr>
              <w:t>Crop farmers</w:t>
            </w:r>
          </w:p>
        </w:tc>
        <w:tc>
          <w:tcPr>
            <w:tcW w:w="1277" w:type="dxa"/>
          </w:tcPr>
          <w:p w14:paraId="51875D9F" w14:textId="77777777" w:rsidR="009D02BA" w:rsidRPr="00884CE5" w:rsidRDefault="009D02BA" w:rsidP="009D02BA">
            <w:pPr>
              <w:spacing w:before="80" w:after="80"/>
              <w:jc w:val="right"/>
              <w:rPr>
                <w:rFonts w:eastAsia="SimHei" w:cs="Arial"/>
                <w:szCs w:val="20"/>
              </w:rPr>
            </w:pPr>
            <w:r w:rsidRPr="00884CE5">
              <w:rPr>
                <w:rFonts w:cs="Arial"/>
                <w:szCs w:val="20"/>
              </w:rPr>
              <w:t>6,700</w:t>
            </w:r>
          </w:p>
        </w:tc>
        <w:tc>
          <w:tcPr>
            <w:tcW w:w="1297" w:type="dxa"/>
          </w:tcPr>
          <w:p w14:paraId="511F8270" w14:textId="77777777" w:rsidR="009D02BA" w:rsidRPr="00884CE5" w:rsidRDefault="009D02BA" w:rsidP="009D02BA">
            <w:pPr>
              <w:spacing w:before="80" w:after="80"/>
              <w:jc w:val="right"/>
              <w:rPr>
                <w:rFonts w:eastAsia="SimHei" w:cs="Arial"/>
                <w:szCs w:val="20"/>
              </w:rPr>
            </w:pPr>
            <w:r w:rsidRPr="00884CE5">
              <w:rPr>
                <w:rFonts w:cs="Arial"/>
                <w:szCs w:val="20"/>
              </w:rPr>
              <w:t>100</w:t>
            </w:r>
          </w:p>
        </w:tc>
        <w:tc>
          <w:tcPr>
            <w:tcW w:w="1297" w:type="dxa"/>
          </w:tcPr>
          <w:p w14:paraId="40DBEF2F" w14:textId="77777777" w:rsidR="009D02BA" w:rsidRPr="00884CE5" w:rsidRDefault="009D02BA" w:rsidP="009D02BA">
            <w:pPr>
              <w:spacing w:before="80" w:after="80"/>
              <w:jc w:val="right"/>
              <w:rPr>
                <w:rFonts w:eastAsia="SimHei" w:cs="Arial"/>
                <w:szCs w:val="20"/>
              </w:rPr>
            </w:pPr>
            <w:r w:rsidRPr="00884CE5">
              <w:rPr>
                <w:rFonts w:cs="Arial"/>
                <w:szCs w:val="20"/>
              </w:rPr>
              <w:t>0.51%</w:t>
            </w:r>
          </w:p>
        </w:tc>
        <w:tc>
          <w:tcPr>
            <w:tcW w:w="1438" w:type="dxa"/>
          </w:tcPr>
          <w:p w14:paraId="5073B883" w14:textId="77777777" w:rsidR="009D02BA" w:rsidRPr="00884CE5" w:rsidRDefault="009D02BA" w:rsidP="009D02BA">
            <w:pPr>
              <w:spacing w:before="80" w:after="80"/>
              <w:jc w:val="right"/>
              <w:rPr>
                <w:rFonts w:eastAsia="SimHei" w:cs="Arial"/>
                <w:szCs w:val="20"/>
              </w:rPr>
            </w:pPr>
            <w:r w:rsidRPr="00884CE5">
              <w:rPr>
                <w:rFonts w:cs="Arial"/>
                <w:szCs w:val="20"/>
              </w:rPr>
              <w:t>400</w:t>
            </w:r>
          </w:p>
        </w:tc>
        <w:tc>
          <w:tcPr>
            <w:tcW w:w="1207" w:type="dxa"/>
          </w:tcPr>
          <w:p w14:paraId="027A5CA6" w14:textId="77777777" w:rsidR="009D02BA" w:rsidRPr="00884CE5" w:rsidRDefault="009D02BA" w:rsidP="009D02BA">
            <w:pPr>
              <w:spacing w:before="80" w:after="80"/>
              <w:jc w:val="right"/>
              <w:rPr>
                <w:rFonts w:eastAsia="SimHei" w:cs="Arial"/>
                <w:szCs w:val="20"/>
              </w:rPr>
            </w:pPr>
            <w:r w:rsidRPr="00884CE5">
              <w:rPr>
                <w:rFonts w:cs="Arial"/>
                <w:szCs w:val="20"/>
              </w:rPr>
              <w:t>500</w:t>
            </w:r>
          </w:p>
        </w:tc>
      </w:tr>
      <w:tr w:rsidR="009D02BA" w:rsidRPr="00884CE5" w14:paraId="1E6EB0F5" w14:textId="77777777" w:rsidTr="009D02BA">
        <w:trPr>
          <w:trHeight w:val="145"/>
        </w:trPr>
        <w:tc>
          <w:tcPr>
            <w:tcW w:w="2455" w:type="dxa"/>
          </w:tcPr>
          <w:p w14:paraId="785F24CB" w14:textId="77777777" w:rsidR="009D02BA" w:rsidRPr="00884CE5" w:rsidRDefault="009D02BA" w:rsidP="009D02BA">
            <w:pPr>
              <w:spacing w:before="80" w:after="80"/>
              <w:rPr>
                <w:rFonts w:eastAsia="SimHei" w:cs="Arial"/>
                <w:b/>
                <w:bCs/>
                <w:szCs w:val="20"/>
              </w:rPr>
            </w:pPr>
            <w:r w:rsidRPr="00884CE5">
              <w:rPr>
                <w:rFonts w:cs="Arial"/>
                <w:szCs w:val="20"/>
              </w:rPr>
              <w:t>Mixed crop and livestock farmers</w:t>
            </w:r>
          </w:p>
        </w:tc>
        <w:tc>
          <w:tcPr>
            <w:tcW w:w="1277" w:type="dxa"/>
          </w:tcPr>
          <w:p w14:paraId="75136CB0" w14:textId="77777777" w:rsidR="009D02BA" w:rsidRPr="00884CE5" w:rsidRDefault="009D02BA" w:rsidP="009D02BA">
            <w:pPr>
              <w:spacing w:before="80" w:after="80"/>
              <w:jc w:val="right"/>
              <w:rPr>
                <w:rFonts w:eastAsia="SimHei" w:cs="Arial"/>
                <w:szCs w:val="20"/>
              </w:rPr>
            </w:pPr>
            <w:r w:rsidRPr="00884CE5">
              <w:rPr>
                <w:rFonts w:cs="Arial"/>
                <w:szCs w:val="20"/>
              </w:rPr>
              <w:t>6,650</w:t>
            </w:r>
          </w:p>
        </w:tc>
        <w:tc>
          <w:tcPr>
            <w:tcW w:w="1297" w:type="dxa"/>
          </w:tcPr>
          <w:p w14:paraId="053DA057" w14:textId="77777777" w:rsidR="009D02BA" w:rsidRPr="00884CE5" w:rsidRDefault="009D02BA" w:rsidP="009D02BA">
            <w:pPr>
              <w:spacing w:before="80" w:after="80"/>
              <w:jc w:val="right"/>
              <w:rPr>
                <w:rFonts w:eastAsia="SimHei" w:cs="Arial"/>
                <w:szCs w:val="20"/>
              </w:rPr>
            </w:pPr>
            <w:r w:rsidRPr="00884CE5">
              <w:rPr>
                <w:rFonts w:cs="Arial"/>
                <w:szCs w:val="20"/>
              </w:rPr>
              <w:t>-100</w:t>
            </w:r>
          </w:p>
        </w:tc>
        <w:tc>
          <w:tcPr>
            <w:tcW w:w="1297" w:type="dxa"/>
          </w:tcPr>
          <w:p w14:paraId="283CDB96" w14:textId="77777777" w:rsidR="009D02BA" w:rsidRPr="00884CE5" w:rsidRDefault="009D02BA" w:rsidP="009D02BA">
            <w:pPr>
              <w:spacing w:before="80" w:after="80"/>
              <w:jc w:val="right"/>
              <w:rPr>
                <w:rFonts w:eastAsia="SimHei" w:cs="Arial"/>
                <w:szCs w:val="20"/>
              </w:rPr>
            </w:pPr>
            <w:r w:rsidRPr="00884CE5">
              <w:rPr>
                <w:rFonts w:cs="Arial"/>
                <w:szCs w:val="20"/>
              </w:rPr>
              <w:t>-0.61%</w:t>
            </w:r>
          </w:p>
        </w:tc>
        <w:tc>
          <w:tcPr>
            <w:tcW w:w="1438" w:type="dxa"/>
          </w:tcPr>
          <w:p w14:paraId="41C0C2E3" w14:textId="77777777" w:rsidR="009D02BA" w:rsidRPr="00884CE5" w:rsidRDefault="009D02BA" w:rsidP="009D02BA">
            <w:pPr>
              <w:spacing w:before="80" w:after="80"/>
              <w:jc w:val="right"/>
              <w:rPr>
                <w:rFonts w:eastAsia="SimHei" w:cs="Arial"/>
                <w:szCs w:val="20"/>
              </w:rPr>
            </w:pPr>
            <w:r w:rsidRPr="00884CE5">
              <w:rPr>
                <w:rFonts w:cs="Arial"/>
                <w:szCs w:val="20"/>
              </w:rPr>
              <w:t>350</w:t>
            </w:r>
          </w:p>
        </w:tc>
        <w:tc>
          <w:tcPr>
            <w:tcW w:w="1207" w:type="dxa"/>
          </w:tcPr>
          <w:p w14:paraId="1B015D8D" w14:textId="77777777" w:rsidR="009D02BA" w:rsidRPr="00884CE5" w:rsidRDefault="009D02BA" w:rsidP="009D02BA">
            <w:pPr>
              <w:spacing w:before="80" w:after="80"/>
              <w:jc w:val="right"/>
              <w:rPr>
                <w:rFonts w:eastAsia="SimHei" w:cs="Arial"/>
                <w:szCs w:val="20"/>
              </w:rPr>
            </w:pPr>
            <w:r w:rsidRPr="00884CE5">
              <w:rPr>
                <w:rFonts w:cs="Arial"/>
                <w:szCs w:val="20"/>
              </w:rPr>
              <w:t>250</w:t>
            </w:r>
          </w:p>
        </w:tc>
      </w:tr>
      <w:tr w:rsidR="009D02BA" w:rsidRPr="00884CE5" w14:paraId="5AECD332" w14:textId="77777777" w:rsidTr="009D02BA">
        <w:trPr>
          <w:trHeight w:val="145"/>
        </w:trPr>
        <w:tc>
          <w:tcPr>
            <w:tcW w:w="2455" w:type="dxa"/>
          </w:tcPr>
          <w:p w14:paraId="17876C77" w14:textId="77777777" w:rsidR="009D02BA" w:rsidRPr="00884CE5" w:rsidRDefault="009D02BA" w:rsidP="009D02BA">
            <w:pPr>
              <w:spacing w:before="80" w:after="80"/>
              <w:rPr>
                <w:rFonts w:eastAsia="SimHei" w:cs="Arial"/>
                <w:b/>
                <w:bCs/>
                <w:szCs w:val="20"/>
              </w:rPr>
            </w:pPr>
            <w:r w:rsidRPr="00884CE5">
              <w:rPr>
                <w:rFonts w:cs="Arial"/>
                <w:szCs w:val="20"/>
              </w:rPr>
              <w:t>Agricultural, forestry and horticultural plant operators</w:t>
            </w:r>
          </w:p>
        </w:tc>
        <w:tc>
          <w:tcPr>
            <w:tcW w:w="1277" w:type="dxa"/>
          </w:tcPr>
          <w:p w14:paraId="4158D351" w14:textId="77777777" w:rsidR="009D02BA" w:rsidRPr="00884CE5" w:rsidRDefault="009D02BA" w:rsidP="009D02BA">
            <w:pPr>
              <w:spacing w:before="80" w:after="80"/>
              <w:jc w:val="right"/>
              <w:rPr>
                <w:rFonts w:eastAsia="SimHei" w:cs="Arial"/>
                <w:szCs w:val="20"/>
              </w:rPr>
            </w:pPr>
            <w:r w:rsidRPr="00884CE5">
              <w:rPr>
                <w:rFonts w:cs="Arial"/>
                <w:szCs w:val="20"/>
              </w:rPr>
              <w:t>1,050</w:t>
            </w:r>
          </w:p>
        </w:tc>
        <w:tc>
          <w:tcPr>
            <w:tcW w:w="1297" w:type="dxa"/>
          </w:tcPr>
          <w:p w14:paraId="07AFAC36" w14:textId="77777777" w:rsidR="009D02BA" w:rsidRPr="00884CE5" w:rsidRDefault="009D02BA" w:rsidP="009D02BA">
            <w:pPr>
              <w:spacing w:before="80" w:after="80"/>
              <w:jc w:val="right"/>
              <w:rPr>
                <w:rFonts w:eastAsia="SimHei" w:cs="Arial"/>
                <w:szCs w:val="20"/>
              </w:rPr>
            </w:pPr>
            <w:r w:rsidRPr="00884CE5">
              <w:rPr>
                <w:rFonts w:cs="Arial"/>
                <w:szCs w:val="20"/>
              </w:rPr>
              <w:t>50</w:t>
            </w:r>
          </w:p>
        </w:tc>
        <w:tc>
          <w:tcPr>
            <w:tcW w:w="1297" w:type="dxa"/>
          </w:tcPr>
          <w:p w14:paraId="796E48AA" w14:textId="77777777" w:rsidR="009D02BA" w:rsidRPr="00884CE5" w:rsidRDefault="009D02BA" w:rsidP="009D02BA">
            <w:pPr>
              <w:spacing w:before="80" w:after="80"/>
              <w:jc w:val="right"/>
              <w:rPr>
                <w:rFonts w:eastAsia="SimHei" w:cs="Arial"/>
                <w:szCs w:val="20"/>
              </w:rPr>
            </w:pPr>
            <w:r w:rsidRPr="00884CE5">
              <w:rPr>
                <w:rFonts w:cs="Arial"/>
                <w:szCs w:val="20"/>
              </w:rPr>
              <w:t>0.68%</w:t>
            </w:r>
          </w:p>
        </w:tc>
        <w:tc>
          <w:tcPr>
            <w:tcW w:w="1438" w:type="dxa"/>
          </w:tcPr>
          <w:p w14:paraId="16E692AD" w14:textId="77777777" w:rsidR="009D02BA" w:rsidRPr="00884CE5" w:rsidRDefault="009D02BA" w:rsidP="009D02BA">
            <w:pPr>
              <w:spacing w:before="80" w:after="80"/>
              <w:jc w:val="right"/>
              <w:rPr>
                <w:rFonts w:eastAsia="SimHei" w:cs="Arial"/>
                <w:szCs w:val="20"/>
              </w:rPr>
            </w:pPr>
            <w:r w:rsidRPr="00884CE5">
              <w:rPr>
                <w:rFonts w:cs="Arial"/>
                <w:szCs w:val="20"/>
              </w:rPr>
              <w:t>200</w:t>
            </w:r>
          </w:p>
        </w:tc>
        <w:tc>
          <w:tcPr>
            <w:tcW w:w="1207" w:type="dxa"/>
          </w:tcPr>
          <w:p w14:paraId="2695C680" w14:textId="77777777" w:rsidR="009D02BA" w:rsidRPr="00884CE5" w:rsidRDefault="009D02BA" w:rsidP="009D02BA">
            <w:pPr>
              <w:spacing w:before="80" w:after="80"/>
              <w:jc w:val="right"/>
              <w:rPr>
                <w:rFonts w:eastAsia="SimHei" w:cs="Arial"/>
                <w:szCs w:val="20"/>
              </w:rPr>
            </w:pPr>
            <w:r w:rsidRPr="00884CE5">
              <w:rPr>
                <w:rFonts w:cs="Arial"/>
                <w:szCs w:val="20"/>
              </w:rPr>
              <w:t>250</w:t>
            </w:r>
          </w:p>
        </w:tc>
      </w:tr>
      <w:tr w:rsidR="009D02BA" w:rsidRPr="00884CE5" w14:paraId="062D6E9C" w14:textId="77777777" w:rsidTr="009D02BA">
        <w:trPr>
          <w:trHeight w:val="303"/>
        </w:trPr>
        <w:tc>
          <w:tcPr>
            <w:tcW w:w="2455" w:type="dxa"/>
          </w:tcPr>
          <w:p w14:paraId="4A6F15EE" w14:textId="77777777" w:rsidR="009D02BA" w:rsidRPr="00884CE5" w:rsidRDefault="009D02BA" w:rsidP="009D02BA">
            <w:pPr>
              <w:spacing w:before="80" w:after="80"/>
              <w:rPr>
                <w:rFonts w:eastAsia="SimHei" w:cs="Arial"/>
                <w:b/>
                <w:bCs/>
                <w:szCs w:val="20"/>
              </w:rPr>
            </w:pPr>
            <w:r w:rsidRPr="00884CE5">
              <w:rPr>
                <w:rFonts w:cs="Arial"/>
                <w:szCs w:val="20"/>
              </w:rPr>
              <w:t>Crop farm workers</w:t>
            </w:r>
          </w:p>
        </w:tc>
        <w:tc>
          <w:tcPr>
            <w:tcW w:w="1277" w:type="dxa"/>
          </w:tcPr>
          <w:p w14:paraId="22A93377" w14:textId="77777777" w:rsidR="009D02BA" w:rsidRPr="00884CE5" w:rsidRDefault="009D02BA" w:rsidP="009D02BA">
            <w:pPr>
              <w:spacing w:before="80" w:after="80"/>
              <w:jc w:val="right"/>
              <w:rPr>
                <w:rFonts w:eastAsia="SimHei" w:cs="Arial"/>
                <w:szCs w:val="20"/>
              </w:rPr>
            </w:pPr>
            <w:r w:rsidRPr="00884CE5">
              <w:rPr>
                <w:rFonts w:cs="Arial"/>
                <w:szCs w:val="20"/>
              </w:rPr>
              <w:t>5,300</w:t>
            </w:r>
          </w:p>
        </w:tc>
        <w:tc>
          <w:tcPr>
            <w:tcW w:w="1297" w:type="dxa"/>
          </w:tcPr>
          <w:p w14:paraId="50281434" w14:textId="77777777" w:rsidR="009D02BA" w:rsidRPr="00884CE5" w:rsidRDefault="009D02BA" w:rsidP="009D02BA">
            <w:pPr>
              <w:spacing w:before="80" w:after="80"/>
              <w:jc w:val="right"/>
              <w:rPr>
                <w:rFonts w:eastAsia="SimHei" w:cs="Arial"/>
                <w:szCs w:val="20"/>
              </w:rPr>
            </w:pPr>
            <w:r w:rsidRPr="00884CE5">
              <w:rPr>
                <w:rFonts w:cs="Arial"/>
                <w:szCs w:val="20"/>
              </w:rPr>
              <w:t>-50</w:t>
            </w:r>
          </w:p>
        </w:tc>
        <w:tc>
          <w:tcPr>
            <w:tcW w:w="1297" w:type="dxa"/>
          </w:tcPr>
          <w:p w14:paraId="2C9BDCAB" w14:textId="77777777" w:rsidR="009D02BA" w:rsidRPr="00884CE5" w:rsidRDefault="009D02BA" w:rsidP="009D02BA">
            <w:pPr>
              <w:spacing w:before="80" w:after="80"/>
              <w:jc w:val="right"/>
              <w:rPr>
                <w:rFonts w:eastAsia="SimHei" w:cs="Arial"/>
                <w:szCs w:val="20"/>
              </w:rPr>
            </w:pPr>
            <w:r w:rsidRPr="00884CE5">
              <w:rPr>
                <w:rFonts w:cs="Arial"/>
                <w:szCs w:val="20"/>
              </w:rPr>
              <w:t>-0.49%</w:t>
            </w:r>
          </w:p>
        </w:tc>
        <w:tc>
          <w:tcPr>
            <w:tcW w:w="1438" w:type="dxa"/>
          </w:tcPr>
          <w:p w14:paraId="726D546D" w14:textId="77777777" w:rsidR="009D02BA" w:rsidRPr="00884CE5" w:rsidRDefault="009D02BA" w:rsidP="009D02BA">
            <w:pPr>
              <w:spacing w:before="80" w:after="80"/>
              <w:jc w:val="right"/>
              <w:rPr>
                <w:rFonts w:eastAsia="SimHei" w:cs="Arial"/>
                <w:szCs w:val="20"/>
              </w:rPr>
            </w:pPr>
            <w:r w:rsidRPr="00884CE5">
              <w:rPr>
                <w:rFonts w:cs="Arial"/>
                <w:szCs w:val="20"/>
              </w:rPr>
              <w:t>200</w:t>
            </w:r>
          </w:p>
        </w:tc>
        <w:tc>
          <w:tcPr>
            <w:tcW w:w="1207" w:type="dxa"/>
          </w:tcPr>
          <w:p w14:paraId="674CBE4D" w14:textId="77777777" w:rsidR="009D02BA" w:rsidRPr="00884CE5" w:rsidRDefault="009D02BA" w:rsidP="009D02BA">
            <w:pPr>
              <w:spacing w:before="80" w:after="80"/>
              <w:jc w:val="right"/>
              <w:rPr>
                <w:rFonts w:eastAsia="SimHei" w:cs="Arial"/>
                <w:szCs w:val="20"/>
              </w:rPr>
            </w:pPr>
            <w:r w:rsidRPr="00884CE5">
              <w:rPr>
                <w:rFonts w:cs="Arial"/>
                <w:szCs w:val="20"/>
              </w:rPr>
              <w:t>150</w:t>
            </w:r>
          </w:p>
        </w:tc>
      </w:tr>
      <w:tr w:rsidR="009D02BA" w:rsidRPr="00884CE5" w14:paraId="5B3C468C" w14:textId="77777777" w:rsidTr="009D02BA">
        <w:trPr>
          <w:trHeight w:val="449"/>
        </w:trPr>
        <w:tc>
          <w:tcPr>
            <w:tcW w:w="2455" w:type="dxa"/>
          </w:tcPr>
          <w:p w14:paraId="17F919F6" w14:textId="77777777" w:rsidR="009D02BA" w:rsidRPr="00884CE5" w:rsidRDefault="009D02BA" w:rsidP="009D02BA">
            <w:pPr>
              <w:spacing w:before="80" w:after="80"/>
              <w:rPr>
                <w:rFonts w:eastAsia="SimHei" w:cs="Arial"/>
                <w:b/>
                <w:bCs/>
                <w:szCs w:val="20"/>
              </w:rPr>
            </w:pPr>
            <w:r w:rsidRPr="00884CE5">
              <w:rPr>
                <w:rFonts w:cs="Arial"/>
                <w:szCs w:val="20"/>
              </w:rPr>
              <w:t>Livestock farm workers</w:t>
            </w:r>
          </w:p>
        </w:tc>
        <w:tc>
          <w:tcPr>
            <w:tcW w:w="1277" w:type="dxa"/>
          </w:tcPr>
          <w:p w14:paraId="4A65AA30" w14:textId="77777777" w:rsidR="009D02BA" w:rsidRPr="00884CE5" w:rsidRDefault="009D02BA" w:rsidP="009D02BA">
            <w:pPr>
              <w:spacing w:before="80" w:after="80"/>
              <w:jc w:val="right"/>
              <w:rPr>
                <w:rFonts w:eastAsia="SimHei" w:cs="Arial"/>
                <w:szCs w:val="20"/>
              </w:rPr>
            </w:pPr>
            <w:r w:rsidRPr="00884CE5">
              <w:rPr>
                <w:rFonts w:cs="Arial"/>
                <w:szCs w:val="20"/>
              </w:rPr>
              <w:t>6,550</w:t>
            </w:r>
          </w:p>
        </w:tc>
        <w:tc>
          <w:tcPr>
            <w:tcW w:w="1297" w:type="dxa"/>
          </w:tcPr>
          <w:p w14:paraId="393ED9A4" w14:textId="77777777" w:rsidR="009D02BA" w:rsidRPr="00884CE5" w:rsidRDefault="009D02BA" w:rsidP="009D02BA">
            <w:pPr>
              <w:spacing w:before="80" w:after="80"/>
              <w:jc w:val="right"/>
              <w:rPr>
                <w:rFonts w:eastAsia="SimHei" w:cs="Arial"/>
                <w:szCs w:val="20"/>
              </w:rPr>
            </w:pPr>
            <w:r w:rsidRPr="00884CE5">
              <w:rPr>
                <w:rFonts w:cs="Arial"/>
                <w:szCs w:val="20"/>
              </w:rPr>
              <w:t>-200</w:t>
            </w:r>
          </w:p>
        </w:tc>
        <w:tc>
          <w:tcPr>
            <w:tcW w:w="1297" w:type="dxa"/>
          </w:tcPr>
          <w:p w14:paraId="3B303920" w14:textId="77777777" w:rsidR="009D02BA" w:rsidRPr="00884CE5" w:rsidRDefault="009D02BA" w:rsidP="009D02BA">
            <w:pPr>
              <w:spacing w:before="80" w:after="80"/>
              <w:jc w:val="right"/>
              <w:rPr>
                <w:rFonts w:eastAsia="SimHei" w:cs="Arial"/>
                <w:szCs w:val="20"/>
              </w:rPr>
            </w:pPr>
            <w:r w:rsidRPr="00884CE5">
              <w:rPr>
                <w:rFonts w:cs="Arial"/>
                <w:szCs w:val="20"/>
              </w:rPr>
              <w:t>-1.10%</w:t>
            </w:r>
          </w:p>
        </w:tc>
        <w:tc>
          <w:tcPr>
            <w:tcW w:w="1438" w:type="dxa"/>
          </w:tcPr>
          <w:p w14:paraId="440C6494" w14:textId="77777777" w:rsidR="009D02BA" w:rsidRPr="00884CE5" w:rsidRDefault="009D02BA" w:rsidP="009D02BA">
            <w:pPr>
              <w:spacing w:before="80" w:after="80"/>
              <w:jc w:val="right"/>
              <w:rPr>
                <w:rFonts w:eastAsia="SimHei" w:cs="Arial"/>
                <w:szCs w:val="20"/>
              </w:rPr>
            </w:pPr>
            <w:r w:rsidRPr="00884CE5">
              <w:rPr>
                <w:rFonts w:cs="Arial"/>
                <w:szCs w:val="20"/>
              </w:rPr>
              <w:t>350</w:t>
            </w:r>
          </w:p>
        </w:tc>
        <w:tc>
          <w:tcPr>
            <w:tcW w:w="1207" w:type="dxa"/>
          </w:tcPr>
          <w:p w14:paraId="2A7B6772" w14:textId="77777777" w:rsidR="009D02BA" w:rsidRPr="00884CE5" w:rsidRDefault="009D02BA" w:rsidP="009D02BA">
            <w:pPr>
              <w:spacing w:before="80" w:after="80"/>
              <w:jc w:val="right"/>
              <w:rPr>
                <w:rFonts w:eastAsia="SimHei" w:cs="Arial"/>
                <w:szCs w:val="20"/>
              </w:rPr>
            </w:pPr>
            <w:r w:rsidRPr="00884CE5">
              <w:rPr>
                <w:rFonts w:cs="Arial"/>
                <w:szCs w:val="20"/>
              </w:rPr>
              <w:t>150</w:t>
            </w:r>
          </w:p>
        </w:tc>
      </w:tr>
      <w:tr w:rsidR="009D02BA" w:rsidRPr="00884CE5" w14:paraId="6222FCF6" w14:textId="77777777" w:rsidTr="009D02BA">
        <w:trPr>
          <w:trHeight w:val="297"/>
        </w:trPr>
        <w:tc>
          <w:tcPr>
            <w:tcW w:w="2455" w:type="dxa"/>
          </w:tcPr>
          <w:p w14:paraId="326B434D" w14:textId="77777777" w:rsidR="009D02BA" w:rsidRPr="00884CE5" w:rsidRDefault="009D02BA" w:rsidP="009D02BA">
            <w:pPr>
              <w:spacing w:before="80" w:after="80"/>
              <w:rPr>
                <w:rFonts w:eastAsia="SimHei" w:cs="Arial"/>
                <w:b/>
                <w:bCs/>
                <w:szCs w:val="20"/>
              </w:rPr>
            </w:pPr>
            <w:r w:rsidRPr="00884CE5">
              <w:rPr>
                <w:rFonts w:cs="Arial"/>
                <w:szCs w:val="20"/>
              </w:rPr>
              <w:lastRenderedPageBreak/>
              <w:t>Packers</w:t>
            </w:r>
          </w:p>
        </w:tc>
        <w:tc>
          <w:tcPr>
            <w:tcW w:w="1277" w:type="dxa"/>
          </w:tcPr>
          <w:p w14:paraId="58019DAA" w14:textId="77777777" w:rsidR="009D02BA" w:rsidRPr="00884CE5" w:rsidRDefault="009D02BA" w:rsidP="009D02BA">
            <w:pPr>
              <w:spacing w:before="80" w:after="80"/>
              <w:jc w:val="right"/>
              <w:rPr>
                <w:rFonts w:eastAsia="SimHei" w:cs="Arial"/>
                <w:szCs w:val="20"/>
              </w:rPr>
            </w:pPr>
            <w:r w:rsidRPr="00884CE5">
              <w:rPr>
                <w:rFonts w:cs="Arial"/>
                <w:szCs w:val="20"/>
              </w:rPr>
              <w:t>1,350</w:t>
            </w:r>
          </w:p>
        </w:tc>
        <w:tc>
          <w:tcPr>
            <w:tcW w:w="1297" w:type="dxa"/>
          </w:tcPr>
          <w:p w14:paraId="510A618B" w14:textId="77777777" w:rsidR="009D02BA" w:rsidRPr="00884CE5" w:rsidRDefault="009D02BA" w:rsidP="009D02BA">
            <w:pPr>
              <w:spacing w:before="80" w:after="80"/>
              <w:jc w:val="right"/>
              <w:rPr>
                <w:rFonts w:eastAsia="SimHei" w:cs="Arial"/>
                <w:szCs w:val="20"/>
              </w:rPr>
            </w:pPr>
            <w:r w:rsidRPr="00884CE5">
              <w:rPr>
                <w:rFonts w:cs="Arial"/>
                <w:szCs w:val="20"/>
              </w:rPr>
              <w:t>-50</w:t>
            </w:r>
          </w:p>
        </w:tc>
        <w:tc>
          <w:tcPr>
            <w:tcW w:w="1297" w:type="dxa"/>
          </w:tcPr>
          <w:p w14:paraId="164CE2B9" w14:textId="77777777" w:rsidR="009D02BA" w:rsidRPr="00884CE5" w:rsidRDefault="009D02BA" w:rsidP="009D02BA">
            <w:pPr>
              <w:spacing w:before="80" w:after="80"/>
              <w:jc w:val="right"/>
              <w:rPr>
                <w:rFonts w:eastAsia="SimHei" w:cs="Arial"/>
                <w:szCs w:val="20"/>
              </w:rPr>
            </w:pPr>
            <w:r w:rsidRPr="00884CE5">
              <w:rPr>
                <w:rFonts w:cs="Arial"/>
                <w:szCs w:val="20"/>
              </w:rPr>
              <w:t>-0.75%</w:t>
            </w:r>
          </w:p>
        </w:tc>
        <w:tc>
          <w:tcPr>
            <w:tcW w:w="1438" w:type="dxa"/>
          </w:tcPr>
          <w:p w14:paraId="1EA282CA" w14:textId="77777777" w:rsidR="009D02BA" w:rsidRPr="00884CE5" w:rsidRDefault="009D02BA" w:rsidP="009D02BA">
            <w:pPr>
              <w:spacing w:before="80" w:after="80"/>
              <w:jc w:val="right"/>
              <w:rPr>
                <w:rFonts w:eastAsia="SimHei" w:cs="Arial"/>
                <w:szCs w:val="20"/>
              </w:rPr>
            </w:pPr>
            <w:r w:rsidRPr="00884CE5">
              <w:rPr>
                <w:rFonts w:cs="Arial"/>
                <w:szCs w:val="20"/>
              </w:rPr>
              <w:t>100</w:t>
            </w:r>
          </w:p>
        </w:tc>
        <w:tc>
          <w:tcPr>
            <w:tcW w:w="1207" w:type="dxa"/>
          </w:tcPr>
          <w:p w14:paraId="5B803FF8" w14:textId="77777777" w:rsidR="009D02BA" w:rsidRPr="00884CE5" w:rsidRDefault="009D02BA" w:rsidP="009D02BA">
            <w:pPr>
              <w:spacing w:before="80" w:after="80"/>
              <w:jc w:val="right"/>
              <w:rPr>
                <w:rFonts w:eastAsia="SimHei" w:cs="Arial"/>
                <w:szCs w:val="20"/>
              </w:rPr>
            </w:pPr>
            <w:r w:rsidRPr="00884CE5">
              <w:rPr>
                <w:rFonts w:cs="Arial"/>
                <w:szCs w:val="20"/>
              </w:rPr>
              <w:t>50</w:t>
            </w:r>
          </w:p>
        </w:tc>
      </w:tr>
      <w:tr w:rsidR="009D02BA" w:rsidRPr="00884CE5" w14:paraId="25324EC6" w14:textId="77777777" w:rsidTr="009D02BA">
        <w:trPr>
          <w:trHeight w:val="297"/>
        </w:trPr>
        <w:tc>
          <w:tcPr>
            <w:tcW w:w="2455" w:type="dxa"/>
          </w:tcPr>
          <w:p w14:paraId="734F4A79" w14:textId="77777777" w:rsidR="009D02BA" w:rsidRPr="00884CE5" w:rsidRDefault="009D02BA" w:rsidP="009D02BA">
            <w:pPr>
              <w:spacing w:before="80" w:after="80"/>
              <w:rPr>
                <w:rFonts w:eastAsia="SimHei" w:cs="Arial"/>
                <w:b/>
                <w:bCs/>
                <w:szCs w:val="20"/>
              </w:rPr>
            </w:pPr>
            <w:r w:rsidRPr="00884CE5">
              <w:rPr>
                <w:rFonts w:cs="Arial"/>
                <w:szCs w:val="20"/>
              </w:rPr>
              <w:t>Production managers</w:t>
            </w:r>
          </w:p>
        </w:tc>
        <w:tc>
          <w:tcPr>
            <w:tcW w:w="1277" w:type="dxa"/>
          </w:tcPr>
          <w:p w14:paraId="43E8ED62" w14:textId="77777777" w:rsidR="009D02BA" w:rsidRPr="00884CE5" w:rsidRDefault="009D02BA" w:rsidP="009D02BA">
            <w:pPr>
              <w:spacing w:before="80" w:after="80"/>
              <w:jc w:val="right"/>
              <w:rPr>
                <w:rFonts w:eastAsia="SimHei" w:cs="Arial"/>
                <w:szCs w:val="20"/>
              </w:rPr>
            </w:pPr>
            <w:r w:rsidRPr="00884CE5">
              <w:rPr>
                <w:rFonts w:cs="Arial"/>
                <w:szCs w:val="20"/>
              </w:rPr>
              <w:t>200</w:t>
            </w:r>
          </w:p>
        </w:tc>
        <w:tc>
          <w:tcPr>
            <w:tcW w:w="1297" w:type="dxa"/>
          </w:tcPr>
          <w:p w14:paraId="59E791F5" w14:textId="77777777" w:rsidR="009D02BA" w:rsidRPr="00884CE5" w:rsidRDefault="009D02BA" w:rsidP="009D02BA">
            <w:pPr>
              <w:spacing w:before="80" w:after="80"/>
              <w:jc w:val="right"/>
              <w:rPr>
                <w:rFonts w:eastAsia="SimHei" w:cs="Arial"/>
                <w:szCs w:val="20"/>
              </w:rPr>
            </w:pPr>
            <w:r w:rsidRPr="00884CE5">
              <w:rPr>
                <w:rFonts w:cs="Arial"/>
                <w:szCs w:val="20"/>
              </w:rPr>
              <w:t>Less than 50</w:t>
            </w:r>
          </w:p>
        </w:tc>
        <w:tc>
          <w:tcPr>
            <w:tcW w:w="1297" w:type="dxa"/>
          </w:tcPr>
          <w:p w14:paraId="23D7372D" w14:textId="77777777" w:rsidR="009D02BA" w:rsidRPr="00884CE5" w:rsidRDefault="009D02BA" w:rsidP="009D02BA">
            <w:pPr>
              <w:spacing w:before="80" w:after="80"/>
              <w:jc w:val="right"/>
              <w:rPr>
                <w:rFonts w:eastAsia="SimHei" w:cs="Arial"/>
                <w:szCs w:val="20"/>
              </w:rPr>
            </w:pPr>
            <w:r w:rsidRPr="00884CE5">
              <w:rPr>
                <w:rFonts w:cs="Arial"/>
                <w:szCs w:val="20"/>
              </w:rPr>
              <w:t>0.82%</w:t>
            </w:r>
          </w:p>
        </w:tc>
        <w:tc>
          <w:tcPr>
            <w:tcW w:w="1438" w:type="dxa"/>
          </w:tcPr>
          <w:p w14:paraId="126C84A7" w14:textId="77777777" w:rsidR="009D02BA" w:rsidRPr="00884CE5" w:rsidRDefault="009D02BA" w:rsidP="009D02BA">
            <w:pPr>
              <w:spacing w:before="80" w:after="80"/>
              <w:jc w:val="right"/>
              <w:rPr>
                <w:rFonts w:eastAsia="SimHei" w:cs="Arial"/>
                <w:szCs w:val="20"/>
              </w:rPr>
            </w:pPr>
            <w:r w:rsidRPr="00884CE5">
              <w:rPr>
                <w:rFonts w:cs="Arial"/>
                <w:szCs w:val="20"/>
              </w:rPr>
              <w:t>50</w:t>
            </w:r>
          </w:p>
        </w:tc>
        <w:tc>
          <w:tcPr>
            <w:tcW w:w="1207" w:type="dxa"/>
          </w:tcPr>
          <w:p w14:paraId="6829C332" w14:textId="77777777" w:rsidR="009D02BA" w:rsidRPr="00884CE5" w:rsidRDefault="009D02BA" w:rsidP="009D02BA">
            <w:pPr>
              <w:spacing w:before="80" w:after="80"/>
              <w:jc w:val="right"/>
              <w:rPr>
                <w:rFonts w:eastAsia="SimHei" w:cs="Arial"/>
                <w:szCs w:val="20"/>
              </w:rPr>
            </w:pPr>
            <w:r w:rsidRPr="00884CE5">
              <w:rPr>
                <w:rFonts w:cs="Arial"/>
                <w:szCs w:val="20"/>
              </w:rPr>
              <w:t>50</w:t>
            </w:r>
          </w:p>
        </w:tc>
      </w:tr>
      <w:tr w:rsidR="009D02BA" w:rsidRPr="00884CE5" w14:paraId="5F05BEE2" w14:textId="77777777" w:rsidTr="009D02BA">
        <w:trPr>
          <w:trHeight w:val="297"/>
        </w:trPr>
        <w:tc>
          <w:tcPr>
            <w:tcW w:w="2455" w:type="dxa"/>
          </w:tcPr>
          <w:p w14:paraId="1604D434" w14:textId="77777777" w:rsidR="009D02BA" w:rsidRPr="00884CE5" w:rsidRDefault="009D02BA" w:rsidP="009D02BA">
            <w:pPr>
              <w:spacing w:before="80" w:after="80"/>
              <w:rPr>
                <w:rFonts w:eastAsia="SimHei" w:cs="Arial"/>
                <w:b/>
                <w:bCs/>
                <w:szCs w:val="20"/>
              </w:rPr>
            </w:pPr>
            <w:r w:rsidRPr="00884CE5">
              <w:rPr>
                <w:rFonts w:cs="Arial"/>
                <w:szCs w:val="20"/>
              </w:rPr>
              <w:t>General clerks</w:t>
            </w:r>
          </w:p>
        </w:tc>
        <w:tc>
          <w:tcPr>
            <w:tcW w:w="1277" w:type="dxa"/>
          </w:tcPr>
          <w:p w14:paraId="524D934D" w14:textId="77777777" w:rsidR="009D02BA" w:rsidRPr="00884CE5" w:rsidRDefault="009D02BA" w:rsidP="009D02BA">
            <w:pPr>
              <w:spacing w:before="80" w:after="80"/>
              <w:jc w:val="right"/>
              <w:rPr>
                <w:rFonts w:eastAsia="SimHei" w:cs="Arial"/>
                <w:szCs w:val="20"/>
              </w:rPr>
            </w:pPr>
            <w:r w:rsidRPr="00884CE5">
              <w:rPr>
                <w:rFonts w:cs="Arial"/>
                <w:szCs w:val="20"/>
              </w:rPr>
              <w:t>550</w:t>
            </w:r>
          </w:p>
        </w:tc>
        <w:tc>
          <w:tcPr>
            <w:tcW w:w="1297" w:type="dxa"/>
          </w:tcPr>
          <w:p w14:paraId="0518C499" w14:textId="77777777" w:rsidR="009D02BA" w:rsidRPr="00884CE5" w:rsidRDefault="009D02BA" w:rsidP="009D02BA">
            <w:pPr>
              <w:spacing w:before="80" w:after="80"/>
              <w:jc w:val="right"/>
              <w:rPr>
                <w:rFonts w:eastAsia="SimHei" w:cs="Arial"/>
                <w:szCs w:val="20"/>
              </w:rPr>
            </w:pPr>
            <w:r w:rsidRPr="00884CE5">
              <w:rPr>
                <w:rFonts w:cs="Arial"/>
                <w:szCs w:val="20"/>
              </w:rPr>
              <w:t>Less than 50</w:t>
            </w:r>
          </w:p>
        </w:tc>
        <w:tc>
          <w:tcPr>
            <w:tcW w:w="1297" w:type="dxa"/>
          </w:tcPr>
          <w:p w14:paraId="223AC9F8" w14:textId="77777777" w:rsidR="009D02BA" w:rsidRPr="00884CE5" w:rsidRDefault="009D02BA" w:rsidP="009D02BA">
            <w:pPr>
              <w:spacing w:before="80" w:after="80"/>
              <w:jc w:val="right"/>
              <w:rPr>
                <w:rFonts w:eastAsia="SimHei" w:cs="Arial"/>
                <w:szCs w:val="20"/>
              </w:rPr>
            </w:pPr>
            <w:r w:rsidRPr="00884CE5">
              <w:rPr>
                <w:rFonts w:cs="Arial"/>
                <w:szCs w:val="20"/>
              </w:rPr>
              <w:t>0.03%</w:t>
            </w:r>
          </w:p>
        </w:tc>
        <w:tc>
          <w:tcPr>
            <w:tcW w:w="1438" w:type="dxa"/>
          </w:tcPr>
          <w:p w14:paraId="44630543" w14:textId="77777777" w:rsidR="009D02BA" w:rsidRPr="00884CE5" w:rsidRDefault="009D02BA" w:rsidP="009D02BA">
            <w:pPr>
              <w:spacing w:before="80" w:after="80"/>
              <w:jc w:val="right"/>
              <w:rPr>
                <w:rFonts w:eastAsia="SimHei" w:cs="Arial"/>
                <w:szCs w:val="20"/>
              </w:rPr>
            </w:pPr>
            <w:r w:rsidRPr="00884CE5">
              <w:rPr>
                <w:rFonts w:cs="Arial"/>
                <w:szCs w:val="20"/>
              </w:rPr>
              <w:t>50</w:t>
            </w:r>
          </w:p>
        </w:tc>
        <w:tc>
          <w:tcPr>
            <w:tcW w:w="1207" w:type="dxa"/>
          </w:tcPr>
          <w:p w14:paraId="25CDB0D6" w14:textId="77777777" w:rsidR="009D02BA" w:rsidRPr="00884CE5" w:rsidRDefault="009D02BA" w:rsidP="009D02BA">
            <w:pPr>
              <w:spacing w:before="80" w:after="80"/>
              <w:jc w:val="right"/>
              <w:rPr>
                <w:rFonts w:eastAsia="SimHei" w:cs="Arial"/>
                <w:szCs w:val="20"/>
              </w:rPr>
            </w:pPr>
            <w:r w:rsidRPr="00884CE5">
              <w:rPr>
                <w:rFonts w:cs="Arial"/>
                <w:szCs w:val="20"/>
              </w:rPr>
              <w:t>50</w:t>
            </w:r>
          </w:p>
        </w:tc>
      </w:tr>
      <w:tr w:rsidR="009D02BA" w:rsidRPr="00884CE5" w14:paraId="5C7C24D1" w14:textId="77777777" w:rsidTr="009D02BA">
        <w:trPr>
          <w:trHeight w:val="297"/>
        </w:trPr>
        <w:tc>
          <w:tcPr>
            <w:tcW w:w="2455" w:type="dxa"/>
          </w:tcPr>
          <w:p w14:paraId="7A78C654" w14:textId="77777777" w:rsidR="009D02BA" w:rsidRPr="00884CE5" w:rsidRDefault="009D02BA" w:rsidP="009D02BA">
            <w:pPr>
              <w:spacing w:before="80" w:after="80"/>
              <w:rPr>
                <w:rFonts w:eastAsia="SimHei" w:cs="Arial"/>
                <w:szCs w:val="20"/>
              </w:rPr>
            </w:pPr>
            <w:r w:rsidRPr="00884CE5">
              <w:rPr>
                <w:rFonts w:cs="Arial"/>
                <w:szCs w:val="20"/>
              </w:rPr>
              <w:t>Meat, poultry and seafood process workers</w:t>
            </w:r>
          </w:p>
        </w:tc>
        <w:tc>
          <w:tcPr>
            <w:tcW w:w="1277" w:type="dxa"/>
          </w:tcPr>
          <w:p w14:paraId="065D89BE" w14:textId="77777777" w:rsidR="009D02BA" w:rsidRPr="00884CE5" w:rsidRDefault="009D02BA" w:rsidP="009D02BA">
            <w:pPr>
              <w:spacing w:before="80" w:after="80"/>
              <w:jc w:val="right"/>
              <w:rPr>
                <w:rFonts w:eastAsia="SimHei" w:cs="Arial"/>
                <w:szCs w:val="20"/>
              </w:rPr>
            </w:pPr>
            <w:r w:rsidRPr="00884CE5">
              <w:rPr>
                <w:rFonts w:cs="Arial"/>
                <w:szCs w:val="20"/>
              </w:rPr>
              <w:t>150</w:t>
            </w:r>
          </w:p>
        </w:tc>
        <w:tc>
          <w:tcPr>
            <w:tcW w:w="1297" w:type="dxa"/>
          </w:tcPr>
          <w:p w14:paraId="4D79F000" w14:textId="77777777" w:rsidR="009D02BA" w:rsidRPr="00884CE5" w:rsidRDefault="009D02BA" w:rsidP="009D02BA">
            <w:pPr>
              <w:spacing w:before="80" w:after="80"/>
              <w:jc w:val="right"/>
              <w:rPr>
                <w:rFonts w:eastAsia="SimHei" w:cs="Arial"/>
                <w:szCs w:val="20"/>
              </w:rPr>
            </w:pPr>
            <w:r w:rsidRPr="00884CE5">
              <w:rPr>
                <w:rFonts w:cs="Arial"/>
                <w:szCs w:val="20"/>
              </w:rPr>
              <w:t>Less than 50</w:t>
            </w:r>
          </w:p>
        </w:tc>
        <w:tc>
          <w:tcPr>
            <w:tcW w:w="1297" w:type="dxa"/>
          </w:tcPr>
          <w:p w14:paraId="59F90FC2" w14:textId="77777777" w:rsidR="009D02BA" w:rsidRPr="00884CE5" w:rsidRDefault="009D02BA" w:rsidP="009D02BA">
            <w:pPr>
              <w:spacing w:before="80" w:after="80"/>
              <w:jc w:val="right"/>
              <w:rPr>
                <w:rFonts w:eastAsia="SimHei" w:cs="Arial"/>
                <w:szCs w:val="20"/>
              </w:rPr>
            </w:pPr>
            <w:r w:rsidRPr="00884CE5">
              <w:rPr>
                <w:rFonts w:cs="Arial"/>
                <w:szCs w:val="20"/>
              </w:rPr>
              <w:t>1.41%</w:t>
            </w:r>
          </w:p>
        </w:tc>
        <w:tc>
          <w:tcPr>
            <w:tcW w:w="1438" w:type="dxa"/>
          </w:tcPr>
          <w:p w14:paraId="42DE6490" w14:textId="77777777" w:rsidR="009D02BA" w:rsidRPr="00884CE5" w:rsidRDefault="009D02BA" w:rsidP="009D02BA">
            <w:pPr>
              <w:spacing w:before="80" w:after="80"/>
              <w:jc w:val="right"/>
              <w:rPr>
                <w:rFonts w:eastAsia="SimHei" w:cs="Arial"/>
                <w:szCs w:val="20"/>
              </w:rPr>
            </w:pPr>
            <w:r w:rsidRPr="00884CE5">
              <w:rPr>
                <w:rFonts w:cs="Arial"/>
                <w:szCs w:val="20"/>
              </w:rPr>
              <w:t>Less than 50</w:t>
            </w:r>
          </w:p>
        </w:tc>
        <w:tc>
          <w:tcPr>
            <w:tcW w:w="1207" w:type="dxa"/>
          </w:tcPr>
          <w:p w14:paraId="68C4AF0B" w14:textId="77777777" w:rsidR="009D02BA" w:rsidRPr="00884CE5" w:rsidRDefault="009D02BA" w:rsidP="009D02BA">
            <w:pPr>
              <w:spacing w:before="80" w:after="80"/>
              <w:jc w:val="right"/>
              <w:rPr>
                <w:rFonts w:eastAsia="SimHei" w:cs="Arial"/>
                <w:szCs w:val="20"/>
              </w:rPr>
            </w:pPr>
            <w:r w:rsidRPr="00884CE5">
              <w:rPr>
                <w:rFonts w:cs="Arial"/>
                <w:szCs w:val="20"/>
              </w:rPr>
              <w:t>50</w:t>
            </w:r>
          </w:p>
        </w:tc>
      </w:tr>
    </w:tbl>
    <w:p w14:paraId="3862C4FC" w14:textId="3AF4B8A9" w:rsidR="008C5481" w:rsidRDefault="002E0977" w:rsidP="004504E5">
      <w:pPr>
        <w:rPr>
          <w:szCs w:val="20"/>
          <w:lang w:eastAsia="en-AU"/>
        </w:rPr>
      </w:pPr>
      <w:r>
        <w:rPr>
          <w:lang w:eastAsia="en-AU"/>
        </w:rPr>
        <w:br/>
      </w:r>
      <w:r w:rsidR="00021D13" w:rsidRPr="00BE2563">
        <w:rPr>
          <w:szCs w:val="20"/>
          <w:lang w:eastAsia="en-AU"/>
        </w:rPr>
        <w:t xml:space="preserve">Increasing reliance on new technologies and processes are driving productivity gains, alongside demand for new and emerging jobs detailed in Table </w:t>
      </w:r>
      <w:r w:rsidR="00FC02FB">
        <w:rPr>
          <w:szCs w:val="20"/>
          <w:lang w:eastAsia="en-AU"/>
        </w:rPr>
        <w:t>6</w:t>
      </w:r>
      <w:r w:rsidR="00021D13" w:rsidRPr="00BE2563">
        <w:rPr>
          <w:szCs w:val="20"/>
          <w:lang w:eastAsia="en-AU"/>
        </w:rPr>
        <w:t xml:space="preserve">. </w:t>
      </w:r>
      <w:r w:rsidR="00CE6C56" w:rsidRPr="00BE2563">
        <w:rPr>
          <w:szCs w:val="20"/>
          <w:lang w:eastAsia="en-AU"/>
        </w:rPr>
        <w:t>Emerging occupations are defined as new, frequently advertised jobs which are substantially different to occupations already defined in the ANZSCO.</w:t>
      </w:r>
      <w:r w:rsidR="00CE6C56" w:rsidRPr="00BE2563">
        <w:rPr>
          <w:rStyle w:val="EndnoteReference"/>
          <w:szCs w:val="20"/>
          <w:lang w:eastAsia="en-AU"/>
        </w:rPr>
        <w:endnoteReference w:id="103"/>
      </w:r>
      <w:r w:rsidR="00CE6C56">
        <w:rPr>
          <w:szCs w:val="20"/>
          <w:lang w:eastAsia="en-AU"/>
        </w:rPr>
        <w:t xml:space="preserve"> </w:t>
      </w:r>
    </w:p>
    <w:p w14:paraId="0A52AE04" w14:textId="60441915" w:rsidR="00021D13" w:rsidRDefault="00021D13" w:rsidP="004504E5">
      <w:r w:rsidRPr="00BE2563">
        <w:t xml:space="preserve">Emerging </w:t>
      </w:r>
      <w:r w:rsidR="008979AA">
        <w:t>occupations</w:t>
      </w:r>
      <w:r w:rsidRPr="00BE2563">
        <w:t xml:space="preserve"> also often relate to roles in skills shortage due to the lag between demand and workers developing the new skills</w:t>
      </w:r>
      <w:r>
        <w:t xml:space="preserve"> (see Table </w:t>
      </w:r>
      <w:r w:rsidR="00432FCC">
        <w:t>6</w:t>
      </w:r>
      <w:r>
        <w:t>)</w:t>
      </w:r>
      <w:r w:rsidRPr="00BE2563">
        <w:t>.</w:t>
      </w:r>
      <w:r w:rsidRPr="00BE2563">
        <w:rPr>
          <w:rStyle w:val="EndnoteReference"/>
        </w:rPr>
        <w:endnoteReference w:id="104"/>
      </w:r>
      <w:r w:rsidRPr="00BE2563">
        <w:t xml:space="preserve"> This lag comes firstly from the delay in demand becoming widespread enough that the workforce has</w:t>
      </w:r>
      <w:r>
        <w:t xml:space="preserve"> time</w:t>
      </w:r>
      <w:r w:rsidRPr="00BE2563">
        <w:t xml:space="preserve"> to respond, and then in the time taken to train and develop the relevant skills.</w:t>
      </w:r>
      <w:r w:rsidRPr="00BE2563">
        <w:rPr>
          <w:rStyle w:val="EndnoteReference"/>
        </w:rPr>
        <w:endnoteReference w:id="105"/>
      </w:r>
      <w:r w:rsidR="00CA0080">
        <w:t xml:space="preserve"> </w:t>
      </w:r>
    </w:p>
    <w:p w14:paraId="24535727" w14:textId="28E43E41" w:rsidR="008C5481" w:rsidRPr="00694087" w:rsidRDefault="008C5481" w:rsidP="008C5481">
      <w:pPr>
        <w:pStyle w:val="Caption"/>
        <w:keepNext/>
        <w:rPr>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6</w:t>
      </w:r>
      <w:r w:rsidRPr="00694087">
        <w:rPr>
          <w:sz w:val="20"/>
          <w:szCs w:val="20"/>
        </w:rPr>
        <w:fldChar w:fldCharType="end"/>
      </w:r>
      <w:r w:rsidRPr="00694087">
        <w:rPr>
          <w:sz w:val="20"/>
          <w:szCs w:val="20"/>
        </w:rPr>
        <w:t xml:space="preserve"> | Emerging occupations in the agriculture, forestry, and fishing industry</w:t>
      </w:r>
    </w:p>
    <w:tbl>
      <w:tblPr>
        <w:tblStyle w:val="TableGrid-Header"/>
        <w:tblW w:w="0" w:type="auto"/>
        <w:tblLook w:val="04A0" w:firstRow="1" w:lastRow="0" w:firstColumn="1" w:lastColumn="0" w:noHBand="0" w:noVBand="1"/>
      </w:tblPr>
      <w:tblGrid>
        <w:gridCol w:w="4504"/>
        <w:gridCol w:w="4506"/>
      </w:tblGrid>
      <w:tr w:rsidR="00D91040" w14:paraId="40F9995A" w14:textId="77777777" w:rsidTr="00E45367">
        <w:trPr>
          <w:cnfStyle w:val="100000000000" w:firstRow="1" w:lastRow="0" w:firstColumn="0" w:lastColumn="0" w:oddVBand="0" w:evenVBand="0" w:oddHBand="0" w:evenHBand="0" w:firstRowFirstColumn="0" w:firstRowLastColumn="0" w:lastRowFirstColumn="0" w:lastRowLastColumn="0"/>
          <w:trHeight w:val="549"/>
        </w:trPr>
        <w:tc>
          <w:tcPr>
            <w:tcW w:w="0" w:type="dxa"/>
            <w:gridSpan w:val="2"/>
            <w:shd w:val="clear" w:color="auto" w:fill="000000" w:themeFill="text1"/>
          </w:tcPr>
          <w:p w14:paraId="0C4001A0" w14:textId="7C09C753" w:rsidR="00C41829" w:rsidRPr="003B7583" w:rsidRDefault="00C41829" w:rsidP="00606D5A">
            <w:pPr>
              <w:pStyle w:val="NormalTablesQuote"/>
              <w:rPr>
                <w:b/>
                <w:sz w:val="20"/>
              </w:rPr>
            </w:pPr>
            <w:r w:rsidRPr="003B7583">
              <w:rPr>
                <w:b/>
                <w:color w:val="FFFFFF" w:themeColor="background1"/>
                <w:sz w:val="20"/>
              </w:rPr>
              <w:t>Emerging occupations</w:t>
            </w:r>
          </w:p>
        </w:tc>
      </w:tr>
      <w:tr w:rsidR="00D91040" w14:paraId="4A345D2B" w14:textId="41F46D3B" w:rsidTr="00C26E70">
        <w:trPr>
          <w:trHeight w:val="521"/>
        </w:trPr>
        <w:tc>
          <w:tcPr>
            <w:tcW w:w="4504" w:type="dxa"/>
          </w:tcPr>
          <w:p w14:paraId="427CD641" w14:textId="370139B9" w:rsidR="00D91040" w:rsidRPr="003B7583" w:rsidRDefault="00D91040" w:rsidP="00D91040">
            <w:pPr>
              <w:pStyle w:val="TableNBullet"/>
              <w:tabs>
                <w:tab w:val="clear" w:pos="1080"/>
              </w:tabs>
              <w:rPr>
                <w:sz w:val="20"/>
                <w:szCs w:val="20"/>
              </w:rPr>
            </w:pPr>
            <w:r w:rsidRPr="003B7583">
              <w:rPr>
                <w:sz w:val="20"/>
                <w:szCs w:val="20"/>
              </w:rPr>
              <w:t xml:space="preserve">Agricultural and </w:t>
            </w:r>
            <w:r w:rsidR="00264AB3" w:rsidRPr="003B7583">
              <w:rPr>
                <w:sz w:val="20"/>
                <w:szCs w:val="20"/>
              </w:rPr>
              <w:t>a</w:t>
            </w:r>
            <w:r w:rsidRPr="003B7583">
              <w:rPr>
                <w:sz w:val="20"/>
                <w:szCs w:val="20"/>
              </w:rPr>
              <w:t xml:space="preserve">gritech </w:t>
            </w:r>
            <w:r w:rsidR="00264AB3" w:rsidRPr="003B7583">
              <w:rPr>
                <w:sz w:val="20"/>
                <w:szCs w:val="20"/>
              </w:rPr>
              <w:t>t</w:t>
            </w:r>
            <w:r w:rsidRPr="003B7583">
              <w:rPr>
                <w:sz w:val="20"/>
                <w:szCs w:val="20"/>
              </w:rPr>
              <w:t>echnician</w:t>
            </w:r>
          </w:p>
        </w:tc>
        <w:tc>
          <w:tcPr>
            <w:tcW w:w="4506" w:type="dxa"/>
          </w:tcPr>
          <w:p w14:paraId="72EFED1F" w14:textId="15BCC339" w:rsidR="004E72BF" w:rsidRPr="003B7583" w:rsidRDefault="004E72BF" w:rsidP="00D91040">
            <w:pPr>
              <w:pStyle w:val="TableNBullet"/>
              <w:tabs>
                <w:tab w:val="clear" w:pos="1080"/>
              </w:tabs>
              <w:rPr>
                <w:sz w:val="20"/>
                <w:szCs w:val="20"/>
              </w:rPr>
            </w:pPr>
            <w:r w:rsidRPr="003B7583">
              <w:rPr>
                <w:sz w:val="20"/>
                <w:szCs w:val="20"/>
              </w:rPr>
              <w:t xml:space="preserve">Agricultural </w:t>
            </w:r>
            <w:r w:rsidR="00290326" w:rsidRPr="003B7583">
              <w:rPr>
                <w:sz w:val="20"/>
                <w:szCs w:val="20"/>
              </w:rPr>
              <w:t>r</w:t>
            </w:r>
            <w:r w:rsidRPr="003B7583">
              <w:rPr>
                <w:sz w:val="20"/>
                <w:szCs w:val="20"/>
              </w:rPr>
              <w:t xml:space="preserve">esearch </w:t>
            </w:r>
            <w:r w:rsidR="00290326" w:rsidRPr="003B7583">
              <w:rPr>
                <w:sz w:val="20"/>
                <w:szCs w:val="20"/>
              </w:rPr>
              <w:t>s</w:t>
            </w:r>
            <w:r w:rsidRPr="003B7583">
              <w:rPr>
                <w:sz w:val="20"/>
                <w:szCs w:val="20"/>
              </w:rPr>
              <w:t>cientist</w:t>
            </w:r>
          </w:p>
        </w:tc>
      </w:tr>
      <w:tr w:rsidR="00D91040" w14:paraId="1FE2E3B1" w14:textId="3E69C21D" w:rsidTr="00C26E70">
        <w:trPr>
          <w:trHeight w:val="535"/>
        </w:trPr>
        <w:tc>
          <w:tcPr>
            <w:tcW w:w="4504" w:type="dxa"/>
          </w:tcPr>
          <w:p w14:paraId="55E7277E" w14:textId="509175DA" w:rsidR="00D91040" w:rsidRPr="003B7583" w:rsidRDefault="004E72BF" w:rsidP="00D91040">
            <w:pPr>
              <w:pStyle w:val="TableNBullet"/>
              <w:tabs>
                <w:tab w:val="clear" w:pos="1080"/>
              </w:tabs>
              <w:rPr>
                <w:sz w:val="20"/>
                <w:szCs w:val="20"/>
              </w:rPr>
            </w:pPr>
            <w:r w:rsidRPr="003B7583">
              <w:rPr>
                <w:sz w:val="20"/>
                <w:szCs w:val="20"/>
              </w:rPr>
              <w:t>Agronomist</w:t>
            </w:r>
          </w:p>
        </w:tc>
        <w:tc>
          <w:tcPr>
            <w:tcW w:w="4506" w:type="dxa"/>
          </w:tcPr>
          <w:p w14:paraId="0C7BF677" w14:textId="7250EA84" w:rsidR="00AA438C" w:rsidRPr="003B7583" w:rsidRDefault="00AA438C" w:rsidP="00D91040">
            <w:pPr>
              <w:pStyle w:val="TableNBullet"/>
              <w:tabs>
                <w:tab w:val="clear" w:pos="1080"/>
              </w:tabs>
              <w:rPr>
                <w:sz w:val="20"/>
                <w:szCs w:val="20"/>
              </w:rPr>
            </w:pPr>
            <w:r w:rsidRPr="003B7583">
              <w:rPr>
                <w:sz w:val="20"/>
                <w:szCs w:val="20"/>
              </w:rPr>
              <w:t xml:space="preserve">Animal </w:t>
            </w:r>
            <w:r w:rsidR="00290326" w:rsidRPr="003B7583">
              <w:rPr>
                <w:sz w:val="20"/>
                <w:szCs w:val="20"/>
              </w:rPr>
              <w:t>h</w:t>
            </w:r>
            <w:r w:rsidRPr="003B7583">
              <w:rPr>
                <w:sz w:val="20"/>
                <w:szCs w:val="20"/>
              </w:rPr>
              <w:t xml:space="preserve">usbandry </w:t>
            </w:r>
            <w:r w:rsidR="00290326" w:rsidRPr="003B7583">
              <w:rPr>
                <w:sz w:val="20"/>
                <w:szCs w:val="20"/>
              </w:rPr>
              <w:t>t</w:t>
            </w:r>
            <w:r w:rsidRPr="003B7583">
              <w:rPr>
                <w:sz w:val="20"/>
                <w:szCs w:val="20"/>
              </w:rPr>
              <w:t>echnician</w:t>
            </w:r>
          </w:p>
        </w:tc>
      </w:tr>
      <w:tr w:rsidR="00D91040" w14:paraId="36A66569" w14:textId="1CA0E1DE" w:rsidTr="00C26E70">
        <w:trPr>
          <w:trHeight w:val="521"/>
        </w:trPr>
        <w:tc>
          <w:tcPr>
            <w:tcW w:w="4504" w:type="dxa"/>
          </w:tcPr>
          <w:p w14:paraId="5E45CBC0" w14:textId="477903C3" w:rsidR="00D91040" w:rsidRPr="003B7583" w:rsidRDefault="00AA438C" w:rsidP="00D91040">
            <w:pPr>
              <w:pStyle w:val="TableNBullet"/>
              <w:tabs>
                <w:tab w:val="clear" w:pos="1080"/>
              </w:tabs>
              <w:rPr>
                <w:sz w:val="20"/>
                <w:szCs w:val="20"/>
              </w:rPr>
            </w:pPr>
            <w:r w:rsidRPr="003B7583">
              <w:rPr>
                <w:sz w:val="20"/>
                <w:szCs w:val="20"/>
              </w:rPr>
              <w:t xml:space="preserve">Aquaculture or </w:t>
            </w:r>
            <w:r w:rsidR="00264AB3" w:rsidRPr="003B7583">
              <w:rPr>
                <w:sz w:val="20"/>
                <w:szCs w:val="20"/>
              </w:rPr>
              <w:t>f</w:t>
            </w:r>
            <w:r w:rsidRPr="003B7583">
              <w:rPr>
                <w:sz w:val="20"/>
                <w:szCs w:val="20"/>
              </w:rPr>
              <w:t xml:space="preserve">isheries </w:t>
            </w:r>
            <w:r w:rsidR="00264AB3" w:rsidRPr="003B7583">
              <w:rPr>
                <w:sz w:val="20"/>
                <w:szCs w:val="20"/>
              </w:rPr>
              <w:t>t</w:t>
            </w:r>
            <w:r w:rsidRPr="003B7583">
              <w:rPr>
                <w:sz w:val="20"/>
                <w:szCs w:val="20"/>
              </w:rPr>
              <w:t>echnician</w:t>
            </w:r>
          </w:p>
        </w:tc>
        <w:tc>
          <w:tcPr>
            <w:tcW w:w="4506" w:type="dxa"/>
          </w:tcPr>
          <w:p w14:paraId="08DB8313" w14:textId="34034816" w:rsidR="00AA438C" w:rsidRPr="003B7583" w:rsidRDefault="00AA438C" w:rsidP="00D91040">
            <w:pPr>
              <w:pStyle w:val="TableNBullet"/>
              <w:tabs>
                <w:tab w:val="clear" w:pos="1080"/>
              </w:tabs>
              <w:rPr>
                <w:sz w:val="20"/>
                <w:szCs w:val="20"/>
              </w:rPr>
            </w:pPr>
            <w:r w:rsidRPr="003B7583">
              <w:rPr>
                <w:sz w:val="20"/>
                <w:szCs w:val="20"/>
              </w:rPr>
              <w:t xml:space="preserve">Aquaculture or </w:t>
            </w:r>
            <w:r w:rsidR="00290326" w:rsidRPr="003B7583">
              <w:rPr>
                <w:sz w:val="20"/>
                <w:szCs w:val="20"/>
              </w:rPr>
              <w:t>f</w:t>
            </w:r>
            <w:r w:rsidRPr="003B7583">
              <w:rPr>
                <w:sz w:val="20"/>
                <w:szCs w:val="20"/>
              </w:rPr>
              <w:t xml:space="preserve">isheries </w:t>
            </w:r>
            <w:r w:rsidR="00290326" w:rsidRPr="003B7583">
              <w:rPr>
                <w:sz w:val="20"/>
                <w:szCs w:val="20"/>
              </w:rPr>
              <w:t>s</w:t>
            </w:r>
            <w:r w:rsidRPr="003B7583">
              <w:rPr>
                <w:sz w:val="20"/>
                <w:szCs w:val="20"/>
              </w:rPr>
              <w:t>cientist</w:t>
            </w:r>
          </w:p>
        </w:tc>
      </w:tr>
      <w:tr w:rsidR="00D91040" w14:paraId="4AFAF07C" w14:textId="2855D544" w:rsidTr="00C26E70">
        <w:trPr>
          <w:trHeight w:val="521"/>
        </w:trPr>
        <w:tc>
          <w:tcPr>
            <w:tcW w:w="4504" w:type="dxa"/>
          </w:tcPr>
          <w:p w14:paraId="288D2CC3" w14:textId="6844E1AD" w:rsidR="00D91040" w:rsidRPr="003B7583" w:rsidRDefault="00AA438C" w:rsidP="00D91040">
            <w:pPr>
              <w:pStyle w:val="TableNBullet"/>
              <w:tabs>
                <w:tab w:val="clear" w:pos="1080"/>
              </w:tabs>
              <w:rPr>
                <w:sz w:val="20"/>
                <w:szCs w:val="20"/>
              </w:rPr>
            </w:pPr>
            <w:r w:rsidRPr="003B7583">
              <w:rPr>
                <w:sz w:val="20"/>
                <w:szCs w:val="20"/>
              </w:rPr>
              <w:t xml:space="preserve">Irrigation </w:t>
            </w:r>
            <w:r w:rsidR="00264AB3" w:rsidRPr="003B7583">
              <w:rPr>
                <w:sz w:val="20"/>
                <w:szCs w:val="20"/>
              </w:rPr>
              <w:t>d</w:t>
            </w:r>
            <w:r w:rsidRPr="003B7583">
              <w:rPr>
                <w:sz w:val="20"/>
                <w:szCs w:val="20"/>
              </w:rPr>
              <w:t>esigner</w:t>
            </w:r>
          </w:p>
        </w:tc>
        <w:tc>
          <w:tcPr>
            <w:tcW w:w="4506" w:type="dxa"/>
          </w:tcPr>
          <w:p w14:paraId="0C5D7A40" w14:textId="4D32E116" w:rsidR="00AA438C" w:rsidRPr="003B7583" w:rsidRDefault="00AA438C" w:rsidP="00D91040">
            <w:pPr>
              <w:pStyle w:val="TableNBullet"/>
              <w:tabs>
                <w:tab w:val="clear" w:pos="1080"/>
              </w:tabs>
              <w:rPr>
                <w:sz w:val="20"/>
                <w:szCs w:val="20"/>
              </w:rPr>
            </w:pPr>
            <w:r w:rsidRPr="003B7583">
              <w:rPr>
                <w:sz w:val="20"/>
                <w:szCs w:val="20"/>
              </w:rPr>
              <w:t xml:space="preserve">Irrigation </w:t>
            </w:r>
            <w:r w:rsidR="00290326" w:rsidRPr="003B7583">
              <w:rPr>
                <w:sz w:val="20"/>
                <w:szCs w:val="20"/>
              </w:rPr>
              <w:t>t</w:t>
            </w:r>
            <w:r w:rsidRPr="003B7583">
              <w:rPr>
                <w:sz w:val="20"/>
                <w:szCs w:val="20"/>
              </w:rPr>
              <w:t>echnician</w:t>
            </w:r>
          </w:p>
        </w:tc>
      </w:tr>
    </w:tbl>
    <w:p w14:paraId="1084BE52" w14:textId="27F7997D" w:rsidR="00D91040" w:rsidRDefault="00D91040" w:rsidP="00D91040">
      <w:pPr>
        <w:pStyle w:val="Heading2"/>
      </w:pPr>
      <w:bookmarkStart w:id="38" w:name="_Toc96366988"/>
      <w:bookmarkStart w:id="39" w:name="_Toc96604987"/>
      <w:bookmarkStart w:id="40" w:name="_Toc100136876"/>
      <w:bookmarkStart w:id="41" w:name="_Toc100750559"/>
      <w:bookmarkStart w:id="42" w:name="_Toc101452522"/>
      <w:bookmarkStart w:id="43" w:name="_Toc105072480"/>
      <w:bookmarkStart w:id="44" w:name="_Toc111121463"/>
      <w:r>
        <w:t xml:space="preserve">Existing occupation shortages </w:t>
      </w:r>
      <w:bookmarkEnd w:id="38"/>
      <w:r w:rsidR="00ED0CF5">
        <w:t>span a variety of</w:t>
      </w:r>
      <w:r>
        <w:t xml:space="preserve"> roles</w:t>
      </w:r>
      <w:bookmarkEnd w:id="39"/>
      <w:bookmarkEnd w:id="40"/>
      <w:bookmarkEnd w:id="41"/>
      <w:bookmarkEnd w:id="42"/>
      <w:bookmarkEnd w:id="43"/>
      <w:bookmarkEnd w:id="44"/>
    </w:p>
    <w:p w14:paraId="702454A2" w14:textId="6750C83E" w:rsidR="00B765F1" w:rsidRDefault="00D91040" w:rsidP="00F11E90">
      <w:pPr>
        <w:rPr>
          <w:lang w:eastAsia="en-AU"/>
        </w:rPr>
      </w:pPr>
      <w:r w:rsidRPr="00AD7336">
        <w:rPr>
          <w:szCs w:val="20"/>
          <w:lang w:eastAsia="en-AU"/>
        </w:rPr>
        <w:t xml:space="preserve">Current occupation shortages need to be </w:t>
      </w:r>
      <w:r w:rsidRPr="00AD7336">
        <w:rPr>
          <w:lang w:eastAsia="en-AU"/>
        </w:rPr>
        <w:t>addressed to meet projected demand. Employers have identified several reasons for shortages, including</w:t>
      </w:r>
      <w:r>
        <w:rPr>
          <w:lang w:eastAsia="en-AU"/>
        </w:rPr>
        <w:t xml:space="preserve"> poor perceptions of the industry by some due to the nature and hours of work, a high proportion of family-owned businesses and dependence on seasonal and casual employment leading to restricted career pathways. </w:t>
      </w:r>
    </w:p>
    <w:p w14:paraId="739410C7" w14:textId="6334B7FE" w:rsidR="00B765F1" w:rsidRDefault="00C5010E" w:rsidP="00B765F1">
      <w:r w:rsidRPr="00E43BB8">
        <w:t xml:space="preserve">Since 2012, the share of temporary visa holders in the industry has trended upwards and is now above the Victorian average. </w:t>
      </w:r>
      <w:r w:rsidR="00356B5D">
        <w:t>This</w:t>
      </w:r>
      <w:r w:rsidRPr="00E43BB8">
        <w:t xml:space="preserve"> shortage has been accentuated by the closure of state, territory, and international borders, particularly in fruit-growing regions in northern Victoria where seasonal workers are </w:t>
      </w:r>
      <w:r w:rsidR="001808E1">
        <w:t>typically employed</w:t>
      </w:r>
      <w:r w:rsidRPr="00E43BB8">
        <w:t xml:space="preserve">. </w:t>
      </w:r>
    </w:p>
    <w:p w14:paraId="5795AA2B" w14:textId="77777777" w:rsidR="00095AD7" w:rsidRPr="00F91BE8" w:rsidRDefault="00095AD7" w:rsidP="00095AD7">
      <w:pPr>
        <w:spacing w:line="256" w:lineRule="auto"/>
        <w:rPr>
          <w:rFonts w:asciiTheme="minorHAnsi" w:hAnsiTheme="minorHAnsi" w:cstheme="minorHAnsi"/>
          <w:lang w:eastAsia="en-AU"/>
        </w:rPr>
      </w:pPr>
      <w:r w:rsidRPr="00F91BE8">
        <w:rPr>
          <w:rFonts w:asciiTheme="minorHAnsi" w:hAnsiTheme="minorHAnsi" w:cstheme="minorHAnsi"/>
          <w:lang w:eastAsia="en-AU"/>
        </w:rPr>
        <w:t xml:space="preserve">A shortage exists when employers are unable to fill or have considerable difficulty filling vacancies for an occupation at current levels of remuneration and conditions of employment, and in reasonably accessible locations. In some instances, shortages in </w:t>
      </w:r>
      <w:r>
        <w:rPr>
          <w:rFonts w:asciiTheme="minorHAnsi" w:hAnsiTheme="minorHAnsi" w:cstheme="minorHAnsi"/>
          <w:lang w:eastAsia="en-AU"/>
        </w:rPr>
        <w:t xml:space="preserve">a </w:t>
      </w:r>
      <w:r w:rsidRPr="00F91BE8">
        <w:rPr>
          <w:rFonts w:asciiTheme="minorHAnsi" w:hAnsiTheme="minorHAnsi" w:cstheme="minorHAnsi"/>
          <w:lang w:eastAsia="en-AU"/>
        </w:rPr>
        <w:t xml:space="preserve">specialisation within </w:t>
      </w:r>
      <w:r>
        <w:rPr>
          <w:rFonts w:asciiTheme="minorHAnsi" w:hAnsiTheme="minorHAnsi" w:cstheme="minorHAnsi"/>
          <w:lang w:eastAsia="en-AU"/>
        </w:rPr>
        <w:t xml:space="preserve">an </w:t>
      </w:r>
      <w:r w:rsidRPr="00F91BE8">
        <w:rPr>
          <w:rFonts w:asciiTheme="minorHAnsi" w:hAnsiTheme="minorHAnsi" w:cstheme="minorHAnsi"/>
          <w:lang w:eastAsia="en-AU"/>
        </w:rPr>
        <w:t>occupation</w:t>
      </w:r>
      <w:r>
        <w:rPr>
          <w:rFonts w:asciiTheme="minorHAnsi" w:hAnsiTheme="minorHAnsi" w:cstheme="minorHAnsi"/>
          <w:lang w:eastAsia="en-AU"/>
        </w:rPr>
        <w:t xml:space="preserve"> will show the occupation in </w:t>
      </w:r>
      <w:r w:rsidRPr="00F91BE8">
        <w:rPr>
          <w:rFonts w:asciiTheme="minorHAnsi" w:hAnsiTheme="minorHAnsi" w:cstheme="minorHAnsi"/>
          <w:lang w:eastAsia="en-AU"/>
        </w:rPr>
        <w:t xml:space="preserve">shortage. </w:t>
      </w:r>
    </w:p>
    <w:p w14:paraId="76F47E6B" w14:textId="2DB41DAE" w:rsidR="00E1485E" w:rsidRPr="00FC78E5" w:rsidRDefault="00D91040" w:rsidP="00D91040">
      <w:pPr>
        <w:rPr>
          <w:szCs w:val="20"/>
          <w:lang w:eastAsia="en-AU"/>
        </w:rPr>
      </w:pPr>
      <w:r w:rsidRPr="00AD3323">
        <w:rPr>
          <w:lang w:eastAsia="en-AU"/>
        </w:rPr>
        <w:t xml:space="preserve">A list of current occupation shortages related to </w:t>
      </w:r>
      <w:r w:rsidR="00156741">
        <w:rPr>
          <w:lang w:eastAsia="en-AU"/>
        </w:rPr>
        <w:t>agriculture, forestry and fishing</w:t>
      </w:r>
      <w:r w:rsidRPr="00AD3323">
        <w:rPr>
          <w:lang w:eastAsia="en-AU"/>
        </w:rPr>
        <w:t xml:space="preserve"> is shown in Table </w:t>
      </w:r>
      <w:r w:rsidR="008C5481">
        <w:rPr>
          <w:lang w:eastAsia="en-AU"/>
        </w:rPr>
        <w:t>7</w:t>
      </w:r>
      <w:r w:rsidRPr="00AD3323">
        <w:rPr>
          <w:lang w:eastAsia="en-AU"/>
        </w:rPr>
        <w:t>.</w:t>
      </w:r>
      <w:r w:rsidRPr="008F3E73">
        <w:rPr>
          <w:szCs w:val="20"/>
          <w:lang w:eastAsia="en-AU"/>
        </w:rPr>
        <w:t xml:space="preserve"> </w:t>
      </w:r>
    </w:p>
    <w:p w14:paraId="435EF7D5" w14:textId="77777777" w:rsidR="002F79E7" w:rsidRDefault="002F79E7">
      <w:pPr>
        <w:spacing w:line="276" w:lineRule="auto"/>
        <w:ind w:left="714" w:hanging="357"/>
        <w:rPr>
          <w:b/>
          <w:iCs/>
          <w:color w:val="000000" w:themeColor="text1"/>
          <w:szCs w:val="20"/>
        </w:rPr>
      </w:pPr>
      <w:r>
        <w:rPr>
          <w:szCs w:val="20"/>
        </w:rPr>
        <w:br w:type="page"/>
      </w:r>
    </w:p>
    <w:p w14:paraId="3B63FD83" w14:textId="1FA2CB53" w:rsidR="00D91040" w:rsidRPr="00694087" w:rsidRDefault="00D91040" w:rsidP="00D91040">
      <w:pPr>
        <w:pStyle w:val="Caption"/>
        <w:rPr>
          <w:b w:val="0"/>
          <w:sz w:val="20"/>
          <w:szCs w:val="20"/>
        </w:rPr>
      </w:pPr>
      <w:r w:rsidRPr="00694087">
        <w:rPr>
          <w:sz w:val="20"/>
          <w:szCs w:val="20"/>
        </w:rPr>
        <w:lastRenderedPageBreak/>
        <w:t xml:space="preserve">Table </w:t>
      </w:r>
      <w:r w:rsidRPr="00694087">
        <w:rPr>
          <w:sz w:val="20"/>
          <w:szCs w:val="20"/>
        </w:rPr>
        <w:fldChar w:fldCharType="begin"/>
      </w:r>
      <w:r w:rsidRPr="00694087">
        <w:rPr>
          <w:sz w:val="20"/>
          <w:szCs w:val="20"/>
        </w:rPr>
        <w:instrText xml:space="preserve"> SEQ Table \* ARABIC </w:instrText>
      </w:r>
      <w:r w:rsidRPr="00694087">
        <w:rPr>
          <w:sz w:val="20"/>
          <w:szCs w:val="20"/>
        </w:rPr>
        <w:fldChar w:fldCharType="separate"/>
      </w:r>
      <w:r w:rsidR="00B50DDB">
        <w:rPr>
          <w:noProof/>
          <w:sz w:val="20"/>
          <w:szCs w:val="20"/>
        </w:rPr>
        <w:t>7</w:t>
      </w:r>
      <w:r w:rsidRPr="00694087">
        <w:rPr>
          <w:sz w:val="20"/>
          <w:szCs w:val="20"/>
        </w:rPr>
        <w:fldChar w:fldCharType="end"/>
      </w:r>
      <w:r w:rsidRPr="00694087">
        <w:rPr>
          <w:sz w:val="20"/>
          <w:szCs w:val="20"/>
        </w:rPr>
        <w:t xml:space="preserve"> | </w:t>
      </w:r>
      <w:r w:rsidR="007157B7" w:rsidRPr="00694087">
        <w:rPr>
          <w:sz w:val="20"/>
          <w:szCs w:val="20"/>
        </w:rPr>
        <w:t>Occupation shortages</w:t>
      </w:r>
      <w:r w:rsidR="00936CDC" w:rsidRPr="00694087">
        <w:rPr>
          <w:sz w:val="20"/>
          <w:szCs w:val="20"/>
        </w:rPr>
        <w:t xml:space="preserve"> in the agriculture, </w:t>
      </w:r>
      <w:r w:rsidR="00B34926" w:rsidRPr="00694087">
        <w:rPr>
          <w:sz w:val="20"/>
          <w:szCs w:val="20"/>
        </w:rPr>
        <w:t>forestry,</w:t>
      </w:r>
      <w:r w:rsidR="00936CDC" w:rsidRPr="00694087">
        <w:rPr>
          <w:sz w:val="20"/>
          <w:szCs w:val="20"/>
        </w:rPr>
        <w:t xml:space="preserve"> and fishing industry</w:t>
      </w:r>
    </w:p>
    <w:tbl>
      <w:tblPr>
        <w:tblStyle w:val="TableGrid-Header"/>
        <w:tblW w:w="9072" w:type="dxa"/>
        <w:tblLook w:val="04A0" w:firstRow="1" w:lastRow="0" w:firstColumn="1" w:lastColumn="0" w:noHBand="0" w:noVBand="1"/>
      </w:tblPr>
      <w:tblGrid>
        <w:gridCol w:w="4487"/>
        <w:gridCol w:w="4585"/>
      </w:tblGrid>
      <w:tr w:rsidR="00ED0AA5" w:rsidRPr="003B7583" w14:paraId="7DC349DB" w14:textId="77777777" w:rsidTr="00E45367">
        <w:trPr>
          <w:cnfStyle w:val="100000000000" w:firstRow="1" w:lastRow="0" w:firstColumn="0" w:lastColumn="0" w:oddVBand="0" w:evenVBand="0" w:oddHBand="0" w:evenHBand="0" w:firstRowFirstColumn="0" w:firstRowLastColumn="0" w:lastRowFirstColumn="0" w:lastRowLastColumn="0"/>
          <w:trHeight w:val="444"/>
        </w:trPr>
        <w:tc>
          <w:tcPr>
            <w:tcW w:w="0" w:type="dxa"/>
            <w:gridSpan w:val="2"/>
            <w:shd w:val="clear" w:color="auto" w:fill="000000" w:themeFill="text1"/>
          </w:tcPr>
          <w:p w14:paraId="45660CD9" w14:textId="05818FEA" w:rsidR="00021D13" w:rsidRPr="003B7583" w:rsidRDefault="00021D13" w:rsidP="00C5257E">
            <w:pPr>
              <w:pStyle w:val="NormalTablesQuote"/>
              <w:rPr>
                <w:b/>
                <w:color w:val="FFFFFF" w:themeColor="background1"/>
                <w:sz w:val="20"/>
              </w:rPr>
            </w:pPr>
            <w:r w:rsidRPr="003B7583">
              <w:rPr>
                <w:b/>
                <w:color w:val="FFFFFF" w:themeColor="background1"/>
                <w:sz w:val="20"/>
              </w:rPr>
              <w:t>Occupation shortages</w:t>
            </w:r>
          </w:p>
        </w:tc>
      </w:tr>
      <w:tr w:rsidR="00ED0AA5" w:rsidRPr="003B7583" w14:paraId="364DA570" w14:textId="11594E33" w:rsidTr="00944CCD">
        <w:trPr>
          <w:trHeight w:val="444"/>
        </w:trPr>
        <w:tc>
          <w:tcPr>
            <w:tcW w:w="4487" w:type="dxa"/>
            <w:vAlign w:val="center"/>
          </w:tcPr>
          <w:p w14:paraId="7C2F1BE2" w14:textId="41B2C98A" w:rsidR="00ED0AA5" w:rsidRPr="003B7583" w:rsidRDefault="00ED0AA5" w:rsidP="00D91040">
            <w:pPr>
              <w:pStyle w:val="TableNBullet"/>
              <w:tabs>
                <w:tab w:val="clear" w:pos="1080"/>
              </w:tabs>
              <w:rPr>
                <w:sz w:val="20"/>
                <w:szCs w:val="20"/>
              </w:rPr>
            </w:pPr>
            <w:r w:rsidRPr="003B7583">
              <w:rPr>
                <w:sz w:val="20"/>
                <w:szCs w:val="20"/>
              </w:rPr>
              <w:t xml:space="preserve">Agricultural and </w:t>
            </w:r>
            <w:r w:rsidR="00290326" w:rsidRPr="003B7583">
              <w:rPr>
                <w:sz w:val="20"/>
                <w:szCs w:val="20"/>
              </w:rPr>
              <w:t>f</w:t>
            </w:r>
            <w:r w:rsidRPr="003B7583">
              <w:rPr>
                <w:sz w:val="20"/>
                <w:szCs w:val="20"/>
              </w:rPr>
              <w:t xml:space="preserve">orestry </w:t>
            </w:r>
            <w:r w:rsidR="00290326" w:rsidRPr="003B7583">
              <w:rPr>
                <w:sz w:val="20"/>
                <w:szCs w:val="20"/>
              </w:rPr>
              <w:t>s</w:t>
            </w:r>
            <w:r w:rsidRPr="003B7583">
              <w:rPr>
                <w:sz w:val="20"/>
                <w:szCs w:val="20"/>
              </w:rPr>
              <w:t>cientists</w:t>
            </w:r>
            <w:r w:rsidR="00021D13" w:rsidRPr="003B7583">
              <w:rPr>
                <w:rStyle w:val="EndnoteReference"/>
                <w:sz w:val="20"/>
                <w:szCs w:val="20"/>
              </w:rPr>
              <w:endnoteReference w:id="106"/>
            </w:r>
          </w:p>
        </w:tc>
        <w:tc>
          <w:tcPr>
            <w:tcW w:w="4585" w:type="dxa"/>
            <w:vAlign w:val="center"/>
          </w:tcPr>
          <w:p w14:paraId="7CB86EEE" w14:textId="1A480E8D" w:rsidR="00021D13" w:rsidRPr="003B7583" w:rsidRDefault="00021D13" w:rsidP="00A4245C">
            <w:pPr>
              <w:pStyle w:val="TableNBullet"/>
              <w:tabs>
                <w:tab w:val="clear" w:pos="1080"/>
              </w:tabs>
              <w:rPr>
                <w:sz w:val="20"/>
                <w:szCs w:val="20"/>
                <w:lang w:val="en-US"/>
              </w:rPr>
            </w:pPr>
            <w:r w:rsidRPr="003B7583">
              <w:rPr>
                <w:sz w:val="20"/>
                <w:szCs w:val="20"/>
                <w:lang w:val="en-US"/>
              </w:rPr>
              <w:t xml:space="preserve">Agricultural, </w:t>
            </w:r>
            <w:r w:rsidR="00290326" w:rsidRPr="003B7583">
              <w:rPr>
                <w:sz w:val="20"/>
                <w:szCs w:val="20"/>
                <w:lang w:val="en-US"/>
              </w:rPr>
              <w:t>f</w:t>
            </w:r>
            <w:r w:rsidRPr="003B7583">
              <w:rPr>
                <w:sz w:val="20"/>
                <w:szCs w:val="20"/>
                <w:lang w:val="en-US"/>
              </w:rPr>
              <w:t xml:space="preserve">orestry and </w:t>
            </w:r>
            <w:r w:rsidR="00290326" w:rsidRPr="003B7583">
              <w:rPr>
                <w:sz w:val="20"/>
                <w:szCs w:val="20"/>
                <w:lang w:val="en-US"/>
              </w:rPr>
              <w:t>h</w:t>
            </w:r>
            <w:r w:rsidRPr="003B7583">
              <w:rPr>
                <w:sz w:val="20"/>
                <w:szCs w:val="20"/>
                <w:lang w:val="en-US"/>
              </w:rPr>
              <w:t xml:space="preserve">orticultural Plant </w:t>
            </w:r>
            <w:r w:rsidR="00290326" w:rsidRPr="003B7583">
              <w:rPr>
                <w:sz w:val="20"/>
                <w:szCs w:val="20"/>
                <w:lang w:val="en-US"/>
              </w:rPr>
              <w:t>o</w:t>
            </w:r>
            <w:r w:rsidRPr="003B7583">
              <w:rPr>
                <w:sz w:val="20"/>
                <w:szCs w:val="20"/>
                <w:lang w:val="en-US"/>
              </w:rPr>
              <w:t>perators</w:t>
            </w:r>
            <w:r w:rsidRPr="003B7583">
              <w:rPr>
                <w:rStyle w:val="EndnoteReference"/>
                <w:sz w:val="20"/>
                <w:szCs w:val="20"/>
                <w:lang w:val="en-US"/>
              </w:rPr>
              <w:endnoteReference w:id="107"/>
            </w:r>
          </w:p>
        </w:tc>
      </w:tr>
      <w:tr w:rsidR="00ED0AA5" w:rsidRPr="003B7583" w14:paraId="16A07C9E" w14:textId="7D7788E9" w:rsidTr="00944CCD">
        <w:trPr>
          <w:trHeight w:val="444"/>
        </w:trPr>
        <w:tc>
          <w:tcPr>
            <w:tcW w:w="4487" w:type="dxa"/>
            <w:vAlign w:val="center"/>
          </w:tcPr>
          <w:p w14:paraId="6A1A8656" w14:textId="7ADE81BF" w:rsidR="00ED0AA5" w:rsidRPr="003B7583" w:rsidRDefault="00021D13" w:rsidP="00D91040">
            <w:pPr>
              <w:pStyle w:val="TableNBullet"/>
              <w:tabs>
                <w:tab w:val="clear" w:pos="1080"/>
              </w:tabs>
              <w:rPr>
                <w:sz w:val="20"/>
                <w:szCs w:val="20"/>
              </w:rPr>
            </w:pPr>
            <w:r w:rsidRPr="003B7583">
              <w:rPr>
                <w:sz w:val="20"/>
                <w:szCs w:val="20"/>
              </w:rPr>
              <w:t xml:space="preserve">Agricultural </w:t>
            </w:r>
            <w:r w:rsidR="00290326" w:rsidRPr="003B7583">
              <w:rPr>
                <w:sz w:val="20"/>
                <w:szCs w:val="20"/>
              </w:rPr>
              <w:t>t</w:t>
            </w:r>
            <w:r w:rsidRPr="003B7583">
              <w:rPr>
                <w:sz w:val="20"/>
                <w:szCs w:val="20"/>
              </w:rPr>
              <w:t>echnicians</w:t>
            </w:r>
            <w:r w:rsidRPr="003B7583">
              <w:rPr>
                <w:rStyle w:val="EndnoteReference"/>
                <w:sz w:val="20"/>
                <w:szCs w:val="20"/>
              </w:rPr>
              <w:endnoteReference w:id="108"/>
            </w:r>
          </w:p>
        </w:tc>
        <w:tc>
          <w:tcPr>
            <w:tcW w:w="4585" w:type="dxa"/>
            <w:vAlign w:val="center"/>
          </w:tcPr>
          <w:p w14:paraId="08C45140" w14:textId="688DFB91" w:rsidR="00021D13" w:rsidRPr="003B7583" w:rsidRDefault="00021D13" w:rsidP="00A4245C">
            <w:pPr>
              <w:pStyle w:val="TableNBullet"/>
              <w:tabs>
                <w:tab w:val="clear" w:pos="1080"/>
              </w:tabs>
              <w:rPr>
                <w:sz w:val="20"/>
                <w:szCs w:val="20"/>
                <w:lang w:val="en-US"/>
              </w:rPr>
            </w:pPr>
            <w:r w:rsidRPr="003B7583">
              <w:rPr>
                <w:sz w:val="20"/>
                <w:szCs w:val="20"/>
                <w:lang w:val="en-US"/>
              </w:rPr>
              <w:t xml:space="preserve">Crop </w:t>
            </w:r>
            <w:r w:rsidR="00290326" w:rsidRPr="003B7583">
              <w:rPr>
                <w:sz w:val="20"/>
                <w:szCs w:val="20"/>
                <w:lang w:val="en-US"/>
              </w:rPr>
              <w:t>f</w:t>
            </w:r>
            <w:r w:rsidRPr="003B7583">
              <w:rPr>
                <w:sz w:val="20"/>
                <w:szCs w:val="20"/>
                <w:lang w:val="en-US"/>
              </w:rPr>
              <w:t xml:space="preserve">arm </w:t>
            </w:r>
            <w:r w:rsidR="00290326" w:rsidRPr="003B7583">
              <w:rPr>
                <w:sz w:val="20"/>
                <w:szCs w:val="20"/>
                <w:lang w:val="en-US"/>
              </w:rPr>
              <w:t>w</w:t>
            </w:r>
            <w:r w:rsidRPr="003B7583">
              <w:rPr>
                <w:sz w:val="20"/>
                <w:szCs w:val="20"/>
                <w:lang w:val="en-US"/>
              </w:rPr>
              <w:t>orkers</w:t>
            </w:r>
            <w:r w:rsidRPr="003B7583">
              <w:rPr>
                <w:rStyle w:val="EndnoteReference"/>
                <w:sz w:val="20"/>
                <w:szCs w:val="20"/>
                <w:lang w:val="en-US"/>
              </w:rPr>
              <w:endnoteReference w:id="109"/>
            </w:r>
          </w:p>
        </w:tc>
      </w:tr>
      <w:tr w:rsidR="00ED0AA5" w:rsidRPr="003B7583" w14:paraId="175F3171" w14:textId="4694F340" w:rsidTr="00944CCD">
        <w:trPr>
          <w:trHeight w:val="274"/>
        </w:trPr>
        <w:tc>
          <w:tcPr>
            <w:tcW w:w="4487" w:type="dxa"/>
            <w:vAlign w:val="center"/>
          </w:tcPr>
          <w:p w14:paraId="6941AB8D" w14:textId="23C6D5CA" w:rsidR="00ED0AA5" w:rsidRPr="003B7583" w:rsidRDefault="00ED0AA5" w:rsidP="00D91040">
            <w:pPr>
              <w:pStyle w:val="TableNBullet"/>
              <w:tabs>
                <w:tab w:val="clear" w:pos="1080"/>
              </w:tabs>
              <w:rPr>
                <w:sz w:val="20"/>
                <w:szCs w:val="20"/>
              </w:rPr>
            </w:pPr>
            <w:r w:rsidRPr="003B7583">
              <w:rPr>
                <w:sz w:val="20"/>
                <w:szCs w:val="20"/>
              </w:rPr>
              <w:t xml:space="preserve">Livestock </w:t>
            </w:r>
            <w:r w:rsidR="00290326" w:rsidRPr="003B7583">
              <w:rPr>
                <w:sz w:val="20"/>
                <w:szCs w:val="20"/>
              </w:rPr>
              <w:t>f</w:t>
            </w:r>
            <w:r w:rsidRPr="003B7583">
              <w:rPr>
                <w:sz w:val="20"/>
                <w:szCs w:val="20"/>
              </w:rPr>
              <w:t>armers</w:t>
            </w:r>
            <w:r w:rsidR="00021D13" w:rsidRPr="003B7583">
              <w:rPr>
                <w:rStyle w:val="EndnoteReference"/>
                <w:sz w:val="20"/>
                <w:szCs w:val="20"/>
              </w:rPr>
              <w:endnoteReference w:id="110"/>
            </w:r>
          </w:p>
        </w:tc>
        <w:tc>
          <w:tcPr>
            <w:tcW w:w="4585" w:type="dxa"/>
            <w:vAlign w:val="center"/>
          </w:tcPr>
          <w:p w14:paraId="79592462" w14:textId="021B54B1" w:rsidR="00021D13" w:rsidRPr="003B7583" w:rsidRDefault="00021D13" w:rsidP="00A4245C">
            <w:pPr>
              <w:pStyle w:val="TableNBullet"/>
              <w:tabs>
                <w:tab w:val="clear" w:pos="1080"/>
              </w:tabs>
              <w:rPr>
                <w:sz w:val="20"/>
                <w:szCs w:val="20"/>
                <w:lang w:val="en-US"/>
              </w:rPr>
            </w:pPr>
            <w:r w:rsidRPr="003B7583">
              <w:rPr>
                <w:sz w:val="20"/>
                <w:szCs w:val="20"/>
                <w:lang w:val="en-US"/>
              </w:rPr>
              <w:t xml:space="preserve">Livestock </w:t>
            </w:r>
            <w:r w:rsidR="00290326" w:rsidRPr="003B7583">
              <w:rPr>
                <w:sz w:val="20"/>
                <w:szCs w:val="20"/>
                <w:lang w:val="en-US"/>
              </w:rPr>
              <w:t>f</w:t>
            </w:r>
            <w:r w:rsidRPr="003B7583">
              <w:rPr>
                <w:sz w:val="20"/>
                <w:szCs w:val="20"/>
                <w:lang w:val="en-US"/>
              </w:rPr>
              <w:t xml:space="preserve">arm </w:t>
            </w:r>
            <w:r w:rsidR="00290326" w:rsidRPr="003B7583">
              <w:rPr>
                <w:sz w:val="20"/>
                <w:szCs w:val="20"/>
                <w:lang w:val="en-US"/>
              </w:rPr>
              <w:t>w</w:t>
            </w:r>
            <w:r w:rsidRPr="003B7583">
              <w:rPr>
                <w:sz w:val="20"/>
                <w:szCs w:val="20"/>
                <w:lang w:val="en-US"/>
              </w:rPr>
              <w:t>orkers in some regions</w:t>
            </w:r>
            <w:r w:rsidRPr="003B7583">
              <w:rPr>
                <w:rStyle w:val="EndnoteReference"/>
                <w:sz w:val="20"/>
                <w:szCs w:val="20"/>
                <w:lang w:val="en-US"/>
              </w:rPr>
              <w:endnoteReference w:id="111"/>
            </w:r>
          </w:p>
        </w:tc>
      </w:tr>
      <w:tr w:rsidR="00021D13" w:rsidRPr="003B7583" w14:paraId="0A582776" w14:textId="77777777" w:rsidTr="00324836">
        <w:trPr>
          <w:trHeight w:val="274"/>
        </w:trPr>
        <w:tc>
          <w:tcPr>
            <w:tcW w:w="4487" w:type="dxa"/>
            <w:vAlign w:val="center"/>
          </w:tcPr>
          <w:p w14:paraId="1348E476" w14:textId="46AD3E81" w:rsidR="00021D13" w:rsidRPr="003B7583" w:rsidRDefault="00021D13" w:rsidP="00A4245C">
            <w:pPr>
              <w:pStyle w:val="TableNBullet"/>
              <w:tabs>
                <w:tab w:val="clear" w:pos="1080"/>
              </w:tabs>
              <w:rPr>
                <w:sz w:val="20"/>
                <w:szCs w:val="20"/>
              </w:rPr>
            </w:pPr>
            <w:r w:rsidRPr="003B7583">
              <w:rPr>
                <w:sz w:val="20"/>
                <w:szCs w:val="20"/>
                <w:lang w:val="en-US"/>
              </w:rPr>
              <w:t xml:space="preserve">Mixed </w:t>
            </w:r>
            <w:r w:rsidR="00290326" w:rsidRPr="003B7583">
              <w:rPr>
                <w:sz w:val="20"/>
                <w:szCs w:val="20"/>
                <w:lang w:val="en-US"/>
              </w:rPr>
              <w:t>c</w:t>
            </w:r>
            <w:r w:rsidRPr="003B7583">
              <w:rPr>
                <w:sz w:val="20"/>
                <w:szCs w:val="20"/>
                <w:lang w:val="en-US"/>
              </w:rPr>
              <w:t xml:space="preserve">rop </w:t>
            </w:r>
            <w:r w:rsidR="00290326" w:rsidRPr="003B7583">
              <w:rPr>
                <w:sz w:val="20"/>
                <w:szCs w:val="20"/>
                <w:lang w:val="en-US"/>
              </w:rPr>
              <w:t>f</w:t>
            </w:r>
            <w:r w:rsidRPr="003B7583">
              <w:rPr>
                <w:sz w:val="20"/>
                <w:szCs w:val="20"/>
                <w:lang w:val="en-US"/>
              </w:rPr>
              <w:t>armer</w:t>
            </w:r>
            <w:r w:rsidR="003E16AE" w:rsidRPr="003B7583">
              <w:rPr>
                <w:sz w:val="20"/>
                <w:szCs w:val="20"/>
                <w:lang w:val="en-US"/>
              </w:rPr>
              <w:t>s</w:t>
            </w:r>
            <w:r w:rsidRPr="003B7583">
              <w:rPr>
                <w:rStyle w:val="EndnoteReference"/>
                <w:sz w:val="20"/>
                <w:szCs w:val="20"/>
                <w:lang w:val="en-US"/>
              </w:rPr>
              <w:endnoteReference w:id="112"/>
            </w:r>
          </w:p>
        </w:tc>
        <w:tc>
          <w:tcPr>
            <w:tcW w:w="4585" w:type="dxa"/>
            <w:vAlign w:val="center"/>
          </w:tcPr>
          <w:p w14:paraId="6E71445A" w14:textId="2DF6364E" w:rsidR="00021D13" w:rsidRPr="003B7583" w:rsidRDefault="00021D13" w:rsidP="00A4245C">
            <w:pPr>
              <w:pStyle w:val="TableNBullet"/>
              <w:tabs>
                <w:tab w:val="clear" w:pos="1080"/>
              </w:tabs>
              <w:rPr>
                <w:sz w:val="20"/>
                <w:szCs w:val="20"/>
              </w:rPr>
            </w:pPr>
            <w:r w:rsidRPr="003B7583">
              <w:rPr>
                <w:sz w:val="20"/>
                <w:szCs w:val="20"/>
                <w:lang w:val="en-US"/>
              </w:rPr>
              <w:t>Nurserypersons</w:t>
            </w:r>
            <w:r w:rsidRPr="003B7583">
              <w:rPr>
                <w:rStyle w:val="EndnoteReference"/>
                <w:sz w:val="20"/>
                <w:szCs w:val="20"/>
              </w:rPr>
              <w:endnoteReference w:id="113"/>
            </w:r>
          </w:p>
        </w:tc>
      </w:tr>
      <w:tr w:rsidR="00AC1E41" w:rsidRPr="003B7583" w14:paraId="6E898651" w14:textId="77777777" w:rsidTr="00324836">
        <w:trPr>
          <w:trHeight w:val="274"/>
        </w:trPr>
        <w:tc>
          <w:tcPr>
            <w:tcW w:w="4487" w:type="dxa"/>
            <w:vAlign w:val="center"/>
          </w:tcPr>
          <w:p w14:paraId="5DDA6BEC" w14:textId="2CF2BE13" w:rsidR="00AC1E41" w:rsidRPr="003B7583" w:rsidRDefault="00AC1E41" w:rsidP="00A4245C">
            <w:pPr>
              <w:pStyle w:val="TableNBullet"/>
              <w:tabs>
                <w:tab w:val="clear" w:pos="1080"/>
              </w:tabs>
              <w:rPr>
                <w:sz w:val="20"/>
                <w:szCs w:val="20"/>
                <w:lang w:val="en-US"/>
              </w:rPr>
            </w:pPr>
            <w:r w:rsidRPr="003B7583">
              <w:rPr>
                <w:sz w:val="20"/>
                <w:szCs w:val="20"/>
              </w:rPr>
              <w:t>Primary production supervisors and specialists</w:t>
            </w:r>
          </w:p>
        </w:tc>
        <w:tc>
          <w:tcPr>
            <w:tcW w:w="4585" w:type="dxa"/>
            <w:vAlign w:val="center"/>
          </w:tcPr>
          <w:p w14:paraId="1F6B32D3" w14:textId="1CC64AD7" w:rsidR="00AC1E41" w:rsidRPr="003B7583" w:rsidRDefault="005223DB" w:rsidP="00A4245C">
            <w:pPr>
              <w:pStyle w:val="TableNBullet"/>
              <w:tabs>
                <w:tab w:val="clear" w:pos="1080"/>
              </w:tabs>
              <w:rPr>
                <w:sz w:val="20"/>
                <w:szCs w:val="20"/>
                <w:lang w:val="en-US"/>
              </w:rPr>
            </w:pPr>
            <w:r w:rsidRPr="003B7583">
              <w:rPr>
                <w:sz w:val="20"/>
                <w:szCs w:val="20"/>
              </w:rPr>
              <w:t>Senior livestock farm workers</w:t>
            </w:r>
          </w:p>
        </w:tc>
      </w:tr>
      <w:tr w:rsidR="00021D13" w:rsidRPr="003B7583" w14:paraId="3B8A0B18" w14:textId="77777777" w:rsidTr="00324836">
        <w:trPr>
          <w:trHeight w:val="274"/>
        </w:trPr>
        <w:tc>
          <w:tcPr>
            <w:tcW w:w="4487" w:type="dxa"/>
            <w:vAlign w:val="center"/>
          </w:tcPr>
          <w:p w14:paraId="5462D06F" w14:textId="74393C2F" w:rsidR="00021D13" w:rsidRPr="003B7583" w:rsidRDefault="00021D13" w:rsidP="00A4245C">
            <w:pPr>
              <w:pStyle w:val="TableNBullet"/>
              <w:tabs>
                <w:tab w:val="clear" w:pos="1080"/>
              </w:tabs>
              <w:rPr>
                <w:sz w:val="20"/>
                <w:szCs w:val="20"/>
              </w:rPr>
            </w:pPr>
            <w:r w:rsidRPr="003B7583">
              <w:rPr>
                <w:sz w:val="20"/>
                <w:szCs w:val="20"/>
                <w:lang w:val="en-US"/>
              </w:rPr>
              <w:t>Shearers and woolclassers</w:t>
            </w:r>
            <w:r w:rsidRPr="003B7583">
              <w:rPr>
                <w:rStyle w:val="EndnoteReference"/>
                <w:sz w:val="20"/>
                <w:szCs w:val="20"/>
              </w:rPr>
              <w:endnoteReference w:id="114"/>
            </w:r>
          </w:p>
        </w:tc>
        <w:tc>
          <w:tcPr>
            <w:tcW w:w="4585" w:type="dxa"/>
            <w:vAlign w:val="center"/>
          </w:tcPr>
          <w:p w14:paraId="6DE3142E" w14:textId="0F04F370" w:rsidR="00021D13" w:rsidRPr="003B7583" w:rsidRDefault="00021D13" w:rsidP="00A4245C">
            <w:pPr>
              <w:pStyle w:val="TableNBullet"/>
              <w:tabs>
                <w:tab w:val="clear" w:pos="1080"/>
              </w:tabs>
              <w:rPr>
                <w:sz w:val="20"/>
                <w:szCs w:val="20"/>
              </w:rPr>
            </w:pPr>
            <w:r w:rsidRPr="003B7583">
              <w:rPr>
                <w:sz w:val="20"/>
                <w:szCs w:val="20"/>
                <w:lang w:val="en-US"/>
              </w:rPr>
              <w:t>Skilled technical growers</w:t>
            </w:r>
            <w:r w:rsidRPr="003B7583">
              <w:rPr>
                <w:rStyle w:val="EndnoteReference"/>
                <w:sz w:val="20"/>
                <w:szCs w:val="20"/>
                <w:lang w:val="en-US"/>
              </w:rPr>
              <w:endnoteReference w:id="115"/>
            </w:r>
          </w:p>
        </w:tc>
      </w:tr>
      <w:tr w:rsidR="00AC1E41" w:rsidRPr="003B7583" w14:paraId="00F5B08C" w14:textId="77777777" w:rsidTr="00324836">
        <w:trPr>
          <w:trHeight w:val="274"/>
        </w:trPr>
        <w:tc>
          <w:tcPr>
            <w:tcW w:w="4487" w:type="dxa"/>
            <w:vAlign w:val="center"/>
          </w:tcPr>
          <w:p w14:paraId="4C4C9FCB" w14:textId="707B15B7" w:rsidR="00AC1E41" w:rsidRPr="003B7583" w:rsidRDefault="005223DB" w:rsidP="00A4245C">
            <w:pPr>
              <w:pStyle w:val="TableNBullet"/>
              <w:tabs>
                <w:tab w:val="clear" w:pos="1080"/>
              </w:tabs>
              <w:rPr>
                <w:sz w:val="20"/>
                <w:szCs w:val="20"/>
                <w:lang w:val="en-US"/>
              </w:rPr>
            </w:pPr>
            <w:r w:rsidRPr="003B7583">
              <w:rPr>
                <w:sz w:val="20"/>
                <w:szCs w:val="20"/>
              </w:rPr>
              <w:t>Sports turf trades workers</w:t>
            </w:r>
          </w:p>
        </w:tc>
        <w:tc>
          <w:tcPr>
            <w:tcW w:w="4585" w:type="dxa"/>
            <w:vAlign w:val="center"/>
          </w:tcPr>
          <w:p w14:paraId="329B0AAF" w14:textId="7F43A2DE" w:rsidR="00AC1E41" w:rsidRPr="003B7583" w:rsidRDefault="00AC1E41" w:rsidP="00A4245C">
            <w:pPr>
              <w:pStyle w:val="TableNBullet"/>
              <w:tabs>
                <w:tab w:val="clear" w:pos="1080"/>
              </w:tabs>
              <w:rPr>
                <w:sz w:val="20"/>
                <w:szCs w:val="20"/>
                <w:lang w:val="en-US"/>
              </w:rPr>
            </w:pPr>
            <w:r w:rsidRPr="003B7583">
              <w:rPr>
                <w:sz w:val="20"/>
                <w:szCs w:val="20"/>
              </w:rPr>
              <w:t>Sports turf manager</w:t>
            </w:r>
            <w:r w:rsidR="003E16AE" w:rsidRPr="003B7583">
              <w:rPr>
                <w:sz w:val="20"/>
                <w:szCs w:val="20"/>
              </w:rPr>
              <w:t>s</w:t>
            </w:r>
          </w:p>
        </w:tc>
      </w:tr>
      <w:tr w:rsidR="00944CCD" w:rsidRPr="003B7583" w14:paraId="35E36478" w14:textId="77777777" w:rsidTr="00BF52E0">
        <w:trPr>
          <w:trHeight w:val="274"/>
        </w:trPr>
        <w:tc>
          <w:tcPr>
            <w:tcW w:w="9072" w:type="dxa"/>
            <w:gridSpan w:val="2"/>
            <w:vAlign w:val="center"/>
          </w:tcPr>
          <w:p w14:paraId="6A14AAA5" w14:textId="3E2C3B29" w:rsidR="00944CCD" w:rsidRPr="003B7583" w:rsidRDefault="00944CCD" w:rsidP="00C2611E">
            <w:pPr>
              <w:pStyle w:val="TableNBullet"/>
              <w:numPr>
                <w:ilvl w:val="0"/>
                <w:numId w:val="0"/>
              </w:numPr>
              <w:rPr>
                <w:sz w:val="20"/>
                <w:szCs w:val="20"/>
              </w:rPr>
            </w:pPr>
            <w:r w:rsidRPr="003B7583">
              <w:rPr>
                <w:b/>
                <w:sz w:val="20"/>
                <w:szCs w:val="20"/>
              </w:rPr>
              <w:t>Additional occupations as part of the National Skills Commission’s updated Skills Priority List released on 06 October 2022</w:t>
            </w:r>
            <w:r w:rsidRPr="003B7583">
              <w:rPr>
                <w:rStyle w:val="EndnoteReference"/>
                <w:b/>
                <w:bCs/>
                <w:sz w:val="20"/>
                <w:szCs w:val="20"/>
              </w:rPr>
              <w:endnoteReference w:id="116"/>
            </w:r>
          </w:p>
        </w:tc>
      </w:tr>
      <w:tr w:rsidR="00CD6C54" w:rsidRPr="003B7583" w14:paraId="3B86B058" w14:textId="77777777" w:rsidTr="00324836">
        <w:trPr>
          <w:trHeight w:val="274"/>
        </w:trPr>
        <w:tc>
          <w:tcPr>
            <w:tcW w:w="4487" w:type="dxa"/>
            <w:vAlign w:val="center"/>
          </w:tcPr>
          <w:p w14:paraId="0007AFE6" w14:textId="2BBD3612" w:rsidR="00CD6C54" w:rsidRPr="003B7583" w:rsidRDefault="00C2611E" w:rsidP="00A4245C">
            <w:pPr>
              <w:pStyle w:val="TableNBullet"/>
              <w:tabs>
                <w:tab w:val="clear" w:pos="1080"/>
              </w:tabs>
              <w:rPr>
                <w:sz w:val="20"/>
                <w:szCs w:val="20"/>
              </w:rPr>
            </w:pPr>
            <w:r w:rsidRPr="003B7583">
              <w:rPr>
                <w:sz w:val="20"/>
                <w:szCs w:val="20"/>
              </w:rPr>
              <w:t>Apiarist</w:t>
            </w:r>
          </w:p>
        </w:tc>
        <w:tc>
          <w:tcPr>
            <w:tcW w:w="4585" w:type="dxa"/>
            <w:vAlign w:val="center"/>
          </w:tcPr>
          <w:p w14:paraId="41F3A827" w14:textId="620F9EE9" w:rsidR="00CD6C54" w:rsidRPr="003B7583" w:rsidRDefault="00C2611E" w:rsidP="00A4245C">
            <w:pPr>
              <w:pStyle w:val="TableNBullet"/>
              <w:tabs>
                <w:tab w:val="clear" w:pos="1080"/>
              </w:tabs>
              <w:rPr>
                <w:sz w:val="20"/>
                <w:szCs w:val="20"/>
              </w:rPr>
            </w:pPr>
            <w:r w:rsidRPr="003B7583">
              <w:rPr>
                <w:sz w:val="20"/>
                <w:szCs w:val="20"/>
              </w:rPr>
              <w:t>Horse trainer</w:t>
            </w:r>
          </w:p>
        </w:tc>
      </w:tr>
      <w:tr w:rsidR="00C2611E" w:rsidRPr="003B7583" w14:paraId="5AFFED3D" w14:textId="77777777" w:rsidTr="00324836">
        <w:trPr>
          <w:trHeight w:val="274"/>
        </w:trPr>
        <w:tc>
          <w:tcPr>
            <w:tcW w:w="4487" w:type="dxa"/>
            <w:vAlign w:val="center"/>
          </w:tcPr>
          <w:p w14:paraId="55AA7869" w14:textId="63D7D0BC" w:rsidR="00C2611E" w:rsidRPr="003B7583" w:rsidRDefault="00C2611E" w:rsidP="00A4245C">
            <w:pPr>
              <w:pStyle w:val="TableNBullet"/>
              <w:tabs>
                <w:tab w:val="clear" w:pos="1080"/>
              </w:tabs>
              <w:rPr>
                <w:sz w:val="20"/>
                <w:szCs w:val="20"/>
              </w:rPr>
            </w:pPr>
            <w:r w:rsidRPr="003B7583">
              <w:rPr>
                <w:sz w:val="20"/>
                <w:szCs w:val="20"/>
              </w:rPr>
              <w:t xml:space="preserve">Logging </w:t>
            </w:r>
            <w:r w:rsidR="00FC78E5" w:rsidRPr="003B7583">
              <w:rPr>
                <w:sz w:val="20"/>
                <w:szCs w:val="20"/>
              </w:rPr>
              <w:t xml:space="preserve">plant </w:t>
            </w:r>
            <w:r w:rsidRPr="003B7583">
              <w:rPr>
                <w:sz w:val="20"/>
                <w:szCs w:val="20"/>
              </w:rPr>
              <w:t>operator</w:t>
            </w:r>
          </w:p>
        </w:tc>
        <w:tc>
          <w:tcPr>
            <w:tcW w:w="4585" w:type="dxa"/>
            <w:vAlign w:val="center"/>
          </w:tcPr>
          <w:p w14:paraId="07DA4118" w14:textId="77777777" w:rsidR="00C2611E" w:rsidRPr="003B7583" w:rsidRDefault="00C2611E" w:rsidP="00FC78E5">
            <w:pPr>
              <w:pStyle w:val="TableNBullet"/>
              <w:numPr>
                <w:ilvl w:val="0"/>
                <w:numId w:val="0"/>
              </w:numPr>
              <w:ind w:left="227"/>
              <w:rPr>
                <w:sz w:val="20"/>
                <w:szCs w:val="20"/>
              </w:rPr>
            </w:pPr>
          </w:p>
        </w:tc>
      </w:tr>
    </w:tbl>
    <w:p w14:paraId="6BB15A49" w14:textId="7CA43127" w:rsidR="00D91040" w:rsidRDefault="00D91040" w:rsidP="00D91040">
      <w:pPr>
        <w:pStyle w:val="Heading2"/>
      </w:pPr>
      <w:bookmarkStart w:id="45" w:name="_Toc96366989"/>
      <w:bookmarkStart w:id="46" w:name="_Toc96604988"/>
      <w:bookmarkStart w:id="47" w:name="_Toc100136877"/>
      <w:bookmarkStart w:id="48" w:name="_Toc100750560"/>
      <w:bookmarkStart w:id="49" w:name="_Toc101452523"/>
      <w:bookmarkStart w:id="50" w:name="_Toc105072481"/>
      <w:bookmarkStart w:id="51" w:name="_Toc111121464"/>
      <w:r w:rsidRPr="00DC0686">
        <w:t>Some skills are in immediate shortage, while others w</w:t>
      </w:r>
      <w:r>
        <w:t>ill increase in demand</w:t>
      </w:r>
      <w:bookmarkEnd w:id="45"/>
      <w:bookmarkEnd w:id="46"/>
      <w:bookmarkEnd w:id="47"/>
      <w:bookmarkEnd w:id="48"/>
      <w:bookmarkEnd w:id="49"/>
      <w:bookmarkEnd w:id="50"/>
      <w:bookmarkEnd w:id="51"/>
    </w:p>
    <w:p w14:paraId="6EC46502" w14:textId="5AD87D2E" w:rsidR="00DC0686" w:rsidRDefault="00D91040" w:rsidP="00123768">
      <w:r w:rsidRPr="00BC7C20">
        <w:rPr>
          <w:lang w:eastAsia="en-AU"/>
        </w:rPr>
        <w:t xml:space="preserve">Key </w:t>
      </w:r>
      <w:r w:rsidR="00021D13" w:rsidRPr="00BC7C20">
        <w:rPr>
          <w:lang w:eastAsia="en-AU"/>
        </w:rPr>
        <w:t>gener</w:t>
      </w:r>
      <w:r w:rsidR="006B240C">
        <w:rPr>
          <w:lang w:eastAsia="en-AU"/>
        </w:rPr>
        <w:t>al</w:t>
      </w:r>
      <w:r w:rsidR="00021D13" w:rsidRPr="00BC7C20">
        <w:rPr>
          <w:lang w:eastAsia="en-AU"/>
        </w:rPr>
        <w:t xml:space="preserve"> skills to work in the agriculture, forestry and fishing industry include communication, </w:t>
      </w:r>
      <w:r w:rsidR="009952DD">
        <w:rPr>
          <w:lang w:eastAsia="en-AU"/>
        </w:rPr>
        <w:t xml:space="preserve">being </w:t>
      </w:r>
      <w:r w:rsidR="00021D13" w:rsidRPr="00BC7C20">
        <w:rPr>
          <w:lang w:eastAsia="en-AU"/>
        </w:rPr>
        <w:t>detail oriented, physical strength, planning and organisational skills.</w:t>
      </w:r>
      <w:r w:rsidR="00021D13" w:rsidRPr="00BC7C20">
        <w:rPr>
          <w:rStyle w:val="EndnoteReference"/>
          <w:lang w:eastAsia="en-AU"/>
        </w:rPr>
        <w:endnoteReference w:id="117"/>
      </w:r>
      <w:r w:rsidR="00021D13" w:rsidRPr="00BC7C20">
        <w:rPr>
          <w:lang w:eastAsia="en-AU"/>
        </w:rPr>
        <w:t xml:space="preserve"> Some roles also require a deep understanding of science, technology, engineering, and mathematics associated with the relevant sector.</w:t>
      </w:r>
      <w:r w:rsidR="00021D13" w:rsidRPr="00BC7C20">
        <w:rPr>
          <w:rStyle w:val="EndnoteReference"/>
          <w:lang w:eastAsia="en-AU"/>
        </w:rPr>
        <w:endnoteReference w:id="118"/>
      </w:r>
      <w:r w:rsidR="00021D13" w:rsidRPr="00BC7C20">
        <w:rPr>
          <w:lang w:eastAsia="en-AU"/>
        </w:rPr>
        <w:t xml:space="preserve"> The skills in Table </w:t>
      </w:r>
      <w:r w:rsidR="00CE6C56">
        <w:rPr>
          <w:lang w:eastAsia="en-AU"/>
        </w:rPr>
        <w:t>8</w:t>
      </w:r>
      <w:r w:rsidR="00021D13" w:rsidRPr="00BC7C20">
        <w:rPr>
          <w:lang w:eastAsia="en-AU"/>
        </w:rPr>
        <w:t xml:space="preserve"> are identified as in shortage across the industry. </w:t>
      </w:r>
      <w:r w:rsidRPr="00BC7C20">
        <w:rPr>
          <w:lang w:eastAsia="en-AU"/>
        </w:rPr>
        <w:t xml:space="preserve">Some of these skills are required immediately while others will be required increasingly in the future (see Table </w:t>
      </w:r>
      <w:r w:rsidR="004218CC">
        <w:rPr>
          <w:lang w:eastAsia="en-AU"/>
        </w:rPr>
        <w:t>9</w:t>
      </w:r>
      <w:r w:rsidRPr="00BC7C20">
        <w:rPr>
          <w:lang w:eastAsia="en-AU"/>
        </w:rPr>
        <w:t>).</w:t>
      </w:r>
    </w:p>
    <w:p w14:paraId="232F7056" w14:textId="629EDBA1" w:rsidR="00D91040" w:rsidRPr="00694087" w:rsidRDefault="00D91040" w:rsidP="00D91040">
      <w:pPr>
        <w:pStyle w:val="Caption"/>
        <w:rPr>
          <w:b w:val="0"/>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8</w:t>
      </w:r>
      <w:r w:rsidRPr="00694087">
        <w:rPr>
          <w:sz w:val="20"/>
          <w:szCs w:val="20"/>
        </w:rPr>
        <w:fldChar w:fldCharType="end"/>
      </w:r>
      <w:r w:rsidRPr="00694087">
        <w:rPr>
          <w:sz w:val="20"/>
          <w:szCs w:val="20"/>
        </w:rPr>
        <w:t xml:space="preserve"> | Skill shortages facing the agriculture, forestry</w:t>
      </w:r>
      <w:r w:rsidR="00021D13" w:rsidRPr="00694087">
        <w:rPr>
          <w:sz w:val="20"/>
          <w:szCs w:val="20"/>
        </w:rPr>
        <w:t>,</w:t>
      </w:r>
      <w:r w:rsidRPr="00694087">
        <w:rPr>
          <w:sz w:val="20"/>
          <w:szCs w:val="20"/>
        </w:rPr>
        <w:t xml:space="preserve"> and fishing industry</w:t>
      </w:r>
    </w:p>
    <w:tbl>
      <w:tblPr>
        <w:tblStyle w:val="TableGrid-Header"/>
        <w:tblW w:w="0" w:type="auto"/>
        <w:tblLook w:val="04A0" w:firstRow="1" w:lastRow="0" w:firstColumn="1" w:lastColumn="0" w:noHBand="0" w:noVBand="1"/>
      </w:tblPr>
      <w:tblGrid>
        <w:gridCol w:w="4535"/>
        <w:gridCol w:w="4536"/>
      </w:tblGrid>
      <w:tr w:rsidR="00D91040" w:rsidRPr="003B7583" w14:paraId="793BC942" w14:textId="77777777" w:rsidTr="00E45367">
        <w:trPr>
          <w:cnfStyle w:val="100000000000" w:firstRow="1" w:lastRow="0" w:firstColumn="0" w:lastColumn="0" w:oddVBand="0" w:evenVBand="0" w:oddHBand="0" w:evenHBand="0" w:firstRowFirstColumn="0" w:firstRowLastColumn="0" w:lastRowFirstColumn="0" w:lastRowLastColumn="0"/>
          <w:trHeight w:val="91"/>
        </w:trPr>
        <w:tc>
          <w:tcPr>
            <w:tcW w:w="0" w:type="dxa"/>
            <w:gridSpan w:val="2"/>
            <w:shd w:val="clear" w:color="auto" w:fill="000000" w:themeFill="text1"/>
          </w:tcPr>
          <w:p w14:paraId="0ABEEE83" w14:textId="328DAAAA" w:rsidR="00AA6FD7" w:rsidRPr="003B7583" w:rsidRDefault="00AA6FD7" w:rsidP="00AA6FD7">
            <w:pPr>
              <w:pStyle w:val="NormalTablesQuote"/>
              <w:rPr>
                <w:b/>
                <w:sz w:val="20"/>
              </w:rPr>
            </w:pPr>
            <w:r w:rsidRPr="003B7583">
              <w:rPr>
                <w:b/>
                <w:color w:val="FFFFFF" w:themeColor="background1"/>
                <w:sz w:val="20"/>
              </w:rPr>
              <w:t>Skill shortages</w:t>
            </w:r>
          </w:p>
        </w:tc>
      </w:tr>
      <w:tr w:rsidR="00C54E9A" w:rsidRPr="003B7583" w14:paraId="1832A8E0" w14:textId="77777777" w:rsidTr="00694087">
        <w:trPr>
          <w:trHeight w:val="91"/>
        </w:trPr>
        <w:tc>
          <w:tcPr>
            <w:tcW w:w="4535" w:type="dxa"/>
          </w:tcPr>
          <w:p w14:paraId="52212A2A" w14:textId="31035031" w:rsidR="00C54E9A" w:rsidRPr="003B7583" w:rsidRDefault="00021D13" w:rsidP="00475A82">
            <w:pPr>
              <w:pStyle w:val="TableNBullet"/>
              <w:tabs>
                <w:tab w:val="clear" w:pos="1080"/>
              </w:tabs>
              <w:rPr>
                <w:sz w:val="20"/>
                <w:szCs w:val="20"/>
              </w:rPr>
            </w:pPr>
            <w:r w:rsidRPr="003B7583">
              <w:rPr>
                <w:sz w:val="20"/>
                <w:szCs w:val="20"/>
              </w:rPr>
              <w:t>Ability to plan, organise, control and coordinate farming operations and performance to grow crops</w:t>
            </w:r>
            <w:r w:rsidRPr="003B7583">
              <w:rPr>
                <w:rStyle w:val="EndnoteReference"/>
                <w:sz w:val="20"/>
                <w:szCs w:val="20"/>
              </w:rPr>
              <w:endnoteReference w:id="119"/>
            </w:r>
          </w:p>
        </w:tc>
        <w:tc>
          <w:tcPr>
            <w:tcW w:w="4536" w:type="dxa"/>
          </w:tcPr>
          <w:p w14:paraId="5D5B7209" w14:textId="21AF84DC" w:rsidR="00C54E9A" w:rsidRPr="003B7583" w:rsidRDefault="00021D13" w:rsidP="00475A82">
            <w:pPr>
              <w:pStyle w:val="TableNBullet"/>
              <w:tabs>
                <w:tab w:val="clear" w:pos="1080"/>
              </w:tabs>
              <w:rPr>
                <w:sz w:val="20"/>
                <w:szCs w:val="20"/>
              </w:rPr>
            </w:pPr>
            <w:r w:rsidRPr="003B7583">
              <w:rPr>
                <w:sz w:val="20"/>
                <w:szCs w:val="20"/>
              </w:rPr>
              <w:t>General management and supervisory skills</w:t>
            </w:r>
            <w:r w:rsidRPr="003B7583">
              <w:rPr>
                <w:rStyle w:val="EndnoteReference"/>
                <w:sz w:val="20"/>
                <w:szCs w:val="20"/>
              </w:rPr>
              <w:endnoteReference w:id="120"/>
            </w:r>
          </w:p>
        </w:tc>
      </w:tr>
      <w:tr w:rsidR="00C54E9A" w:rsidRPr="003B7583" w14:paraId="3B57003D" w14:textId="77777777" w:rsidTr="00694087">
        <w:trPr>
          <w:trHeight w:val="91"/>
        </w:trPr>
        <w:tc>
          <w:tcPr>
            <w:tcW w:w="4535" w:type="dxa"/>
          </w:tcPr>
          <w:p w14:paraId="2DC95CFC" w14:textId="4A078271" w:rsidR="00C54E9A" w:rsidRPr="003B7583" w:rsidRDefault="00021D13" w:rsidP="00475A82">
            <w:pPr>
              <w:pStyle w:val="TableNBullet"/>
              <w:tabs>
                <w:tab w:val="clear" w:pos="1080"/>
              </w:tabs>
              <w:rPr>
                <w:sz w:val="20"/>
                <w:szCs w:val="20"/>
              </w:rPr>
            </w:pPr>
            <w:r w:rsidRPr="003B7583">
              <w:rPr>
                <w:sz w:val="20"/>
                <w:szCs w:val="20"/>
              </w:rPr>
              <w:t>High-level financial, middle management and information and communication technology (ICT) skills in forestry and logging</w:t>
            </w:r>
            <w:r w:rsidRPr="003B7583">
              <w:rPr>
                <w:rStyle w:val="EndnoteReference"/>
                <w:sz w:val="20"/>
                <w:szCs w:val="20"/>
              </w:rPr>
              <w:endnoteReference w:id="121"/>
            </w:r>
          </w:p>
        </w:tc>
        <w:tc>
          <w:tcPr>
            <w:tcW w:w="4536" w:type="dxa"/>
          </w:tcPr>
          <w:p w14:paraId="2100EB7E" w14:textId="528E7580" w:rsidR="00C54E9A" w:rsidRPr="003B7583" w:rsidRDefault="00475A82" w:rsidP="00475A82">
            <w:pPr>
              <w:pStyle w:val="TableNBullet"/>
              <w:tabs>
                <w:tab w:val="clear" w:pos="1080"/>
              </w:tabs>
              <w:rPr>
                <w:sz w:val="20"/>
                <w:szCs w:val="20"/>
              </w:rPr>
            </w:pPr>
            <w:r w:rsidRPr="003B7583">
              <w:rPr>
                <w:sz w:val="20"/>
                <w:szCs w:val="20"/>
              </w:rPr>
              <w:t>Knowledge of the science and technology associated with soil management and crop production (agronomy)</w:t>
            </w:r>
            <w:r w:rsidR="00021D13" w:rsidRPr="003B7583">
              <w:rPr>
                <w:rStyle w:val="EndnoteReference"/>
                <w:sz w:val="20"/>
                <w:szCs w:val="20"/>
              </w:rPr>
              <w:endnoteReference w:id="122"/>
            </w:r>
          </w:p>
        </w:tc>
      </w:tr>
      <w:tr w:rsidR="00C54E9A" w:rsidRPr="003B7583" w14:paraId="2BA4E549" w14:textId="77777777" w:rsidTr="00694087">
        <w:trPr>
          <w:trHeight w:val="91"/>
        </w:trPr>
        <w:tc>
          <w:tcPr>
            <w:tcW w:w="4535" w:type="dxa"/>
          </w:tcPr>
          <w:p w14:paraId="4E24214B" w14:textId="5727DE47" w:rsidR="00C54E9A" w:rsidRPr="003B7583" w:rsidRDefault="00021D13" w:rsidP="00475A82">
            <w:pPr>
              <w:pStyle w:val="TableNBullet"/>
              <w:tabs>
                <w:tab w:val="clear" w:pos="1080"/>
              </w:tabs>
              <w:rPr>
                <w:sz w:val="20"/>
                <w:szCs w:val="20"/>
              </w:rPr>
            </w:pPr>
            <w:r w:rsidRPr="003B7583">
              <w:rPr>
                <w:sz w:val="20"/>
                <w:szCs w:val="20"/>
              </w:rPr>
              <w:t>People development and staff supervision in the nursery and garden sector</w:t>
            </w:r>
            <w:r w:rsidRPr="003B7583">
              <w:rPr>
                <w:rStyle w:val="EndnoteReference"/>
                <w:sz w:val="20"/>
                <w:szCs w:val="20"/>
              </w:rPr>
              <w:endnoteReference w:id="123"/>
            </w:r>
          </w:p>
        </w:tc>
        <w:tc>
          <w:tcPr>
            <w:tcW w:w="4536" w:type="dxa"/>
          </w:tcPr>
          <w:p w14:paraId="5B1E11FC" w14:textId="175DB979" w:rsidR="00C54E9A" w:rsidRPr="003B7583" w:rsidRDefault="00021D13" w:rsidP="00475A82">
            <w:pPr>
              <w:pStyle w:val="TableNBullet"/>
              <w:tabs>
                <w:tab w:val="clear" w:pos="1080"/>
              </w:tabs>
              <w:rPr>
                <w:sz w:val="20"/>
                <w:szCs w:val="20"/>
              </w:rPr>
            </w:pPr>
            <w:r w:rsidRPr="003B7583">
              <w:rPr>
                <w:sz w:val="20"/>
                <w:szCs w:val="20"/>
              </w:rPr>
              <w:t>Problem solving (e.g.</w:t>
            </w:r>
            <w:r w:rsidR="00647DE5" w:rsidRPr="003B7583">
              <w:rPr>
                <w:sz w:val="20"/>
                <w:szCs w:val="20"/>
              </w:rPr>
              <w:t>,</w:t>
            </w:r>
            <w:r w:rsidRPr="003B7583">
              <w:rPr>
                <w:sz w:val="20"/>
                <w:szCs w:val="20"/>
              </w:rPr>
              <w:t xml:space="preserve"> for natural weather events)</w:t>
            </w:r>
            <w:r w:rsidRPr="003B7583">
              <w:rPr>
                <w:rStyle w:val="EndnoteReference"/>
                <w:sz w:val="20"/>
                <w:szCs w:val="20"/>
              </w:rPr>
              <w:endnoteReference w:id="124"/>
            </w:r>
          </w:p>
        </w:tc>
      </w:tr>
    </w:tbl>
    <w:p w14:paraId="77EEF4C0" w14:textId="2F36200F" w:rsidR="00D91040" w:rsidRPr="00BC7C20" w:rsidRDefault="00D91040" w:rsidP="00D91040">
      <w:r>
        <w:br/>
      </w:r>
      <w:r w:rsidR="00021D13" w:rsidRPr="00E43BB8">
        <w:rPr>
          <w:lang w:eastAsia="en-AU"/>
        </w:rPr>
        <w:t>The industry is being transformed by new</w:t>
      </w:r>
      <w:r w:rsidRPr="00BC7C20">
        <w:rPr>
          <w:lang w:eastAsia="en-AU"/>
        </w:rPr>
        <w:t xml:space="preserve"> technologies that </w:t>
      </w:r>
      <w:r w:rsidR="002613F1">
        <w:rPr>
          <w:lang w:eastAsia="en-AU"/>
        </w:rPr>
        <w:t xml:space="preserve">are </w:t>
      </w:r>
      <w:r w:rsidR="00021D13" w:rsidRPr="00E43BB8">
        <w:rPr>
          <w:lang w:eastAsia="en-AU"/>
        </w:rPr>
        <w:t>chang</w:t>
      </w:r>
      <w:r w:rsidR="00A40D5B">
        <w:rPr>
          <w:lang w:eastAsia="en-AU"/>
        </w:rPr>
        <w:t>ing</w:t>
      </w:r>
      <w:r w:rsidR="00021D13" w:rsidRPr="00E43BB8">
        <w:rPr>
          <w:lang w:eastAsia="en-AU"/>
        </w:rPr>
        <w:t xml:space="preserve"> how businesses operate</w:t>
      </w:r>
      <w:r w:rsidR="00A40D5B">
        <w:rPr>
          <w:lang w:eastAsia="en-AU"/>
        </w:rPr>
        <w:t>,</w:t>
      </w:r>
      <w:r w:rsidR="00021D13" w:rsidRPr="00E43BB8">
        <w:rPr>
          <w:lang w:eastAsia="en-AU"/>
        </w:rPr>
        <w:t xml:space="preserve"> </w:t>
      </w:r>
      <w:r w:rsidR="00A40D5B">
        <w:rPr>
          <w:lang w:eastAsia="en-AU"/>
        </w:rPr>
        <w:t>with</w:t>
      </w:r>
      <w:r w:rsidR="00021D13" w:rsidRPr="00E43BB8">
        <w:rPr>
          <w:lang w:eastAsia="en-AU"/>
        </w:rPr>
        <w:t xml:space="preserve"> more jobs becom</w:t>
      </w:r>
      <w:r w:rsidR="00A40D5B">
        <w:rPr>
          <w:lang w:eastAsia="en-AU"/>
        </w:rPr>
        <w:t>ing</w:t>
      </w:r>
      <w:r w:rsidR="00021D13" w:rsidRPr="00E43BB8">
        <w:rPr>
          <w:lang w:eastAsia="en-AU"/>
        </w:rPr>
        <w:t xml:space="preserve"> increasingly technology </w:t>
      </w:r>
      <w:r w:rsidR="00395DFB">
        <w:rPr>
          <w:lang w:eastAsia="en-AU"/>
        </w:rPr>
        <w:t>dependent</w:t>
      </w:r>
      <w:r w:rsidR="00021D13" w:rsidRPr="00E43BB8">
        <w:rPr>
          <w:lang w:eastAsia="en-AU"/>
        </w:rPr>
        <w:t>.</w:t>
      </w:r>
      <w:r w:rsidR="00021D13" w:rsidRPr="00E43BB8">
        <w:rPr>
          <w:rStyle w:val="EndnoteReference"/>
          <w:lang w:eastAsia="en-AU"/>
        </w:rPr>
        <w:endnoteReference w:id="125"/>
      </w:r>
      <w:r w:rsidRPr="00BC7C20">
        <w:rPr>
          <w:lang w:eastAsia="en-AU"/>
        </w:rPr>
        <w:t xml:space="preserve"> This will have implications for the existing workforce </w:t>
      </w:r>
      <w:r w:rsidR="00395DFB">
        <w:rPr>
          <w:lang w:eastAsia="en-AU"/>
        </w:rPr>
        <w:t>which</w:t>
      </w:r>
      <w:r w:rsidRPr="00BC7C20">
        <w:rPr>
          <w:lang w:eastAsia="en-AU"/>
        </w:rPr>
        <w:t xml:space="preserve"> will be required to upskill in areas such as digital literacy, data, automation</w:t>
      </w:r>
      <w:r w:rsidR="00021D13" w:rsidRPr="00BC7C20">
        <w:rPr>
          <w:lang w:eastAsia="en-AU"/>
        </w:rPr>
        <w:t>,</w:t>
      </w:r>
      <w:r w:rsidRPr="00BC7C20">
        <w:rPr>
          <w:lang w:eastAsia="en-AU"/>
        </w:rPr>
        <w:t xml:space="preserve"> and environmental sustainability</w:t>
      </w:r>
      <w:r w:rsidR="005E71CF">
        <w:rPr>
          <w:lang w:eastAsia="en-AU"/>
        </w:rPr>
        <w:t>, detailed in Table 9</w:t>
      </w:r>
      <w:r w:rsidRPr="00BC7C20">
        <w:rPr>
          <w:lang w:eastAsia="en-AU"/>
        </w:rPr>
        <w:t>.</w:t>
      </w:r>
      <w:r w:rsidR="00021D13">
        <w:rPr>
          <w:rStyle w:val="EndnoteReference"/>
          <w:lang w:eastAsia="en-AU"/>
        </w:rPr>
        <w:endnoteReference w:id="126"/>
      </w:r>
      <w:r w:rsidRPr="00BC7C20">
        <w:rPr>
          <w:lang w:eastAsia="en-AU"/>
        </w:rPr>
        <w:t xml:space="preserve"> </w:t>
      </w:r>
      <w:r w:rsidRPr="00BC7C20">
        <w:rPr>
          <w:rFonts w:cs="Arial"/>
          <w:szCs w:val="20"/>
          <w:lang w:eastAsia="en-AU"/>
        </w:rPr>
        <w:t>Some workers may already have these skills while others may be in shortage.</w:t>
      </w:r>
      <w:r>
        <w:rPr>
          <w:rFonts w:cs="Arial"/>
          <w:szCs w:val="20"/>
          <w:lang w:eastAsia="en-AU"/>
        </w:rPr>
        <w:t xml:space="preserve"> </w:t>
      </w:r>
    </w:p>
    <w:p w14:paraId="25306A07" w14:textId="1D6615AC" w:rsidR="00D91040" w:rsidRPr="00694087" w:rsidRDefault="00D91040" w:rsidP="00D91040">
      <w:pPr>
        <w:pStyle w:val="Caption"/>
        <w:rPr>
          <w:b w:val="0"/>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9</w:t>
      </w:r>
      <w:r w:rsidRPr="00694087">
        <w:rPr>
          <w:sz w:val="20"/>
          <w:szCs w:val="20"/>
        </w:rPr>
        <w:fldChar w:fldCharType="end"/>
      </w:r>
      <w:r w:rsidRPr="00694087">
        <w:rPr>
          <w:sz w:val="20"/>
          <w:szCs w:val="20"/>
        </w:rPr>
        <w:t xml:space="preserve"> | Emerging skills in the agriculture, forestry</w:t>
      </w:r>
      <w:r w:rsidR="004C26F7" w:rsidRPr="00694087">
        <w:rPr>
          <w:sz w:val="20"/>
          <w:szCs w:val="20"/>
        </w:rPr>
        <w:t>,</w:t>
      </w:r>
      <w:r w:rsidRPr="00694087">
        <w:rPr>
          <w:sz w:val="20"/>
          <w:szCs w:val="20"/>
        </w:rPr>
        <w:t xml:space="preserve"> and fishing industry</w:t>
      </w:r>
    </w:p>
    <w:tbl>
      <w:tblPr>
        <w:tblStyle w:val="TableGrid-Header"/>
        <w:tblW w:w="0" w:type="auto"/>
        <w:tblLook w:val="04A0" w:firstRow="1" w:lastRow="0" w:firstColumn="1" w:lastColumn="0" w:noHBand="0" w:noVBand="1"/>
      </w:tblPr>
      <w:tblGrid>
        <w:gridCol w:w="4535"/>
        <w:gridCol w:w="4536"/>
      </w:tblGrid>
      <w:tr w:rsidR="00D91040" w:rsidRPr="003B7583" w14:paraId="06634B59" w14:textId="77777777" w:rsidTr="00E45367">
        <w:trPr>
          <w:cnfStyle w:val="100000000000" w:firstRow="1" w:lastRow="0" w:firstColumn="0" w:lastColumn="0" w:oddVBand="0" w:evenVBand="0" w:oddHBand="0" w:evenHBand="0" w:firstRowFirstColumn="0" w:firstRowLastColumn="0" w:lastRowFirstColumn="0" w:lastRowLastColumn="0"/>
          <w:tblHeader/>
        </w:trPr>
        <w:tc>
          <w:tcPr>
            <w:tcW w:w="0" w:type="dxa"/>
            <w:gridSpan w:val="2"/>
            <w:shd w:val="clear" w:color="auto" w:fill="000000" w:themeFill="text1"/>
          </w:tcPr>
          <w:p w14:paraId="4D60672F" w14:textId="77777777" w:rsidR="00D91040" w:rsidRPr="003B7583" w:rsidRDefault="00D91040" w:rsidP="00203C6F">
            <w:pPr>
              <w:pStyle w:val="NormalTablesQuote"/>
              <w:rPr>
                <w:b/>
                <w:color w:val="FFFFFF" w:themeColor="background1"/>
                <w:sz w:val="20"/>
              </w:rPr>
            </w:pPr>
            <w:r w:rsidRPr="003B7583">
              <w:rPr>
                <w:b/>
                <w:color w:val="FFFFFF" w:themeColor="background1"/>
                <w:sz w:val="20"/>
              </w:rPr>
              <w:lastRenderedPageBreak/>
              <w:t>Emerging skills</w:t>
            </w:r>
          </w:p>
        </w:tc>
      </w:tr>
      <w:tr w:rsidR="00625647" w:rsidRPr="003B7583" w14:paraId="4F41A77F" w14:textId="77777777" w:rsidTr="009B0AAC">
        <w:trPr>
          <w:trHeight w:val="423"/>
        </w:trPr>
        <w:tc>
          <w:tcPr>
            <w:tcW w:w="4535" w:type="dxa"/>
            <w:vAlign w:val="center"/>
          </w:tcPr>
          <w:p w14:paraId="32E939F7" w14:textId="5290BD46" w:rsidR="00625647" w:rsidRPr="003B7583" w:rsidRDefault="00021D13" w:rsidP="009B0AAC">
            <w:pPr>
              <w:pStyle w:val="NormalTablesListBullet"/>
              <w:rPr>
                <w:szCs w:val="20"/>
              </w:rPr>
            </w:pPr>
            <w:r w:rsidRPr="003B7583">
              <w:rPr>
                <w:szCs w:val="20"/>
              </w:rPr>
              <w:t>Advis</w:t>
            </w:r>
            <w:r w:rsidR="004873FA" w:rsidRPr="003B7583">
              <w:rPr>
                <w:szCs w:val="20"/>
              </w:rPr>
              <w:t>e</w:t>
            </w:r>
            <w:r w:rsidRPr="003B7583">
              <w:rPr>
                <w:szCs w:val="20"/>
              </w:rPr>
              <w:t xml:space="preserve"> farmers, rural industries and government on aspects of farming, develop techniques for increasing productivity, and study and develop plans and policies for the management of land</w:t>
            </w:r>
            <w:r w:rsidRPr="003B7583">
              <w:rPr>
                <w:rStyle w:val="EndnoteReference"/>
                <w:szCs w:val="20"/>
              </w:rPr>
              <w:endnoteReference w:id="127"/>
            </w:r>
          </w:p>
        </w:tc>
        <w:tc>
          <w:tcPr>
            <w:tcW w:w="4536" w:type="dxa"/>
            <w:vAlign w:val="center"/>
          </w:tcPr>
          <w:p w14:paraId="05455104" w14:textId="294F00E5" w:rsidR="00625647" w:rsidRPr="003B7583" w:rsidRDefault="00021D13" w:rsidP="009B0AAC">
            <w:pPr>
              <w:pStyle w:val="NormalTablesListBullet"/>
              <w:rPr>
                <w:szCs w:val="20"/>
              </w:rPr>
            </w:pPr>
            <w:r w:rsidRPr="003B7583">
              <w:rPr>
                <w:szCs w:val="20"/>
              </w:rPr>
              <w:t>Business management skills as farm diversification to enhance income from other sources to reduce risk becomes increasingly important</w:t>
            </w:r>
            <w:r w:rsidRPr="003B7583">
              <w:rPr>
                <w:rStyle w:val="EndnoteReference"/>
                <w:szCs w:val="20"/>
              </w:rPr>
              <w:endnoteReference w:id="128"/>
            </w:r>
          </w:p>
        </w:tc>
      </w:tr>
      <w:tr w:rsidR="00625647" w:rsidRPr="003B7583" w14:paraId="5BC6E557" w14:textId="77777777" w:rsidTr="009B0AAC">
        <w:trPr>
          <w:trHeight w:val="421"/>
        </w:trPr>
        <w:tc>
          <w:tcPr>
            <w:tcW w:w="4535" w:type="dxa"/>
            <w:vAlign w:val="center"/>
          </w:tcPr>
          <w:p w14:paraId="075C28D0" w14:textId="27E3C872" w:rsidR="00625647" w:rsidRPr="003B7583" w:rsidRDefault="00021D13" w:rsidP="009B0AAC">
            <w:pPr>
              <w:pStyle w:val="NormalTablesListBullet"/>
              <w:rPr>
                <w:szCs w:val="20"/>
              </w:rPr>
            </w:pPr>
            <w:r w:rsidRPr="003B7583">
              <w:rPr>
                <w:szCs w:val="20"/>
              </w:rPr>
              <w:t>Business strategy, marketing and promoting (including sales) and logistics in the nursery and garden sector</w:t>
            </w:r>
            <w:r w:rsidRPr="003B7583">
              <w:rPr>
                <w:rStyle w:val="EndnoteReference"/>
                <w:szCs w:val="20"/>
              </w:rPr>
              <w:endnoteReference w:id="129"/>
            </w:r>
          </w:p>
        </w:tc>
        <w:tc>
          <w:tcPr>
            <w:tcW w:w="4536" w:type="dxa"/>
            <w:vAlign w:val="center"/>
          </w:tcPr>
          <w:p w14:paraId="333D8FEA" w14:textId="199778CA" w:rsidR="00625647" w:rsidRPr="003B7583" w:rsidRDefault="007D7C9E" w:rsidP="009B0AAC">
            <w:pPr>
              <w:pStyle w:val="NormalTablesListBullet"/>
              <w:rPr>
                <w:szCs w:val="20"/>
              </w:rPr>
            </w:pPr>
            <w:r w:rsidRPr="003B7583">
              <w:rPr>
                <w:szCs w:val="20"/>
              </w:rPr>
              <w:t>Data analysis skills to monitor the health life of crops in real-time, create predictive analysis and make resource management decisions</w:t>
            </w:r>
            <w:r w:rsidR="00021D13" w:rsidRPr="003B7583">
              <w:rPr>
                <w:rStyle w:val="EndnoteReference"/>
                <w:szCs w:val="20"/>
              </w:rPr>
              <w:endnoteReference w:id="130"/>
            </w:r>
          </w:p>
        </w:tc>
      </w:tr>
      <w:tr w:rsidR="007D7C9E" w:rsidRPr="003B7583" w14:paraId="57C92F18" w14:textId="77777777" w:rsidTr="009B0AAC">
        <w:trPr>
          <w:trHeight w:val="421"/>
        </w:trPr>
        <w:tc>
          <w:tcPr>
            <w:tcW w:w="4535" w:type="dxa"/>
            <w:vAlign w:val="center"/>
          </w:tcPr>
          <w:p w14:paraId="2FF4A1FB" w14:textId="7C0D5111" w:rsidR="007D7C9E" w:rsidRPr="003B7583" w:rsidRDefault="007D7C9E" w:rsidP="009B0AAC">
            <w:pPr>
              <w:pStyle w:val="NormalTablesListBullet"/>
              <w:rPr>
                <w:szCs w:val="20"/>
              </w:rPr>
            </w:pPr>
            <w:r w:rsidRPr="003B7583">
              <w:rPr>
                <w:szCs w:val="20"/>
              </w:rPr>
              <w:t>Diagnostic tools for agricultural machinery and vehicles</w:t>
            </w:r>
          </w:p>
        </w:tc>
        <w:tc>
          <w:tcPr>
            <w:tcW w:w="4536" w:type="dxa"/>
            <w:vAlign w:val="center"/>
          </w:tcPr>
          <w:p w14:paraId="56F6DEAB" w14:textId="757392DF" w:rsidR="007D7C9E" w:rsidRPr="003B7583" w:rsidRDefault="00021D13" w:rsidP="009B0AAC">
            <w:pPr>
              <w:pStyle w:val="NormalTablesListBullet"/>
              <w:rPr>
                <w:szCs w:val="20"/>
              </w:rPr>
            </w:pPr>
            <w:r w:rsidRPr="003B7583">
              <w:rPr>
                <w:szCs w:val="20"/>
              </w:rPr>
              <w:t>Environment land care</w:t>
            </w:r>
            <w:r w:rsidRPr="003B7583">
              <w:rPr>
                <w:rStyle w:val="EndnoteReference"/>
                <w:szCs w:val="20"/>
              </w:rPr>
              <w:endnoteReference w:id="131"/>
            </w:r>
          </w:p>
        </w:tc>
      </w:tr>
      <w:tr w:rsidR="00625647" w:rsidRPr="003B7583" w14:paraId="0C2A4E53" w14:textId="77777777" w:rsidTr="009B0AAC">
        <w:trPr>
          <w:trHeight w:val="421"/>
        </w:trPr>
        <w:tc>
          <w:tcPr>
            <w:tcW w:w="4535" w:type="dxa"/>
            <w:vAlign w:val="center"/>
          </w:tcPr>
          <w:p w14:paraId="6DAFB10F" w14:textId="1B728BB9" w:rsidR="00625647" w:rsidRPr="003B7583" w:rsidRDefault="00021D13" w:rsidP="009B0AAC">
            <w:pPr>
              <w:pStyle w:val="NormalTablesListBullet"/>
              <w:rPr>
                <w:szCs w:val="20"/>
              </w:rPr>
            </w:pPr>
            <w:r w:rsidRPr="003B7583">
              <w:rPr>
                <w:szCs w:val="20"/>
              </w:rPr>
              <w:t>Farm forestry skills</w:t>
            </w:r>
            <w:r w:rsidRPr="003B7583">
              <w:rPr>
                <w:rStyle w:val="EndnoteReference"/>
                <w:szCs w:val="20"/>
              </w:rPr>
              <w:endnoteReference w:id="132"/>
            </w:r>
          </w:p>
        </w:tc>
        <w:tc>
          <w:tcPr>
            <w:tcW w:w="4536" w:type="dxa"/>
            <w:vAlign w:val="center"/>
          </w:tcPr>
          <w:p w14:paraId="78591291" w14:textId="586BEA27" w:rsidR="00625647" w:rsidRPr="003B7583" w:rsidRDefault="00021D13" w:rsidP="009B0AAC">
            <w:pPr>
              <w:pStyle w:val="NormalTablesListBullet"/>
              <w:rPr>
                <w:szCs w:val="20"/>
              </w:rPr>
            </w:pPr>
            <w:r w:rsidRPr="003B7583">
              <w:rPr>
                <w:szCs w:val="20"/>
              </w:rPr>
              <w:t>Knowledge of environmental sustainability and animal welfare</w:t>
            </w:r>
            <w:r w:rsidRPr="003B7583">
              <w:rPr>
                <w:rStyle w:val="EndnoteReference"/>
                <w:szCs w:val="20"/>
              </w:rPr>
              <w:endnoteReference w:id="133"/>
            </w:r>
          </w:p>
        </w:tc>
      </w:tr>
      <w:tr w:rsidR="00625647" w:rsidRPr="003B7583" w14:paraId="2768BCA1" w14:textId="77777777" w:rsidTr="009B0AAC">
        <w:trPr>
          <w:trHeight w:val="421"/>
        </w:trPr>
        <w:tc>
          <w:tcPr>
            <w:tcW w:w="4535" w:type="dxa"/>
            <w:vAlign w:val="center"/>
          </w:tcPr>
          <w:p w14:paraId="2DC044FD" w14:textId="0522798C" w:rsidR="00625647" w:rsidRPr="003B7583" w:rsidRDefault="00021D13" w:rsidP="009B0AAC">
            <w:pPr>
              <w:pStyle w:val="NormalTablesListBullet"/>
              <w:rPr>
                <w:szCs w:val="20"/>
              </w:rPr>
            </w:pPr>
            <w:r w:rsidRPr="003B7583">
              <w:rPr>
                <w:szCs w:val="20"/>
              </w:rPr>
              <w:t>Operation of aquatic technology, including aquabotics and FishTech</w:t>
            </w:r>
            <w:r w:rsidRPr="003B7583">
              <w:rPr>
                <w:rStyle w:val="EndnoteReference"/>
                <w:szCs w:val="20"/>
              </w:rPr>
              <w:endnoteReference w:id="134"/>
            </w:r>
          </w:p>
        </w:tc>
        <w:tc>
          <w:tcPr>
            <w:tcW w:w="4536" w:type="dxa"/>
            <w:vAlign w:val="center"/>
          </w:tcPr>
          <w:p w14:paraId="4E0B6D31" w14:textId="08B40F8D" w:rsidR="00625647" w:rsidRPr="003B7583" w:rsidRDefault="00021D13" w:rsidP="009B0AAC">
            <w:pPr>
              <w:pStyle w:val="NormalTablesListBullet"/>
              <w:rPr>
                <w:szCs w:val="20"/>
              </w:rPr>
            </w:pPr>
            <w:r w:rsidRPr="003B7583">
              <w:rPr>
                <w:szCs w:val="20"/>
              </w:rPr>
              <w:t>Perform tests and experiments, and provide technical support in areas such as research, production, servicing and marketing</w:t>
            </w:r>
            <w:r w:rsidRPr="003B7583">
              <w:rPr>
                <w:rStyle w:val="EndnoteReference"/>
                <w:szCs w:val="20"/>
              </w:rPr>
              <w:endnoteReference w:id="135"/>
            </w:r>
          </w:p>
        </w:tc>
      </w:tr>
      <w:tr w:rsidR="00625647" w:rsidRPr="003B7583" w14:paraId="7BA36215" w14:textId="77777777" w:rsidTr="009B0AAC">
        <w:trPr>
          <w:trHeight w:val="421"/>
        </w:trPr>
        <w:tc>
          <w:tcPr>
            <w:tcW w:w="4535" w:type="dxa"/>
            <w:vAlign w:val="center"/>
          </w:tcPr>
          <w:p w14:paraId="25E91004" w14:textId="519D7FDA" w:rsidR="00625647" w:rsidRPr="003B7583" w:rsidRDefault="00021D13" w:rsidP="009B0AAC">
            <w:pPr>
              <w:pStyle w:val="NormalTablesListBullet"/>
              <w:rPr>
                <w:szCs w:val="20"/>
              </w:rPr>
            </w:pPr>
            <w:r w:rsidRPr="003B7583">
              <w:rPr>
                <w:szCs w:val="20"/>
              </w:rPr>
              <w:t>Skills in digital maps, including map creation software</w:t>
            </w:r>
            <w:r w:rsidRPr="003B7583">
              <w:rPr>
                <w:rStyle w:val="EndnoteReference"/>
                <w:szCs w:val="20"/>
              </w:rPr>
              <w:endnoteReference w:id="136"/>
            </w:r>
          </w:p>
        </w:tc>
        <w:tc>
          <w:tcPr>
            <w:tcW w:w="4536" w:type="dxa"/>
            <w:vAlign w:val="center"/>
          </w:tcPr>
          <w:p w14:paraId="78193F6E" w14:textId="7EF002D5" w:rsidR="00625647" w:rsidRPr="003B7583" w:rsidRDefault="00021D13" w:rsidP="009B0AAC">
            <w:pPr>
              <w:pStyle w:val="NormalTablesListBullet"/>
              <w:rPr>
                <w:szCs w:val="20"/>
              </w:rPr>
            </w:pPr>
            <w:r w:rsidRPr="003B7583">
              <w:rPr>
                <w:szCs w:val="20"/>
              </w:rPr>
              <w:t>Skills in Internet of Things (IoT), new production materials and sustainability / waste management / circular economy in the nursery and garden sector</w:t>
            </w:r>
            <w:r w:rsidRPr="003B7583">
              <w:rPr>
                <w:rStyle w:val="EndnoteReference"/>
                <w:szCs w:val="20"/>
              </w:rPr>
              <w:endnoteReference w:id="137"/>
            </w:r>
          </w:p>
        </w:tc>
      </w:tr>
      <w:tr w:rsidR="00625647" w:rsidRPr="003B7583" w14:paraId="25722868" w14:textId="77777777" w:rsidTr="009B0AAC">
        <w:trPr>
          <w:trHeight w:val="421"/>
        </w:trPr>
        <w:tc>
          <w:tcPr>
            <w:tcW w:w="4535" w:type="dxa"/>
            <w:vAlign w:val="center"/>
          </w:tcPr>
          <w:p w14:paraId="3427583D" w14:textId="0CCC3556" w:rsidR="00625647" w:rsidRPr="003B7583" w:rsidRDefault="00021D13" w:rsidP="009B0AAC">
            <w:pPr>
              <w:pStyle w:val="NormalTablesListBullet"/>
              <w:rPr>
                <w:szCs w:val="20"/>
              </w:rPr>
            </w:pPr>
            <w:r w:rsidRPr="003B7583">
              <w:rPr>
                <w:szCs w:val="20"/>
              </w:rPr>
              <w:t>Skills in robotics, data mining and sensor technology</w:t>
            </w:r>
            <w:r w:rsidRPr="003B7583">
              <w:rPr>
                <w:rStyle w:val="EndnoteReference"/>
                <w:szCs w:val="20"/>
              </w:rPr>
              <w:endnoteReference w:id="138"/>
            </w:r>
            <w:r w:rsidRPr="003B7583">
              <w:rPr>
                <w:szCs w:val="20"/>
                <w:vertAlign w:val="superscript"/>
              </w:rPr>
              <w:t>,</w:t>
            </w:r>
            <w:r w:rsidRPr="003B7583">
              <w:rPr>
                <w:rStyle w:val="EndnoteReference"/>
                <w:szCs w:val="20"/>
              </w:rPr>
              <w:endnoteReference w:id="139"/>
            </w:r>
          </w:p>
        </w:tc>
        <w:tc>
          <w:tcPr>
            <w:tcW w:w="4536" w:type="dxa"/>
            <w:vAlign w:val="center"/>
          </w:tcPr>
          <w:p w14:paraId="45F6BB09" w14:textId="61DA220C" w:rsidR="00625647" w:rsidRPr="003B7583" w:rsidRDefault="00021D13" w:rsidP="009B0AAC">
            <w:pPr>
              <w:pStyle w:val="NormalTablesListBullet"/>
              <w:rPr>
                <w:szCs w:val="20"/>
              </w:rPr>
            </w:pPr>
            <w:r w:rsidRPr="003B7583">
              <w:rPr>
                <w:szCs w:val="20"/>
              </w:rPr>
              <w:t>Understanding of biosecurity and traceability requirements</w:t>
            </w:r>
            <w:r w:rsidRPr="003B7583">
              <w:rPr>
                <w:rStyle w:val="EndnoteReference"/>
                <w:szCs w:val="20"/>
              </w:rPr>
              <w:endnoteReference w:id="140"/>
            </w:r>
          </w:p>
        </w:tc>
      </w:tr>
      <w:tr w:rsidR="00625647" w:rsidRPr="003B7583" w14:paraId="2D9EBFAD" w14:textId="77777777" w:rsidTr="009B0AAC">
        <w:trPr>
          <w:trHeight w:val="421"/>
        </w:trPr>
        <w:tc>
          <w:tcPr>
            <w:tcW w:w="4535" w:type="dxa"/>
            <w:vAlign w:val="center"/>
          </w:tcPr>
          <w:p w14:paraId="02F2B46D" w14:textId="4FE62767" w:rsidR="00625647" w:rsidRPr="003B7583" w:rsidRDefault="00021D13" w:rsidP="009B0AAC">
            <w:pPr>
              <w:pStyle w:val="NormalTablesListBullet"/>
              <w:rPr>
                <w:szCs w:val="20"/>
              </w:rPr>
            </w:pPr>
            <w:r w:rsidRPr="003B7583">
              <w:rPr>
                <w:szCs w:val="20"/>
              </w:rPr>
              <w:t>Understanding of plant genomes and biomass</w:t>
            </w:r>
            <w:r w:rsidRPr="003B7583">
              <w:rPr>
                <w:rStyle w:val="EndnoteReference"/>
                <w:szCs w:val="20"/>
              </w:rPr>
              <w:endnoteReference w:id="141"/>
            </w:r>
            <w:r w:rsidRPr="003B7583">
              <w:rPr>
                <w:szCs w:val="20"/>
                <w:vertAlign w:val="superscript"/>
              </w:rPr>
              <w:t>,</w:t>
            </w:r>
            <w:r w:rsidRPr="003B7583">
              <w:rPr>
                <w:rStyle w:val="EndnoteReference"/>
                <w:szCs w:val="20"/>
              </w:rPr>
              <w:endnoteReference w:id="142"/>
            </w:r>
          </w:p>
        </w:tc>
        <w:tc>
          <w:tcPr>
            <w:tcW w:w="4536" w:type="dxa"/>
            <w:vAlign w:val="center"/>
          </w:tcPr>
          <w:p w14:paraId="2784D2FB" w14:textId="06479383" w:rsidR="00625647" w:rsidRPr="003B7583" w:rsidRDefault="00625647" w:rsidP="009B0AAC">
            <w:pPr>
              <w:pStyle w:val="NormalTablesQuote"/>
              <w:rPr>
                <w:b w:val="0"/>
                <w:sz w:val="20"/>
              </w:rPr>
            </w:pPr>
          </w:p>
        </w:tc>
      </w:tr>
    </w:tbl>
    <w:p w14:paraId="4464DD8F" w14:textId="77777777" w:rsidR="00D91040" w:rsidRDefault="00D91040" w:rsidP="00D91040"/>
    <w:p w14:paraId="425E0E4C" w14:textId="77777777" w:rsidR="007535B9" w:rsidRDefault="007535B9" w:rsidP="007535B9">
      <w:pPr>
        <w:pStyle w:val="Heading1"/>
      </w:pPr>
      <w:bookmarkStart w:id="52" w:name="_Toc111121465"/>
      <w:bookmarkStart w:id="53" w:name="_Toc96604989"/>
      <w:bookmarkStart w:id="54" w:name="_Toc96366990"/>
      <w:r>
        <w:lastRenderedPageBreak/>
        <w:t>Education and training pipeline</w:t>
      </w:r>
      <w:bookmarkEnd w:id="52"/>
    </w:p>
    <w:p w14:paraId="2D575147" w14:textId="4B613BC1" w:rsidR="007535B9" w:rsidRDefault="00F30E29" w:rsidP="007535B9">
      <w:pPr>
        <w:rPr>
          <w:lang w:eastAsia="en-AU"/>
        </w:rPr>
      </w:pPr>
      <w:r>
        <w:rPr>
          <w:lang w:eastAsia="en-AU"/>
        </w:rPr>
        <w:t>T</w:t>
      </w:r>
      <w:r w:rsidR="00135E6E">
        <w:rPr>
          <w:lang w:eastAsia="en-AU"/>
        </w:rPr>
        <w:t>here were around 9,</w:t>
      </w:r>
      <w:r w:rsidR="00135E6E" w:rsidDel="00AA7323">
        <w:rPr>
          <w:lang w:eastAsia="en-AU"/>
        </w:rPr>
        <w:t>400</w:t>
      </w:r>
      <w:r w:rsidR="00135E6E">
        <w:rPr>
          <w:lang w:eastAsia="en-AU"/>
        </w:rPr>
        <w:t xml:space="preserve"> enrolments in agriculture, forestry, and fishing related VET qualifications in 2020 and 1,100 relevant enrolments in Higher Education in 2019.</w:t>
      </w:r>
      <w:r w:rsidR="00135E6E">
        <w:rPr>
          <w:rStyle w:val="EndnoteReference"/>
          <w:lang w:eastAsia="en-AU"/>
        </w:rPr>
        <w:endnoteReference w:id="143"/>
      </w:r>
      <w:r w:rsidR="00135E6E" w:rsidRPr="00A61EA5">
        <w:rPr>
          <w:vertAlign w:val="superscript"/>
          <w:lang w:eastAsia="en-AU"/>
        </w:rPr>
        <w:t>,</w:t>
      </w:r>
      <w:r w:rsidR="00135E6E">
        <w:rPr>
          <w:rStyle w:val="EndnoteReference"/>
          <w:lang w:eastAsia="en-AU"/>
        </w:rPr>
        <w:endnoteReference w:id="144"/>
      </w:r>
      <w:r w:rsidR="007535B9" w:rsidRPr="004F1EAE">
        <w:rPr>
          <w:lang w:eastAsia="en-AU"/>
        </w:rPr>
        <w:t xml:space="preserve"> </w:t>
      </w:r>
      <w:r w:rsidR="007535B9">
        <w:rPr>
          <w:lang w:eastAsia="en-AU"/>
        </w:rPr>
        <w:t xml:space="preserve">This should translate to close to </w:t>
      </w:r>
      <w:r w:rsidR="007535B9" w:rsidRPr="00A61EA5">
        <w:rPr>
          <w:lang w:eastAsia="en-AU"/>
        </w:rPr>
        <w:t>6,270</w:t>
      </w:r>
      <w:r w:rsidR="007535B9">
        <w:rPr>
          <w:rStyle w:val="FootnoteReference"/>
          <w:lang w:eastAsia="en-AU"/>
        </w:rPr>
        <w:footnoteReference w:id="13"/>
      </w:r>
      <w:r w:rsidR="007535B9">
        <w:rPr>
          <w:lang w:eastAsia="en-AU"/>
        </w:rPr>
        <w:t xml:space="preserve"> students entering the workforce each year with relevant qualifications, </w:t>
      </w:r>
      <w:r w:rsidR="007D002A">
        <w:rPr>
          <w:lang w:eastAsia="en-AU"/>
        </w:rPr>
        <w:t>s</w:t>
      </w:r>
      <w:r w:rsidR="00112DB6">
        <w:rPr>
          <w:lang w:eastAsia="en-AU"/>
        </w:rPr>
        <w:t xml:space="preserve">uggesting </w:t>
      </w:r>
      <w:r w:rsidR="004206B2">
        <w:rPr>
          <w:lang w:eastAsia="en-AU"/>
        </w:rPr>
        <w:t>that projected demand should be met</w:t>
      </w:r>
      <w:r w:rsidR="000B77EE">
        <w:rPr>
          <w:lang w:eastAsia="en-AU"/>
        </w:rPr>
        <w:t>, although some</w:t>
      </w:r>
      <w:r w:rsidR="007535B9">
        <w:rPr>
          <w:lang w:eastAsia="en-AU"/>
        </w:rPr>
        <w:t xml:space="preserve"> will seek employment in other industries. </w:t>
      </w:r>
      <w:r w:rsidR="007535B9" w:rsidRPr="00D958F8">
        <w:rPr>
          <w:lang w:eastAsia="en-AU"/>
        </w:rPr>
        <w:t xml:space="preserve">For further detail, see the collaborative response </w:t>
      </w:r>
      <w:r w:rsidR="000B77EE">
        <w:rPr>
          <w:lang w:eastAsia="en-AU"/>
        </w:rPr>
        <w:t>toward the end of this report.</w:t>
      </w:r>
      <w:r w:rsidR="007535B9" w:rsidRPr="00D958F8">
        <w:rPr>
          <w:lang w:eastAsia="en-AU"/>
        </w:rPr>
        <w:t xml:space="preserve"> </w:t>
      </w:r>
      <w:r w:rsidR="007535B9" w:rsidRPr="00D958F8">
        <w:rPr>
          <w:lang w:eastAsia="en-AU"/>
        </w:rPr>
        <w:tab/>
      </w:r>
    </w:p>
    <w:p w14:paraId="09D5D834" w14:textId="77777777" w:rsidR="007535B9" w:rsidRDefault="007535B9" w:rsidP="007535B9">
      <w:pPr>
        <w:pStyle w:val="Heading2"/>
      </w:pPr>
      <w:bookmarkStart w:id="55" w:name="_Toc100136881"/>
      <w:bookmarkStart w:id="56" w:name="_Toc100750564"/>
      <w:bookmarkStart w:id="57" w:name="_Toc101452527"/>
      <w:bookmarkStart w:id="58" w:name="_Toc105072485"/>
      <w:bookmarkStart w:id="59" w:name="_Toc111121466"/>
      <w:r>
        <w:t>VET will continue as a primary pathway into and through the agriculture, forestry, and fishing industry</w:t>
      </w:r>
      <w:bookmarkEnd w:id="55"/>
      <w:bookmarkEnd w:id="56"/>
      <w:bookmarkEnd w:id="57"/>
      <w:bookmarkEnd w:id="58"/>
      <w:bookmarkEnd w:id="59"/>
    </w:p>
    <w:tbl>
      <w:tblPr>
        <w:tblStyle w:val="TableGrid"/>
        <w:tblpPr w:leftFromText="181" w:rightFromText="181" w:topFromText="142" w:bottomFromText="142" w:vertAnchor="text" w:horzAnchor="margin" w:tblpY="1920"/>
        <w:tblOverlap w:val="neve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7535B9" w:rsidRPr="00730286" w14:paraId="3E379EF7" w14:textId="77777777" w:rsidTr="00E45367">
        <w:trPr>
          <w:trHeight w:val="395"/>
        </w:trPr>
        <w:tc>
          <w:tcPr>
            <w:tcW w:w="9041" w:type="dxa"/>
            <w:shd w:val="clear" w:color="auto" w:fill="auto"/>
          </w:tcPr>
          <w:p w14:paraId="6BD3FA56" w14:textId="77777777" w:rsidR="007535B9" w:rsidRPr="008703DC" w:rsidRDefault="007535B9" w:rsidP="00934337">
            <w:pPr>
              <w:rPr>
                <w:i/>
                <w:iCs/>
              </w:rPr>
            </w:pPr>
            <w:r>
              <w:rPr>
                <w:lang w:eastAsia="en-US"/>
              </w:rPr>
              <w:t>In 2020, there were approximately 2,120</w:t>
            </w:r>
            <w:r w:rsidRPr="0044749B">
              <w:rPr>
                <w:color w:val="FF0000"/>
                <w:lang w:eastAsia="en-US"/>
              </w:rPr>
              <w:t xml:space="preserve"> </w:t>
            </w:r>
            <w:r>
              <w:rPr>
                <w:lang w:eastAsia="en-US"/>
              </w:rPr>
              <w:t>enrolments in agriculture, forestry and fishing related VET qualifications by students who were already employed.</w:t>
            </w:r>
            <w:r>
              <w:rPr>
                <w:rStyle w:val="EndnoteReference"/>
                <w:lang w:eastAsia="en-US"/>
              </w:rPr>
              <w:endnoteReference w:id="145"/>
            </w:r>
          </w:p>
        </w:tc>
      </w:tr>
    </w:tbl>
    <w:p w14:paraId="76DA4EF5" w14:textId="46C56F01" w:rsidR="007535B9" w:rsidRDefault="007535B9" w:rsidP="007535B9">
      <w:pPr>
        <w:rPr>
          <w:lang w:eastAsia="en-US"/>
        </w:rPr>
      </w:pPr>
      <w:r>
        <w:rPr>
          <w:lang w:eastAsia="en-US"/>
        </w:rPr>
        <w:t>The agriculture, forestry and fishing industry provides many employment opportunities for people with no-post school qualification. Around</w:t>
      </w:r>
      <w:r w:rsidDel="00EB3C01">
        <w:rPr>
          <w:lang w:eastAsia="en-US"/>
        </w:rPr>
        <w:t xml:space="preserve"> </w:t>
      </w:r>
      <w:r>
        <w:rPr>
          <w:lang w:eastAsia="en-US"/>
        </w:rPr>
        <w:t>53 per cent of the industry do not hold a post-school qualification, as many skills are learned on-the-job.</w:t>
      </w:r>
      <w:r>
        <w:rPr>
          <w:rStyle w:val="EndnoteReference"/>
          <w:lang w:eastAsia="en-US"/>
        </w:rPr>
        <w:endnoteReference w:id="146"/>
      </w:r>
      <w:r>
        <w:rPr>
          <w:lang w:eastAsia="en-US"/>
        </w:rPr>
        <w:t xml:space="preserve"> Th</w:t>
      </w:r>
      <w:r w:rsidR="006A1FF1">
        <w:rPr>
          <w:lang w:eastAsia="en-US"/>
        </w:rPr>
        <w:t>e</w:t>
      </w:r>
      <w:r>
        <w:rPr>
          <w:lang w:eastAsia="en-US"/>
        </w:rPr>
        <w:t xml:space="preserve"> industry is popular for young people looking for their first job, people of all ages looking for seasonal or short-term opportunities, workers from overseas and people working in their family business. Key occupations include livestock farmer, crop farmer, agricultural, forestry and horticultural plant operator, aquaculture worker and garden and nursery labourers. </w:t>
      </w:r>
    </w:p>
    <w:p w14:paraId="3013F60E" w14:textId="748F166C" w:rsidR="007535B9" w:rsidRPr="00EE7DD3" w:rsidRDefault="007535B9" w:rsidP="007535B9">
      <w:pPr>
        <w:rPr>
          <w:lang w:eastAsia="en-US"/>
        </w:rPr>
      </w:pPr>
      <w:r w:rsidRPr="00EE7DD3">
        <w:rPr>
          <w:lang w:eastAsia="en-US"/>
        </w:rPr>
        <w:t xml:space="preserve">VET will continue as a popular </w:t>
      </w:r>
      <w:r w:rsidR="00854367">
        <w:rPr>
          <w:lang w:eastAsia="en-US"/>
        </w:rPr>
        <w:t>preparation for</w:t>
      </w:r>
      <w:r w:rsidRPr="00EE7DD3">
        <w:rPr>
          <w:lang w:eastAsia="en-US"/>
        </w:rPr>
        <w:t xml:space="preserve"> the industry, with </w:t>
      </w:r>
      <w:r w:rsidDel="00781656">
        <w:rPr>
          <w:lang w:eastAsia="en-US"/>
        </w:rPr>
        <w:t>35</w:t>
      </w:r>
      <w:r w:rsidRPr="00EE7DD3" w:rsidDel="00781656">
        <w:rPr>
          <w:lang w:eastAsia="en-US"/>
        </w:rPr>
        <w:t xml:space="preserve"> </w:t>
      </w:r>
      <w:r w:rsidRPr="00EE7DD3">
        <w:rPr>
          <w:lang w:eastAsia="en-US"/>
        </w:rPr>
        <w:t>per cent of the workforce holding a VET level qualification</w:t>
      </w:r>
      <w:r>
        <w:rPr>
          <w:lang w:eastAsia="en-US"/>
        </w:rPr>
        <w:t xml:space="preserve"> as their highest level of education</w:t>
      </w:r>
      <w:r w:rsidRPr="00EE7DD3">
        <w:rPr>
          <w:lang w:eastAsia="en-US"/>
        </w:rPr>
        <w:t>.</w:t>
      </w:r>
      <w:r w:rsidRPr="00EE7DD3">
        <w:rPr>
          <w:rStyle w:val="EndnoteReference"/>
          <w:lang w:eastAsia="en-US"/>
        </w:rPr>
        <w:endnoteReference w:id="147"/>
      </w:r>
      <w:r w:rsidRPr="00EE7DD3">
        <w:rPr>
          <w:lang w:eastAsia="en-US"/>
        </w:rPr>
        <w:t xml:space="preserve"> VET-level study is required for occupations including nurseryperson</w:t>
      </w:r>
      <w:r w:rsidR="00D84632">
        <w:rPr>
          <w:lang w:eastAsia="en-US"/>
        </w:rPr>
        <w:t>s</w:t>
      </w:r>
      <w:r w:rsidRPr="00EE7DD3">
        <w:rPr>
          <w:lang w:eastAsia="en-US"/>
        </w:rPr>
        <w:t>, shearer</w:t>
      </w:r>
      <w:r w:rsidR="00D84632">
        <w:rPr>
          <w:lang w:eastAsia="en-US"/>
        </w:rPr>
        <w:t>s</w:t>
      </w:r>
      <w:r w:rsidRPr="00EE7DD3">
        <w:rPr>
          <w:lang w:eastAsia="en-US"/>
        </w:rPr>
        <w:t xml:space="preserve"> </w:t>
      </w:r>
      <w:r w:rsidR="00D84632">
        <w:rPr>
          <w:lang w:eastAsia="en-US"/>
        </w:rPr>
        <w:t>and</w:t>
      </w:r>
      <w:r w:rsidRPr="00EE7DD3">
        <w:rPr>
          <w:lang w:eastAsia="en-US"/>
        </w:rPr>
        <w:t xml:space="preserve"> horticulturalist</w:t>
      </w:r>
      <w:r w:rsidR="00D84632">
        <w:rPr>
          <w:lang w:eastAsia="en-US"/>
        </w:rPr>
        <w:t>s</w:t>
      </w:r>
      <w:r w:rsidRPr="00EE7DD3">
        <w:rPr>
          <w:lang w:eastAsia="en-US"/>
        </w:rPr>
        <w:t xml:space="preserve"> among many others. Education and training activity also supports endorsed industry requirements (EIR) for the industry. F</w:t>
      </w:r>
      <w:r w:rsidR="00A23E7F">
        <w:rPr>
          <w:lang w:eastAsia="en-US"/>
        </w:rPr>
        <w:t>ive</w:t>
      </w:r>
      <w:r w:rsidRPr="00EE7DD3">
        <w:rPr>
          <w:lang w:eastAsia="en-US"/>
        </w:rPr>
        <w:t xml:space="preserve"> out of the </w:t>
      </w:r>
      <w:r>
        <w:rPr>
          <w:lang w:eastAsia="en-US"/>
        </w:rPr>
        <w:t>41</w:t>
      </w:r>
      <w:r w:rsidRPr="00EE7DD3">
        <w:rPr>
          <w:lang w:eastAsia="en-US"/>
        </w:rPr>
        <w:t xml:space="preserve"> qualifications and courses used by industry on the </w:t>
      </w:r>
      <w:r>
        <w:rPr>
          <w:lang w:eastAsia="en-US"/>
        </w:rPr>
        <w:t xml:space="preserve">Victorian </w:t>
      </w:r>
      <w:r w:rsidRPr="00EE7DD3">
        <w:rPr>
          <w:lang w:eastAsia="en-US"/>
        </w:rPr>
        <w:t>Funded Course List (FCL) support these requirements.</w:t>
      </w:r>
      <w:r w:rsidRPr="00EE7DD3">
        <w:rPr>
          <w:rStyle w:val="EndnoteReference"/>
          <w:lang w:eastAsia="en-US"/>
        </w:rPr>
        <w:endnoteReference w:id="148"/>
      </w:r>
      <w:r w:rsidRPr="00EE7DD3">
        <w:rPr>
          <w:lang w:eastAsia="en-US"/>
        </w:rPr>
        <w:t xml:space="preserve"> Recognising bodies include the Australian Beekeeping Traineeship Program, Shearing Contractors Association of Australia and the Horticulture Training Council. </w:t>
      </w:r>
    </w:p>
    <w:p w14:paraId="08D3440A" w14:textId="4D41006B" w:rsidR="007535B9" w:rsidRDefault="007535B9" w:rsidP="007535B9">
      <w:pPr>
        <w:rPr>
          <w:lang w:eastAsia="en-AU"/>
        </w:rPr>
      </w:pPr>
      <w:r>
        <w:t xml:space="preserve">This industry prefers skills development on </w:t>
      </w:r>
      <w:r w:rsidR="002D5F6C">
        <w:t xml:space="preserve">an </w:t>
      </w:r>
      <w:r>
        <w:t>as need</w:t>
      </w:r>
      <w:r w:rsidR="003916B3">
        <w:t xml:space="preserve">ed </w:t>
      </w:r>
      <w:r>
        <w:t xml:space="preserve">basis, with many employers </w:t>
      </w:r>
      <w:r w:rsidRPr="00067344">
        <w:rPr>
          <w:lang w:eastAsia="en-AU"/>
        </w:rPr>
        <w:t>offering training for existing employees during employment when necessary (e.g.</w:t>
      </w:r>
      <w:r>
        <w:rPr>
          <w:lang w:eastAsia="en-AU"/>
        </w:rPr>
        <w:t>,</w:t>
      </w:r>
      <w:r w:rsidRPr="00067344">
        <w:rPr>
          <w:lang w:eastAsia="en-AU"/>
        </w:rPr>
        <w:t xml:space="preserve"> upskilling in new technology). Training is often conducted in-house by experienced employees</w:t>
      </w:r>
      <w:r>
        <w:rPr>
          <w:lang w:eastAsia="en-AU"/>
        </w:rPr>
        <w:t>,</w:t>
      </w:r>
      <w:r w:rsidRPr="00067344">
        <w:rPr>
          <w:lang w:eastAsia="en-AU"/>
        </w:rPr>
        <w:t xml:space="preserve"> and workers may be required to obtain additional licences to attend and perform certain types of work on-site</w:t>
      </w:r>
      <w:r>
        <w:rPr>
          <w:lang w:eastAsia="en-AU"/>
        </w:rPr>
        <w:t xml:space="preserve">. </w:t>
      </w:r>
    </w:p>
    <w:p w14:paraId="2BE5FC04" w14:textId="04A0E78C" w:rsidR="007535B9" w:rsidRDefault="007535B9" w:rsidP="007535B9">
      <w:pPr>
        <w:rPr>
          <w:rFonts w:eastAsia="Calibri" w:cs="Arial"/>
          <w:color w:val="000000"/>
          <w:lang w:eastAsia="en-AU"/>
        </w:rPr>
      </w:pPr>
      <w:r w:rsidRPr="004A5D02">
        <w:t xml:space="preserve">In 2020, </w:t>
      </w:r>
      <w:r>
        <w:t xml:space="preserve">there were </w:t>
      </w:r>
      <w:r w:rsidRPr="00A61EA5" w:rsidDel="004802D3">
        <w:t xml:space="preserve">3 </w:t>
      </w:r>
      <w:r>
        <w:t>skill</w:t>
      </w:r>
      <w:r w:rsidR="00502860">
        <w:t xml:space="preserve"> </w:t>
      </w:r>
      <w:r>
        <w:t xml:space="preserve">sets </w:t>
      </w:r>
      <w:r w:rsidR="004301A4">
        <w:t xml:space="preserve">of </w:t>
      </w:r>
      <w:r w:rsidR="008A5488">
        <w:t>relevance</w:t>
      </w:r>
      <w:r w:rsidR="004301A4">
        <w:t xml:space="preserve"> to the industry </w:t>
      </w:r>
      <w:r>
        <w:t xml:space="preserve">delivered through VET in Victoria, accounting for </w:t>
      </w:r>
      <w:r w:rsidRPr="00A61EA5">
        <w:t>around 103</w:t>
      </w:r>
      <w:r>
        <w:t xml:space="preserve"> </w:t>
      </w:r>
      <w:r w:rsidRPr="076F38A7">
        <w:rPr>
          <w:rFonts w:eastAsia="Calibri" w:cs="Arial"/>
          <w:color w:val="000000"/>
          <w:lang w:eastAsia="en-AU"/>
        </w:rPr>
        <w:t>enrolments.</w:t>
      </w:r>
      <w:r w:rsidRPr="076F38A7">
        <w:rPr>
          <w:rFonts w:eastAsia="Calibri" w:cs="Arial"/>
          <w:color w:val="000000"/>
          <w:vertAlign w:val="superscript"/>
          <w:lang w:eastAsia="en-AU"/>
        </w:rPr>
        <w:endnoteReference w:id="149"/>
      </w:r>
      <w:r w:rsidRPr="076F38A7">
        <w:rPr>
          <w:rFonts w:eastAsia="Calibri" w:cs="Arial"/>
          <w:color w:val="000000"/>
          <w:lang w:eastAsia="en-AU"/>
        </w:rPr>
        <w:t xml:space="preserve"> These were the Agricultural Chemical Skill Set to be undertaken while employed to transport and handle chemicals across a range of agriculture related areas. The Basic Tree Worker Skill Set and Course in Introductory Shearing are </w:t>
      </w:r>
      <w:r w:rsidR="007467EE">
        <w:rPr>
          <w:rFonts w:eastAsia="Calibri" w:cs="Arial"/>
          <w:color w:val="000000"/>
          <w:lang w:eastAsia="en-AU"/>
        </w:rPr>
        <w:t>designed for</w:t>
      </w:r>
      <w:r w:rsidRPr="076F38A7">
        <w:rPr>
          <w:rFonts w:eastAsia="Calibri" w:cs="Arial"/>
          <w:color w:val="000000"/>
          <w:lang w:eastAsia="en-AU"/>
        </w:rPr>
        <w:t xml:space="preserve"> gaining initial employment or as a pathway to further study. There are many other skill</w:t>
      </w:r>
      <w:r w:rsidR="00502860">
        <w:rPr>
          <w:rFonts w:eastAsia="Calibri" w:cs="Arial"/>
          <w:color w:val="000000"/>
          <w:lang w:eastAsia="en-AU"/>
        </w:rPr>
        <w:t xml:space="preserve"> </w:t>
      </w:r>
      <w:r w:rsidRPr="076F38A7">
        <w:rPr>
          <w:rFonts w:eastAsia="Calibri" w:cs="Arial"/>
          <w:color w:val="000000"/>
          <w:lang w:eastAsia="en-AU"/>
        </w:rPr>
        <w:t>sets not part of the Victorian FCL delivered by individual employers not captured in Table 1</w:t>
      </w:r>
      <w:r w:rsidR="002D6EA1">
        <w:rPr>
          <w:rFonts w:eastAsia="Calibri" w:cs="Arial"/>
          <w:color w:val="000000"/>
          <w:lang w:eastAsia="en-AU"/>
        </w:rPr>
        <w:t>0</w:t>
      </w:r>
      <w:r w:rsidRPr="076F38A7">
        <w:rPr>
          <w:rFonts w:eastAsia="Calibri" w:cs="Arial"/>
          <w:color w:val="000000"/>
          <w:lang w:eastAsia="en-AU"/>
        </w:rPr>
        <w:t xml:space="preserve">. </w:t>
      </w:r>
    </w:p>
    <w:p w14:paraId="0DAA7378" w14:textId="77777777" w:rsidR="008A5488" w:rsidRPr="00CB352C" w:rsidRDefault="008A5488" w:rsidP="008A5488">
      <w:pPr>
        <w:pStyle w:val="Heading2"/>
        <w:rPr>
          <w:lang w:eastAsia="en-AU"/>
        </w:rPr>
      </w:pPr>
      <w:r w:rsidRPr="00CB352C">
        <w:rPr>
          <w:lang w:eastAsia="en-AU"/>
        </w:rPr>
        <w:t>VET Activity</w:t>
      </w:r>
    </w:p>
    <w:p w14:paraId="4A76EBFC" w14:textId="77777777" w:rsidR="00A76D74" w:rsidRDefault="00A76D74" w:rsidP="00A76D74">
      <w:pPr>
        <w:rPr>
          <w:szCs w:val="20"/>
          <w:lang w:eastAsia="en-US"/>
        </w:rPr>
      </w:pPr>
      <w:r>
        <w:rPr>
          <w:szCs w:val="20"/>
          <w:lang w:eastAsia="en-US"/>
        </w:rPr>
        <w:t xml:space="preserve">People enrol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14:paraId="4F47FA96" w14:textId="77777777" w:rsidR="00A76D74" w:rsidRPr="0028694D" w:rsidRDefault="00A76D74" w:rsidP="00A76D74">
      <w:pPr>
        <w:pStyle w:val="ListParagraph"/>
        <w:numPr>
          <w:ilvl w:val="0"/>
          <w:numId w:val="65"/>
        </w:numPr>
        <w:rPr>
          <w:szCs w:val="20"/>
          <w:vertAlign w:val="superscript"/>
          <w:lang w:eastAsia="en-US"/>
        </w:rPr>
      </w:pPr>
      <w:r w:rsidRPr="00FA5A34">
        <w:rPr>
          <w:szCs w:val="20"/>
          <w:lang w:eastAsia="en-US"/>
        </w:rPr>
        <w:t>to prepare for employment</w:t>
      </w:r>
    </w:p>
    <w:p w14:paraId="176536BE" w14:textId="77777777" w:rsidR="00A76D74" w:rsidRPr="0028694D" w:rsidRDefault="00A76D74" w:rsidP="00A76D74">
      <w:pPr>
        <w:pStyle w:val="ListParagraph"/>
        <w:numPr>
          <w:ilvl w:val="0"/>
          <w:numId w:val="65"/>
        </w:numPr>
        <w:rPr>
          <w:szCs w:val="20"/>
          <w:vertAlign w:val="superscript"/>
          <w:lang w:eastAsia="en-US"/>
        </w:rPr>
      </w:pPr>
      <w:r w:rsidRPr="00FA5A34">
        <w:rPr>
          <w:szCs w:val="20"/>
          <w:lang w:eastAsia="en-US"/>
        </w:rPr>
        <w:t>to support current employment</w:t>
      </w:r>
    </w:p>
    <w:p w14:paraId="20F1E03B" w14:textId="77777777" w:rsidR="00A76D74" w:rsidRPr="0028694D" w:rsidRDefault="00A76D74" w:rsidP="00A76D74">
      <w:pPr>
        <w:pStyle w:val="ListParagraph"/>
        <w:numPr>
          <w:ilvl w:val="0"/>
          <w:numId w:val="65"/>
        </w:numPr>
        <w:rPr>
          <w:szCs w:val="20"/>
          <w:vertAlign w:val="superscript"/>
          <w:lang w:eastAsia="en-US"/>
        </w:rPr>
      </w:pPr>
      <w:r w:rsidRPr="00FA5A34">
        <w:rPr>
          <w:szCs w:val="20"/>
          <w:lang w:eastAsia="en-US"/>
        </w:rPr>
        <w:lastRenderedPageBreak/>
        <w:t>to progress their careers</w:t>
      </w:r>
      <w:r>
        <w:rPr>
          <w:szCs w:val="20"/>
          <w:lang w:eastAsia="en-US"/>
        </w:rPr>
        <w:t xml:space="preserve"> within the industry</w:t>
      </w:r>
      <w:r w:rsidRPr="00FA5A34">
        <w:rPr>
          <w:szCs w:val="20"/>
          <w:lang w:eastAsia="en-US"/>
        </w:rPr>
        <w:t>.</w:t>
      </w:r>
      <w:r>
        <w:rPr>
          <w:szCs w:val="20"/>
          <w:lang w:eastAsia="en-US"/>
        </w:rPr>
        <w:t xml:space="preserve"> </w:t>
      </w:r>
    </w:p>
    <w:p w14:paraId="3101EAC3" w14:textId="18306E12" w:rsidR="007535B9" w:rsidRPr="00B7729A" w:rsidRDefault="007535B9" w:rsidP="007535B9">
      <w:pPr>
        <w:rPr>
          <w:szCs w:val="20"/>
          <w:vertAlign w:val="superscript"/>
          <w:lang w:eastAsia="en-US"/>
        </w:rPr>
      </w:pPr>
      <w:r w:rsidRPr="00B7729A">
        <w:rPr>
          <w:szCs w:val="20"/>
          <w:lang w:eastAsia="en-US"/>
        </w:rPr>
        <w:t>This equates to training categori</w:t>
      </w:r>
      <w:r w:rsidR="00EE0220">
        <w:rPr>
          <w:szCs w:val="20"/>
          <w:lang w:eastAsia="en-US"/>
        </w:rPr>
        <w:t>s</w:t>
      </w:r>
      <w:r w:rsidRPr="00B7729A">
        <w:rPr>
          <w:szCs w:val="20"/>
          <w:lang w:eastAsia="en-US"/>
        </w:rPr>
        <w:t xml:space="preserve">ed as prior to employment; with employment (as an apprenticeship or traineeship) and </w:t>
      </w:r>
      <w:r w:rsidR="00EE0220">
        <w:rPr>
          <w:szCs w:val="20"/>
          <w:lang w:eastAsia="en-US"/>
        </w:rPr>
        <w:t>u</w:t>
      </w:r>
      <w:r w:rsidRPr="00B7729A">
        <w:rPr>
          <w:szCs w:val="20"/>
          <w:lang w:eastAsia="en-US"/>
        </w:rPr>
        <w:t>pskilling once qualified as shown in</w:t>
      </w:r>
      <w:r w:rsidRPr="076F38A7">
        <w:rPr>
          <w:rFonts w:asciiTheme="minorHAnsi" w:hAnsiTheme="minorHAnsi"/>
          <w:color w:val="000000"/>
          <w:lang w:eastAsia="en-US"/>
        </w:rPr>
        <w:t xml:space="preserve"> </w:t>
      </w:r>
      <w:r w:rsidRPr="076F38A7">
        <w:rPr>
          <w:lang w:eastAsia="en-US"/>
        </w:rPr>
        <w:t>Table 1</w:t>
      </w:r>
      <w:r w:rsidR="002D6EA1">
        <w:rPr>
          <w:lang w:eastAsia="en-US"/>
        </w:rPr>
        <w:t>0</w:t>
      </w:r>
      <w:r>
        <w:rPr>
          <w:lang w:eastAsia="en-US"/>
        </w:rPr>
        <w:t>.</w:t>
      </w:r>
      <w:r w:rsidRPr="076F38A7">
        <w:rPr>
          <w:lang w:eastAsia="en-US"/>
        </w:rPr>
        <w:t xml:space="preserve"> </w:t>
      </w:r>
      <w:r w:rsidRPr="00B7729A">
        <w:rPr>
          <w:szCs w:val="20"/>
          <w:lang w:eastAsia="en-US"/>
        </w:rPr>
        <w:t>The table shows the enrolments in 2020 in VET courses on the</w:t>
      </w:r>
      <w:r w:rsidRPr="076F38A7">
        <w:rPr>
          <w:lang w:eastAsia="en-US"/>
        </w:rPr>
        <w:t xml:space="preserve"> Victorian FCL and the Victorian Funded Skill Set List (FSSL).</w:t>
      </w:r>
      <w:r w:rsidRPr="076F38A7">
        <w:rPr>
          <w:vertAlign w:val="superscript"/>
          <w:lang w:eastAsia="en-US"/>
        </w:rPr>
        <w:endnoteReference w:id="150"/>
      </w:r>
      <w:r w:rsidRPr="00694087">
        <w:rPr>
          <w:vertAlign w:val="superscript"/>
          <w:lang w:eastAsia="en-US"/>
        </w:rPr>
        <w:t>,</w:t>
      </w:r>
      <w:r w:rsidRPr="076F38A7">
        <w:rPr>
          <w:rStyle w:val="EndnoteReference"/>
          <w:lang w:eastAsia="en-US"/>
        </w:rPr>
        <w:endnoteReference w:id="151"/>
      </w:r>
      <w:r>
        <w:rPr>
          <w:vertAlign w:val="superscript"/>
          <w:lang w:eastAsia="en-US"/>
        </w:rPr>
        <w:t xml:space="preserve"> </w:t>
      </w:r>
      <w:r w:rsidRPr="00B7729A">
        <w:rPr>
          <w:szCs w:val="20"/>
          <w:lang w:eastAsia="en-US"/>
        </w:rPr>
        <w:t xml:space="preserve">related to this industry and against each category. The enrolment numbers are drawn from Total VET activity (TVA) which comprises enrolments supported by public funding or by private </w:t>
      </w:r>
      <w:r w:rsidR="00EE0220">
        <w:rPr>
          <w:szCs w:val="20"/>
          <w:lang w:eastAsia="en-US"/>
        </w:rPr>
        <w:t>c</w:t>
      </w:r>
      <w:r w:rsidRPr="00B7729A">
        <w:rPr>
          <w:szCs w:val="20"/>
          <w:lang w:eastAsia="en-US"/>
        </w:rPr>
        <w:t>ontribution.</w:t>
      </w:r>
    </w:p>
    <w:p w14:paraId="3198155B" w14:textId="4B253DFF" w:rsidR="007535B9" w:rsidRDefault="007535B9" w:rsidP="007535B9">
      <w:pPr>
        <w:pStyle w:val="NormalTablesListBullet"/>
        <w:numPr>
          <w:ilvl w:val="0"/>
          <w:numId w:val="0"/>
        </w:numPr>
        <w:tabs>
          <w:tab w:val="left" w:pos="720"/>
        </w:tabs>
        <w:rPr>
          <w:rStyle w:val="normaltextrun"/>
          <w:rFonts w:asciiTheme="minorHAnsi" w:hAnsiTheme="minorHAnsi"/>
          <w:shd w:val="clear" w:color="auto" w:fill="FFFFFF"/>
        </w:rPr>
      </w:pPr>
      <w:r w:rsidRPr="00B7729A">
        <w:rPr>
          <w:szCs w:val="20"/>
          <w:lang w:eastAsia="en-US"/>
        </w:rPr>
        <w:t>As part of preparing this report, industry representatives have provided their perspectives on the purpose of these qualifications, which is summari</w:t>
      </w:r>
      <w:r w:rsidR="00EE0220">
        <w:rPr>
          <w:szCs w:val="20"/>
          <w:lang w:eastAsia="en-US"/>
        </w:rPr>
        <w:t>se</w:t>
      </w:r>
      <w:r w:rsidRPr="00B7729A">
        <w:rPr>
          <w:szCs w:val="20"/>
          <w:lang w:eastAsia="en-US"/>
        </w:rPr>
        <w:t>d in</w:t>
      </w:r>
      <w:r>
        <w:rPr>
          <w:szCs w:val="20"/>
          <w:lang w:eastAsia="en-US"/>
        </w:rPr>
        <w:t xml:space="preserve"> </w:t>
      </w:r>
      <w:r w:rsidRPr="00B94818">
        <w:rPr>
          <w:rStyle w:val="normaltextrun"/>
          <w:rFonts w:asciiTheme="minorHAnsi" w:hAnsiTheme="minorHAnsi"/>
          <w:shd w:val="clear" w:color="auto" w:fill="FFFFFF"/>
        </w:rPr>
        <w:t xml:space="preserve">Figure 2 </w:t>
      </w:r>
      <w:r>
        <w:rPr>
          <w:rStyle w:val="normaltextrun"/>
          <w:rFonts w:asciiTheme="minorHAnsi" w:hAnsiTheme="minorHAnsi"/>
          <w:shd w:val="clear" w:color="auto" w:fill="FFFFFF"/>
        </w:rPr>
        <w:t>and helps</w:t>
      </w:r>
      <w:r w:rsidRPr="00B94818">
        <w:rPr>
          <w:rStyle w:val="normaltextrun"/>
          <w:rFonts w:asciiTheme="minorHAnsi" w:hAnsiTheme="minorHAnsi"/>
          <w:shd w:val="clear" w:color="auto" w:fill="FFFFFF"/>
        </w:rPr>
        <w:t xml:space="preserve"> to read Table 1</w:t>
      </w:r>
      <w:r w:rsidR="002D6EA1">
        <w:rPr>
          <w:rStyle w:val="normaltextrun"/>
          <w:rFonts w:asciiTheme="minorHAnsi" w:hAnsiTheme="minorHAnsi"/>
          <w:shd w:val="clear" w:color="auto" w:fill="FFFFFF"/>
        </w:rPr>
        <w:t>0</w:t>
      </w:r>
      <w:r w:rsidRPr="00B94818">
        <w:rPr>
          <w:rStyle w:val="normaltextrun"/>
          <w:rFonts w:asciiTheme="minorHAnsi" w:hAnsiTheme="minorHAnsi"/>
          <w:shd w:val="clear" w:color="auto" w:fill="FFFFFF"/>
        </w:rPr>
        <w:t>.</w:t>
      </w:r>
    </w:p>
    <w:p w14:paraId="327807B8" w14:textId="5FB5646E" w:rsidR="007535B9" w:rsidRPr="00694087" w:rsidRDefault="007535B9" w:rsidP="007535B9">
      <w:pPr>
        <w:pStyle w:val="Caption"/>
        <w:keepNext/>
        <w:rPr>
          <w:sz w:val="20"/>
          <w:szCs w:val="20"/>
        </w:rPr>
      </w:pPr>
      <w:bookmarkStart w:id="60" w:name="_Ref105513880"/>
      <w:r w:rsidRPr="00694087">
        <w:rPr>
          <w:sz w:val="20"/>
          <w:szCs w:val="20"/>
        </w:rPr>
        <w:t xml:space="preserve">Figure </w:t>
      </w:r>
      <w:r w:rsidRPr="00694087">
        <w:rPr>
          <w:sz w:val="20"/>
          <w:szCs w:val="20"/>
        </w:rPr>
        <w:fldChar w:fldCharType="begin"/>
      </w:r>
      <w:r w:rsidRPr="00694087">
        <w:rPr>
          <w:sz w:val="20"/>
          <w:szCs w:val="20"/>
        </w:rPr>
        <w:instrText>SEQ Figure \* ARABIC</w:instrText>
      </w:r>
      <w:r w:rsidRPr="00694087">
        <w:rPr>
          <w:sz w:val="20"/>
          <w:szCs w:val="20"/>
        </w:rPr>
        <w:fldChar w:fldCharType="separate"/>
      </w:r>
      <w:r w:rsidR="00B50DDB">
        <w:rPr>
          <w:noProof/>
          <w:sz w:val="20"/>
          <w:szCs w:val="20"/>
        </w:rPr>
        <w:t>2</w:t>
      </w:r>
      <w:r w:rsidRPr="00694087">
        <w:rPr>
          <w:sz w:val="20"/>
          <w:szCs w:val="20"/>
        </w:rPr>
        <w:fldChar w:fldCharType="end"/>
      </w:r>
      <w:bookmarkEnd w:id="60"/>
      <w:r w:rsidRPr="00694087">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007535B9" w:rsidRPr="003B7583" w14:paraId="0DE4AA0A" w14:textId="77777777" w:rsidTr="00E45367">
        <w:trPr>
          <w:trHeight w:val="538"/>
        </w:trPr>
        <w:tc>
          <w:tcPr>
            <w:tcW w:w="9041" w:type="dxa"/>
            <w:shd w:val="clear" w:color="auto" w:fill="FFFFFF" w:themeFill="background1"/>
          </w:tcPr>
          <w:p w14:paraId="41CCF882" w14:textId="77777777" w:rsidR="007535B9" w:rsidRPr="003B7583" w:rsidRDefault="007535B9" w:rsidP="00934337">
            <w:pPr>
              <w:pStyle w:val="NormalTablesListBullet"/>
              <w:numPr>
                <w:ilvl w:val="0"/>
                <w:numId w:val="29"/>
              </w:numPr>
              <w:tabs>
                <w:tab w:val="clear" w:pos="567"/>
                <w:tab w:val="num" w:pos="284"/>
              </w:tabs>
              <w:ind w:left="284" w:hanging="284"/>
              <w:rPr>
                <w:szCs w:val="20"/>
              </w:rPr>
            </w:pPr>
            <w:r w:rsidRPr="003B7583">
              <w:rPr>
                <w:szCs w:val="20"/>
                <w:vertAlign w:val="superscript"/>
              </w:rPr>
              <w:t xml:space="preserve">‘AT’ </w:t>
            </w:r>
            <w:r w:rsidRPr="003B7583">
              <w:rPr>
                <w:szCs w:val="20"/>
              </w:rPr>
              <w:t>indicates a classroom-based course is also available as an apprenticeship or traineeship option</w:t>
            </w:r>
          </w:p>
          <w:p w14:paraId="6F6664D2" w14:textId="77777777" w:rsidR="007535B9" w:rsidRPr="003B7583" w:rsidRDefault="007535B9" w:rsidP="00934337">
            <w:pPr>
              <w:pStyle w:val="NormalTablesListBullet"/>
              <w:numPr>
                <w:ilvl w:val="0"/>
                <w:numId w:val="29"/>
              </w:numPr>
              <w:tabs>
                <w:tab w:val="clear" w:pos="567"/>
                <w:tab w:val="num" w:pos="284"/>
              </w:tabs>
              <w:ind w:left="284" w:hanging="284"/>
              <w:rPr>
                <w:szCs w:val="20"/>
              </w:rPr>
            </w:pPr>
            <w:r w:rsidRPr="003B7583">
              <w:rPr>
                <w:szCs w:val="20"/>
                <w:vertAlign w:val="superscript"/>
                <w:lang w:eastAsia="en-AU"/>
              </w:rPr>
              <w:t>‘Q’</w:t>
            </w:r>
            <w:r w:rsidRPr="003B7583">
              <w:rPr>
                <w:szCs w:val="20"/>
                <w:lang w:eastAsia="en-AU"/>
              </w:rPr>
              <w:t xml:space="preserve"> indicates industry values the course as a qualification</w:t>
            </w:r>
          </w:p>
          <w:p w14:paraId="4636C513" w14:textId="77777777" w:rsidR="007535B9" w:rsidRPr="003B7583" w:rsidRDefault="007535B9" w:rsidP="00934337">
            <w:pPr>
              <w:pStyle w:val="NormalTablesListBullet"/>
              <w:numPr>
                <w:ilvl w:val="0"/>
                <w:numId w:val="29"/>
              </w:numPr>
              <w:tabs>
                <w:tab w:val="clear" w:pos="567"/>
                <w:tab w:val="num" w:pos="284"/>
              </w:tabs>
              <w:ind w:left="284" w:hanging="284"/>
              <w:rPr>
                <w:szCs w:val="20"/>
              </w:rPr>
            </w:pPr>
            <w:r w:rsidRPr="003B7583">
              <w:rPr>
                <w:szCs w:val="20"/>
                <w:vertAlign w:val="superscript"/>
              </w:rPr>
              <w:t xml:space="preserve">‘SS’ </w:t>
            </w:r>
            <w:r w:rsidRPr="003B7583">
              <w:rPr>
                <w:szCs w:val="20"/>
              </w:rPr>
              <w:t>indicates industry values the course as a skill set</w:t>
            </w:r>
          </w:p>
          <w:p w14:paraId="3E333C40" w14:textId="77777777" w:rsidR="007535B9" w:rsidRPr="003B7583" w:rsidRDefault="007535B9" w:rsidP="00934337">
            <w:pPr>
              <w:pStyle w:val="NormalTablesListBullet"/>
              <w:numPr>
                <w:ilvl w:val="0"/>
                <w:numId w:val="29"/>
              </w:numPr>
              <w:tabs>
                <w:tab w:val="clear" w:pos="567"/>
                <w:tab w:val="num" w:pos="284"/>
              </w:tabs>
              <w:ind w:left="284" w:hanging="284"/>
              <w:rPr>
                <w:szCs w:val="20"/>
              </w:rPr>
            </w:pPr>
            <w:r w:rsidRPr="003B7583">
              <w:rPr>
                <w:szCs w:val="20"/>
                <w:vertAlign w:val="superscript"/>
              </w:rPr>
              <w:t xml:space="preserve">‘EIR’ </w:t>
            </w:r>
            <w:r w:rsidRPr="003B7583">
              <w:rPr>
                <w:szCs w:val="20"/>
              </w:rPr>
              <w:t xml:space="preserve">indicates it is an Endorsed Industry Requirement as noted by industry </w:t>
            </w:r>
          </w:p>
          <w:p w14:paraId="4E9B2EA1" w14:textId="77777777" w:rsidR="007535B9" w:rsidRPr="003B7583" w:rsidRDefault="007535B9" w:rsidP="00934337">
            <w:pPr>
              <w:pStyle w:val="NormalTablesListBullet"/>
              <w:numPr>
                <w:ilvl w:val="0"/>
                <w:numId w:val="29"/>
              </w:numPr>
              <w:tabs>
                <w:tab w:val="clear" w:pos="567"/>
                <w:tab w:val="num" w:pos="284"/>
              </w:tabs>
              <w:ind w:left="284" w:hanging="284"/>
              <w:rPr>
                <w:szCs w:val="20"/>
              </w:rPr>
            </w:pPr>
            <w:r w:rsidRPr="003B7583">
              <w:rPr>
                <w:szCs w:val="20"/>
                <w:vertAlign w:val="superscript"/>
              </w:rPr>
              <w:t xml:space="preserve">‘OL’ </w:t>
            </w:r>
            <w:r w:rsidRPr="003B7583">
              <w:rPr>
                <w:szCs w:val="20"/>
              </w:rPr>
              <w:t>indicates the course leads to an Occupational License as noted by industry</w:t>
            </w:r>
          </w:p>
          <w:p w14:paraId="3258A5FD" w14:textId="77777777" w:rsidR="007535B9" w:rsidRPr="003B7583" w:rsidRDefault="007535B9" w:rsidP="00934337">
            <w:pPr>
              <w:pStyle w:val="NormalTablesListBullet"/>
              <w:numPr>
                <w:ilvl w:val="0"/>
                <w:numId w:val="0"/>
              </w:numPr>
              <w:rPr>
                <w:szCs w:val="20"/>
              </w:rPr>
            </w:pPr>
            <w:r w:rsidRPr="003B7583">
              <w:rPr>
                <w:szCs w:val="20"/>
              </w:rPr>
              <w:t>Note: Industry has not provided feedback on all qualifications and where indicated; each value assignment can be reviewed in the future.</w:t>
            </w:r>
          </w:p>
        </w:tc>
      </w:tr>
    </w:tbl>
    <w:p w14:paraId="185BEDEB" w14:textId="08A25868" w:rsidR="007535B9" w:rsidRPr="00694087" w:rsidRDefault="007535B9" w:rsidP="007535B9">
      <w:pPr>
        <w:pStyle w:val="Caption"/>
        <w:keepNext/>
        <w:rPr>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10</w:t>
      </w:r>
      <w:r w:rsidRPr="00694087">
        <w:rPr>
          <w:sz w:val="20"/>
          <w:szCs w:val="20"/>
        </w:rPr>
        <w:fldChar w:fldCharType="end"/>
      </w:r>
      <w:r w:rsidRPr="00694087">
        <w:rPr>
          <w:sz w:val="20"/>
          <w:szCs w:val="20"/>
        </w:rPr>
        <w:t xml:space="preserve"> | Victorian VET pipeline for agriculture, forestry, and fishing</w:t>
      </w:r>
      <w:r w:rsidR="00D1619A" w:rsidRPr="00D1619A">
        <w:rPr>
          <w:rStyle w:val="FootnoteReference"/>
          <w:sz w:val="20"/>
          <w:szCs w:val="20"/>
        </w:rPr>
        <w:t xml:space="preserve"> </w:t>
      </w:r>
      <w:r w:rsidR="00D1619A">
        <w:rPr>
          <w:rStyle w:val="FootnoteReference"/>
          <w:sz w:val="20"/>
          <w:szCs w:val="20"/>
        </w:rPr>
        <w:footnoteReference w:id="14"/>
      </w:r>
    </w:p>
    <w:tbl>
      <w:tblPr>
        <w:tblW w:w="5000" w:type="pct"/>
        <w:tblLook w:val="04A0" w:firstRow="1" w:lastRow="0" w:firstColumn="1" w:lastColumn="0" w:noHBand="0" w:noVBand="1"/>
      </w:tblPr>
      <w:tblGrid>
        <w:gridCol w:w="7259"/>
        <w:gridCol w:w="160"/>
        <w:gridCol w:w="1606"/>
      </w:tblGrid>
      <w:tr w:rsidR="007535B9" w:rsidRPr="003B7583" w14:paraId="40ECD1AF" w14:textId="77777777" w:rsidTr="003B7583">
        <w:trPr>
          <w:trHeight w:val="288"/>
        </w:trPr>
        <w:tc>
          <w:tcPr>
            <w:tcW w:w="4110" w:type="pct"/>
            <w:gridSpan w:val="2"/>
            <w:tcBorders>
              <w:top w:val="single" w:sz="18" w:space="0" w:color="auto"/>
              <w:left w:val="single" w:sz="18" w:space="0" w:color="auto"/>
              <w:bottom w:val="single" w:sz="4" w:space="0" w:color="auto"/>
              <w:right w:val="nil"/>
            </w:tcBorders>
            <w:shd w:val="clear" w:color="auto" w:fill="000000" w:themeFill="text1"/>
            <w:noWrap/>
            <w:vAlign w:val="bottom"/>
            <w:hideMark/>
          </w:tcPr>
          <w:p w14:paraId="19C31143" w14:textId="77777777" w:rsidR="007535B9" w:rsidRPr="003B7583" w:rsidRDefault="007535B9" w:rsidP="00934337">
            <w:pPr>
              <w:spacing w:after="0" w:line="240" w:lineRule="auto"/>
              <w:rPr>
                <w:rFonts w:eastAsia="Times New Roman" w:cs="Arial"/>
                <w:b/>
                <w:bCs/>
                <w:color w:val="FFFFFF" w:themeColor="background1"/>
                <w:szCs w:val="20"/>
                <w:lang w:eastAsia="en-AU"/>
              </w:rPr>
            </w:pPr>
            <w:r w:rsidRPr="003B7583">
              <w:rPr>
                <w:rFonts w:eastAsia="Times New Roman" w:cs="Arial"/>
                <w:b/>
                <w:bCs/>
                <w:color w:val="FFFFFF" w:themeColor="background1"/>
                <w:szCs w:val="20"/>
                <w:lang w:eastAsia="en-AU"/>
              </w:rPr>
              <w:t>Prior to employment</w:t>
            </w:r>
          </w:p>
        </w:tc>
        <w:tc>
          <w:tcPr>
            <w:tcW w:w="890" w:type="pct"/>
            <w:tcBorders>
              <w:top w:val="single" w:sz="18" w:space="0" w:color="auto"/>
              <w:left w:val="nil"/>
              <w:bottom w:val="single" w:sz="4" w:space="0" w:color="auto"/>
              <w:right w:val="single" w:sz="18" w:space="0" w:color="auto"/>
            </w:tcBorders>
            <w:shd w:val="clear" w:color="auto" w:fill="000000" w:themeFill="text1"/>
            <w:noWrap/>
            <w:vAlign w:val="bottom"/>
            <w:hideMark/>
          </w:tcPr>
          <w:p w14:paraId="6B79F65A" w14:textId="77777777" w:rsidR="007535B9" w:rsidRPr="003B7583" w:rsidRDefault="007535B9" w:rsidP="00934337">
            <w:pPr>
              <w:spacing w:after="0" w:line="240" w:lineRule="auto"/>
              <w:jc w:val="right"/>
              <w:rPr>
                <w:rFonts w:eastAsia="Times New Roman" w:cs="Arial"/>
                <w:b/>
                <w:bCs/>
                <w:color w:val="FFFFFF" w:themeColor="background1"/>
                <w:szCs w:val="20"/>
                <w:lang w:eastAsia="en-AU"/>
              </w:rPr>
            </w:pPr>
          </w:p>
        </w:tc>
      </w:tr>
      <w:tr w:rsidR="007535B9" w:rsidRPr="003B7583" w14:paraId="43B8A927" w14:textId="77777777" w:rsidTr="003B7583">
        <w:trPr>
          <w:trHeight w:val="288"/>
        </w:trPr>
        <w:tc>
          <w:tcPr>
            <w:tcW w:w="4110" w:type="pct"/>
            <w:gridSpan w:val="2"/>
            <w:tcBorders>
              <w:top w:val="single" w:sz="4" w:space="0" w:color="auto"/>
              <w:left w:val="single" w:sz="18" w:space="0" w:color="auto"/>
              <w:bottom w:val="single" w:sz="18" w:space="0" w:color="auto"/>
              <w:right w:val="nil"/>
            </w:tcBorders>
            <w:shd w:val="clear" w:color="auto" w:fill="FFFFFF" w:themeFill="background1"/>
            <w:noWrap/>
            <w:vAlign w:val="bottom"/>
            <w:hideMark/>
          </w:tcPr>
          <w:p w14:paraId="5834EB22" w14:textId="77777777" w:rsidR="007535B9" w:rsidRPr="003B7583" w:rsidRDefault="007535B9" w:rsidP="00934337">
            <w:pPr>
              <w:spacing w:after="0" w:line="240" w:lineRule="auto"/>
              <w:rPr>
                <w:rFonts w:eastAsia="Times New Roman" w:cs="Arial"/>
                <w:b/>
                <w:bCs/>
                <w:color w:val="000000"/>
                <w:szCs w:val="20"/>
                <w:lang w:eastAsia="en-AU"/>
              </w:rPr>
            </w:pPr>
            <w:r w:rsidRPr="003B7583">
              <w:rPr>
                <w:rFonts w:eastAsia="Times New Roman" w:cs="Arial"/>
                <w:b/>
                <w:bCs/>
                <w:color w:val="000000"/>
                <w:szCs w:val="20"/>
                <w:lang w:eastAsia="en-AU"/>
              </w:rPr>
              <w:t>Qualifications (5,917 TVA enrolments 2020, 103 Skill Set enrolments 2020)</w:t>
            </w:r>
          </w:p>
        </w:tc>
        <w:tc>
          <w:tcPr>
            <w:tcW w:w="890" w:type="pct"/>
            <w:tcBorders>
              <w:top w:val="single" w:sz="4" w:space="0" w:color="auto"/>
              <w:left w:val="nil"/>
              <w:bottom w:val="single" w:sz="18" w:space="0" w:color="auto"/>
              <w:right w:val="single" w:sz="18" w:space="0" w:color="auto"/>
            </w:tcBorders>
            <w:shd w:val="clear" w:color="auto" w:fill="FFFFFF" w:themeFill="background1"/>
            <w:noWrap/>
            <w:vAlign w:val="bottom"/>
            <w:hideMark/>
          </w:tcPr>
          <w:p w14:paraId="012D58EA" w14:textId="77777777" w:rsidR="007535B9" w:rsidRPr="003B7583" w:rsidRDefault="007535B9" w:rsidP="00934337">
            <w:pPr>
              <w:spacing w:after="0" w:line="240" w:lineRule="auto"/>
              <w:jc w:val="right"/>
              <w:rPr>
                <w:rFonts w:eastAsia="Times New Roman" w:cs="Arial"/>
                <w:color w:val="000000"/>
                <w:szCs w:val="20"/>
                <w:lang w:eastAsia="en-AU"/>
              </w:rPr>
            </w:pPr>
          </w:p>
        </w:tc>
      </w:tr>
      <w:tr w:rsidR="007535B9" w:rsidRPr="003B7583" w14:paraId="550CC1EC" w14:textId="77777777" w:rsidTr="003B7583">
        <w:trPr>
          <w:trHeight w:val="288"/>
        </w:trPr>
        <w:tc>
          <w:tcPr>
            <w:tcW w:w="4110" w:type="pct"/>
            <w:gridSpan w:val="2"/>
            <w:tcBorders>
              <w:top w:val="single" w:sz="18" w:space="0" w:color="auto"/>
              <w:left w:val="single" w:sz="18" w:space="0" w:color="auto"/>
              <w:bottom w:val="nil"/>
              <w:right w:val="nil"/>
            </w:tcBorders>
            <w:shd w:val="clear" w:color="auto" w:fill="auto"/>
            <w:noWrap/>
            <w:vAlign w:val="bottom"/>
            <w:hideMark/>
          </w:tcPr>
          <w:p w14:paraId="1E3E1417"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Certificate I</w:t>
            </w:r>
          </w:p>
        </w:tc>
        <w:tc>
          <w:tcPr>
            <w:tcW w:w="890" w:type="pct"/>
            <w:tcBorders>
              <w:top w:val="single" w:sz="18" w:space="0" w:color="auto"/>
              <w:left w:val="nil"/>
              <w:bottom w:val="nil"/>
              <w:right w:val="single" w:sz="18" w:space="0" w:color="auto"/>
            </w:tcBorders>
            <w:shd w:val="clear" w:color="auto" w:fill="auto"/>
            <w:noWrap/>
            <w:vAlign w:val="bottom"/>
            <w:hideMark/>
          </w:tcPr>
          <w:p w14:paraId="4E9569E8"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10</w:t>
            </w:r>
          </w:p>
        </w:tc>
      </w:tr>
      <w:tr w:rsidR="007535B9" w:rsidRPr="003B7583" w14:paraId="09A53FF7"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65785000"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 in Maritime Operations (Coxswain Grade 2 Near Coastal) (Q,OL)</w:t>
            </w:r>
          </w:p>
        </w:tc>
        <w:tc>
          <w:tcPr>
            <w:tcW w:w="890" w:type="pct"/>
            <w:tcBorders>
              <w:top w:val="nil"/>
              <w:left w:val="nil"/>
              <w:bottom w:val="nil"/>
              <w:right w:val="single" w:sz="18" w:space="0" w:color="auto"/>
            </w:tcBorders>
            <w:shd w:val="clear" w:color="auto" w:fill="auto"/>
            <w:noWrap/>
            <w:vAlign w:val="bottom"/>
            <w:hideMark/>
          </w:tcPr>
          <w:p w14:paraId="53A204F6"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10</w:t>
            </w:r>
          </w:p>
        </w:tc>
      </w:tr>
      <w:tr w:rsidR="007535B9" w:rsidRPr="003B7583" w14:paraId="3A6A43CD"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3939E1B"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Certificate II</w:t>
            </w:r>
          </w:p>
        </w:tc>
        <w:tc>
          <w:tcPr>
            <w:tcW w:w="890" w:type="pct"/>
            <w:tcBorders>
              <w:top w:val="nil"/>
              <w:left w:val="nil"/>
              <w:bottom w:val="nil"/>
              <w:right w:val="single" w:sz="18" w:space="0" w:color="auto"/>
            </w:tcBorders>
            <w:shd w:val="clear" w:color="auto" w:fill="auto"/>
            <w:noWrap/>
            <w:vAlign w:val="bottom"/>
            <w:hideMark/>
          </w:tcPr>
          <w:p w14:paraId="71252E33"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3,356</w:t>
            </w:r>
          </w:p>
        </w:tc>
      </w:tr>
      <w:tr w:rsidR="007535B9" w:rsidRPr="003B7583" w14:paraId="1A52A519"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19B7F142"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Agriculture (SS,AT)</w:t>
            </w:r>
          </w:p>
        </w:tc>
        <w:tc>
          <w:tcPr>
            <w:tcW w:w="890" w:type="pct"/>
            <w:tcBorders>
              <w:top w:val="nil"/>
              <w:left w:val="nil"/>
              <w:bottom w:val="nil"/>
              <w:right w:val="single" w:sz="18" w:space="0" w:color="auto"/>
            </w:tcBorders>
            <w:shd w:val="clear" w:color="auto" w:fill="auto"/>
            <w:noWrap/>
            <w:vAlign w:val="bottom"/>
            <w:hideMark/>
          </w:tcPr>
          <w:p w14:paraId="40AF2607"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1,087</w:t>
            </w:r>
          </w:p>
        </w:tc>
      </w:tr>
      <w:tr w:rsidR="007535B9" w:rsidRPr="003B7583" w14:paraId="1AAD683A"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6F947FA7"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Aquaculture (Q)</w:t>
            </w:r>
          </w:p>
        </w:tc>
        <w:tc>
          <w:tcPr>
            <w:tcW w:w="890" w:type="pct"/>
            <w:tcBorders>
              <w:top w:val="nil"/>
              <w:left w:val="nil"/>
              <w:bottom w:val="nil"/>
              <w:right w:val="single" w:sz="18" w:space="0" w:color="auto"/>
            </w:tcBorders>
            <w:shd w:val="clear" w:color="auto" w:fill="auto"/>
            <w:noWrap/>
            <w:vAlign w:val="bottom"/>
            <w:hideMark/>
          </w:tcPr>
          <w:p w14:paraId="2EF22620"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w:t>
            </w:r>
          </w:p>
        </w:tc>
      </w:tr>
      <w:tr w:rsidR="007535B9" w:rsidRPr="003B7583" w14:paraId="2E237683"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984414E"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Arboriculture (Q)</w:t>
            </w:r>
          </w:p>
        </w:tc>
        <w:tc>
          <w:tcPr>
            <w:tcW w:w="890" w:type="pct"/>
            <w:tcBorders>
              <w:top w:val="nil"/>
              <w:left w:val="nil"/>
              <w:bottom w:val="nil"/>
              <w:right w:val="single" w:sz="18" w:space="0" w:color="auto"/>
            </w:tcBorders>
            <w:shd w:val="clear" w:color="auto" w:fill="auto"/>
            <w:noWrap/>
            <w:vAlign w:val="bottom"/>
            <w:hideMark/>
          </w:tcPr>
          <w:p w14:paraId="31CA04B6"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w:t>
            </w:r>
          </w:p>
        </w:tc>
      </w:tr>
      <w:tr w:rsidR="007535B9" w:rsidRPr="003B7583" w14:paraId="673E67B2"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1864281"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Horticulture (Q,AT)</w:t>
            </w:r>
          </w:p>
        </w:tc>
        <w:tc>
          <w:tcPr>
            <w:tcW w:w="890" w:type="pct"/>
            <w:tcBorders>
              <w:top w:val="nil"/>
              <w:left w:val="nil"/>
              <w:bottom w:val="nil"/>
              <w:right w:val="single" w:sz="18" w:space="0" w:color="auto"/>
            </w:tcBorders>
            <w:shd w:val="clear" w:color="auto" w:fill="auto"/>
            <w:noWrap/>
            <w:vAlign w:val="bottom"/>
            <w:hideMark/>
          </w:tcPr>
          <w:p w14:paraId="36B20A35"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1,868</w:t>
            </w:r>
          </w:p>
        </w:tc>
      </w:tr>
      <w:tr w:rsidR="007535B9" w:rsidRPr="003B7583" w14:paraId="3CF18E78"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601D0CB3"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Nursery Operations (Q)</w:t>
            </w:r>
          </w:p>
        </w:tc>
        <w:tc>
          <w:tcPr>
            <w:tcW w:w="890" w:type="pct"/>
            <w:tcBorders>
              <w:top w:val="nil"/>
              <w:left w:val="nil"/>
              <w:bottom w:val="nil"/>
              <w:right w:val="single" w:sz="18" w:space="0" w:color="auto"/>
            </w:tcBorders>
            <w:shd w:val="clear" w:color="auto" w:fill="auto"/>
            <w:noWrap/>
            <w:vAlign w:val="bottom"/>
            <w:hideMark/>
          </w:tcPr>
          <w:p w14:paraId="557D2497"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14</w:t>
            </w:r>
          </w:p>
        </w:tc>
      </w:tr>
      <w:tr w:rsidR="007535B9" w:rsidRPr="003B7583" w14:paraId="29312478"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19F374BA"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Parks and Gardens (Q,AT)</w:t>
            </w:r>
          </w:p>
        </w:tc>
        <w:tc>
          <w:tcPr>
            <w:tcW w:w="890" w:type="pct"/>
            <w:tcBorders>
              <w:top w:val="nil"/>
              <w:left w:val="nil"/>
              <w:bottom w:val="nil"/>
              <w:right w:val="single" w:sz="18" w:space="0" w:color="auto"/>
            </w:tcBorders>
            <w:shd w:val="clear" w:color="auto" w:fill="auto"/>
            <w:noWrap/>
            <w:vAlign w:val="bottom"/>
            <w:hideMark/>
          </w:tcPr>
          <w:p w14:paraId="2BD1C2F6" w14:textId="634A8C9B"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3B7583" w14:paraId="6C96572A"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D50E5E9"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Production Horticulture (Q,AT)</w:t>
            </w:r>
          </w:p>
        </w:tc>
        <w:tc>
          <w:tcPr>
            <w:tcW w:w="890" w:type="pct"/>
            <w:tcBorders>
              <w:top w:val="nil"/>
              <w:left w:val="nil"/>
              <w:bottom w:val="nil"/>
              <w:right w:val="single" w:sz="18" w:space="0" w:color="auto"/>
            </w:tcBorders>
            <w:shd w:val="clear" w:color="auto" w:fill="auto"/>
            <w:noWrap/>
            <w:vAlign w:val="bottom"/>
            <w:hideMark/>
          </w:tcPr>
          <w:p w14:paraId="0390FF14"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w:t>
            </w:r>
          </w:p>
        </w:tc>
      </w:tr>
      <w:tr w:rsidR="007535B9" w:rsidRPr="003B7583" w14:paraId="3A602C09"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E9AC93D"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Racing Industry (Q,SS,AT,OL)</w:t>
            </w:r>
          </w:p>
        </w:tc>
        <w:tc>
          <w:tcPr>
            <w:tcW w:w="890" w:type="pct"/>
            <w:tcBorders>
              <w:top w:val="nil"/>
              <w:left w:val="nil"/>
              <w:bottom w:val="nil"/>
              <w:right w:val="single" w:sz="18" w:space="0" w:color="auto"/>
            </w:tcBorders>
            <w:shd w:val="clear" w:color="auto" w:fill="auto"/>
            <w:noWrap/>
            <w:vAlign w:val="bottom"/>
            <w:hideMark/>
          </w:tcPr>
          <w:p w14:paraId="7327010C"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106</w:t>
            </w:r>
          </w:p>
        </w:tc>
      </w:tr>
      <w:tr w:rsidR="007535B9" w:rsidRPr="003B7583" w14:paraId="090CE21C"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168626B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Rural Operations (Q,SS)</w:t>
            </w:r>
          </w:p>
        </w:tc>
        <w:tc>
          <w:tcPr>
            <w:tcW w:w="890" w:type="pct"/>
            <w:tcBorders>
              <w:top w:val="nil"/>
              <w:left w:val="nil"/>
              <w:bottom w:val="nil"/>
              <w:right w:val="single" w:sz="18" w:space="0" w:color="auto"/>
            </w:tcBorders>
            <w:shd w:val="clear" w:color="auto" w:fill="auto"/>
            <w:noWrap/>
            <w:vAlign w:val="bottom"/>
            <w:hideMark/>
          </w:tcPr>
          <w:p w14:paraId="33882554"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216</w:t>
            </w:r>
          </w:p>
        </w:tc>
      </w:tr>
      <w:tr w:rsidR="007535B9" w:rsidRPr="003B7583" w14:paraId="3678DC68"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4E4AF070"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Shearing (Q,AT,EIR)</w:t>
            </w:r>
          </w:p>
        </w:tc>
        <w:tc>
          <w:tcPr>
            <w:tcW w:w="890" w:type="pct"/>
            <w:tcBorders>
              <w:top w:val="nil"/>
              <w:left w:val="nil"/>
              <w:bottom w:val="nil"/>
              <w:right w:val="single" w:sz="18" w:space="0" w:color="auto"/>
            </w:tcBorders>
            <w:shd w:val="clear" w:color="auto" w:fill="auto"/>
            <w:noWrap/>
            <w:vAlign w:val="bottom"/>
            <w:hideMark/>
          </w:tcPr>
          <w:p w14:paraId="2BF6CF3B"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44</w:t>
            </w:r>
          </w:p>
        </w:tc>
      </w:tr>
      <w:tr w:rsidR="007535B9" w:rsidRPr="003B7583" w14:paraId="6C457BAD"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5AC50AE"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Wool Handling (Q,AT)</w:t>
            </w:r>
          </w:p>
        </w:tc>
        <w:tc>
          <w:tcPr>
            <w:tcW w:w="890" w:type="pct"/>
            <w:tcBorders>
              <w:top w:val="nil"/>
              <w:left w:val="nil"/>
              <w:bottom w:val="nil"/>
              <w:right w:val="single" w:sz="18" w:space="0" w:color="auto"/>
            </w:tcBorders>
            <w:shd w:val="clear" w:color="auto" w:fill="auto"/>
            <w:noWrap/>
            <w:vAlign w:val="bottom"/>
            <w:hideMark/>
          </w:tcPr>
          <w:p w14:paraId="4EA00751"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18</w:t>
            </w:r>
          </w:p>
        </w:tc>
      </w:tr>
      <w:tr w:rsidR="007535B9" w:rsidRPr="003B7583" w14:paraId="1BFB229B"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40A6801A"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Certificate III</w:t>
            </w:r>
          </w:p>
        </w:tc>
        <w:tc>
          <w:tcPr>
            <w:tcW w:w="890" w:type="pct"/>
            <w:tcBorders>
              <w:top w:val="nil"/>
              <w:left w:val="nil"/>
              <w:bottom w:val="nil"/>
              <w:right w:val="single" w:sz="18" w:space="0" w:color="auto"/>
            </w:tcBorders>
            <w:shd w:val="clear" w:color="auto" w:fill="auto"/>
            <w:noWrap/>
            <w:vAlign w:val="bottom"/>
            <w:hideMark/>
          </w:tcPr>
          <w:p w14:paraId="4E8D40C8"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2,551</w:t>
            </w:r>
          </w:p>
        </w:tc>
      </w:tr>
      <w:tr w:rsidR="007535B9" w:rsidRPr="003B7583" w14:paraId="004C2BAE"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C6B6802"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Agriculture (Q,SS,AT)</w:t>
            </w:r>
          </w:p>
        </w:tc>
        <w:tc>
          <w:tcPr>
            <w:tcW w:w="890" w:type="pct"/>
            <w:tcBorders>
              <w:top w:val="nil"/>
              <w:left w:val="nil"/>
              <w:bottom w:val="nil"/>
              <w:right w:val="single" w:sz="18" w:space="0" w:color="auto"/>
            </w:tcBorders>
            <w:shd w:val="clear" w:color="auto" w:fill="auto"/>
            <w:noWrap/>
            <w:vAlign w:val="bottom"/>
            <w:hideMark/>
          </w:tcPr>
          <w:p w14:paraId="0F81C416"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396</w:t>
            </w:r>
          </w:p>
        </w:tc>
      </w:tr>
      <w:tr w:rsidR="007535B9" w:rsidRPr="003B7583" w14:paraId="14C7763B"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53461B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Aquaculture (Q,AT)</w:t>
            </w:r>
          </w:p>
        </w:tc>
        <w:tc>
          <w:tcPr>
            <w:tcW w:w="890" w:type="pct"/>
            <w:tcBorders>
              <w:top w:val="nil"/>
              <w:left w:val="nil"/>
              <w:bottom w:val="nil"/>
              <w:right w:val="single" w:sz="18" w:space="0" w:color="auto"/>
            </w:tcBorders>
            <w:shd w:val="clear" w:color="auto" w:fill="auto"/>
            <w:noWrap/>
            <w:vAlign w:val="bottom"/>
            <w:hideMark/>
          </w:tcPr>
          <w:p w14:paraId="45958977"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w:t>
            </w:r>
          </w:p>
        </w:tc>
      </w:tr>
      <w:tr w:rsidR="007535B9" w:rsidRPr="003B7583" w14:paraId="6ADC251E"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430F7A85"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Arboriculture (SS,AT)</w:t>
            </w:r>
          </w:p>
        </w:tc>
        <w:tc>
          <w:tcPr>
            <w:tcW w:w="890" w:type="pct"/>
            <w:tcBorders>
              <w:top w:val="nil"/>
              <w:left w:val="nil"/>
              <w:bottom w:val="nil"/>
              <w:right w:val="single" w:sz="18" w:space="0" w:color="auto"/>
            </w:tcBorders>
            <w:shd w:val="clear" w:color="auto" w:fill="auto"/>
            <w:noWrap/>
            <w:vAlign w:val="bottom"/>
            <w:hideMark/>
          </w:tcPr>
          <w:p w14:paraId="43DC05ED"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180</w:t>
            </w:r>
          </w:p>
        </w:tc>
      </w:tr>
      <w:tr w:rsidR="007535B9" w:rsidRPr="003B7583" w14:paraId="30EB7B99"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1A88EFCE"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lastRenderedPageBreak/>
              <w:t>Certificate III in Beekeeping (Q,EIR)</w:t>
            </w:r>
          </w:p>
        </w:tc>
        <w:tc>
          <w:tcPr>
            <w:tcW w:w="890" w:type="pct"/>
            <w:tcBorders>
              <w:top w:val="nil"/>
              <w:left w:val="nil"/>
              <w:bottom w:val="nil"/>
              <w:right w:val="single" w:sz="18" w:space="0" w:color="auto"/>
            </w:tcBorders>
            <w:shd w:val="clear" w:color="auto" w:fill="auto"/>
            <w:noWrap/>
            <w:vAlign w:val="bottom"/>
            <w:hideMark/>
          </w:tcPr>
          <w:p w14:paraId="126467B6" w14:textId="3E0107C0"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3B7583" w14:paraId="2F2920D2"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4F16530"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Dairy Production (Q,AT)</w:t>
            </w:r>
          </w:p>
        </w:tc>
        <w:tc>
          <w:tcPr>
            <w:tcW w:w="890" w:type="pct"/>
            <w:tcBorders>
              <w:top w:val="nil"/>
              <w:left w:val="nil"/>
              <w:bottom w:val="nil"/>
              <w:right w:val="single" w:sz="18" w:space="0" w:color="auto"/>
            </w:tcBorders>
            <w:shd w:val="clear" w:color="auto" w:fill="auto"/>
            <w:noWrap/>
            <w:vAlign w:val="bottom"/>
            <w:hideMark/>
          </w:tcPr>
          <w:p w14:paraId="4BC3BCA7"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19</w:t>
            </w:r>
          </w:p>
        </w:tc>
      </w:tr>
      <w:tr w:rsidR="007535B9" w:rsidRPr="003B7583" w14:paraId="3165CA82"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7DCDD12"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Equine Studies (Q)</w:t>
            </w:r>
          </w:p>
        </w:tc>
        <w:tc>
          <w:tcPr>
            <w:tcW w:w="890" w:type="pct"/>
            <w:tcBorders>
              <w:top w:val="nil"/>
              <w:left w:val="nil"/>
              <w:bottom w:val="nil"/>
              <w:right w:val="single" w:sz="18" w:space="0" w:color="auto"/>
            </w:tcBorders>
            <w:shd w:val="clear" w:color="auto" w:fill="auto"/>
            <w:noWrap/>
            <w:vAlign w:val="bottom"/>
            <w:hideMark/>
          </w:tcPr>
          <w:p w14:paraId="4F19F200"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384</w:t>
            </w:r>
          </w:p>
        </w:tc>
      </w:tr>
      <w:tr w:rsidR="007535B9" w:rsidRPr="003B7583" w14:paraId="71E6E8D8"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916B545"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Horse Breeding (Q,SS,AT)</w:t>
            </w:r>
          </w:p>
        </w:tc>
        <w:tc>
          <w:tcPr>
            <w:tcW w:w="890" w:type="pct"/>
            <w:tcBorders>
              <w:top w:val="nil"/>
              <w:left w:val="nil"/>
              <w:bottom w:val="nil"/>
              <w:right w:val="single" w:sz="18" w:space="0" w:color="auto"/>
            </w:tcBorders>
            <w:shd w:val="clear" w:color="auto" w:fill="auto"/>
            <w:noWrap/>
            <w:vAlign w:val="bottom"/>
            <w:hideMark/>
          </w:tcPr>
          <w:p w14:paraId="6734DBF3" w14:textId="48932ABD"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3B7583" w14:paraId="0ACBA5FE"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427F9211"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Horticulture (Q,SS,AT)</w:t>
            </w:r>
          </w:p>
        </w:tc>
        <w:tc>
          <w:tcPr>
            <w:tcW w:w="890" w:type="pct"/>
            <w:tcBorders>
              <w:top w:val="nil"/>
              <w:left w:val="nil"/>
              <w:bottom w:val="nil"/>
              <w:right w:val="single" w:sz="18" w:space="0" w:color="auto"/>
            </w:tcBorders>
            <w:shd w:val="clear" w:color="auto" w:fill="auto"/>
            <w:noWrap/>
            <w:vAlign w:val="bottom"/>
            <w:hideMark/>
          </w:tcPr>
          <w:p w14:paraId="331369B9"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1,337</w:t>
            </w:r>
          </w:p>
        </w:tc>
      </w:tr>
      <w:tr w:rsidR="007535B9" w:rsidRPr="003B7583" w14:paraId="5AFDB2F7"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41ABB533"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Irrigation Technology (Q,AT)</w:t>
            </w:r>
          </w:p>
        </w:tc>
        <w:tc>
          <w:tcPr>
            <w:tcW w:w="890" w:type="pct"/>
            <w:tcBorders>
              <w:top w:val="nil"/>
              <w:left w:val="nil"/>
              <w:bottom w:val="nil"/>
              <w:right w:val="single" w:sz="18" w:space="0" w:color="auto"/>
            </w:tcBorders>
            <w:shd w:val="clear" w:color="auto" w:fill="auto"/>
            <w:noWrap/>
            <w:vAlign w:val="bottom"/>
            <w:hideMark/>
          </w:tcPr>
          <w:p w14:paraId="73533AA5"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25</w:t>
            </w:r>
          </w:p>
        </w:tc>
      </w:tr>
      <w:tr w:rsidR="007535B9" w:rsidRPr="003B7583" w14:paraId="7D3B4615"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1C7A4A4"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Nursery Operations (Q,SS,AT)</w:t>
            </w:r>
          </w:p>
        </w:tc>
        <w:tc>
          <w:tcPr>
            <w:tcW w:w="890" w:type="pct"/>
            <w:tcBorders>
              <w:top w:val="nil"/>
              <w:left w:val="nil"/>
              <w:bottom w:val="nil"/>
              <w:right w:val="single" w:sz="18" w:space="0" w:color="auto"/>
            </w:tcBorders>
            <w:shd w:val="clear" w:color="auto" w:fill="auto"/>
            <w:noWrap/>
            <w:vAlign w:val="bottom"/>
            <w:hideMark/>
          </w:tcPr>
          <w:p w14:paraId="73040B88"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w:t>
            </w:r>
          </w:p>
        </w:tc>
      </w:tr>
      <w:tr w:rsidR="007535B9" w:rsidRPr="003B7583" w14:paraId="7B2660A0"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65FC8033"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Parks and Gardens (Q,AT)</w:t>
            </w:r>
          </w:p>
        </w:tc>
        <w:tc>
          <w:tcPr>
            <w:tcW w:w="890" w:type="pct"/>
            <w:tcBorders>
              <w:top w:val="nil"/>
              <w:left w:val="nil"/>
              <w:bottom w:val="nil"/>
              <w:right w:val="single" w:sz="18" w:space="0" w:color="auto"/>
            </w:tcBorders>
            <w:shd w:val="clear" w:color="auto" w:fill="auto"/>
            <w:noWrap/>
            <w:vAlign w:val="bottom"/>
            <w:hideMark/>
          </w:tcPr>
          <w:p w14:paraId="22CF0603"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22</w:t>
            </w:r>
          </w:p>
        </w:tc>
      </w:tr>
      <w:tr w:rsidR="007535B9" w:rsidRPr="003B7583" w14:paraId="42827AF3"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A55DB8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Pork Production (SS,AT)</w:t>
            </w:r>
          </w:p>
        </w:tc>
        <w:tc>
          <w:tcPr>
            <w:tcW w:w="890" w:type="pct"/>
            <w:tcBorders>
              <w:top w:val="nil"/>
              <w:left w:val="nil"/>
              <w:bottom w:val="nil"/>
              <w:right w:val="single" w:sz="18" w:space="0" w:color="auto"/>
            </w:tcBorders>
            <w:shd w:val="clear" w:color="auto" w:fill="auto"/>
            <w:noWrap/>
            <w:vAlign w:val="bottom"/>
            <w:hideMark/>
          </w:tcPr>
          <w:p w14:paraId="1AD39832"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32</w:t>
            </w:r>
          </w:p>
        </w:tc>
      </w:tr>
      <w:tr w:rsidR="007535B9" w:rsidRPr="003B7583" w14:paraId="4149CAA4"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2B38C61"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Poultry Production (Q,SS,AT)</w:t>
            </w:r>
          </w:p>
        </w:tc>
        <w:tc>
          <w:tcPr>
            <w:tcW w:w="890" w:type="pct"/>
            <w:tcBorders>
              <w:top w:val="nil"/>
              <w:left w:val="nil"/>
              <w:bottom w:val="nil"/>
              <w:right w:val="single" w:sz="18" w:space="0" w:color="auto"/>
            </w:tcBorders>
            <w:shd w:val="clear" w:color="auto" w:fill="auto"/>
            <w:noWrap/>
            <w:vAlign w:val="bottom"/>
            <w:hideMark/>
          </w:tcPr>
          <w:p w14:paraId="5D1D1F62"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50</w:t>
            </w:r>
          </w:p>
        </w:tc>
      </w:tr>
      <w:tr w:rsidR="007535B9" w:rsidRPr="003B7583" w14:paraId="4251FCF1"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46EFDFD4"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Production Horticulture (Q,AT)</w:t>
            </w:r>
          </w:p>
        </w:tc>
        <w:tc>
          <w:tcPr>
            <w:tcW w:w="890" w:type="pct"/>
            <w:tcBorders>
              <w:top w:val="nil"/>
              <w:left w:val="nil"/>
              <w:bottom w:val="nil"/>
              <w:right w:val="single" w:sz="18" w:space="0" w:color="auto"/>
            </w:tcBorders>
            <w:shd w:val="clear" w:color="auto" w:fill="auto"/>
            <w:noWrap/>
            <w:vAlign w:val="bottom"/>
            <w:hideMark/>
          </w:tcPr>
          <w:p w14:paraId="7B6A9138"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40</w:t>
            </w:r>
          </w:p>
        </w:tc>
      </w:tr>
      <w:tr w:rsidR="007535B9" w:rsidRPr="003B7583" w14:paraId="3AE6CB93"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E617D1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Rural Operations (Q,SS,AT)</w:t>
            </w:r>
          </w:p>
        </w:tc>
        <w:tc>
          <w:tcPr>
            <w:tcW w:w="890" w:type="pct"/>
            <w:tcBorders>
              <w:top w:val="nil"/>
              <w:left w:val="nil"/>
              <w:bottom w:val="nil"/>
              <w:right w:val="single" w:sz="18" w:space="0" w:color="auto"/>
            </w:tcBorders>
            <w:shd w:val="clear" w:color="auto" w:fill="auto"/>
            <w:noWrap/>
            <w:vAlign w:val="bottom"/>
            <w:hideMark/>
          </w:tcPr>
          <w:p w14:paraId="5D08EFDD"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59</w:t>
            </w:r>
          </w:p>
        </w:tc>
      </w:tr>
      <w:tr w:rsidR="007535B9" w:rsidRPr="003B7583" w14:paraId="4A8A1471"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431C9B85"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Skill Set</w:t>
            </w:r>
          </w:p>
        </w:tc>
        <w:tc>
          <w:tcPr>
            <w:tcW w:w="890" w:type="pct"/>
            <w:tcBorders>
              <w:top w:val="nil"/>
              <w:left w:val="nil"/>
              <w:bottom w:val="nil"/>
              <w:right w:val="single" w:sz="18" w:space="0" w:color="auto"/>
            </w:tcBorders>
            <w:shd w:val="clear" w:color="auto" w:fill="auto"/>
            <w:noWrap/>
            <w:vAlign w:val="bottom"/>
            <w:hideMark/>
          </w:tcPr>
          <w:p w14:paraId="3B872458"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103</w:t>
            </w:r>
          </w:p>
        </w:tc>
      </w:tr>
      <w:tr w:rsidR="007535B9" w:rsidRPr="003B7583" w14:paraId="5B835F4C"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E3F100A"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Agricultural Chemical Skill Set (SS)</w:t>
            </w:r>
          </w:p>
        </w:tc>
        <w:tc>
          <w:tcPr>
            <w:tcW w:w="890" w:type="pct"/>
            <w:tcBorders>
              <w:top w:val="nil"/>
              <w:left w:val="nil"/>
              <w:bottom w:val="nil"/>
              <w:right w:val="single" w:sz="18" w:space="0" w:color="auto"/>
            </w:tcBorders>
            <w:shd w:val="clear" w:color="auto" w:fill="auto"/>
            <w:noWrap/>
            <w:vAlign w:val="bottom"/>
            <w:hideMark/>
          </w:tcPr>
          <w:p w14:paraId="44571311" w14:textId="50DB7445"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3B7583" w14:paraId="02F14E28"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9EBC491"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Course in Introductory Shearing (Q,SS)</w:t>
            </w:r>
          </w:p>
        </w:tc>
        <w:tc>
          <w:tcPr>
            <w:tcW w:w="890" w:type="pct"/>
            <w:tcBorders>
              <w:top w:val="nil"/>
              <w:left w:val="nil"/>
              <w:bottom w:val="nil"/>
              <w:right w:val="single" w:sz="18" w:space="0" w:color="auto"/>
            </w:tcBorders>
            <w:shd w:val="clear" w:color="auto" w:fill="auto"/>
            <w:noWrap/>
            <w:vAlign w:val="bottom"/>
            <w:hideMark/>
          </w:tcPr>
          <w:p w14:paraId="44E0E656"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99</w:t>
            </w:r>
          </w:p>
        </w:tc>
      </w:tr>
      <w:tr w:rsidR="007535B9" w:rsidRPr="003B7583" w14:paraId="4D140A67" w14:textId="77777777" w:rsidTr="003B7583">
        <w:trPr>
          <w:trHeight w:val="288"/>
        </w:trPr>
        <w:tc>
          <w:tcPr>
            <w:tcW w:w="4110" w:type="pct"/>
            <w:gridSpan w:val="2"/>
            <w:tcBorders>
              <w:top w:val="nil"/>
              <w:left w:val="single" w:sz="18" w:space="0" w:color="auto"/>
              <w:bottom w:val="single" w:sz="18" w:space="0" w:color="auto"/>
              <w:right w:val="nil"/>
            </w:tcBorders>
            <w:shd w:val="clear" w:color="auto" w:fill="auto"/>
            <w:noWrap/>
            <w:vAlign w:val="bottom"/>
          </w:tcPr>
          <w:p w14:paraId="7E5010FF"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Basic Tree Worker Skill Set (SS)</w:t>
            </w:r>
          </w:p>
        </w:tc>
        <w:tc>
          <w:tcPr>
            <w:tcW w:w="890" w:type="pct"/>
            <w:tcBorders>
              <w:top w:val="nil"/>
              <w:left w:val="nil"/>
              <w:bottom w:val="single" w:sz="18" w:space="0" w:color="auto"/>
              <w:right w:val="single" w:sz="18" w:space="0" w:color="auto"/>
            </w:tcBorders>
            <w:shd w:val="clear" w:color="auto" w:fill="auto"/>
            <w:noWrap/>
            <w:vAlign w:val="bottom"/>
          </w:tcPr>
          <w:p w14:paraId="60A8F6E1"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n/a</w:t>
            </w:r>
          </w:p>
        </w:tc>
      </w:tr>
      <w:tr w:rsidR="007535B9" w:rsidRPr="003B7583" w14:paraId="6E70B214" w14:textId="77777777" w:rsidTr="003B7583">
        <w:trPr>
          <w:trHeight w:val="288"/>
        </w:trPr>
        <w:tc>
          <w:tcPr>
            <w:tcW w:w="4110" w:type="pct"/>
            <w:gridSpan w:val="2"/>
            <w:tcBorders>
              <w:top w:val="single" w:sz="18" w:space="0" w:color="auto"/>
              <w:left w:val="single" w:sz="18" w:space="0" w:color="auto"/>
              <w:right w:val="nil"/>
            </w:tcBorders>
            <w:shd w:val="clear" w:color="auto" w:fill="000000" w:themeFill="text1"/>
            <w:noWrap/>
            <w:vAlign w:val="bottom"/>
            <w:hideMark/>
          </w:tcPr>
          <w:p w14:paraId="14DFE424" w14:textId="77777777" w:rsidR="007535B9" w:rsidRPr="003B7583" w:rsidRDefault="007535B9" w:rsidP="00934337">
            <w:pPr>
              <w:spacing w:after="0" w:line="240" w:lineRule="auto"/>
              <w:rPr>
                <w:rFonts w:eastAsia="Times New Roman" w:cs="Arial"/>
                <w:b/>
                <w:bCs/>
                <w:color w:val="FFFFFF" w:themeColor="background1"/>
                <w:szCs w:val="20"/>
                <w:lang w:eastAsia="en-AU"/>
              </w:rPr>
            </w:pPr>
            <w:r w:rsidRPr="003B7583">
              <w:rPr>
                <w:rFonts w:eastAsia="Times New Roman" w:cs="Arial"/>
                <w:b/>
                <w:bCs/>
                <w:color w:val="FFFFFF" w:themeColor="background1"/>
                <w:szCs w:val="20"/>
                <w:lang w:eastAsia="en-AU"/>
              </w:rPr>
              <w:t>With employment (apprenticeship and traineeship)</w:t>
            </w:r>
          </w:p>
        </w:tc>
        <w:tc>
          <w:tcPr>
            <w:tcW w:w="890" w:type="pct"/>
            <w:tcBorders>
              <w:top w:val="single" w:sz="18" w:space="0" w:color="auto"/>
              <w:left w:val="nil"/>
              <w:right w:val="single" w:sz="18" w:space="0" w:color="auto"/>
            </w:tcBorders>
            <w:shd w:val="clear" w:color="auto" w:fill="000000" w:themeFill="text1"/>
            <w:noWrap/>
            <w:vAlign w:val="bottom"/>
            <w:hideMark/>
          </w:tcPr>
          <w:p w14:paraId="6C4000EF" w14:textId="77777777" w:rsidR="007535B9" w:rsidRPr="003B7583" w:rsidRDefault="007535B9" w:rsidP="00934337">
            <w:pPr>
              <w:spacing w:after="0" w:line="240" w:lineRule="auto"/>
              <w:jc w:val="right"/>
              <w:rPr>
                <w:rFonts w:eastAsia="Times New Roman" w:cs="Arial"/>
                <w:b/>
                <w:bCs/>
                <w:color w:val="FFFFFF" w:themeColor="background1"/>
                <w:szCs w:val="20"/>
                <w:lang w:eastAsia="en-AU"/>
              </w:rPr>
            </w:pPr>
          </w:p>
        </w:tc>
      </w:tr>
      <w:tr w:rsidR="007535B9" w:rsidRPr="003B7583" w14:paraId="48E618B9" w14:textId="77777777" w:rsidTr="003B7583">
        <w:trPr>
          <w:trHeight w:val="288"/>
        </w:trPr>
        <w:tc>
          <w:tcPr>
            <w:tcW w:w="4110" w:type="pct"/>
            <w:gridSpan w:val="2"/>
            <w:tcBorders>
              <w:left w:val="single" w:sz="18" w:space="0" w:color="auto"/>
              <w:bottom w:val="single" w:sz="18" w:space="0" w:color="auto"/>
              <w:right w:val="nil"/>
            </w:tcBorders>
            <w:shd w:val="clear" w:color="auto" w:fill="auto"/>
            <w:noWrap/>
            <w:vAlign w:val="bottom"/>
            <w:hideMark/>
          </w:tcPr>
          <w:p w14:paraId="746CA0C6" w14:textId="77777777" w:rsidR="007535B9" w:rsidRPr="003B7583" w:rsidRDefault="007535B9" w:rsidP="00934337">
            <w:pPr>
              <w:spacing w:after="0" w:line="240" w:lineRule="auto"/>
              <w:rPr>
                <w:rFonts w:eastAsia="Times New Roman" w:cs="Arial"/>
                <w:b/>
                <w:bCs/>
                <w:color w:val="000000"/>
                <w:szCs w:val="20"/>
                <w:lang w:eastAsia="en-AU"/>
              </w:rPr>
            </w:pPr>
            <w:r w:rsidRPr="003B7583">
              <w:rPr>
                <w:rFonts w:eastAsia="Times New Roman" w:cs="Arial"/>
                <w:b/>
                <w:bCs/>
                <w:color w:val="000000"/>
                <w:szCs w:val="20"/>
                <w:lang w:eastAsia="en-AU"/>
              </w:rPr>
              <w:t>Qualifications (2,120 TVA enrolments 2020)</w:t>
            </w:r>
          </w:p>
        </w:tc>
        <w:tc>
          <w:tcPr>
            <w:tcW w:w="890" w:type="pct"/>
            <w:tcBorders>
              <w:left w:val="nil"/>
              <w:bottom w:val="single" w:sz="18" w:space="0" w:color="auto"/>
              <w:right w:val="single" w:sz="18" w:space="0" w:color="auto"/>
            </w:tcBorders>
            <w:shd w:val="clear" w:color="auto" w:fill="auto"/>
            <w:noWrap/>
            <w:vAlign w:val="bottom"/>
            <w:hideMark/>
          </w:tcPr>
          <w:p w14:paraId="0660C159" w14:textId="77777777" w:rsidR="007535B9" w:rsidRPr="003B7583" w:rsidRDefault="007535B9" w:rsidP="00934337">
            <w:pPr>
              <w:spacing w:after="0" w:line="240" w:lineRule="auto"/>
              <w:jc w:val="right"/>
              <w:rPr>
                <w:rFonts w:eastAsia="Times New Roman" w:cs="Arial"/>
                <w:b/>
                <w:bCs/>
                <w:color w:val="000000"/>
                <w:szCs w:val="20"/>
                <w:lang w:eastAsia="en-AU"/>
              </w:rPr>
            </w:pPr>
          </w:p>
        </w:tc>
      </w:tr>
      <w:tr w:rsidR="007535B9" w:rsidRPr="003B7583" w14:paraId="558FCF86" w14:textId="77777777" w:rsidTr="003B7583">
        <w:trPr>
          <w:trHeight w:val="288"/>
        </w:trPr>
        <w:tc>
          <w:tcPr>
            <w:tcW w:w="4110" w:type="pct"/>
            <w:gridSpan w:val="2"/>
            <w:tcBorders>
              <w:top w:val="single" w:sz="18" w:space="0" w:color="auto"/>
              <w:left w:val="single" w:sz="18" w:space="0" w:color="auto"/>
              <w:bottom w:val="nil"/>
              <w:right w:val="nil"/>
            </w:tcBorders>
            <w:shd w:val="clear" w:color="auto" w:fill="auto"/>
            <w:noWrap/>
            <w:vAlign w:val="bottom"/>
            <w:hideMark/>
          </w:tcPr>
          <w:p w14:paraId="3E4F3D2F"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Certificate II</w:t>
            </w:r>
          </w:p>
        </w:tc>
        <w:tc>
          <w:tcPr>
            <w:tcW w:w="890" w:type="pct"/>
            <w:tcBorders>
              <w:top w:val="single" w:sz="18" w:space="0" w:color="auto"/>
              <w:left w:val="nil"/>
              <w:bottom w:val="nil"/>
              <w:right w:val="single" w:sz="18" w:space="0" w:color="auto"/>
            </w:tcBorders>
            <w:shd w:val="clear" w:color="auto" w:fill="auto"/>
            <w:noWrap/>
            <w:vAlign w:val="bottom"/>
            <w:hideMark/>
          </w:tcPr>
          <w:p w14:paraId="00EB14F6"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548</w:t>
            </w:r>
          </w:p>
        </w:tc>
      </w:tr>
      <w:tr w:rsidR="007535B9" w:rsidRPr="003B7583" w14:paraId="05DAB1A4"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9191D54"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Agriculture (SS)</w:t>
            </w:r>
          </w:p>
        </w:tc>
        <w:tc>
          <w:tcPr>
            <w:tcW w:w="890" w:type="pct"/>
            <w:tcBorders>
              <w:top w:val="nil"/>
              <w:left w:val="nil"/>
              <w:bottom w:val="nil"/>
              <w:right w:val="single" w:sz="18" w:space="0" w:color="auto"/>
            </w:tcBorders>
            <w:shd w:val="clear" w:color="auto" w:fill="auto"/>
            <w:noWrap/>
            <w:vAlign w:val="bottom"/>
            <w:hideMark/>
          </w:tcPr>
          <w:p w14:paraId="2386CFB2"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176</w:t>
            </w:r>
          </w:p>
        </w:tc>
      </w:tr>
      <w:tr w:rsidR="007535B9" w:rsidRPr="003B7583" w14:paraId="6B65BDD4"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31DD891E"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Horticulture (Q)</w:t>
            </w:r>
          </w:p>
        </w:tc>
        <w:tc>
          <w:tcPr>
            <w:tcW w:w="890" w:type="pct"/>
            <w:tcBorders>
              <w:top w:val="nil"/>
              <w:left w:val="nil"/>
              <w:bottom w:val="nil"/>
              <w:right w:val="single" w:sz="18" w:space="0" w:color="auto"/>
            </w:tcBorders>
            <w:shd w:val="clear" w:color="auto" w:fill="auto"/>
            <w:noWrap/>
            <w:vAlign w:val="bottom"/>
            <w:hideMark/>
          </w:tcPr>
          <w:p w14:paraId="1AE201A4"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227</w:t>
            </w:r>
          </w:p>
        </w:tc>
      </w:tr>
      <w:tr w:rsidR="007535B9" w:rsidRPr="003B7583" w14:paraId="256FE55E"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39305245"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Parks and Gardens (Q)</w:t>
            </w:r>
          </w:p>
        </w:tc>
        <w:tc>
          <w:tcPr>
            <w:tcW w:w="890" w:type="pct"/>
            <w:tcBorders>
              <w:top w:val="nil"/>
              <w:left w:val="nil"/>
              <w:bottom w:val="nil"/>
              <w:right w:val="single" w:sz="18" w:space="0" w:color="auto"/>
            </w:tcBorders>
            <w:shd w:val="clear" w:color="auto" w:fill="auto"/>
            <w:noWrap/>
            <w:vAlign w:val="bottom"/>
            <w:hideMark/>
          </w:tcPr>
          <w:p w14:paraId="0DD0FC68"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116</w:t>
            </w:r>
          </w:p>
        </w:tc>
      </w:tr>
      <w:tr w:rsidR="007535B9" w:rsidRPr="003B7583" w14:paraId="1275517D"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50BF1AD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 in Racing Industry (Q,SS,OL)</w:t>
            </w:r>
          </w:p>
        </w:tc>
        <w:tc>
          <w:tcPr>
            <w:tcW w:w="890" w:type="pct"/>
            <w:tcBorders>
              <w:top w:val="nil"/>
              <w:left w:val="nil"/>
              <w:bottom w:val="nil"/>
              <w:right w:val="single" w:sz="18" w:space="0" w:color="auto"/>
            </w:tcBorders>
            <w:shd w:val="clear" w:color="auto" w:fill="auto"/>
            <w:noWrap/>
            <w:vAlign w:val="bottom"/>
            <w:hideMark/>
          </w:tcPr>
          <w:p w14:paraId="4E75A630"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29</w:t>
            </w:r>
          </w:p>
        </w:tc>
      </w:tr>
      <w:tr w:rsidR="007535B9" w:rsidRPr="003B7583" w14:paraId="72BBDCE5"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39C3D7EA"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Certificate III</w:t>
            </w:r>
          </w:p>
        </w:tc>
        <w:tc>
          <w:tcPr>
            <w:tcW w:w="890" w:type="pct"/>
            <w:tcBorders>
              <w:top w:val="nil"/>
              <w:left w:val="nil"/>
              <w:bottom w:val="nil"/>
              <w:right w:val="single" w:sz="18" w:space="0" w:color="auto"/>
            </w:tcBorders>
            <w:shd w:val="clear" w:color="auto" w:fill="auto"/>
            <w:noWrap/>
            <w:vAlign w:val="bottom"/>
            <w:hideMark/>
          </w:tcPr>
          <w:p w14:paraId="293F0BFE"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1,451</w:t>
            </w:r>
          </w:p>
        </w:tc>
      </w:tr>
      <w:tr w:rsidR="007535B9" w:rsidRPr="003B7583" w14:paraId="474A3FFC"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C16444A"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Agriculture (Q,SS)</w:t>
            </w:r>
          </w:p>
        </w:tc>
        <w:tc>
          <w:tcPr>
            <w:tcW w:w="890" w:type="pct"/>
            <w:tcBorders>
              <w:top w:val="nil"/>
              <w:left w:val="nil"/>
              <w:bottom w:val="nil"/>
              <w:right w:val="single" w:sz="18" w:space="0" w:color="auto"/>
            </w:tcBorders>
            <w:shd w:val="clear" w:color="auto" w:fill="auto"/>
            <w:noWrap/>
            <w:vAlign w:val="bottom"/>
            <w:hideMark/>
          </w:tcPr>
          <w:p w14:paraId="6D46918A"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424</w:t>
            </w:r>
          </w:p>
        </w:tc>
      </w:tr>
      <w:tr w:rsidR="007535B9" w:rsidRPr="003B7583" w14:paraId="4A9CAE0D"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6859346"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Arboriculture (SS)</w:t>
            </w:r>
          </w:p>
        </w:tc>
        <w:tc>
          <w:tcPr>
            <w:tcW w:w="890" w:type="pct"/>
            <w:tcBorders>
              <w:top w:val="nil"/>
              <w:left w:val="nil"/>
              <w:bottom w:val="nil"/>
              <w:right w:val="single" w:sz="18" w:space="0" w:color="auto"/>
            </w:tcBorders>
            <w:shd w:val="clear" w:color="auto" w:fill="auto"/>
            <w:noWrap/>
            <w:vAlign w:val="bottom"/>
            <w:hideMark/>
          </w:tcPr>
          <w:p w14:paraId="4D6F870C"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261</w:t>
            </w:r>
          </w:p>
        </w:tc>
      </w:tr>
      <w:tr w:rsidR="007535B9" w:rsidRPr="003B7583" w14:paraId="1C306128"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77CE08A1"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Dairy Production (Q)</w:t>
            </w:r>
          </w:p>
        </w:tc>
        <w:tc>
          <w:tcPr>
            <w:tcW w:w="890" w:type="pct"/>
            <w:tcBorders>
              <w:top w:val="nil"/>
              <w:left w:val="nil"/>
              <w:bottom w:val="nil"/>
              <w:right w:val="single" w:sz="18" w:space="0" w:color="auto"/>
            </w:tcBorders>
            <w:shd w:val="clear" w:color="auto" w:fill="auto"/>
            <w:noWrap/>
            <w:vAlign w:val="bottom"/>
            <w:hideMark/>
          </w:tcPr>
          <w:p w14:paraId="362DF583"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69</w:t>
            </w:r>
          </w:p>
        </w:tc>
      </w:tr>
      <w:tr w:rsidR="007535B9" w:rsidRPr="003B7583" w14:paraId="4A7D8FF1"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70C08B6"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Horticulture (Q,SS)</w:t>
            </w:r>
          </w:p>
        </w:tc>
        <w:tc>
          <w:tcPr>
            <w:tcW w:w="890" w:type="pct"/>
            <w:tcBorders>
              <w:top w:val="nil"/>
              <w:left w:val="nil"/>
              <w:bottom w:val="nil"/>
              <w:right w:val="single" w:sz="18" w:space="0" w:color="auto"/>
            </w:tcBorders>
            <w:shd w:val="clear" w:color="auto" w:fill="auto"/>
            <w:noWrap/>
            <w:vAlign w:val="bottom"/>
            <w:hideMark/>
          </w:tcPr>
          <w:p w14:paraId="73B6E509"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211</w:t>
            </w:r>
          </w:p>
        </w:tc>
      </w:tr>
      <w:tr w:rsidR="007535B9" w:rsidRPr="003B7583" w14:paraId="1D4D56C5"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4E07EC30"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Irrigation Technology (Q)</w:t>
            </w:r>
          </w:p>
        </w:tc>
        <w:tc>
          <w:tcPr>
            <w:tcW w:w="890" w:type="pct"/>
            <w:tcBorders>
              <w:top w:val="nil"/>
              <w:left w:val="nil"/>
              <w:bottom w:val="nil"/>
              <w:right w:val="single" w:sz="18" w:space="0" w:color="auto"/>
            </w:tcBorders>
            <w:shd w:val="clear" w:color="auto" w:fill="auto"/>
            <w:noWrap/>
            <w:vAlign w:val="bottom"/>
            <w:hideMark/>
          </w:tcPr>
          <w:p w14:paraId="20FCCCE6" w14:textId="0E084C38"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3B7583" w14:paraId="685FA956"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3B06746C"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Nursery Operations (Q,SS)</w:t>
            </w:r>
          </w:p>
        </w:tc>
        <w:tc>
          <w:tcPr>
            <w:tcW w:w="890" w:type="pct"/>
            <w:tcBorders>
              <w:top w:val="nil"/>
              <w:left w:val="nil"/>
              <w:bottom w:val="nil"/>
              <w:right w:val="single" w:sz="18" w:space="0" w:color="auto"/>
            </w:tcBorders>
            <w:shd w:val="clear" w:color="auto" w:fill="auto"/>
            <w:noWrap/>
            <w:vAlign w:val="bottom"/>
            <w:hideMark/>
          </w:tcPr>
          <w:p w14:paraId="01AD1733"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80</w:t>
            </w:r>
          </w:p>
        </w:tc>
      </w:tr>
      <w:tr w:rsidR="007535B9" w:rsidRPr="003B7583" w14:paraId="13B590C3"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38F02FB9"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Parks and Gardens (Q)</w:t>
            </w:r>
          </w:p>
        </w:tc>
        <w:tc>
          <w:tcPr>
            <w:tcW w:w="890" w:type="pct"/>
            <w:tcBorders>
              <w:top w:val="nil"/>
              <w:left w:val="nil"/>
              <w:bottom w:val="nil"/>
              <w:right w:val="single" w:sz="18" w:space="0" w:color="auto"/>
            </w:tcBorders>
            <w:shd w:val="clear" w:color="auto" w:fill="auto"/>
            <w:noWrap/>
            <w:vAlign w:val="bottom"/>
            <w:hideMark/>
          </w:tcPr>
          <w:p w14:paraId="716390C4"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348</w:t>
            </w:r>
          </w:p>
        </w:tc>
      </w:tr>
      <w:tr w:rsidR="007535B9" w:rsidRPr="003B7583" w14:paraId="341B997B"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377F4F80"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Pork Production (SS)</w:t>
            </w:r>
          </w:p>
        </w:tc>
        <w:tc>
          <w:tcPr>
            <w:tcW w:w="890" w:type="pct"/>
            <w:tcBorders>
              <w:top w:val="nil"/>
              <w:left w:val="nil"/>
              <w:bottom w:val="nil"/>
              <w:right w:val="single" w:sz="18" w:space="0" w:color="auto"/>
            </w:tcBorders>
            <w:shd w:val="clear" w:color="auto" w:fill="auto"/>
            <w:noWrap/>
            <w:vAlign w:val="bottom"/>
            <w:hideMark/>
          </w:tcPr>
          <w:p w14:paraId="2A199FFE"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29</w:t>
            </w:r>
          </w:p>
        </w:tc>
      </w:tr>
      <w:tr w:rsidR="007535B9" w:rsidRPr="003B7583" w14:paraId="24C3300B"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1DBE51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Poultry Production (Q,SS)</w:t>
            </w:r>
          </w:p>
        </w:tc>
        <w:tc>
          <w:tcPr>
            <w:tcW w:w="890" w:type="pct"/>
            <w:tcBorders>
              <w:top w:val="nil"/>
              <w:left w:val="nil"/>
              <w:bottom w:val="nil"/>
              <w:right w:val="single" w:sz="18" w:space="0" w:color="auto"/>
            </w:tcBorders>
            <w:shd w:val="clear" w:color="auto" w:fill="auto"/>
            <w:noWrap/>
            <w:vAlign w:val="bottom"/>
            <w:hideMark/>
          </w:tcPr>
          <w:p w14:paraId="0BF0824B"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9</w:t>
            </w:r>
          </w:p>
        </w:tc>
      </w:tr>
      <w:tr w:rsidR="007535B9" w:rsidRPr="003B7583" w14:paraId="5402D79C"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6F16E3B2"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Production Horticulture (Q)</w:t>
            </w:r>
          </w:p>
        </w:tc>
        <w:tc>
          <w:tcPr>
            <w:tcW w:w="890" w:type="pct"/>
            <w:tcBorders>
              <w:top w:val="nil"/>
              <w:left w:val="nil"/>
              <w:bottom w:val="nil"/>
              <w:right w:val="single" w:sz="18" w:space="0" w:color="auto"/>
            </w:tcBorders>
            <w:shd w:val="clear" w:color="auto" w:fill="auto"/>
            <w:noWrap/>
            <w:vAlign w:val="bottom"/>
            <w:hideMark/>
          </w:tcPr>
          <w:p w14:paraId="5C2A0B5D"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11</w:t>
            </w:r>
          </w:p>
        </w:tc>
      </w:tr>
      <w:tr w:rsidR="007535B9" w:rsidRPr="003B7583" w14:paraId="1676CF48"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C1659EF"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Rural Operations (Q,SS)</w:t>
            </w:r>
          </w:p>
        </w:tc>
        <w:tc>
          <w:tcPr>
            <w:tcW w:w="890" w:type="pct"/>
            <w:tcBorders>
              <w:top w:val="nil"/>
              <w:left w:val="nil"/>
              <w:bottom w:val="nil"/>
              <w:right w:val="single" w:sz="18" w:space="0" w:color="auto"/>
            </w:tcBorders>
            <w:shd w:val="clear" w:color="auto" w:fill="auto"/>
            <w:noWrap/>
            <w:vAlign w:val="bottom"/>
            <w:hideMark/>
          </w:tcPr>
          <w:p w14:paraId="5084ECA1" w14:textId="6F60A8F4"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3B7583" w14:paraId="0670BEC4"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66FABB1F"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Shearing (Q,EIR)</w:t>
            </w:r>
          </w:p>
        </w:tc>
        <w:tc>
          <w:tcPr>
            <w:tcW w:w="890" w:type="pct"/>
            <w:tcBorders>
              <w:top w:val="nil"/>
              <w:left w:val="nil"/>
              <w:bottom w:val="nil"/>
              <w:right w:val="single" w:sz="18" w:space="0" w:color="auto"/>
            </w:tcBorders>
            <w:shd w:val="clear" w:color="auto" w:fill="auto"/>
            <w:noWrap/>
            <w:vAlign w:val="bottom"/>
            <w:hideMark/>
          </w:tcPr>
          <w:p w14:paraId="3BE9766B" w14:textId="6A3E83B6"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3B7583" w14:paraId="153109E3"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E531B27"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Certificate IV</w:t>
            </w:r>
          </w:p>
        </w:tc>
        <w:tc>
          <w:tcPr>
            <w:tcW w:w="890" w:type="pct"/>
            <w:tcBorders>
              <w:top w:val="nil"/>
              <w:left w:val="nil"/>
              <w:bottom w:val="nil"/>
              <w:right w:val="single" w:sz="18" w:space="0" w:color="auto"/>
            </w:tcBorders>
            <w:shd w:val="clear" w:color="auto" w:fill="auto"/>
            <w:noWrap/>
            <w:vAlign w:val="bottom"/>
            <w:hideMark/>
          </w:tcPr>
          <w:p w14:paraId="4545789D"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121</w:t>
            </w:r>
          </w:p>
        </w:tc>
      </w:tr>
      <w:tr w:rsidR="007535B9" w:rsidRPr="003B7583" w14:paraId="0FDC3602"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1554FDB1"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Agribusiness (Q,SS)</w:t>
            </w:r>
          </w:p>
        </w:tc>
        <w:tc>
          <w:tcPr>
            <w:tcW w:w="890" w:type="pct"/>
            <w:tcBorders>
              <w:top w:val="nil"/>
              <w:left w:val="nil"/>
              <w:bottom w:val="nil"/>
              <w:right w:val="single" w:sz="18" w:space="0" w:color="auto"/>
            </w:tcBorders>
            <w:shd w:val="clear" w:color="auto" w:fill="auto"/>
            <w:noWrap/>
            <w:vAlign w:val="bottom"/>
            <w:hideMark/>
          </w:tcPr>
          <w:p w14:paraId="789539ED" w14:textId="7B4FCCAF"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3B7583" w14:paraId="65DE2312"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0E10966A"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Agriculture (Q,SS)</w:t>
            </w:r>
          </w:p>
        </w:tc>
        <w:tc>
          <w:tcPr>
            <w:tcW w:w="890" w:type="pct"/>
            <w:tcBorders>
              <w:top w:val="nil"/>
              <w:left w:val="nil"/>
              <w:bottom w:val="nil"/>
              <w:right w:val="single" w:sz="18" w:space="0" w:color="auto"/>
            </w:tcBorders>
            <w:shd w:val="clear" w:color="auto" w:fill="auto"/>
            <w:noWrap/>
            <w:vAlign w:val="bottom"/>
            <w:hideMark/>
          </w:tcPr>
          <w:p w14:paraId="2D671004"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67</w:t>
            </w:r>
          </w:p>
        </w:tc>
      </w:tr>
      <w:tr w:rsidR="007535B9" w:rsidRPr="003B7583" w14:paraId="68B96CE0"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15F45D8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Farriery (Q,EIR)</w:t>
            </w:r>
          </w:p>
        </w:tc>
        <w:tc>
          <w:tcPr>
            <w:tcW w:w="890" w:type="pct"/>
            <w:tcBorders>
              <w:top w:val="nil"/>
              <w:left w:val="nil"/>
              <w:bottom w:val="nil"/>
              <w:right w:val="single" w:sz="18" w:space="0" w:color="auto"/>
            </w:tcBorders>
            <w:shd w:val="clear" w:color="auto" w:fill="auto"/>
            <w:noWrap/>
            <w:vAlign w:val="bottom"/>
            <w:hideMark/>
          </w:tcPr>
          <w:p w14:paraId="5AB4E4C6"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36</w:t>
            </w:r>
          </w:p>
        </w:tc>
      </w:tr>
      <w:tr w:rsidR="007535B9" w:rsidRPr="003B7583" w14:paraId="3250C828" w14:textId="77777777" w:rsidTr="003B7583">
        <w:trPr>
          <w:trHeight w:val="288"/>
        </w:trPr>
        <w:tc>
          <w:tcPr>
            <w:tcW w:w="4110" w:type="pct"/>
            <w:gridSpan w:val="2"/>
            <w:tcBorders>
              <w:top w:val="nil"/>
              <w:left w:val="single" w:sz="18" w:space="0" w:color="auto"/>
              <w:bottom w:val="nil"/>
              <w:right w:val="nil"/>
            </w:tcBorders>
            <w:shd w:val="clear" w:color="auto" w:fill="auto"/>
            <w:noWrap/>
            <w:vAlign w:val="bottom"/>
            <w:hideMark/>
          </w:tcPr>
          <w:p w14:paraId="2C92AB43"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Horticulture (Q,SS,EIR)</w:t>
            </w:r>
          </w:p>
        </w:tc>
        <w:tc>
          <w:tcPr>
            <w:tcW w:w="890" w:type="pct"/>
            <w:tcBorders>
              <w:top w:val="nil"/>
              <w:left w:val="nil"/>
              <w:bottom w:val="nil"/>
              <w:right w:val="single" w:sz="18" w:space="0" w:color="auto"/>
            </w:tcBorders>
            <w:shd w:val="clear" w:color="auto" w:fill="auto"/>
            <w:noWrap/>
            <w:vAlign w:val="bottom"/>
            <w:hideMark/>
          </w:tcPr>
          <w:p w14:paraId="11C0F3AC"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10</w:t>
            </w:r>
          </w:p>
        </w:tc>
      </w:tr>
      <w:tr w:rsidR="007535B9" w:rsidRPr="003B7583" w14:paraId="37E143DF" w14:textId="77777777" w:rsidTr="003B7583">
        <w:trPr>
          <w:trHeight w:val="288"/>
        </w:trPr>
        <w:tc>
          <w:tcPr>
            <w:tcW w:w="4110" w:type="pct"/>
            <w:gridSpan w:val="2"/>
            <w:tcBorders>
              <w:top w:val="nil"/>
              <w:left w:val="single" w:sz="18" w:space="0" w:color="auto"/>
              <w:bottom w:val="single" w:sz="18" w:space="0" w:color="auto"/>
              <w:right w:val="nil"/>
            </w:tcBorders>
            <w:shd w:val="clear" w:color="auto" w:fill="auto"/>
            <w:noWrap/>
            <w:vAlign w:val="bottom"/>
            <w:hideMark/>
          </w:tcPr>
          <w:p w14:paraId="601B629F"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Wool Classing (Q)</w:t>
            </w:r>
          </w:p>
        </w:tc>
        <w:tc>
          <w:tcPr>
            <w:tcW w:w="890" w:type="pct"/>
            <w:tcBorders>
              <w:top w:val="nil"/>
              <w:left w:val="nil"/>
              <w:bottom w:val="single" w:sz="18" w:space="0" w:color="auto"/>
              <w:right w:val="single" w:sz="18" w:space="0" w:color="auto"/>
            </w:tcBorders>
            <w:shd w:val="clear" w:color="auto" w:fill="auto"/>
            <w:noWrap/>
            <w:vAlign w:val="bottom"/>
            <w:hideMark/>
          </w:tcPr>
          <w:p w14:paraId="15A36187"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6</w:t>
            </w:r>
          </w:p>
        </w:tc>
      </w:tr>
      <w:tr w:rsidR="00546558" w:rsidRPr="003B7583" w14:paraId="2213CF19" w14:textId="77777777" w:rsidTr="003B7583">
        <w:trPr>
          <w:trHeight w:val="288"/>
        </w:trPr>
        <w:tc>
          <w:tcPr>
            <w:tcW w:w="4110" w:type="pct"/>
            <w:gridSpan w:val="2"/>
            <w:tcBorders>
              <w:top w:val="single" w:sz="18" w:space="0" w:color="auto"/>
              <w:left w:val="single" w:sz="18" w:space="0" w:color="auto"/>
              <w:right w:val="nil"/>
            </w:tcBorders>
            <w:shd w:val="clear" w:color="auto" w:fill="000000" w:themeFill="text1"/>
            <w:noWrap/>
            <w:vAlign w:val="bottom"/>
            <w:hideMark/>
          </w:tcPr>
          <w:p w14:paraId="57F594F5" w14:textId="77777777" w:rsidR="007535B9" w:rsidRPr="003B7583" w:rsidRDefault="007535B9" w:rsidP="00934337">
            <w:pPr>
              <w:spacing w:after="0" w:line="240" w:lineRule="auto"/>
              <w:rPr>
                <w:rFonts w:eastAsia="Times New Roman" w:cs="Arial"/>
                <w:b/>
                <w:bCs/>
                <w:color w:val="FFFFFF" w:themeColor="background1"/>
                <w:szCs w:val="20"/>
                <w:lang w:eastAsia="en-AU"/>
              </w:rPr>
            </w:pPr>
            <w:r w:rsidRPr="003B7583">
              <w:rPr>
                <w:rFonts w:eastAsia="Times New Roman" w:cs="Arial"/>
                <w:b/>
                <w:bCs/>
                <w:color w:val="FFFFFF" w:themeColor="background1"/>
                <w:szCs w:val="20"/>
                <w:lang w:eastAsia="en-AU"/>
              </w:rPr>
              <w:t>Upskilling once qualified</w:t>
            </w:r>
          </w:p>
        </w:tc>
        <w:tc>
          <w:tcPr>
            <w:tcW w:w="890" w:type="pct"/>
            <w:tcBorders>
              <w:top w:val="single" w:sz="18" w:space="0" w:color="auto"/>
              <w:left w:val="nil"/>
              <w:right w:val="single" w:sz="18" w:space="0" w:color="auto"/>
            </w:tcBorders>
            <w:shd w:val="clear" w:color="auto" w:fill="000000" w:themeFill="text1"/>
            <w:noWrap/>
            <w:vAlign w:val="bottom"/>
            <w:hideMark/>
          </w:tcPr>
          <w:p w14:paraId="036057C5" w14:textId="77777777" w:rsidR="007535B9" w:rsidRPr="003B7583" w:rsidRDefault="007535B9" w:rsidP="00934337">
            <w:pPr>
              <w:spacing w:after="0" w:line="240" w:lineRule="auto"/>
              <w:jc w:val="right"/>
              <w:rPr>
                <w:rFonts w:eastAsia="Times New Roman" w:cs="Arial"/>
                <w:b/>
                <w:bCs/>
                <w:color w:val="FFFFFF" w:themeColor="background1"/>
                <w:szCs w:val="20"/>
                <w:lang w:eastAsia="en-AU"/>
              </w:rPr>
            </w:pPr>
          </w:p>
        </w:tc>
      </w:tr>
      <w:tr w:rsidR="007535B9" w:rsidRPr="003B7583" w14:paraId="6D9D4A81" w14:textId="77777777" w:rsidTr="003B7583">
        <w:trPr>
          <w:trHeight w:val="288"/>
        </w:trPr>
        <w:tc>
          <w:tcPr>
            <w:tcW w:w="4110" w:type="pct"/>
            <w:gridSpan w:val="2"/>
            <w:tcBorders>
              <w:left w:val="single" w:sz="18" w:space="0" w:color="auto"/>
              <w:bottom w:val="single" w:sz="18" w:space="0" w:color="auto"/>
              <w:right w:val="nil"/>
            </w:tcBorders>
            <w:shd w:val="clear" w:color="auto" w:fill="auto"/>
            <w:noWrap/>
            <w:vAlign w:val="bottom"/>
            <w:hideMark/>
          </w:tcPr>
          <w:p w14:paraId="6CFCC433" w14:textId="77777777" w:rsidR="007535B9" w:rsidRPr="003B7583" w:rsidRDefault="007535B9" w:rsidP="00934337">
            <w:pPr>
              <w:spacing w:after="0" w:line="240" w:lineRule="auto"/>
              <w:rPr>
                <w:rFonts w:eastAsia="Times New Roman" w:cs="Arial"/>
                <w:b/>
                <w:bCs/>
                <w:color w:val="000000"/>
                <w:szCs w:val="20"/>
                <w:lang w:eastAsia="en-AU"/>
              </w:rPr>
            </w:pPr>
            <w:r w:rsidRPr="003B7583">
              <w:rPr>
                <w:rFonts w:eastAsia="Times New Roman" w:cs="Arial"/>
                <w:b/>
                <w:bCs/>
                <w:color w:val="000000"/>
                <w:szCs w:val="20"/>
                <w:lang w:eastAsia="en-AU"/>
              </w:rPr>
              <w:t>Qualifications (1,262 TVA enrolments 2020)</w:t>
            </w:r>
          </w:p>
        </w:tc>
        <w:tc>
          <w:tcPr>
            <w:tcW w:w="890" w:type="pct"/>
            <w:tcBorders>
              <w:left w:val="nil"/>
              <w:bottom w:val="single" w:sz="18" w:space="0" w:color="auto"/>
              <w:right w:val="single" w:sz="18" w:space="0" w:color="auto"/>
            </w:tcBorders>
            <w:shd w:val="clear" w:color="auto" w:fill="auto"/>
            <w:noWrap/>
            <w:vAlign w:val="bottom"/>
            <w:hideMark/>
          </w:tcPr>
          <w:p w14:paraId="37FFDBBA" w14:textId="77777777" w:rsidR="007535B9" w:rsidRPr="003B7583" w:rsidRDefault="007535B9" w:rsidP="00934337">
            <w:pPr>
              <w:spacing w:after="0" w:line="240" w:lineRule="auto"/>
              <w:jc w:val="right"/>
              <w:rPr>
                <w:rFonts w:eastAsia="Times New Roman" w:cs="Arial"/>
                <w:b/>
                <w:bCs/>
                <w:color w:val="000000"/>
                <w:szCs w:val="20"/>
                <w:lang w:eastAsia="en-AU"/>
              </w:rPr>
            </w:pPr>
          </w:p>
        </w:tc>
      </w:tr>
      <w:tr w:rsidR="007535B9" w:rsidRPr="003B7583" w14:paraId="51BB3312" w14:textId="77777777" w:rsidTr="003B7583">
        <w:trPr>
          <w:trHeight w:val="288"/>
        </w:trPr>
        <w:tc>
          <w:tcPr>
            <w:tcW w:w="4110" w:type="pct"/>
            <w:gridSpan w:val="2"/>
            <w:tcBorders>
              <w:top w:val="single" w:sz="18" w:space="0" w:color="auto"/>
              <w:left w:val="single" w:sz="18" w:space="0" w:color="auto"/>
              <w:bottom w:val="nil"/>
              <w:right w:val="nil"/>
            </w:tcBorders>
            <w:shd w:val="clear" w:color="auto" w:fill="auto"/>
            <w:noWrap/>
            <w:vAlign w:val="bottom"/>
            <w:hideMark/>
          </w:tcPr>
          <w:p w14:paraId="46403232"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Advanced Diploma</w:t>
            </w:r>
          </w:p>
        </w:tc>
        <w:tc>
          <w:tcPr>
            <w:tcW w:w="890" w:type="pct"/>
            <w:tcBorders>
              <w:top w:val="single" w:sz="18" w:space="0" w:color="auto"/>
              <w:left w:val="nil"/>
              <w:bottom w:val="nil"/>
              <w:right w:val="single" w:sz="18" w:space="0" w:color="auto"/>
            </w:tcBorders>
            <w:shd w:val="clear" w:color="auto" w:fill="auto"/>
            <w:noWrap/>
            <w:vAlign w:val="bottom"/>
            <w:hideMark/>
          </w:tcPr>
          <w:p w14:paraId="27D28168"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70</w:t>
            </w:r>
          </w:p>
        </w:tc>
      </w:tr>
      <w:tr w:rsidR="007535B9" w:rsidRPr="003B7583" w14:paraId="79181D8F" w14:textId="77777777" w:rsidTr="003B7583">
        <w:trPr>
          <w:trHeight w:val="288"/>
        </w:trPr>
        <w:tc>
          <w:tcPr>
            <w:tcW w:w="4110" w:type="pct"/>
            <w:gridSpan w:val="2"/>
            <w:tcBorders>
              <w:top w:val="nil"/>
              <w:left w:val="single" w:sz="18" w:space="0" w:color="auto"/>
              <w:right w:val="nil"/>
            </w:tcBorders>
            <w:shd w:val="clear" w:color="auto" w:fill="auto"/>
            <w:noWrap/>
            <w:vAlign w:val="bottom"/>
            <w:hideMark/>
          </w:tcPr>
          <w:p w14:paraId="15A30D89"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Advanced Diploma of Agribusiness Management (Q)</w:t>
            </w:r>
          </w:p>
        </w:tc>
        <w:tc>
          <w:tcPr>
            <w:tcW w:w="890" w:type="pct"/>
            <w:tcBorders>
              <w:top w:val="nil"/>
              <w:left w:val="nil"/>
              <w:right w:val="single" w:sz="18" w:space="0" w:color="auto"/>
            </w:tcBorders>
            <w:shd w:val="clear" w:color="auto" w:fill="auto"/>
            <w:noWrap/>
            <w:vAlign w:val="bottom"/>
            <w:hideMark/>
          </w:tcPr>
          <w:p w14:paraId="2B4B0C00"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70</w:t>
            </w:r>
          </w:p>
        </w:tc>
      </w:tr>
      <w:tr w:rsidR="007535B9" w:rsidRPr="001E648D" w14:paraId="655B7ED8" w14:textId="77777777" w:rsidTr="00730104">
        <w:trPr>
          <w:trHeight w:val="288"/>
        </w:trPr>
        <w:tc>
          <w:tcPr>
            <w:tcW w:w="4021" w:type="pct"/>
            <w:tcBorders>
              <w:left w:val="single" w:sz="18" w:space="0" w:color="auto"/>
              <w:bottom w:val="nil"/>
              <w:right w:val="nil"/>
            </w:tcBorders>
            <w:shd w:val="clear" w:color="auto" w:fill="auto"/>
            <w:noWrap/>
            <w:vAlign w:val="bottom"/>
            <w:hideMark/>
          </w:tcPr>
          <w:p w14:paraId="2D32F4AE"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Certificate III</w:t>
            </w:r>
          </w:p>
        </w:tc>
        <w:tc>
          <w:tcPr>
            <w:tcW w:w="979" w:type="pct"/>
            <w:gridSpan w:val="2"/>
            <w:tcBorders>
              <w:left w:val="nil"/>
              <w:bottom w:val="nil"/>
              <w:right w:val="single" w:sz="18" w:space="0" w:color="auto"/>
            </w:tcBorders>
            <w:shd w:val="clear" w:color="auto" w:fill="auto"/>
            <w:noWrap/>
            <w:vAlign w:val="bottom"/>
            <w:hideMark/>
          </w:tcPr>
          <w:p w14:paraId="16E18943"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21</w:t>
            </w:r>
          </w:p>
        </w:tc>
      </w:tr>
      <w:tr w:rsidR="007535B9" w:rsidRPr="001E648D" w14:paraId="3EA076F0"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021E0475"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III in Shearing (Q,AT,EIR)</w:t>
            </w:r>
          </w:p>
        </w:tc>
        <w:tc>
          <w:tcPr>
            <w:tcW w:w="979" w:type="pct"/>
            <w:gridSpan w:val="2"/>
            <w:tcBorders>
              <w:top w:val="nil"/>
              <w:left w:val="nil"/>
              <w:bottom w:val="nil"/>
              <w:right w:val="single" w:sz="18" w:space="0" w:color="auto"/>
            </w:tcBorders>
            <w:shd w:val="clear" w:color="auto" w:fill="auto"/>
            <w:noWrap/>
            <w:vAlign w:val="bottom"/>
            <w:hideMark/>
          </w:tcPr>
          <w:p w14:paraId="549DA3C4"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21</w:t>
            </w:r>
          </w:p>
        </w:tc>
      </w:tr>
      <w:tr w:rsidR="007535B9" w:rsidRPr="001E648D" w14:paraId="31C6D2E7"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2CFFB2C6"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lastRenderedPageBreak/>
              <w:t>Certificate IV</w:t>
            </w:r>
          </w:p>
        </w:tc>
        <w:tc>
          <w:tcPr>
            <w:tcW w:w="979" w:type="pct"/>
            <w:gridSpan w:val="2"/>
            <w:tcBorders>
              <w:top w:val="nil"/>
              <w:left w:val="nil"/>
              <w:bottom w:val="nil"/>
              <w:right w:val="single" w:sz="18" w:space="0" w:color="auto"/>
            </w:tcBorders>
            <w:shd w:val="clear" w:color="auto" w:fill="auto"/>
            <w:noWrap/>
            <w:vAlign w:val="bottom"/>
            <w:hideMark/>
          </w:tcPr>
          <w:p w14:paraId="687A2ABF"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703</w:t>
            </w:r>
          </w:p>
        </w:tc>
      </w:tr>
      <w:tr w:rsidR="007535B9" w:rsidRPr="001E648D" w14:paraId="2C5533CF"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3395C8E0"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Agribusiness (Q,SS,AT)</w:t>
            </w:r>
          </w:p>
        </w:tc>
        <w:tc>
          <w:tcPr>
            <w:tcW w:w="979" w:type="pct"/>
            <w:gridSpan w:val="2"/>
            <w:tcBorders>
              <w:top w:val="nil"/>
              <w:left w:val="nil"/>
              <w:bottom w:val="nil"/>
              <w:right w:val="single" w:sz="18" w:space="0" w:color="auto"/>
            </w:tcBorders>
            <w:shd w:val="clear" w:color="auto" w:fill="auto"/>
            <w:noWrap/>
            <w:vAlign w:val="bottom"/>
            <w:hideMark/>
          </w:tcPr>
          <w:p w14:paraId="144814DE"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65</w:t>
            </w:r>
          </w:p>
        </w:tc>
      </w:tr>
      <w:tr w:rsidR="007535B9" w:rsidRPr="001E648D" w14:paraId="6B19A1B7"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5BB157A7"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Agriculture (Q,SS,AT)</w:t>
            </w:r>
          </w:p>
        </w:tc>
        <w:tc>
          <w:tcPr>
            <w:tcW w:w="979" w:type="pct"/>
            <w:gridSpan w:val="2"/>
            <w:tcBorders>
              <w:top w:val="nil"/>
              <w:left w:val="nil"/>
              <w:bottom w:val="nil"/>
              <w:right w:val="single" w:sz="18" w:space="0" w:color="auto"/>
            </w:tcBorders>
            <w:shd w:val="clear" w:color="auto" w:fill="auto"/>
            <w:noWrap/>
            <w:vAlign w:val="bottom"/>
            <w:hideMark/>
          </w:tcPr>
          <w:p w14:paraId="3D7C7823"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243</w:t>
            </w:r>
          </w:p>
        </w:tc>
      </w:tr>
      <w:tr w:rsidR="007535B9" w:rsidRPr="001E648D" w14:paraId="1FA0963A"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515DE2DD"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Farriery (Q,AT,EIR)</w:t>
            </w:r>
          </w:p>
        </w:tc>
        <w:tc>
          <w:tcPr>
            <w:tcW w:w="979" w:type="pct"/>
            <w:gridSpan w:val="2"/>
            <w:tcBorders>
              <w:top w:val="nil"/>
              <w:left w:val="nil"/>
              <w:bottom w:val="nil"/>
              <w:right w:val="single" w:sz="18" w:space="0" w:color="auto"/>
            </w:tcBorders>
            <w:shd w:val="clear" w:color="auto" w:fill="auto"/>
            <w:noWrap/>
            <w:vAlign w:val="bottom"/>
            <w:hideMark/>
          </w:tcPr>
          <w:p w14:paraId="19D51C04" w14:textId="3F6C412C" w:rsidR="007535B9" w:rsidRPr="003B7583" w:rsidRDefault="00547A1E"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&lt;5</w:t>
            </w:r>
          </w:p>
        </w:tc>
      </w:tr>
      <w:tr w:rsidR="007535B9" w:rsidRPr="001E648D" w14:paraId="30820788"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6EB00190"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Horticulture (Q,SS,AT,EIR)</w:t>
            </w:r>
          </w:p>
        </w:tc>
        <w:tc>
          <w:tcPr>
            <w:tcW w:w="979" w:type="pct"/>
            <w:gridSpan w:val="2"/>
            <w:tcBorders>
              <w:top w:val="nil"/>
              <w:left w:val="nil"/>
              <w:bottom w:val="nil"/>
              <w:right w:val="single" w:sz="18" w:space="0" w:color="auto"/>
            </w:tcBorders>
            <w:shd w:val="clear" w:color="auto" w:fill="auto"/>
            <w:noWrap/>
            <w:vAlign w:val="bottom"/>
            <w:hideMark/>
          </w:tcPr>
          <w:p w14:paraId="7138F0FD"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164</w:t>
            </w:r>
          </w:p>
        </w:tc>
      </w:tr>
      <w:tr w:rsidR="007535B9" w:rsidRPr="001E648D" w14:paraId="0B5E1DC6"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0767BC5C"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Production Horticulture (Q,AT)</w:t>
            </w:r>
          </w:p>
        </w:tc>
        <w:tc>
          <w:tcPr>
            <w:tcW w:w="979" w:type="pct"/>
            <w:gridSpan w:val="2"/>
            <w:tcBorders>
              <w:top w:val="nil"/>
              <w:left w:val="nil"/>
              <w:bottom w:val="nil"/>
              <w:right w:val="single" w:sz="18" w:space="0" w:color="auto"/>
            </w:tcBorders>
            <w:shd w:val="clear" w:color="auto" w:fill="auto"/>
            <w:noWrap/>
            <w:vAlign w:val="bottom"/>
            <w:hideMark/>
          </w:tcPr>
          <w:p w14:paraId="31B1C1A1"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w:t>
            </w:r>
          </w:p>
        </w:tc>
      </w:tr>
      <w:tr w:rsidR="007535B9" w:rsidRPr="001E648D" w14:paraId="571C41AD"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34A8F811"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Certificate IV in Wool Classing (Q,AT)</w:t>
            </w:r>
          </w:p>
        </w:tc>
        <w:tc>
          <w:tcPr>
            <w:tcW w:w="979" w:type="pct"/>
            <w:gridSpan w:val="2"/>
            <w:tcBorders>
              <w:top w:val="nil"/>
              <w:left w:val="nil"/>
              <w:bottom w:val="nil"/>
              <w:right w:val="single" w:sz="18" w:space="0" w:color="auto"/>
            </w:tcBorders>
            <w:shd w:val="clear" w:color="auto" w:fill="auto"/>
            <w:noWrap/>
            <w:vAlign w:val="bottom"/>
            <w:hideMark/>
          </w:tcPr>
          <w:p w14:paraId="5141746C"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229</w:t>
            </w:r>
          </w:p>
        </w:tc>
      </w:tr>
      <w:tr w:rsidR="007535B9" w:rsidRPr="001E648D" w14:paraId="22941CBC"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72108002" w14:textId="77777777" w:rsidR="007535B9" w:rsidRPr="003B7583" w:rsidRDefault="007535B9" w:rsidP="00934337">
            <w:pPr>
              <w:spacing w:after="0" w:line="240" w:lineRule="auto"/>
              <w:ind w:firstLineChars="100" w:firstLine="201"/>
              <w:rPr>
                <w:rFonts w:eastAsia="Times New Roman" w:cs="Arial"/>
                <w:b/>
                <w:bCs/>
                <w:color w:val="000000"/>
                <w:szCs w:val="20"/>
                <w:lang w:eastAsia="en-AU"/>
              </w:rPr>
            </w:pPr>
            <w:r w:rsidRPr="003B7583">
              <w:rPr>
                <w:rFonts w:eastAsia="Times New Roman" w:cs="Arial"/>
                <w:b/>
                <w:bCs/>
                <w:color w:val="000000"/>
                <w:szCs w:val="20"/>
                <w:lang w:eastAsia="en-AU"/>
              </w:rPr>
              <w:t>Diploma</w:t>
            </w:r>
          </w:p>
        </w:tc>
        <w:tc>
          <w:tcPr>
            <w:tcW w:w="979" w:type="pct"/>
            <w:gridSpan w:val="2"/>
            <w:tcBorders>
              <w:top w:val="nil"/>
              <w:left w:val="nil"/>
              <w:bottom w:val="nil"/>
              <w:right w:val="single" w:sz="18" w:space="0" w:color="auto"/>
            </w:tcBorders>
            <w:shd w:val="clear" w:color="auto" w:fill="auto"/>
            <w:noWrap/>
            <w:vAlign w:val="bottom"/>
            <w:hideMark/>
          </w:tcPr>
          <w:p w14:paraId="7E0BB7B8" w14:textId="77777777" w:rsidR="007535B9" w:rsidRPr="003B7583" w:rsidRDefault="007535B9" w:rsidP="00934337">
            <w:pPr>
              <w:spacing w:after="0" w:line="240" w:lineRule="auto"/>
              <w:jc w:val="right"/>
              <w:rPr>
                <w:rFonts w:eastAsia="Times New Roman" w:cs="Arial"/>
                <w:b/>
                <w:bCs/>
                <w:color w:val="000000"/>
                <w:szCs w:val="20"/>
                <w:lang w:eastAsia="en-AU"/>
              </w:rPr>
            </w:pPr>
            <w:r w:rsidRPr="003B7583">
              <w:rPr>
                <w:rFonts w:eastAsia="Times New Roman" w:cs="Arial"/>
                <w:b/>
                <w:bCs/>
                <w:color w:val="000000"/>
                <w:szCs w:val="20"/>
                <w:lang w:eastAsia="en-AU"/>
              </w:rPr>
              <w:t>468</w:t>
            </w:r>
          </w:p>
        </w:tc>
      </w:tr>
      <w:tr w:rsidR="007535B9" w:rsidRPr="001E648D" w14:paraId="46A2B378"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271F1AC3"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Diploma of Agriculture (Q,SS)</w:t>
            </w:r>
          </w:p>
        </w:tc>
        <w:tc>
          <w:tcPr>
            <w:tcW w:w="979" w:type="pct"/>
            <w:gridSpan w:val="2"/>
            <w:tcBorders>
              <w:top w:val="nil"/>
              <w:left w:val="nil"/>
              <w:bottom w:val="nil"/>
              <w:right w:val="single" w:sz="18" w:space="0" w:color="auto"/>
            </w:tcBorders>
            <w:shd w:val="clear" w:color="auto" w:fill="auto"/>
            <w:noWrap/>
            <w:vAlign w:val="bottom"/>
            <w:hideMark/>
          </w:tcPr>
          <w:p w14:paraId="6F5262BC"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82</w:t>
            </w:r>
          </w:p>
        </w:tc>
      </w:tr>
      <w:tr w:rsidR="007535B9" w:rsidRPr="001E648D" w14:paraId="267DF27D"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6ACBCF1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Diploma of Arboriculture (Q)</w:t>
            </w:r>
          </w:p>
        </w:tc>
        <w:tc>
          <w:tcPr>
            <w:tcW w:w="979" w:type="pct"/>
            <w:gridSpan w:val="2"/>
            <w:tcBorders>
              <w:top w:val="nil"/>
              <w:left w:val="nil"/>
              <w:bottom w:val="nil"/>
              <w:right w:val="single" w:sz="18" w:space="0" w:color="auto"/>
            </w:tcBorders>
            <w:shd w:val="clear" w:color="auto" w:fill="auto"/>
            <w:noWrap/>
            <w:vAlign w:val="bottom"/>
            <w:hideMark/>
          </w:tcPr>
          <w:p w14:paraId="27D4B705"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141</w:t>
            </w:r>
          </w:p>
        </w:tc>
      </w:tr>
      <w:tr w:rsidR="007535B9" w:rsidRPr="001E648D" w14:paraId="1D50066C"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48CC7DAD"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Diploma of Horticulture (Q,SS)</w:t>
            </w:r>
          </w:p>
        </w:tc>
        <w:tc>
          <w:tcPr>
            <w:tcW w:w="979" w:type="pct"/>
            <w:gridSpan w:val="2"/>
            <w:tcBorders>
              <w:top w:val="nil"/>
              <w:left w:val="nil"/>
              <w:bottom w:val="nil"/>
              <w:right w:val="single" w:sz="18" w:space="0" w:color="auto"/>
            </w:tcBorders>
            <w:shd w:val="clear" w:color="auto" w:fill="auto"/>
            <w:noWrap/>
            <w:vAlign w:val="bottom"/>
            <w:hideMark/>
          </w:tcPr>
          <w:p w14:paraId="67FE2EA3"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206</w:t>
            </w:r>
          </w:p>
        </w:tc>
      </w:tr>
      <w:tr w:rsidR="007535B9" w:rsidRPr="001E648D" w14:paraId="3D3D4638"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22132398"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Diploma of Production Horticulture (Q)</w:t>
            </w:r>
          </w:p>
        </w:tc>
        <w:tc>
          <w:tcPr>
            <w:tcW w:w="979" w:type="pct"/>
            <w:gridSpan w:val="2"/>
            <w:tcBorders>
              <w:top w:val="nil"/>
              <w:left w:val="nil"/>
              <w:bottom w:val="nil"/>
              <w:right w:val="single" w:sz="18" w:space="0" w:color="auto"/>
            </w:tcBorders>
            <w:shd w:val="clear" w:color="auto" w:fill="auto"/>
            <w:noWrap/>
            <w:vAlign w:val="bottom"/>
            <w:hideMark/>
          </w:tcPr>
          <w:p w14:paraId="53494733"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12</w:t>
            </w:r>
          </w:p>
        </w:tc>
      </w:tr>
      <w:tr w:rsidR="007535B9" w:rsidRPr="001E648D" w14:paraId="3FA5F1FF" w14:textId="77777777" w:rsidTr="00730104">
        <w:trPr>
          <w:trHeight w:val="288"/>
        </w:trPr>
        <w:tc>
          <w:tcPr>
            <w:tcW w:w="4021" w:type="pct"/>
            <w:tcBorders>
              <w:top w:val="nil"/>
              <w:left w:val="single" w:sz="18" w:space="0" w:color="auto"/>
              <w:bottom w:val="nil"/>
              <w:right w:val="nil"/>
            </w:tcBorders>
            <w:shd w:val="clear" w:color="auto" w:fill="auto"/>
            <w:noWrap/>
            <w:vAlign w:val="bottom"/>
            <w:hideMark/>
          </w:tcPr>
          <w:p w14:paraId="72BBB240" w14:textId="77777777" w:rsidR="007535B9" w:rsidRPr="003B7583" w:rsidRDefault="007535B9" w:rsidP="00934337">
            <w:pPr>
              <w:spacing w:after="0" w:line="240" w:lineRule="auto"/>
              <w:ind w:firstLineChars="200" w:firstLine="400"/>
              <w:rPr>
                <w:rFonts w:eastAsia="Times New Roman" w:cs="Arial"/>
                <w:color w:val="000000"/>
                <w:szCs w:val="20"/>
                <w:lang w:eastAsia="en-AU"/>
              </w:rPr>
            </w:pPr>
            <w:r w:rsidRPr="003B7583">
              <w:rPr>
                <w:rFonts w:eastAsia="Times New Roman" w:cs="Arial"/>
                <w:color w:val="000000"/>
                <w:szCs w:val="20"/>
                <w:lang w:eastAsia="en-AU"/>
              </w:rPr>
              <w:t>Diploma of Viticulture (Q)</w:t>
            </w:r>
          </w:p>
        </w:tc>
        <w:tc>
          <w:tcPr>
            <w:tcW w:w="979" w:type="pct"/>
            <w:gridSpan w:val="2"/>
            <w:tcBorders>
              <w:top w:val="nil"/>
              <w:left w:val="nil"/>
              <w:bottom w:val="nil"/>
              <w:right w:val="single" w:sz="18" w:space="0" w:color="auto"/>
            </w:tcBorders>
            <w:shd w:val="clear" w:color="auto" w:fill="auto"/>
            <w:noWrap/>
            <w:vAlign w:val="bottom"/>
            <w:hideMark/>
          </w:tcPr>
          <w:p w14:paraId="25B22E46" w14:textId="77777777" w:rsidR="007535B9" w:rsidRPr="003B7583" w:rsidRDefault="007535B9" w:rsidP="00934337">
            <w:pPr>
              <w:spacing w:after="0" w:line="240" w:lineRule="auto"/>
              <w:jc w:val="right"/>
              <w:rPr>
                <w:rFonts w:eastAsia="Times New Roman" w:cs="Arial"/>
                <w:color w:val="000000"/>
                <w:szCs w:val="20"/>
                <w:lang w:eastAsia="en-AU"/>
              </w:rPr>
            </w:pPr>
            <w:r w:rsidRPr="003B7583">
              <w:rPr>
                <w:rFonts w:eastAsia="Times New Roman" w:cs="Arial"/>
                <w:color w:val="000000"/>
                <w:szCs w:val="20"/>
                <w:lang w:eastAsia="en-AU"/>
              </w:rPr>
              <w:t>27</w:t>
            </w:r>
          </w:p>
        </w:tc>
      </w:tr>
      <w:tr w:rsidR="007535B9" w:rsidRPr="001E648D" w14:paraId="5A5D58D9" w14:textId="77777777" w:rsidTr="00730104">
        <w:trPr>
          <w:trHeight w:val="288"/>
        </w:trPr>
        <w:tc>
          <w:tcPr>
            <w:tcW w:w="5000" w:type="pct"/>
            <w:gridSpan w:val="3"/>
            <w:tcBorders>
              <w:top w:val="single" w:sz="4" w:space="0" w:color="A6A6A6"/>
              <w:left w:val="single" w:sz="18" w:space="0" w:color="auto"/>
              <w:bottom w:val="single" w:sz="18" w:space="0" w:color="auto"/>
              <w:right w:val="single" w:sz="18" w:space="0" w:color="auto"/>
            </w:tcBorders>
            <w:shd w:val="clear" w:color="auto" w:fill="000000" w:themeFill="text1"/>
            <w:hideMark/>
          </w:tcPr>
          <w:p w14:paraId="5C4190D0" w14:textId="3A98AA37" w:rsidR="007535B9" w:rsidRPr="003B7583" w:rsidRDefault="007535B9" w:rsidP="00934337">
            <w:pPr>
              <w:spacing w:after="0" w:line="240" w:lineRule="auto"/>
              <w:rPr>
                <w:rFonts w:eastAsia="Times New Roman" w:cs="Arial"/>
                <w:color w:val="000000"/>
                <w:szCs w:val="20"/>
                <w:lang w:eastAsia="en-AU"/>
              </w:rPr>
            </w:pPr>
            <w:r w:rsidRPr="003B7583">
              <w:rPr>
                <w:rFonts w:eastAsia="Times New Roman" w:cs="Arial"/>
                <w:color w:val="FFFFFF" w:themeColor="background1"/>
                <w:szCs w:val="20"/>
                <w:lang w:eastAsia="en-AU"/>
              </w:rPr>
              <w:t>Note</w:t>
            </w:r>
            <w:r w:rsidR="003B7583">
              <w:rPr>
                <w:rFonts w:eastAsia="Times New Roman" w:cs="Arial"/>
                <w:color w:val="FFFFFF" w:themeColor="background1"/>
                <w:szCs w:val="20"/>
                <w:lang w:eastAsia="en-AU"/>
              </w:rPr>
              <w:t xml:space="preserve"> for Table 10</w:t>
            </w:r>
            <w:r w:rsidRPr="003B7583">
              <w:rPr>
                <w:rFonts w:eastAsia="Times New Roman" w:cs="Arial"/>
                <w:color w:val="FFFFFF" w:themeColor="background1"/>
                <w:szCs w:val="20"/>
                <w:lang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4A265C24" w14:textId="77777777" w:rsidR="007535B9" w:rsidRDefault="007535B9" w:rsidP="007535B9"/>
    <w:p w14:paraId="3CA9ACB7" w14:textId="77777777" w:rsidR="007535B9" w:rsidRDefault="007535B9" w:rsidP="007535B9">
      <w:r>
        <w:t xml:space="preserve">Notably, the agriculture, forestry and fishing industry indicated two qualifications that contain skill sets valued by the industry. </w:t>
      </w:r>
      <w:r w:rsidRPr="00745164">
        <w:t xml:space="preserve">These two qualifications were the Certificate II in Agriculture and the Certificate III in Pork Production. </w:t>
      </w:r>
      <w:r>
        <w:t xml:space="preserve">For these qualifications, industry indicated a preference to </w:t>
      </w:r>
      <w:r w:rsidRPr="00745164">
        <w:t xml:space="preserve">make these qualifications available as skill sets rather than qualifications. </w:t>
      </w:r>
    </w:p>
    <w:p w14:paraId="5453C7F0" w14:textId="77777777" w:rsidR="007535B9" w:rsidRDefault="007535B9" w:rsidP="007535B9">
      <w:r>
        <w:t>Further, s</w:t>
      </w:r>
      <w:r w:rsidRPr="00745164">
        <w:t xml:space="preserve">takeholders identified </w:t>
      </w:r>
      <w:r>
        <w:t>14</w:t>
      </w:r>
      <w:r w:rsidRPr="00745164">
        <w:t xml:space="preserve"> additional qualifications currently available that are also utilised to provide skill sets for the industry. Further consultation and review can determine appropriate changes moving forward.</w:t>
      </w:r>
      <w:r>
        <w:t xml:space="preserve"> </w:t>
      </w:r>
    </w:p>
    <w:p w14:paraId="45DDAF0E" w14:textId="77777777" w:rsidR="007535B9" w:rsidRDefault="007535B9" w:rsidP="007535B9">
      <w:pPr>
        <w:pStyle w:val="Heading2"/>
      </w:pPr>
      <w:bookmarkStart w:id="61" w:name="_Toc100750565"/>
      <w:bookmarkStart w:id="62" w:name="_Toc101452528"/>
      <w:bookmarkStart w:id="63" w:name="_Toc105072486"/>
      <w:bookmarkStart w:id="64" w:name="_Toc111121467"/>
      <w:r>
        <w:t>The number of workers with a university degree in this industry has been growing</w:t>
      </w:r>
      <w:bookmarkEnd w:id="61"/>
      <w:bookmarkEnd w:id="62"/>
      <w:bookmarkEnd w:id="63"/>
      <w:bookmarkEnd w:id="64"/>
    </w:p>
    <w:p w14:paraId="64919668" w14:textId="3D6DF68D" w:rsidR="007535B9" w:rsidRPr="0058124F" w:rsidRDefault="007535B9" w:rsidP="007535B9">
      <w:r w:rsidRPr="009D2374">
        <w:t xml:space="preserve">Higher education also supports a small number of pathways into the agriculture, forestry and </w:t>
      </w:r>
      <w:r w:rsidRPr="007F42CE">
        <w:t>fishing industry, with 12 per cent of workers holding a degree or above</w:t>
      </w:r>
      <w:r>
        <w:t xml:space="preserve"> as their highest level of education</w:t>
      </w:r>
      <w:r w:rsidRPr="007F42CE">
        <w:t>.</w:t>
      </w:r>
      <w:r w:rsidRPr="007F42CE">
        <w:rPr>
          <w:rStyle w:val="EndnoteReference"/>
        </w:rPr>
        <w:endnoteReference w:id="152"/>
      </w:r>
      <w:r w:rsidRPr="007F42CE">
        <w:t xml:space="preserve"> </w:t>
      </w:r>
      <w:r>
        <w:t xml:space="preserve">Key occupations requiring a higher education qualification include </w:t>
      </w:r>
      <w:r w:rsidRPr="007F42CE">
        <w:t>agricultural and forestry scientist</w:t>
      </w:r>
      <w:r>
        <w:t>s</w:t>
      </w:r>
      <w:r w:rsidRPr="007F42CE">
        <w:t>, agricultural technicians, and agronomist</w:t>
      </w:r>
      <w:r>
        <w:t>s</w:t>
      </w:r>
      <w:r w:rsidRPr="007F42CE">
        <w:t>.</w:t>
      </w:r>
      <w:r w:rsidRPr="007F42CE">
        <w:rPr>
          <w:rStyle w:val="EndnoteReference"/>
        </w:rPr>
        <w:endnoteReference w:id="153"/>
      </w:r>
      <w:r>
        <w:t xml:space="preserve"> In 2019, there </w:t>
      </w:r>
      <w:r w:rsidRPr="0058124F">
        <w:t xml:space="preserve">were </w:t>
      </w:r>
      <w:r>
        <w:t>over 1,100</w:t>
      </w:r>
      <w:r w:rsidRPr="0058124F">
        <w:t xml:space="preserve"> </w:t>
      </w:r>
      <w:r>
        <w:t xml:space="preserve">equivalent full-time study load (EFTSL) </w:t>
      </w:r>
      <w:r w:rsidRPr="0058124F">
        <w:t xml:space="preserve">across </w:t>
      </w:r>
      <w:r>
        <w:t>agriculture, forestry and fishing</w:t>
      </w:r>
      <w:r w:rsidRPr="0058124F">
        <w:t xml:space="preserve"> related </w:t>
      </w:r>
      <w:r>
        <w:t>higher education</w:t>
      </w:r>
      <w:r w:rsidRPr="0058124F">
        <w:t xml:space="preserve"> courses in Victoria that directly build the pipeline of workers in this industry.</w:t>
      </w:r>
      <w:r>
        <w:rPr>
          <w:rStyle w:val="EndnoteReference"/>
        </w:rPr>
        <w:endnoteReference w:id="154"/>
      </w:r>
      <w:r w:rsidRPr="0058124F">
        <w:t xml:space="preserve"> There are also </w:t>
      </w:r>
      <w:r w:rsidR="00254FFA">
        <w:t>many general</w:t>
      </w:r>
      <w:r w:rsidRPr="0058124F">
        <w:t xml:space="preserve"> </w:t>
      </w:r>
      <w:r>
        <w:t>higher</w:t>
      </w:r>
      <w:r w:rsidR="00254FFA">
        <w:t xml:space="preserve"> education</w:t>
      </w:r>
      <w:r>
        <w:t xml:space="preserve"> </w:t>
      </w:r>
      <w:r w:rsidRPr="0058124F">
        <w:t xml:space="preserve">pathways that support people to work in the industry among others due to transferrable nature of skills. </w:t>
      </w:r>
      <w:r>
        <w:t xml:space="preserve">This includes workers who attain a higher education qualification in another area of study before returning to work on their family farm. </w:t>
      </w:r>
      <w:r w:rsidR="00A91D39">
        <w:t>Examples of t</w:t>
      </w:r>
      <w:r w:rsidRPr="0058124F">
        <w:t xml:space="preserve">he </w:t>
      </w:r>
      <w:r>
        <w:t xml:space="preserve">higher education </w:t>
      </w:r>
      <w:r w:rsidRPr="0058124F">
        <w:t>pipeline</w:t>
      </w:r>
      <w:r>
        <w:t xml:space="preserve"> for this industry</w:t>
      </w:r>
      <w:r w:rsidRPr="0058124F">
        <w:t xml:space="preserve"> is shown in Table </w:t>
      </w:r>
      <w:r>
        <w:t>1</w:t>
      </w:r>
      <w:r w:rsidR="002D6EA1">
        <w:t>1</w:t>
      </w:r>
      <w:r w:rsidRPr="0058124F">
        <w:t>.</w:t>
      </w:r>
      <w:r>
        <w:t xml:space="preserve">  </w:t>
      </w:r>
    </w:p>
    <w:p w14:paraId="40440A51" w14:textId="52DAD1E8" w:rsidR="007535B9" w:rsidRPr="00694087" w:rsidRDefault="007535B9" w:rsidP="007535B9">
      <w:pPr>
        <w:pStyle w:val="Caption"/>
        <w:keepNext/>
        <w:rPr>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11</w:t>
      </w:r>
      <w:r w:rsidRPr="00694087">
        <w:rPr>
          <w:sz w:val="20"/>
          <w:szCs w:val="20"/>
        </w:rPr>
        <w:fldChar w:fldCharType="end"/>
      </w:r>
      <w:r w:rsidRPr="00694087">
        <w:rPr>
          <w:sz w:val="20"/>
          <w:szCs w:val="20"/>
        </w:rPr>
        <w:t xml:space="preserve"> | </w:t>
      </w:r>
      <w:r>
        <w:rPr>
          <w:sz w:val="20"/>
          <w:szCs w:val="20"/>
        </w:rPr>
        <w:t>Higher Education p</w:t>
      </w:r>
      <w:r w:rsidRPr="00694087">
        <w:rPr>
          <w:sz w:val="20"/>
          <w:szCs w:val="20"/>
        </w:rPr>
        <w:t xml:space="preserve">ipeline for agriculture, forestry, and fishing </w:t>
      </w:r>
      <w:r w:rsidR="00C74643">
        <w:rPr>
          <w:sz w:val="20"/>
          <w:szCs w:val="20"/>
        </w:rPr>
        <w:t xml:space="preserve">in Victoria, </w:t>
      </w:r>
      <w:r>
        <w:rPr>
          <w:sz w:val="20"/>
          <w:szCs w:val="20"/>
        </w:rPr>
        <w:t>according to narrow field of study</w:t>
      </w:r>
      <w:r>
        <w:rPr>
          <w:rStyle w:val="EndnoteReference"/>
          <w:sz w:val="20"/>
          <w:szCs w:val="20"/>
        </w:rPr>
        <w:endnoteReference w:id="155"/>
      </w:r>
    </w:p>
    <w:tbl>
      <w:tblPr>
        <w:tblStyle w:val="TableGrid-Header"/>
        <w:tblW w:w="0" w:type="auto"/>
        <w:tblLook w:val="04A0" w:firstRow="1" w:lastRow="0" w:firstColumn="1" w:lastColumn="0" w:noHBand="0" w:noVBand="1"/>
      </w:tblPr>
      <w:tblGrid>
        <w:gridCol w:w="4530"/>
        <w:gridCol w:w="4531"/>
      </w:tblGrid>
      <w:tr w:rsidR="007535B9" w:rsidRPr="003B7583" w14:paraId="5191EDD6" w14:textId="77777777" w:rsidTr="00E45367">
        <w:trPr>
          <w:cnfStyle w:val="100000000000" w:firstRow="1" w:lastRow="0" w:firstColumn="0" w:lastColumn="0" w:oddVBand="0" w:evenVBand="0" w:oddHBand="0" w:evenHBand="0" w:firstRowFirstColumn="0" w:firstRowLastColumn="0" w:lastRowFirstColumn="0" w:lastRowLastColumn="0"/>
        </w:trPr>
        <w:tc>
          <w:tcPr>
            <w:tcW w:w="0" w:type="dxa"/>
            <w:gridSpan w:val="2"/>
            <w:shd w:val="clear" w:color="auto" w:fill="000000" w:themeFill="text1"/>
          </w:tcPr>
          <w:p w14:paraId="0D4CACE8" w14:textId="77777777" w:rsidR="007535B9" w:rsidRPr="003B7583" w:rsidRDefault="007535B9" w:rsidP="00934337">
            <w:pPr>
              <w:pStyle w:val="NormalTablesQuote"/>
              <w:rPr>
                <w:b/>
                <w:color w:val="FFFFFF" w:themeColor="background1"/>
                <w:sz w:val="20"/>
              </w:rPr>
            </w:pPr>
            <w:r w:rsidRPr="003B7583">
              <w:rPr>
                <w:b/>
                <w:color w:val="FFFFFF" w:themeColor="background1"/>
                <w:sz w:val="20"/>
              </w:rPr>
              <w:t xml:space="preserve">Agriculture </w:t>
            </w:r>
            <w:r w:rsidRPr="003B7583" w:rsidDel="00432063">
              <w:rPr>
                <w:rFonts w:eastAsia="Calibri" w:cs="Arial"/>
                <w:b/>
                <w:color w:val="FFFFFF" w:themeColor="background1"/>
                <w:sz w:val="20"/>
              </w:rPr>
              <w:t>(</w:t>
            </w:r>
            <w:r w:rsidRPr="003B7583">
              <w:rPr>
                <w:rFonts w:eastAsia="Calibri" w:cs="Arial"/>
                <w:b/>
                <w:color w:val="FFFFFF" w:themeColor="background1"/>
                <w:sz w:val="20"/>
              </w:rPr>
              <w:t>993 EFTSL, Victoria, 2019)</w:t>
            </w:r>
          </w:p>
        </w:tc>
      </w:tr>
      <w:tr w:rsidR="007535B9" w:rsidRPr="003B7583" w14:paraId="0F669F13" w14:textId="77777777" w:rsidTr="00934337">
        <w:tc>
          <w:tcPr>
            <w:tcW w:w="4530" w:type="dxa"/>
          </w:tcPr>
          <w:p w14:paraId="665E155D" w14:textId="77777777" w:rsidR="007535B9" w:rsidRPr="003B7583" w:rsidRDefault="007535B9" w:rsidP="00934337">
            <w:pPr>
              <w:spacing w:before="60" w:after="60" w:line="257" w:lineRule="auto"/>
              <w:ind w:left="227" w:hanging="227"/>
              <w:rPr>
                <w:rFonts w:eastAsia="Calibri" w:cs="Arial"/>
                <w:b/>
                <w:color w:val="000000"/>
                <w:szCs w:val="20"/>
              </w:rPr>
            </w:pPr>
            <w:r w:rsidRPr="003B7583">
              <w:rPr>
                <w:rFonts w:eastAsia="Calibri" w:cs="Arial"/>
                <w:b/>
                <w:color w:val="000000"/>
                <w:szCs w:val="20"/>
              </w:rPr>
              <w:t>AQF 9+ (e.g., Master and above) (283 EFTSL)</w:t>
            </w:r>
          </w:p>
          <w:p w14:paraId="42667CD5" w14:textId="77777777" w:rsidR="007535B9" w:rsidRPr="003B7583" w:rsidRDefault="007535B9" w:rsidP="00934337">
            <w:pPr>
              <w:pStyle w:val="NormalTablesListBullet"/>
              <w:numPr>
                <w:ilvl w:val="0"/>
                <w:numId w:val="0"/>
              </w:numPr>
              <w:ind w:left="284" w:hanging="284"/>
              <w:rPr>
                <w:szCs w:val="20"/>
              </w:rPr>
            </w:pPr>
            <w:r w:rsidRPr="003B7583">
              <w:rPr>
                <w:szCs w:val="20"/>
              </w:rPr>
              <w:t>Examples include:</w:t>
            </w:r>
          </w:p>
          <w:p w14:paraId="70CFCE5E" w14:textId="77777777" w:rsidR="007535B9" w:rsidRPr="003B7583" w:rsidRDefault="007535B9" w:rsidP="00934337">
            <w:pPr>
              <w:pStyle w:val="NormalTablesListBullet"/>
              <w:rPr>
                <w:szCs w:val="20"/>
              </w:rPr>
            </w:pPr>
            <w:r w:rsidRPr="003B7583">
              <w:rPr>
                <w:szCs w:val="20"/>
              </w:rPr>
              <w:t>Master of Agricultural Sciences (133)</w:t>
            </w:r>
          </w:p>
          <w:p w14:paraId="6F2CE7ED" w14:textId="77777777" w:rsidR="007535B9" w:rsidRPr="003B7583" w:rsidRDefault="007535B9" w:rsidP="00934337">
            <w:pPr>
              <w:pStyle w:val="NormalTablesListBullet"/>
              <w:rPr>
                <w:szCs w:val="20"/>
              </w:rPr>
            </w:pPr>
            <w:r w:rsidRPr="003B7583">
              <w:rPr>
                <w:szCs w:val="20"/>
              </w:rPr>
              <w:t>Doctor of Philosophy – Agricultural Sciences (94)</w:t>
            </w:r>
          </w:p>
        </w:tc>
        <w:tc>
          <w:tcPr>
            <w:tcW w:w="4531" w:type="dxa"/>
          </w:tcPr>
          <w:p w14:paraId="28CA7200" w14:textId="77777777" w:rsidR="007535B9" w:rsidRPr="003B7583" w:rsidRDefault="007535B9" w:rsidP="00934337">
            <w:pPr>
              <w:spacing w:before="60" w:after="60" w:line="257" w:lineRule="auto"/>
              <w:rPr>
                <w:rFonts w:eastAsia="Calibri" w:cs="Arial"/>
                <w:b/>
                <w:color w:val="000000"/>
                <w:szCs w:val="20"/>
              </w:rPr>
            </w:pPr>
            <w:r w:rsidRPr="003B7583">
              <w:rPr>
                <w:rFonts w:eastAsia="Calibri" w:cs="Arial"/>
                <w:b/>
                <w:color w:val="000000"/>
                <w:szCs w:val="20"/>
              </w:rPr>
              <w:t>AQF 5-8 (e.g., Diploma, Bachelor, Hons) (710 EFTSL)</w:t>
            </w:r>
          </w:p>
          <w:p w14:paraId="79842A0F" w14:textId="77777777" w:rsidR="007535B9" w:rsidRPr="003B7583" w:rsidRDefault="007535B9" w:rsidP="00934337">
            <w:pPr>
              <w:spacing w:before="60" w:after="60" w:line="257" w:lineRule="auto"/>
              <w:ind w:left="227" w:hanging="227"/>
              <w:rPr>
                <w:rFonts w:eastAsia="Calibri" w:cs="Arial"/>
                <w:color w:val="000000"/>
                <w:szCs w:val="20"/>
              </w:rPr>
            </w:pPr>
            <w:r w:rsidRPr="003B7583">
              <w:rPr>
                <w:rFonts w:eastAsia="Calibri" w:cs="Arial"/>
                <w:color w:val="000000"/>
                <w:szCs w:val="20"/>
              </w:rPr>
              <w:t>Examples include:</w:t>
            </w:r>
          </w:p>
          <w:p w14:paraId="5E4E8D44" w14:textId="77777777" w:rsidR="007535B9" w:rsidRPr="003B7583" w:rsidRDefault="007535B9" w:rsidP="00934337">
            <w:pPr>
              <w:pStyle w:val="NormalTablesListBullet"/>
              <w:rPr>
                <w:szCs w:val="20"/>
              </w:rPr>
            </w:pPr>
            <w:r w:rsidRPr="003B7583">
              <w:rPr>
                <w:szCs w:val="20"/>
              </w:rPr>
              <w:t>Bachelor of Agriculture (531)</w:t>
            </w:r>
          </w:p>
          <w:p w14:paraId="068E4173" w14:textId="77777777" w:rsidR="007535B9" w:rsidRPr="003B7583" w:rsidRDefault="007535B9" w:rsidP="00934337">
            <w:pPr>
              <w:pStyle w:val="NormalTablesListBullet"/>
              <w:rPr>
                <w:szCs w:val="20"/>
              </w:rPr>
            </w:pPr>
            <w:r w:rsidRPr="003B7583">
              <w:rPr>
                <w:szCs w:val="20"/>
              </w:rPr>
              <w:t>Bachelor of Agricultural Sciences (102)</w:t>
            </w:r>
          </w:p>
          <w:p w14:paraId="1A7180CB" w14:textId="77777777" w:rsidR="007535B9" w:rsidRPr="003B7583" w:rsidRDefault="007535B9" w:rsidP="00934337">
            <w:pPr>
              <w:pStyle w:val="NormalTablesListBullet"/>
              <w:rPr>
                <w:szCs w:val="20"/>
              </w:rPr>
            </w:pPr>
            <w:r w:rsidRPr="003B7583">
              <w:rPr>
                <w:szCs w:val="20"/>
              </w:rPr>
              <w:lastRenderedPageBreak/>
              <w:t>Bachelor of Agriculture and Technology (62)</w:t>
            </w:r>
          </w:p>
        </w:tc>
      </w:tr>
      <w:tr w:rsidR="007535B9" w:rsidRPr="003B7583" w14:paraId="3CEED1D9" w14:textId="77777777" w:rsidTr="00E45367">
        <w:tc>
          <w:tcPr>
            <w:tcW w:w="0" w:type="dxa"/>
            <w:gridSpan w:val="2"/>
            <w:shd w:val="clear" w:color="auto" w:fill="000000" w:themeFill="text1"/>
          </w:tcPr>
          <w:p w14:paraId="6EF15FA3" w14:textId="77777777" w:rsidR="007535B9" w:rsidRPr="003B7583" w:rsidRDefault="007535B9" w:rsidP="00934337">
            <w:pPr>
              <w:pStyle w:val="NormalTablesQuote"/>
              <w:rPr>
                <w:sz w:val="20"/>
              </w:rPr>
            </w:pPr>
            <w:r w:rsidRPr="003B7583">
              <w:rPr>
                <w:color w:val="FFFFFF" w:themeColor="background1"/>
                <w:sz w:val="20"/>
              </w:rPr>
              <w:lastRenderedPageBreak/>
              <w:t>Fisheries Studies</w:t>
            </w:r>
            <w:r w:rsidRPr="003B7583" w:rsidDel="003668EB">
              <w:rPr>
                <w:color w:val="FFFFFF" w:themeColor="background1"/>
                <w:sz w:val="20"/>
              </w:rPr>
              <w:t xml:space="preserve"> </w:t>
            </w:r>
            <w:r w:rsidRPr="003B7583" w:rsidDel="003668EB">
              <w:rPr>
                <w:rFonts w:eastAsia="Calibri" w:cs="Arial"/>
                <w:color w:val="FFFFFF" w:themeColor="background1"/>
                <w:sz w:val="20"/>
              </w:rPr>
              <w:t>(</w:t>
            </w:r>
            <w:r w:rsidRPr="003B7583">
              <w:rPr>
                <w:rFonts w:eastAsia="Calibri" w:cs="Arial"/>
                <w:color w:val="FFFFFF" w:themeColor="background1"/>
                <w:sz w:val="20"/>
              </w:rPr>
              <w:t>less than 5 EFTSL, Victoria, 2019)</w:t>
            </w:r>
          </w:p>
        </w:tc>
      </w:tr>
      <w:tr w:rsidR="007535B9" w:rsidRPr="003B7583" w14:paraId="485412DC" w14:textId="77777777" w:rsidTr="00934337">
        <w:tc>
          <w:tcPr>
            <w:tcW w:w="4530" w:type="dxa"/>
          </w:tcPr>
          <w:p w14:paraId="30F53F62" w14:textId="77777777" w:rsidR="007535B9" w:rsidRPr="003B7583" w:rsidRDefault="007535B9" w:rsidP="00934337">
            <w:pPr>
              <w:spacing w:before="60" w:after="60" w:line="257" w:lineRule="auto"/>
              <w:ind w:left="227" w:hanging="227"/>
              <w:rPr>
                <w:rFonts w:eastAsia="Calibri" w:cs="Arial"/>
                <w:b/>
                <w:color w:val="000000"/>
                <w:szCs w:val="20"/>
              </w:rPr>
            </w:pPr>
            <w:r w:rsidRPr="003B7583">
              <w:rPr>
                <w:rFonts w:eastAsia="Calibri" w:cs="Arial"/>
                <w:b/>
                <w:color w:val="000000"/>
                <w:szCs w:val="20"/>
              </w:rPr>
              <w:t>AQF 9+ (e.g., Master and above) (0 EFTSL)</w:t>
            </w:r>
          </w:p>
          <w:p w14:paraId="4B8D6C5E" w14:textId="77777777" w:rsidR="007535B9" w:rsidRPr="003B7583" w:rsidRDefault="007535B9" w:rsidP="00934337">
            <w:pPr>
              <w:rPr>
                <w:szCs w:val="20"/>
              </w:rPr>
            </w:pPr>
            <w:r w:rsidRPr="003B7583">
              <w:rPr>
                <w:szCs w:val="20"/>
              </w:rPr>
              <w:t>n/a</w:t>
            </w:r>
          </w:p>
        </w:tc>
        <w:tc>
          <w:tcPr>
            <w:tcW w:w="4531" w:type="dxa"/>
          </w:tcPr>
          <w:p w14:paraId="0B831CDB" w14:textId="77777777" w:rsidR="007535B9" w:rsidRPr="003B7583" w:rsidRDefault="007535B9" w:rsidP="00934337">
            <w:pPr>
              <w:spacing w:before="60" w:after="60" w:line="257" w:lineRule="auto"/>
              <w:rPr>
                <w:rFonts w:eastAsia="Calibri" w:cs="Arial"/>
                <w:b/>
                <w:color w:val="000000"/>
                <w:szCs w:val="20"/>
              </w:rPr>
            </w:pPr>
            <w:r w:rsidRPr="003B7583">
              <w:rPr>
                <w:rFonts w:eastAsia="Calibri" w:cs="Arial"/>
                <w:b/>
                <w:color w:val="000000"/>
                <w:szCs w:val="20"/>
              </w:rPr>
              <w:t>AQF 5-8 (e.g., Diploma, Bachelor, Hons) (less than 5 EFTSL)</w:t>
            </w:r>
          </w:p>
          <w:p w14:paraId="3FF6B4B5" w14:textId="77777777" w:rsidR="007535B9" w:rsidRPr="003B7583" w:rsidRDefault="007535B9" w:rsidP="00934337">
            <w:pPr>
              <w:spacing w:before="60" w:after="60" w:line="257" w:lineRule="auto"/>
              <w:ind w:left="227" w:hanging="227"/>
              <w:rPr>
                <w:rFonts w:eastAsia="Calibri" w:cs="Arial"/>
                <w:color w:val="000000"/>
                <w:szCs w:val="20"/>
              </w:rPr>
            </w:pPr>
            <w:r w:rsidRPr="003B7583">
              <w:rPr>
                <w:rFonts w:eastAsia="Calibri" w:cs="Arial"/>
                <w:color w:val="000000"/>
                <w:szCs w:val="20"/>
              </w:rPr>
              <w:t>Examples include:</w:t>
            </w:r>
          </w:p>
          <w:p w14:paraId="767F519A" w14:textId="77777777" w:rsidR="007535B9" w:rsidRPr="003B7583" w:rsidRDefault="007535B9" w:rsidP="00934337">
            <w:pPr>
              <w:pStyle w:val="NormalTablesListBullet"/>
              <w:rPr>
                <w:szCs w:val="20"/>
              </w:rPr>
            </w:pPr>
            <w:r w:rsidRPr="003B7583">
              <w:rPr>
                <w:szCs w:val="20"/>
              </w:rPr>
              <w:t>Bachelor of Fisheries and Aquaculture (less than 5)</w:t>
            </w:r>
          </w:p>
          <w:p w14:paraId="0D6A7696" w14:textId="77777777" w:rsidR="007535B9" w:rsidRPr="003B7583" w:rsidRDefault="007535B9" w:rsidP="00934337">
            <w:pPr>
              <w:rPr>
                <w:szCs w:val="20"/>
              </w:rPr>
            </w:pPr>
          </w:p>
        </w:tc>
      </w:tr>
      <w:tr w:rsidR="007535B9" w:rsidRPr="003B7583" w14:paraId="13FE1889" w14:textId="77777777" w:rsidTr="00E45367">
        <w:tc>
          <w:tcPr>
            <w:tcW w:w="0" w:type="dxa"/>
            <w:gridSpan w:val="2"/>
            <w:shd w:val="clear" w:color="auto" w:fill="000000" w:themeFill="text1"/>
          </w:tcPr>
          <w:p w14:paraId="5C646EDE" w14:textId="77777777" w:rsidR="007535B9" w:rsidRPr="003B7583" w:rsidRDefault="007535B9" w:rsidP="00934337">
            <w:pPr>
              <w:pStyle w:val="NormalTablesQuote"/>
              <w:rPr>
                <w:sz w:val="20"/>
              </w:rPr>
            </w:pPr>
            <w:r w:rsidRPr="003B7583">
              <w:rPr>
                <w:color w:val="FFFFFF" w:themeColor="background1"/>
                <w:sz w:val="20"/>
              </w:rPr>
              <w:t xml:space="preserve">Forestry Studies </w:t>
            </w:r>
            <w:r w:rsidRPr="003B7583" w:rsidDel="003668EB">
              <w:rPr>
                <w:rFonts w:eastAsia="Calibri" w:cs="Arial"/>
                <w:color w:val="FFFFFF" w:themeColor="background1"/>
                <w:sz w:val="20"/>
              </w:rPr>
              <w:t>(</w:t>
            </w:r>
            <w:r w:rsidRPr="003B7583">
              <w:rPr>
                <w:rFonts w:eastAsia="Calibri" w:cs="Arial"/>
                <w:color w:val="FFFFFF" w:themeColor="background1"/>
                <w:sz w:val="20"/>
              </w:rPr>
              <w:t>24 EFTSL, Victoria, 2019)</w:t>
            </w:r>
          </w:p>
        </w:tc>
      </w:tr>
      <w:tr w:rsidR="007535B9" w:rsidRPr="003B7583" w14:paraId="7EE8E881" w14:textId="77777777" w:rsidTr="00934337">
        <w:tc>
          <w:tcPr>
            <w:tcW w:w="4530" w:type="dxa"/>
          </w:tcPr>
          <w:p w14:paraId="16000A1A" w14:textId="77777777" w:rsidR="007535B9" w:rsidRPr="003B7583" w:rsidRDefault="007535B9" w:rsidP="00934337">
            <w:pPr>
              <w:spacing w:before="60" w:after="60" w:line="257" w:lineRule="auto"/>
              <w:ind w:left="227" w:hanging="227"/>
              <w:rPr>
                <w:rFonts w:eastAsia="Calibri" w:cs="Arial"/>
                <w:b/>
                <w:color w:val="000000"/>
                <w:szCs w:val="20"/>
              </w:rPr>
            </w:pPr>
            <w:r w:rsidRPr="003B7583">
              <w:rPr>
                <w:rFonts w:eastAsia="Calibri" w:cs="Arial"/>
                <w:b/>
                <w:color w:val="000000"/>
                <w:szCs w:val="20"/>
              </w:rPr>
              <w:t>AQF 9+ (e.g., Master and above) (24 EFTSL)</w:t>
            </w:r>
          </w:p>
          <w:p w14:paraId="1A90421E" w14:textId="77777777" w:rsidR="007535B9" w:rsidRPr="003B7583" w:rsidRDefault="007535B9" w:rsidP="00934337">
            <w:pPr>
              <w:pStyle w:val="NormalTablesListBullet"/>
              <w:rPr>
                <w:szCs w:val="20"/>
              </w:rPr>
            </w:pPr>
            <w:r w:rsidRPr="003B7583">
              <w:rPr>
                <w:szCs w:val="20"/>
              </w:rPr>
              <w:t>Master of Ecosystem Management and Conservation (12)</w:t>
            </w:r>
          </w:p>
          <w:p w14:paraId="2B4534FE" w14:textId="77777777" w:rsidR="007535B9" w:rsidRPr="003B7583" w:rsidRDefault="007535B9" w:rsidP="00934337">
            <w:pPr>
              <w:pStyle w:val="NormalTablesListBullet"/>
              <w:rPr>
                <w:szCs w:val="20"/>
              </w:rPr>
            </w:pPr>
            <w:r w:rsidRPr="003B7583">
              <w:rPr>
                <w:szCs w:val="20"/>
              </w:rPr>
              <w:t>Master of Forest Ecosystem Science (12)</w:t>
            </w:r>
          </w:p>
        </w:tc>
        <w:tc>
          <w:tcPr>
            <w:tcW w:w="4531" w:type="dxa"/>
          </w:tcPr>
          <w:p w14:paraId="190EC1AD" w14:textId="77777777" w:rsidR="007535B9" w:rsidRPr="003B7583" w:rsidRDefault="007535B9" w:rsidP="00934337">
            <w:pPr>
              <w:spacing w:before="60" w:after="60" w:line="257" w:lineRule="auto"/>
              <w:rPr>
                <w:rFonts w:eastAsia="Calibri" w:cs="Arial"/>
                <w:b/>
                <w:color w:val="000000"/>
                <w:szCs w:val="20"/>
              </w:rPr>
            </w:pPr>
            <w:r w:rsidRPr="003B7583">
              <w:rPr>
                <w:rFonts w:eastAsia="Calibri" w:cs="Arial"/>
                <w:b/>
                <w:color w:val="000000"/>
                <w:szCs w:val="20"/>
              </w:rPr>
              <w:t>AQF 5-8 (e.g., Diploma, Bachelor, Hons) (0 EFTSL)</w:t>
            </w:r>
          </w:p>
          <w:p w14:paraId="6628D5AC" w14:textId="77777777" w:rsidR="007535B9" w:rsidRPr="003B7583" w:rsidRDefault="007535B9" w:rsidP="00934337">
            <w:pPr>
              <w:spacing w:before="60" w:after="60" w:line="257" w:lineRule="auto"/>
              <w:rPr>
                <w:rFonts w:eastAsia="Calibri" w:cs="Arial"/>
                <w:color w:val="000000"/>
                <w:szCs w:val="20"/>
              </w:rPr>
            </w:pPr>
            <w:r w:rsidRPr="003B7583">
              <w:rPr>
                <w:rFonts w:eastAsia="Calibri" w:cs="Arial"/>
                <w:color w:val="000000"/>
                <w:szCs w:val="20"/>
              </w:rPr>
              <w:t>n/a</w:t>
            </w:r>
          </w:p>
          <w:p w14:paraId="479A20CB" w14:textId="77777777" w:rsidR="007535B9" w:rsidRPr="003B7583" w:rsidRDefault="007535B9" w:rsidP="00934337">
            <w:pPr>
              <w:rPr>
                <w:szCs w:val="20"/>
              </w:rPr>
            </w:pPr>
          </w:p>
        </w:tc>
      </w:tr>
      <w:tr w:rsidR="007535B9" w:rsidRPr="003B7583" w14:paraId="71D4AF75" w14:textId="77777777" w:rsidTr="00E45367">
        <w:tc>
          <w:tcPr>
            <w:tcW w:w="0" w:type="dxa"/>
            <w:gridSpan w:val="2"/>
            <w:shd w:val="clear" w:color="auto" w:fill="000000" w:themeFill="text1"/>
          </w:tcPr>
          <w:p w14:paraId="482C981F" w14:textId="77777777" w:rsidR="007535B9" w:rsidRPr="003B7583" w:rsidRDefault="007535B9" w:rsidP="00934337">
            <w:pPr>
              <w:pStyle w:val="NormalTablesQuote"/>
              <w:rPr>
                <w:sz w:val="20"/>
              </w:rPr>
            </w:pPr>
            <w:r w:rsidRPr="003B7583">
              <w:rPr>
                <w:color w:val="FFFFFF" w:themeColor="background1"/>
                <w:sz w:val="20"/>
              </w:rPr>
              <w:t xml:space="preserve">Horticulture and Viticulture </w:t>
            </w:r>
            <w:r w:rsidRPr="003B7583" w:rsidDel="00092C94">
              <w:rPr>
                <w:rFonts w:eastAsia="Calibri" w:cs="Arial"/>
                <w:color w:val="FFFFFF" w:themeColor="background1"/>
                <w:sz w:val="20"/>
              </w:rPr>
              <w:t>(</w:t>
            </w:r>
            <w:r w:rsidRPr="003B7583">
              <w:rPr>
                <w:rFonts w:eastAsia="Calibri" w:cs="Arial"/>
                <w:color w:val="FFFFFF" w:themeColor="background1"/>
                <w:sz w:val="20"/>
              </w:rPr>
              <w:t>86 EFTSL, Victoria, 2019)</w:t>
            </w:r>
          </w:p>
        </w:tc>
      </w:tr>
      <w:tr w:rsidR="007535B9" w:rsidRPr="003B7583" w14:paraId="2597FB23" w14:textId="77777777" w:rsidTr="00934337">
        <w:tc>
          <w:tcPr>
            <w:tcW w:w="4530" w:type="dxa"/>
          </w:tcPr>
          <w:p w14:paraId="075BFF50" w14:textId="2A3AE385" w:rsidR="007535B9" w:rsidRPr="003B7583" w:rsidRDefault="007535B9" w:rsidP="00934337">
            <w:pPr>
              <w:spacing w:before="60" w:after="60" w:line="257" w:lineRule="auto"/>
              <w:ind w:left="227" w:hanging="227"/>
              <w:rPr>
                <w:rFonts w:eastAsia="Calibri" w:cs="Arial"/>
                <w:b/>
                <w:color w:val="000000"/>
                <w:szCs w:val="20"/>
              </w:rPr>
            </w:pPr>
            <w:r w:rsidRPr="003B7583">
              <w:rPr>
                <w:rFonts w:eastAsia="Calibri" w:cs="Arial"/>
                <w:b/>
                <w:color w:val="000000"/>
                <w:szCs w:val="20"/>
              </w:rPr>
              <w:t>AQF 9+ (e.g.</w:t>
            </w:r>
            <w:r w:rsidR="00173F8E" w:rsidRPr="003B7583">
              <w:rPr>
                <w:rFonts w:eastAsia="Calibri" w:cs="Arial"/>
                <w:b/>
                <w:color w:val="000000"/>
                <w:szCs w:val="20"/>
              </w:rPr>
              <w:t>,</w:t>
            </w:r>
            <w:r w:rsidRPr="003B7583">
              <w:rPr>
                <w:rFonts w:eastAsia="Calibri" w:cs="Arial"/>
                <w:b/>
                <w:color w:val="000000"/>
                <w:szCs w:val="20"/>
              </w:rPr>
              <w:t xml:space="preserve"> Master and above) (53 EFTSL)</w:t>
            </w:r>
          </w:p>
          <w:p w14:paraId="6F5E5170" w14:textId="77777777" w:rsidR="007535B9" w:rsidRPr="003B7583" w:rsidRDefault="007535B9" w:rsidP="00934337">
            <w:pPr>
              <w:pStyle w:val="NormalTablesListBullet"/>
              <w:rPr>
                <w:szCs w:val="20"/>
              </w:rPr>
            </w:pPr>
            <w:r w:rsidRPr="003B7583">
              <w:rPr>
                <w:szCs w:val="20"/>
              </w:rPr>
              <w:t>Master of Urban Horticulture (53)</w:t>
            </w:r>
          </w:p>
        </w:tc>
        <w:tc>
          <w:tcPr>
            <w:tcW w:w="4531" w:type="dxa"/>
          </w:tcPr>
          <w:p w14:paraId="10672A6E" w14:textId="77777777" w:rsidR="007535B9" w:rsidRPr="003B7583" w:rsidRDefault="007535B9" w:rsidP="00934337">
            <w:pPr>
              <w:spacing w:before="60" w:after="60" w:line="257" w:lineRule="auto"/>
              <w:rPr>
                <w:rFonts w:eastAsia="Calibri" w:cs="Arial"/>
                <w:b/>
                <w:color w:val="000000"/>
                <w:szCs w:val="20"/>
              </w:rPr>
            </w:pPr>
            <w:r w:rsidRPr="003B7583">
              <w:rPr>
                <w:rFonts w:eastAsia="Calibri" w:cs="Arial"/>
                <w:b/>
                <w:color w:val="000000"/>
                <w:szCs w:val="20"/>
              </w:rPr>
              <w:t>AQF 5-8 (e.g., Diploma, Bachelor, Hons) (33 EFTSL)</w:t>
            </w:r>
          </w:p>
          <w:p w14:paraId="60D3716F" w14:textId="77777777" w:rsidR="007535B9" w:rsidRPr="003B7583" w:rsidRDefault="007535B9" w:rsidP="00934337">
            <w:pPr>
              <w:spacing w:before="60" w:after="60" w:line="257" w:lineRule="auto"/>
              <w:ind w:left="227" w:hanging="227"/>
              <w:rPr>
                <w:rFonts w:eastAsia="Calibri" w:cs="Arial"/>
                <w:color w:val="000000"/>
                <w:szCs w:val="20"/>
              </w:rPr>
            </w:pPr>
            <w:r w:rsidRPr="003B7583">
              <w:rPr>
                <w:rFonts w:eastAsia="Calibri" w:cs="Arial"/>
                <w:color w:val="000000"/>
                <w:szCs w:val="20"/>
              </w:rPr>
              <w:t>Examples include:</w:t>
            </w:r>
          </w:p>
          <w:p w14:paraId="2AB3A75C" w14:textId="77777777" w:rsidR="007535B9" w:rsidRPr="003B7583" w:rsidRDefault="007535B9" w:rsidP="00934337">
            <w:pPr>
              <w:pStyle w:val="NormalTablesListBullet"/>
              <w:rPr>
                <w:szCs w:val="20"/>
              </w:rPr>
            </w:pPr>
            <w:r w:rsidRPr="003B7583">
              <w:rPr>
                <w:szCs w:val="20"/>
              </w:rPr>
              <w:t>Graduate Certificate in Arboriculture (13)</w:t>
            </w:r>
          </w:p>
          <w:p w14:paraId="49284DD0" w14:textId="77777777" w:rsidR="007535B9" w:rsidRPr="003B7583" w:rsidRDefault="007535B9" w:rsidP="00934337">
            <w:pPr>
              <w:pStyle w:val="NormalTablesListBullet"/>
              <w:rPr>
                <w:szCs w:val="20"/>
              </w:rPr>
            </w:pPr>
            <w:r w:rsidRPr="003B7583">
              <w:rPr>
                <w:szCs w:val="20"/>
              </w:rPr>
              <w:t>Associate Degree in Urban Horticulture (12)</w:t>
            </w:r>
          </w:p>
          <w:p w14:paraId="2A3DF2CA" w14:textId="77777777" w:rsidR="007535B9" w:rsidRPr="003B7583" w:rsidRDefault="007535B9" w:rsidP="00934337">
            <w:pPr>
              <w:pStyle w:val="NormalTablesListBullet"/>
              <w:rPr>
                <w:szCs w:val="20"/>
              </w:rPr>
            </w:pPr>
            <w:r w:rsidRPr="003B7583">
              <w:rPr>
                <w:szCs w:val="20"/>
              </w:rPr>
              <w:t>Graduate Diploma in Urban Horticulture (16)</w:t>
            </w:r>
          </w:p>
        </w:tc>
      </w:tr>
      <w:tr w:rsidR="003501F1" w:rsidRPr="003B7583" w14:paraId="6973CE18" w14:textId="77777777" w:rsidTr="00615B41">
        <w:tc>
          <w:tcPr>
            <w:tcW w:w="9061" w:type="dxa"/>
            <w:gridSpan w:val="2"/>
            <w:shd w:val="clear" w:color="auto" w:fill="000000" w:themeFill="text1"/>
          </w:tcPr>
          <w:p w14:paraId="62A4DB09" w14:textId="38CCE5B6" w:rsidR="003501F1" w:rsidRPr="003B7583" w:rsidRDefault="003501F1" w:rsidP="00934337">
            <w:pPr>
              <w:spacing w:before="60" w:after="60" w:line="257" w:lineRule="auto"/>
              <w:rPr>
                <w:rFonts w:eastAsia="Calibri" w:cs="Arial"/>
                <w:bCs/>
                <w:color w:val="000000"/>
                <w:szCs w:val="20"/>
              </w:rPr>
            </w:pPr>
            <w:r w:rsidRPr="003B7583">
              <w:rPr>
                <w:rFonts w:eastAsia="Calibri" w:cs="Arial"/>
                <w:color w:val="FFFFFF" w:themeColor="background1"/>
                <w:szCs w:val="20"/>
              </w:rPr>
              <w:t>Note</w:t>
            </w:r>
            <w:r w:rsidR="003B7583">
              <w:rPr>
                <w:rFonts w:eastAsia="Calibri" w:cs="Arial"/>
                <w:color w:val="FFFFFF" w:themeColor="background1"/>
                <w:szCs w:val="20"/>
              </w:rPr>
              <w:t xml:space="preserve"> for Table 11</w:t>
            </w:r>
            <w:r w:rsidRPr="003B7583">
              <w:rPr>
                <w:rFonts w:eastAsia="Calibri" w:cs="Arial"/>
                <w:color w:val="FFFFFF" w:themeColor="background1"/>
                <w:szCs w:val="20"/>
              </w:rPr>
              <w:t>: 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tc>
      </w:tr>
    </w:tbl>
    <w:p w14:paraId="6C948B8A" w14:textId="4AD0F582" w:rsidR="00D91040" w:rsidRPr="00EE1E9C" w:rsidRDefault="00C341AA" w:rsidP="00D91040">
      <w:pPr>
        <w:pStyle w:val="Heading1"/>
      </w:pPr>
      <w:bookmarkStart w:id="65" w:name="_Toc111121468"/>
      <w:r>
        <w:lastRenderedPageBreak/>
        <w:t>Workforce</w:t>
      </w:r>
      <w:r w:rsidRPr="00EE1E9C">
        <w:t xml:space="preserve"> </w:t>
      </w:r>
      <w:r>
        <w:t>p</w:t>
      </w:r>
      <w:r w:rsidR="00D91040" w:rsidRPr="00EE1E9C">
        <w:t>riorities</w:t>
      </w:r>
      <w:bookmarkEnd w:id="53"/>
      <w:bookmarkEnd w:id="65"/>
    </w:p>
    <w:p w14:paraId="19BA301C" w14:textId="11A3DCC9" w:rsidR="00D91040" w:rsidRPr="00B46F8A" w:rsidRDefault="00D91040" w:rsidP="00D91040">
      <w:pPr>
        <w:pStyle w:val="Heading2"/>
      </w:pPr>
      <w:bookmarkStart w:id="66" w:name="_Toc96604990"/>
      <w:bookmarkStart w:id="67" w:name="_Toc100136879"/>
      <w:bookmarkStart w:id="68" w:name="_Toc100750562"/>
      <w:bookmarkStart w:id="69" w:name="_Toc101452525"/>
      <w:bookmarkStart w:id="70" w:name="_Toc105072483"/>
      <w:bookmarkStart w:id="71" w:name="_Toc111121469"/>
      <w:r w:rsidRPr="00B46F8A">
        <w:t xml:space="preserve">Growing the supply of entry-level workers and </w:t>
      </w:r>
      <w:r>
        <w:t>retaining</w:t>
      </w:r>
      <w:r w:rsidRPr="00B46F8A">
        <w:t xml:space="preserve"> them </w:t>
      </w:r>
      <w:r>
        <w:t>in</w:t>
      </w:r>
      <w:r w:rsidRPr="00B46F8A">
        <w:t xml:space="preserve"> the industry is a key priority</w:t>
      </w:r>
      <w:bookmarkEnd w:id="54"/>
      <w:bookmarkEnd w:id="66"/>
      <w:bookmarkEnd w:id="67"/>
      <w:bookmarkEnd w:id="68"/>
      <w:bookmarkEnd w:id="69"/>
      <w:bookmarkEnd w:id="70"/>
      <w:bookmarkEnd w:id="71"/>
    </w:p>
    <w:p w14:paraId="0351EB58" w14:textId="0D5B4D0F" w:rsidR="003F536B" w:rsidRDefault="00A271B7" w:rsidP="00D91040">
      <w:pPr>
        <w:rPr>
          <w:szCs w:val="20"/>
        </w:rPr>
      </w:pPr>
      <w:r>
        <w:rPr>
          <w:szCs w:val="20"/>
        </w:rPr>
        <w:t>There are key challenges</w:t>
      </w:r>
      <w:r w:rsidR="00D91040" w:rsidRPr="00975496">
        <w:rPr>
          <w:szCs w:val="20"/>
        </w:rPr>
        <w:t xml:space="preserve"> to addressing the supply and skill of labour. Some challenges extend beyond the remit of the Skills Plan, such as th</w:t>
      </w:r>
      <w:r>
        <w:rPr>
          <w:szCs w:val="20"/>
        </w:rPr>
        <w:t xml:space="preserve">e </w:t>
      </w:r>
      <w:r w:rsidR="00D91040" w:rsidRPr="00975496">
        <w:rPr>
          <w:szCs w:val="20"/>
        </w:rPr>
        <w:t xml:space="preserve">industry’s ongoing exposure to key risks </w:t>
      </w:r>
      <w:r>
        <w:rPr>
          <w:szCs w:val="20"/>
        </w:rPr>
        <w:t xml:space="preserve">including </w:t>
      </w:r>
      <w:r w:rsidR="00D91040" w:rsidRPr="00975496">
        <w:rPr>
          <w:szCs w:val="20"/>
        </w:rPr>
        <w:t xml:space="preserve">trade restrictions, bushfires, climate change and visa restrictions. Other challenges </w:t>
      </w:r>
      <w:r>
        <w:rPr>
          <w:szCs w:val="20"/>
        </w:rPr>
        <w:t>relate to</w:t>
      </w:r>
      <w:r w:rsidR="00D91040" w:rsidRPr="00975496">
        <w:rPr>
          <w:szCs w:val="20"/>
        </w:rPr>
        <w:t xml:space="preserve"> a lack of attraction to the industry for younger workers, an ageing workforce and the rapid pace of technology adoption requiring new skills and knowledge </w:t>
      </w:r>
      <w:r w:rsidR="00D91040">
        <w:rPr>
          <w:szCs w:val="20"/>
        </w:rPr>
        <w:t>for existing workers.</w:t>
      </w:r>
      <w:r w:rsidR="00D91040" w:rsidRPr="00B46F8A">
        <w:rPr>
          <w:szCs w:val="20"/>
        </w:rPr>
        <w:t xml:space="preserve"> </w:t>
      </w:r>
    </w:p>
    <w:p w14:paraId="6DD1F159" w14:textId="4529819D" w:rsidR="00D91040" w:rsidRPr="00194EC0" w:rsidRDefault="00D91040" w:rsidP="00D91040">
      <w:pPr>
        <w:rPr>
          <w:szCs w:val="20"/>
        </w:rPr>
      </w:pPr>
      <w:r w:rsidRPr="00B46F8A">
        <w:rPr>
          <w:szCs w:val="20"/>
        </w:rPr>
        <w:t>The Skills Plan identifies three</w:t>
      </w:r>
      <w:r w:rsidRPr="00B46F8A" w:rsidDel="002C7CD3">
        <w:rPr>
          <w:szCs w:val="20"/>
        </w:rPr>
        <w:t xml:space="preserve"> key </w:t>
      </w:r>
      <w:r w:rsidRPr="00B46F8A">
        <w:rPr>
          <w:szCs w:val="20"/>
        </w:rPr>
        <w:t>priorities for the agriculture, forestry and fishing industry detailed</w:t>
      </w:r>
      <w:r w:rsidR="0094171C">
        <w:rPr>
          <w:szCs w:val="20"/>
        </w:rPr>
        <w:t xml:space="preserve"> below</w:t>
      </w:r>
      <w:r w:rsidRPr="00B46F8A">
        <w:rPr>
          <w:szCs w:val="20"/>
        </w:rPr>
        <w:t xml:space="preserve">. </w:t>
      </w:r>
      <w:r w:rsidRPr="00B46F8A">
        <w:rPr>
          <w:lang w:eastAsia="en-AU"/>
        </w:rPr>
        <w:t>Responsibility for delivering on these priorities lies with many stakeholders, however education and training has a key role to play.</w:t>
      </w:r>
      <w:r w:rsidR="004712D7">
        <w:rPr>
          <w:lang w:eastAsia="en-AU"/>
        </w:rPr>
        <w:t xml:space="preserve">  </w:t>
      </w:r>
    </w:p>
    <w:p w14:paraId="2A24E5C9" w14:textId="07A097C7" w:rsidR="00D91040" w:rsidRPr="006C4B62" w:rsidRDefault="00D91040" w:rsidP="0036468E">
      <w:pPr>
        <w:pStyle w:val="Heading3"/>
        <w:rPr>
          <w:color w:val="auto"/>
          <w:szCs w:val="20"/>
        </w:rPr>
      </w:pPr>
      <w:r w:rsidRPr="006C4B62">
        <w:t>Secure a sustainable approach to meet seasonal needs of the industry</w:t>
      </w:r>
    </w:p>
    <w:p w14:paraId="64900CA2" w14:textId="02A7EFAD" w:rsidR="00D91040" w:rsidRDefault="00D91040" w:rsidP="00D91040">
      <w:pPr>
        <w:pStyle w:val="Listnumbered"/>
        <w:numPr>
          <w:ilvl w:val="0"/>
          <w:numId w:val="0"/>
        </w:numPr>
      </w:pPr>
      <w:r w:rsidRPr="00B46F8A">
        <w:t xml:space="preserve">The </w:t>
      </w:r>
      <w:r>
        <w:t xml:space="preserve">industry provides many opportunities for entry-level workers who do not </w:t>
      </w:r>
      <w:r w:rsidR="00DC03DA">
        <w:t xml:space="preserve">have </w:t>
      </w:r>
      <w:r>
        <w:t>prior experience or qualifications. However, the ability of employers</w:t>
      </w:r>
      <w:r w:rsidRPr="00B46F8A">
        <w:t xml:space="preserve"> to attract a </w:t>
      </w:r>
      <w:r>
        <w:t xml:space="preserve">sustainable </w:t>
      </w:r>
      <w:r w:rsidRPr="00B46F8A">
        <w:t>workforce is the biggest barrier to training as competition for workers continues to grow</w:t>
      </w:r>
      <w:r>
        <w:t>, particularly during peak periods</w:t>
      </w:r>
      <w:r w:rsidRPr="00B46F8A">
        <w:t xml:space="preserve">. </w:t>
      </w:r>
      <w:r>
        <w:t xml:space="preserve">This has been further accentuated by the </w:t>
      </w:r>
      <w:r w:rsidRPr="00B46F8A">
        <w:t>lack of access to migrant and visa workers because of the pandemic</w:t>
      </w:r>
      <w:r>
        <w:t>. There is opportunity</w:t>
      </w:r>
      <w:r w:rsidRPr="00B46F8A">
        <w:t xml:space="preserve"> to </w:t>
      </w:r>
      <w:r>
        <w:t xml:space="preserve">re-position the industry as one that provides attractive work opportunities, particularly for younger workers. </w:t>
      </w:r>
    </w:p>
    <w:p w14:paraId="5642C0D2" w14:textId="278FA999" w:rsidR="001F0C0B" w:rsidRPr="00694087" w:rsidRDefault="001F0C0B" w:rsidP="001F0C0B">
      <w:pPr>
        <w:pStyle w:val="Caption"/>
        <w:keepNext/>
        <w:rPr>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12</w:t>
      </w:r>
      <w:r w:rsidRPr="00694087">
        <w:rPr>
          <w:sz w:val="20"/>
          <w:szCs w:val="20"/>
        </w:rPr>
        <w:fldChar w:fldCharType="end"/>
      </w:r>
      <w:r w:rsidRPr="00694087">
        <w:rPr>
          <w:sz w:val="20"/>
          <w:szCs w:val="20"/>
        </w:rPr>
        <w:t xml:space="preserve"> | </w:t>
      </w:r>
      <w:r w:rsidR="0073673C">
        <w:rPr>
          <w:sz w:val="20"/>
          <w:szCs w:val="20"/>
        </w:rPr>
        <w:t xml:space="preserve">Issues </w:t>
      </w:r>
      <w:r w:rsidR="002039B6">
        <w:rPr>
          <w:sz w:val="20"/>
          <w:szCs w:val="20"/>
        </w:rPr>
        <w:t>to address</w:t>
      </w:r>
      <w:r w:rsidRPr="00694087">
        <w:rPr>
          <w:sz w:val="20"/>
          <w:szCs w:val="20"/>
        </w:rPr>
        <w:t xml:space="preserve"> to secure a sustainable approach to meeting seasonal needs of the industry</w:t>
      </w:r>
    </w:p>
    <w:tbl>
      <w:tblPr>
        <w:tblStyle w:val="NOUSSideHeader7"/>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F82AB4" w14:paraId="6837E0D8" w14:textId="77777777" w:rsidTr="00C7797B">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0E7BDD5" w14:textId="77777777" w:rsidR="00F82AB4" w:rsidRPr="001F0C0B" w:rsidRDefault="00F82AB4" w:rsidP="008E72CA">
            <w:pPr>
              <w:pStyle w:val="NormalTablesListBullet"/>
            </w:pPr>
            <w:r w:rsidRPr="001F0C0B">
              <w:t xml:space="preserve">Industry reliance on temporary visa holders has led to significant shortages </w:t>
            </w:r>
            <w:r>
              <w:t>due to</w:t>
            </w:r>
            <w:r w:rsidRPr="001F0C0B">
              <w:t xml:space="preserve"> travel restrictions.</w:t>
            </w:r>
          </w:p>
          <w:p w14:paraId="556A435C" w14:textId="77777777" w:rsidR="00F82AB4" w:rsidRDefault="00F82AB4" w:rsidP="008E72CA">
            <w:pPr>
              <w:pStyle w:val="NormalTablesListBullet"/>
            </w:pPr>
            <w:r w:rsidRPr="001F0C0B">
              <w:t xml:space="preserve">There </w:t>
            </w:r>
            <w:r>
              <w:t>has not been enough focus in attracting</w:t>
            </w:r>
            <w:r w:rsidRPr="001F0C0B">
              <w:t xml:space="preserve"> local and transient workers</w:t>
            </w:r>
            <w:r>
              <w:t>.</w:t>
            </w:r>
            <w:r w:rsidRPr="001F0C0B">
              <w:t xml:space="preserve"> </w:t>
            </w:r>
          </w:p>
          <w:p w14:paraId="68A6F5FD" w14:textId="77777777" w:rsidR="00F82AB4" w:rsidRDefault="00F82AB4" w:rsidP="008E72CA">
            <w:pPr>
              <w:pStyle w:val="NormalTablesListBullet"/>
            </w:pPr>
            <w:r>
              <w:t xml:space="preserve">Some employers have reported difficulties in accommodating seasonal workforce peaks </w:t>
            </w:r>
          </w:p>
        </w:tc>
      </w:tr>
    </w:tbl>
    <w:p w14:paraId="34E22EF2" w14:textId="77777777" w:rsidR="00DB41BB" w:rsidRDefault="00DB41BB" w:rsidP="00D91040">
      <w:pPr>
        <w:pStyle w:val="Listnumbered"/>
        <w:numPr>
          <w:ilvl w:val="0"/>
          <w:numId w:val="0"/>
        </w:numPr>
      </w:pPr>
    </w:p>
    <w:tbl>
      <w:tblPr>
        <w:tblStyle w:val="TableGrid"/>
        <w:tblpPr w:leftFromText="181" w:rightFromText="181" w:topFromText="142" w:bottomFromText="142" w:vertAnchor="text" w:horzAnchor="margin" w:tblpY="93"/>
        <w:tblOverlap w:val="neve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626E14" w:rsidRPr="00041EEA" w14:paraId="35C7C483" w14:textId="77777777" w:rsidTr="00E45367">
        <w:trPr>
          <w:trHeight w:val="963"/>
        </w:trPr>
        <w:tc>
          <w:tcPr>
            <w:tcW w:w="9041" w:type="dxa"/>
            <w:shd w:val="clear" w:color="auto" w:fill="auto"/>
          </w:tcPr>
          <w:p w14:paraId="2422B7C1" w14:textId="69F53E6B" w:rsidR="00626E14" w:rsidRPr="00E45367" w:rsidRDefault="00626E14" w:rsidP="00871975">
            <w:r w:rsidRPr="00E45367">
              <w:t>“</w:t>
            </w:r>
            <w:r w:rsidR="006F6EE2" w:rsidRPr="00E45367">
              <w:t>We need flexibility for different cohorts (vulnerable cohorts and culturally and linguistically diverse</w:t>
            </w:r>
            <w:r w:rsidR="000C1196" w:rsidRPr="00E45367">
              <w:t xml:space="preserve"> cohorts</w:t>
            </w:r>
            <w:r w:rsidR="006F6EE2" w:rsidRPr="00E45367">
              <w:t>), being able to access training and help with broader settlement.”</w:t>
            </w:r>
          </w:p>
          <w:p w14:paraId="62F03FAD" w14:textId="609D9E88" w:rsidR="00626E14" w:rsidRPr="00041EEA" w:rsidRDefault="00626E14" w:rsidP="00871975">
            <w:r w:rsidRPr="00E45367">
              <w:br/>
            </w:r>
            <w:r w:rsidRPr="00041EEA">
              <w:t xml:space="preserve">Skills Plan Consultation, </w:t>
            </w:r>
            <w:r w:rsidR="00D619C5" w:rsidRPr="00041EEA">
              <w:t>March 2022</w:t>
            </w:r>
          </w:p>
        </w:tc>
      </w:tr>
    </w:tbl>
    <w:p w14:paraId="0541A109" w14:textId="17A44E95" w:rsidR="00D91040" w:rsidRDefault="00D91040" w:rsidP="0036468E">
      <w:pPr>
        <w:pStyle w:val="Heading3"/>
      </w:pPr>
      <w:r>
        <w:t>Attract and retain individuals through career pathway</w:t>
      </w:r>
      <w:r w:rsidR="001045AB">
        <w:t>s</w:t>
      </w:r>
      <w:r>
        <w:t xml:space="preserve"> </w:t>
      </w:r>
      <w:r w:rsidR="001F25D1">
        <w:t>that</w:t>
      </w:r>
      <w:r>
        <w:t xml:space="preserve"> meet core ongoing needs</w:t>
      </w:r>
    </w:p>
    <w:p w14:paraId="25FE4ADD" w14:textId="25934D16" w:rsidR="00575482" w:rsidRDefault="00D91040" w:rsidP="00D91040">
      <w:pPr>
        <w:pStyle w:val="Listnumbered"/>
        <w:numPr>
          <w:ilvl w:val="0"/>
          <w:numId w:val="0"/>
        </w:numPr>
      </w:pPr>
      <w:r w:rsidRPr="00885CF5">
        <w:t xml:space="preserve">The </w:t>
      </w:r>
      <w:r>
        <w:t>agriculture, forestry and fishing industry consists of a higher proportion of family businesses and self-employment relative to other industries. Stakeholders noted an increasing trend toward younger workers moving away to study qualifications with more stable employment</w:t>
      </w:r>
      <w:r w:rsidR="0073673C">
        <w:t xml:space="preserve">, </w:t>
      </w:r>
      <w:r>
        <w:t xml:space="preserve">as the pathway to owning a business </w:t>
      </w:r>
      <w:r w:rsidR="0073673C">
        <w:t xml:space="preserve">in the sector </w:t>
      </w:r>
      <w:r>
        <w:t xml:space="preserve">is </w:t>
      </w:r>
      <w:r w:rsidR="0073673C">
        <w:t xml:space="preserve">becoming </w:t>
      </w:r>
      <w:r>
        <w:t xml:space="preserve">increasingly difficult. As the industry faces an ageing workforce and is struggling to attract the next generation of workers, the perceived importance of professional development and pathway opportunities will be enhanced as succession planning becomes increasingly vital for the continuation of operations. </w:t>
      </w:r>
    </w:p>
    <w:p w14:paraId="38290FD2" w14:textId="3FA6B699" w:rsidR="00840D70" w:rsidRPr="00694087" w:rsidRDefault="00840D70" w:rsidP="00840D70">
      <w:pPr>
        <w:pStyle w:val="Caption"/>
        <w:keepNext/>
        <w:rPr>
          <w:sz w:val="20"/>
          <w:szCs w:val="20"/>
        </w:rPr>
      </w:pPr>
      <w:r w:rsidRPr="00694087">
        <w:rPr>
          <w:sz w:val="20"/>
          <w:szCs w:val="20"/>
        </w:rPr>
        <w:lastRenderedPageBreak/>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13</w:t>
      </w:r>
      <w:r w:rsidRPr="00694087">
        <w:rPr>
          <w:sz w:val="20"/>
          <w:szCs w:val="20"/>
        </w:rPr>
        <w:fldChar w:fldCharType="end"/>
      </w:r>
      <w:r w:rsidRPr="00694087">
        <w:rPr>
          <w:sz w:val="20"/>
          <w:szCs w:val="20"/>
        </w:rPr>
        <w:t xml:space="preserve"> | </w:t>
      </w:r>
      <w:r w:rsidR="00371459">
        <w:rPr>
          <w:sz w:val="20"/>
          <w:szCs w:val="20"/>
        </w:rPr>
        <w:t>Issues to address</w:t>
      </w:r>
      <w:r w:rsidRPr="00694087">
        <w:rPr>
          <w:sz w:val="20"/>
          <w:szCs w:val="20"/>
        </w:rPr>
        <w:t xml:space="preserve"> to attract and retain individuals through career pathways</w:t>
      </w:r>
    </w:p>
    <w:tbl>
      <w:tblPr>
        <w:tblStyle w:val="NOUSSideHeader7"/>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2A32D6" w14:paraId="3A518726" w14:textId="77777777" w:rsidTr="003B7583">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DF43371" w14:textId="77777777" w:rsidR="002A32D6" w:rsidRPr="009465C6" w:rsidRDefault="002A32D6" w:rsidP="008E72CA">
            <w:pPr>
              <w:pStyle w:val="NormalTablesListBullet"/>
            </w:pPr>
            <w:r w:rsidRPr="009465C6">
              <w:t>Industry has an ageing workforce with a high number of children who grew up on farms moving away to more stable career pathways.</w:t>
            </w:r>
          </w:p>
          <w:p w14:paraId="0C664361" w14:textId="77777777" w:rsidR="002A32D6" w:rsidRPr="007C4547" w:rsidRDefault="002A32D6" w:rsidP="008E72CA">
            <w:pPr>
              <w:pStyle w:val="NormalTablesListBullet"/>
            </w:pPr>
            <w:r w:rsidRPr="007C4547">
              <w:t>Lack of affordable housing and transport options in regional areas detracts from attractiveness and retention</w:t>
            </w:r>
            <w:r>
              <w:t>.</w:t>
            </w:r>
          </w:p>
          <w:p w14:paraId="4A33A519" w14:textId="77777777" w:rsidR="002A32D6" w:rsidRDefault="002A32D6" w:rsidP="008E72CA">
            <w:pPr>
              <w:pStyle w:val="NormalTablesListBullet"/>
            </w:pPr>
            <w:r w:rsidRPr="000421B5">
              <w:t>The pathway to owning a business is increasingly difficult</w:t>
            </w:r>
            <w:r>
              <w:t xml:space="preserve">, </w:t>
            </w:r>
            <w:r w:rsidRPr="000421B5">
              <w:t xml:space="preserve">although corporatisation </w:t>
            </w:r>
            <w:r>
              <w:t>offers</w:t>
            </w:r>
            <w:r w:rsidRPr="000421B5">
              <w:t xml:space="preserve"> new opportunities.</w:t>
            </w:r>
          </w:p>
        </w:tc>
      </w:tr>
    </w:tbl>
    <w:p w14:paraId="101EE601" w14:textId="77777777" w:rsidR="00575482" w:rsidRDefault="00575482" w:rsidP="00D91040">
      <w:pPr>
        <w:pStyle w:val="Listnumbered"/>
        <w:numPr>
          <w:ilvl w:val="0"/>
          <w:numId w:val="0"/>
        </w:numPr>
      </w:pPr>
    </w:p>
    <w:tbl>
      <w:tblPr>
        <w:tblStyle w:val="TableGrid"/>
        <w:tblpPr w:leftFromText="181" w:rightFromText="181" w:topFromText="142" w:bottomFromText="142" w:vertAnchor="text" w:horzAnchor="margin" w:tblpY="111"/>
        <w:tblOverlap w:val="neve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E9061B" w:rsidRPr="008632A6" w14:paraId="22857753" w14:textId="77777777" w:rsidTr="00E45367">
        <w:trPr>
          <w:trHeight w:val="963"/>
        </w:trPr>
        <w:tc>
          <w:tcPr>
            <w:tcW w:w="9041" w:type="dxa"/>
            <w:shd w:val="clear" w:color="auto" w:fill="auto"/>
          </w:tcPr>
          <w:p w14:paraId="0AEF6411" w14:textId="77777777" w:rsidR="00E9061B" w:rsidRPr="00E45367" w:rsidRDefault="00E9061B" w:rsidP="00E9061B">
            <w:r w:rsidRPr="00E45367">
              <w:t>“Kids of family businesses go away to uni to get a degree and then return to work on the family farm, they have then missed 10 to 15 years of farming experience”</w:t>
            </w:r>
          </w:p>
          <w:p w14:paraId="1CDE984D" w14:textId="594FAC9B" w:rsidR="00E9061B" w:rsidRPr="008632A6" w:rsidRDefault="00E9061B" w:rsidP="00E9061B">
            <w:r w:rsidRPr="00E45367">
              <w:br/>
            </w:r>
            <w:r w:rsidRPr="008632A6">
              <w:t>Skills Plan Consultation, March 2022</w:t>
            </w:r>
          </w:p>
        </w:tc>
      </w:tr>
    </w:tbl>
    <w:p w14:paraId="37C3BDD2" w14:textId="76F4396F" w:rsidR="00D91040" w:rsidRPr="00B46F8A" w:rsidRDefault="00825C62" w:rsidP="0036468E">
      <w:pPr>
        <w:pStyle w:val="Heading3"/>
      </w:pPr>
      <w:r>
        <w:t xml:space="preserve">Build capability to </w:t>
      </w:r>
      <w:r w:rsidR="00654C91">
        <w:t>meet demand</w:t>
      </w:r>
      <w:r w:rsidR="00D91040">
        <w:t xml:space="preserve"> for critical roles, particularly in regional areas</w:t>
      </w:r>
    </w:p>
    <w:p w14:paraId="594E582A" w14:textId="15E41C1C" w:rsidR="00D91040" w:rsidRDefault="009363B8" w:rsidP="00D91040">
      <w:pPr>
        <w:pStyle w:val="Listnumbered"/>
        <w:numPr>
          <w:ilvl w:val="0"/>
          <w:numId w:val="0"/>
        </w:numPr>
        <w:rPr>
          <w:color w:val="auto"/>
          <w:szCs w:val="20"/>
        </w:rPr>
      </w:pPr>
      <w:r>
        <w:rPr>
          <w:color w:val="auto"/>
          <w:szCs w:val="20"/>
        </w:rPr>
        <w:t xml:space="preserve">The </w:t>
      </w:r>
      <w:r w:rsidR="00765CC3" w:rsidRPr="009363B8">
        <w:rPr>
          <w:color w:val="auto"/>
          <w:szCs w:val="20"/>
        </w:rPr>
        <w:t>agriculture</w:t>
      </w:r>
      <w:r>
        <w:rPr>
          <w:color w:val="auto"/>
          <w:szCs w:val="20"/>
        </w:rPr>
        <w:t>,</w:t>
      </w:r>
      <w:r w:rsidRPr="009363B8">
        <w:rPr>
          <w:color w:val="auto"/>
          <w:szCs w:val="20"/>
        </w:rPr>
        <w:t xml:space="preserve"> </w:t>
      </w:r>
      <w:r>
        <w:rPr>
          <w:color w:val="auto"/>
          <w:szCs w:val="20"/>
        </w:rPr>
        <w:t>f</w:t>
      </w:r>
      <w:r w:rsidRPr="009363B8">
        <w:rPr>
          <w:color w:val="auto"/>
          <w:szCs w:val="20"/>
        </w:rPr>
        <w:t xml:space="preserve">orestry and </w:t>
      </w:r>
      <w:r>
        <w:rPr>
          <w:color w:val="auto"/>
          <w:szCs w:val="20"/>
        </w:rPr>
        <w:t>f</w:t>
      </w:r>
      <w:r w:rsidRPr="009363B8">
        <w:rPr>
          <w:color w:val="auto"/>
          <w:szCs w:val="20"/>
        </w:rPr>
        <w:t>ishing</w:t>
      </w:r>
      <w:r>
        <w:rPr>
          <w:color w:val="auto"/>
          <w:szCs w:val="20"/>
        </w:rPr>
        <w:t xml:space="preserve"> industry workforce is highly dispersed across the State. </w:t>
      </w:r>
      <w:r w:rsidR="00D91040">
        <w:rPr>
          <w:color w:val="auto"/>
          <w:szCs w:val="20"/>
        </w:rPr>
        <w:t>This presents an</w:t>
      </w:r>
      <w:r w:rsidR="00D91040" w:rsidRPr="00B46F8A">
        <w:rPr>
          <w:color w:val="auto"/>
          <w:szCs w:val="20"/>
        </w:rPr>
        <w:t xml:space="preserve"> ongoing challenge </w:t>
      </w:r>
      <w:r w:rsidR="00D91040">
        <w:rPr>
          <w:color w:val="auto"/>
          <w:szCs w:val="20"/>
        </w:rPr>
        <w:t xml:space="preserve">in </w:t>
      </w:r>
      <w:r w:rsidR="00AC6776">
        <w:rPr>
          <w:color w:val="auto"/>
          <w:szCs w:val="20"/>
        </w:rPr>
        <w:t>coordinated workforce development</w:t>
      </w:r>
      <w:r w:rsidR="00453CA8">
        <w:rPr>
          <w:color w:val="auto"/>
          <w:szCs w:val="20"/>
        </w:rPr>
        <w:t xml:space="preserve"> at scale. </w:t>
      </w:r>
      <w:r w:rsidR="0035053B">
        <w:rPr>
          <w:color w:val="auto"/>
          <w:szCs w:val="20"/>
        </w:rPr>
        <w:t>As</w:t>
      </w:r>
      <w:r w:rsidR="0035053B" w:rsidRPr="00BE2563">
        <w:rPr>
          <w:szCs w:val="20"/>
          <w:lang w:eastAsia="en-AU"/>
        </w:rPr>
        <w:t xml:space="preserve"> new technologies and processes driv</w:t>
      </w:r>
      <w:r w:rsidR="0035053B">
        <w:rPr>
          <w:szCs w:val="20"/>
          <w:lang w:eastAsia="en-AU"/>
        </w:rPr>
        <w:t>e</w:t>
      </w:r>
      <w:r w:rsidR="0035053B" w:rsidRPr="00BE2563">
        <w:rPr>
          <w:szCs w:val="20"/>
          <w:lang w:eastAsia="en-AU"/>
        </w:rPr>
        <w:t xml:space="preserve"> productivity gains, demand for </w:t>
      </w:r>
      <w:r w:rsidR="00E04464">
        <w:rPr>
          <w:szCs w:val="20"/>
          <w:lang w:eastAsia="en-AU"/>
        </w:rPr>
        <w:t xml:space="preserve">specialist roles </w:t>
      </w:r>
      <w:r w:rsidR="00027E1B">
        <w:rPr>
          <w:szCs w:val="20"/>
          <w:lang w:eastAsia="en-AU"/>
        </w:rPr>
        <w:t xml:space="preserve">increases. </w:t>
      </w:r>
      <w:r w:rsidR="00F16CB1">
        <w:rPr>
          <w:szCs w:val="20"/>
          <w:lang w:eastAsia="en-AU"/>
        </w:rPr>
        <w:t>Despite this, occupational s</w:t>
      </w:r>
      <w:r w:rsidR="00027E1B">
        <w:rPr>
          <w:szCs w:val="20"/>
          <w:lang w:eastAsia="en-AU"/>
        </w:rPr>
        <w:t xml:space="preserve">hortages </w:t>
      </w:r>
      <w:r w:rsidR="00F16CB1">
        <w:rPr>
          <w:szCs w:val="20"/>
          <w:lang w:eastAsia="en-AU"/>
        </w:rPr>
        <w:t xml:space="preserve">are present, with </w:t>
      </w:r>
      <w:r w:rsidR="00027E1B">
        <w:rPr>
          <w:szCs w:val="20"/>
          <w:lang w:eastAsia="en-AU"/>
        </w:rPr>
        <w:t>a</w:t>
      </w:r>
      <w:r w:rsidR="00027E1B" w:rsidRPr="00027E1B">
        <w:rPr>
          <w:szCs w:val="20"/>
          <w:lang w:eastAsia="en-AU"/>
        </w:rPr>
        <w:t>gricultural and forestry scientists,</w:t>
      </w:r>
      <w:r w:rsidR="00027E1B" w:rsidRPr="00BE2563">
        <w:rPr>
          <w:szCs w:val="20"/>
          <w:lang w:eastAsia="en-AU"/>
        </w:rPr>
        <w:t xml:space="preserve"> </w:t>
      </w:r>
      <w:r w:rsidR="00027E1B">
        <w:rPr>
          <w:szCs w:val="20"/>
          <w:lang w:eastAsia="en-AU"/>
        </w:rPr>
        <w:t>a</w:t>
      </w:r>
      <w:r w:rsidR="00027E1B" w:rsidRPr="00027E1B">
        <w:rPr>
          <w:szCs w:val="20"/>
          <w:lang w:eastAsia="en-AU"/>
        </w:rPr>
        <w:t xml:space="preserve">gricultural technicians and </w:t>
      </w:r>
      <w:r w:rsidR="00F16CB1">
        <w:rPr>
          <w:szCs w:val="20"/>
          <w:lang w:eastAsia="en-AU"/>
        </w:rPr>
        <w:t>s</w:t>
      </w:r>
      <w:r w:rsidR="00027E1B" w:rsidRPr="00027E1B">
        <w:rPr>
          <w:szCs w:val="20"/>
          <w:lang w:eastAsia="en-AU"/>
        </w:rPr>
        <w:t>killed technical growers</w:t>
      </w:r>
      <w:r w:rsidR="00F16CB1">
        <w:rPr>
          <w:szCs w:val="20"/>
          <w:lang w:eastAsia="en-AU"/>
        </w:rPr>
        <w:t xml:space="preserve"> all </w:t>
      </w:r>
      <w:r w:rsidR="003916B3">
        <w:rPr>
          <w:szCs w:val="20"/>
          <w:lang w:eastAsia="en-AU"/>
        </w:rPr>
        <w:t xml:space="preserve">in critical </w:t>
      </w:r>
      <w:r w:rsidR="00F16CB1">
        <w:rPr>
          <w:szCs w:val="20"/>
          <w:lang w:eastAsia="en-AU"/>
        </w:rPr>
        <w:t>need.</w:t>
      </w:r>
      <w:r w:rsidR="00027E1B">
        <w:rPr>
          <w:color w:val="auto"/>
          <w:szCs w:val="20"/>
        </w:rPr>
        <w:t xml:space="preserve"> </w:t>
      </w:r>
      <w:r w:rsidR="00F16CB1">
        <w:rPr>
          <w:color w:val="auto"/>
          <w:szCs w:val="20"/>
        </w:rPr>
        <w:t>C</w:t>
      </w:r>
      <w:r w:rsidR="00E86763">
        <w:rPr>
          <w:color w:val="auto"/>
          <w:szCs w:val="20"/>
        </w:rPr>
        <w:t xml:space="preserve">ompounding this challenge </w:t>
      </w:r>
      <w:r w:rsidR="003916B3">
        <w:rPr>
          <w:color w:val="auto"/>
          <w:szCs w:val="20"/>
        </w:rPr>
        <w:t>are</w:t>
      </w:r>
      <w:r w:rsidR="00AC6776">
        <w:rPr>
          <w:color w:val="auto"/>
          <w:szCs w:val="20"/>
        </w:rPr>
        <w:t xml:space="preserve"> </w:t>
      </w:r>
      <w:r w:rsidR="00F16CB1">
        <w:rPr>
          <w:color w:val="auto"/>
          <w:szCs w:val="20"/>
        </w:rPr>
        <w:t xml:space="preserve">difficulties </w:t>
      </w:r>
      <w:r w:rsidR="00D91040" w:rsidRPr="00B46F8A">
        <w:rPr>
          <w:color w:val="auto"/>
          <w:szCs w:val="20"/>
        </w:rPr>
        <w:t>accessing training in thin, regionally dispersed markets.</w:t>
      </w:r>
      <w:r w:rsidR="00D91040">
        <w:rPr>
          <w:color w:val="auto"/>
          <w:szCs w:val="20"/>
        </w:rPr>
        <w:t xml:space="preserve"> </w:t>
      </w:r>
      <w:r w:rsidR="00D91040" w:rsidRPr="00B46F8A">
        <w:rPr>
          <w:color w:val="auto"/>
          <w:szCs w:val="20"/>
        </w:rPr>
        <w:t>Industry maintains that low numbers of enrolments do not indicate an absence of training need</w:t>
      </w:r>
      <w:r w:rsidR="00A6151D">
        <w:rPr>
          <w:color w:val="auto"/>
          <w:szCs w:val="20"/>
        </w:rPr>
        <w:t xml:space="preserve">, and with </w:t>
      </w:r>
      <w:r w:rsidR="00A2720E">
        <w:rPr>
          <w:color w:val="auto"/>
          <w:szCs w:val="20"/>
        </w:rPr>
        <w:t>many employers</w:t>
      </w:r>
      <w:r w:rsidR="00434C99">
        <w:rPr>
          <w:color w:val="auto"/>
          <w:szCs w:val="20"/>
        </w:rPr>
        <w:t xml:space="preserve"> </w:t>
      </w:r>
      <w:r w:rsidR="00B55760">
        <w:rPr>
          <w:color w:val="auto"/>
          <w:szCs w:val="20"/>
        </w:rPr>
        <w:t>prefer</w:t>
      </w:r>
      <w:r w:rsidR="00956567">
        <w:rPr>
          <w:color w:val="auto"/>
          <w:szCs w:val="20"/>
        </w:rPr>
        <w:t>r</w:t>
      </w:r>
      <w:r w:rsidR="00A6151D">
        <w:rPr>
          <w:color w:val="auto"/>
          <w:szCs w:val="20"/>
        </w:rPr>
        <w:t>ing</w:t>
      </w:r>
      <w:r w:rsidR="00D27CB5">
        <w:rPr>
          <w:color w:val="auto"/>
          <w:szCs w:val="20"/>
        </w:rPr>
        <w:t xml:space="preserve"> on the job training</w:t>
      </w:r>
      <w:r w:rsidR="00A2720E">
        <w:rPr>
          <w:color w:val="auto"/>
          <w:szCs w:val="20"/>
        </w:rPr>
        <w:t xml:space="preserve">, </w:t>
      </w:r>
      <w:r w:rsidR="00A6151D">
        <w:rPr>
          <w:color w:val="auto"/>
          <w:szCs w:val="20"/>
        </w:rPr>
        <w:t xml:space="preserve">there is opportunity to </w:t>
      </w:r>
      <w:r w:rsidR="008B66B8">
        <w:rPr>
          <w:color w:val="auto"/>
          <w:szCs w:val="20"/>
        </w:rPr>
        <w:t>re-evaluate the most appropriate delivery model.</w:t>
      </w:r>
      <w:r w:rsidR="00956567">
        <w:rPr>
          <w:color w:val="auto"/>
          <w:szCs w:val="20"/>
        </w:rPr>
        <w:t xml:space="preserve"> </w:t>
      </w:r>
    </w:p>
    <w:p w14:paraId="37E38551" w14:textId="2BCE892E" w:rsidR="00422068" w:rsidRPr="00694087" w:rsidRDefault="00422068" w:rsidP="00422068">
      <w:pPr>
        <w:pStyle w:val="Caption"/>
        <w:keepNext/>
        <w:rPr>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14</w:t>
      </w:r>
      <w:r w:rsidRPr="00694087">
        <w:rPr>
          <w:sz w:val="20"/>
          <w:szCs w:val="20"/>
        </w:rPr>
        <w:fldChar w:fldCharType="end"/>
      </w:r>
      <w:r w:rsidRPr="00694087">
        <w:rPr>
          <w:sz w:val="20"/>
          <w:szCs w:val="20"/>
        </w:rPr>
        <w:t xml:space="preserve"> | </w:t>
      </w:r>
      <w:r w:rsidR="0019613A" w:rsidRPr="00694087">
        <w:rPr>
          <w:sz w:val="20"/>
          <w:szCs w:val="20"/>
        </w:rPr>
        <w:t>Issues to be addressed</w:t>
      </w:r>
      <w:r w:rsidRPr="00694087">
        <w:rPr>
          <w:sz w:val="20"/>
          <w:szCs w:val="20"/>
        </w:rPr>
        <w:t xml:space="preserve"> to build capability for critical roles</w:t>
      </w:r>
    </w:p>
    <w:tbl>
      <w:tblPr>
        <w:tblStyle w:val="NOUSSideHeader7"/>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347977" w14:paraId="3513A4EA" w14:textId="77777777" w:rsidTr="00C7797B">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484803C" w14:textId="77777777" w:rsidR="00347977" w:rsidRDefault="00347977" w:rsidP="008E72CA">
            <w:pPr>
              <w:pStyle w:val="NormalTablesListBullet"/>
            </w:pPr>
            <w:r w:rsidRPr="00422068">
              <w:t>A dispersed workforce creates barriers to coordinated workforce development at scale.</w:t>
            </w:r>
          </w:p>
          <w:p w14:paraId="5A3850BE" w14:textId="77777777" w:rsidR="00347977" w:rsidRPr="00422068" w:rsidRDefault="00347977" w:rsidP="008E72CA">
            <w:pPr>
              <w:pStyle w:val="NormalTablesListBullet"/>
            </w:pPr>
            <w:r w:rsidRPr="00422068">
              <w:t xml:space="preserve">Some employers do not see the value of formal training as proportionate to the time away from industry to undertake the qualification. </w:t>
            </w:r>
          </w:p>
          <w:p w14:paraId="3D7E65C9" w14:textId="77777777" w:rsidR="00347977" w:rsidRPr="00422068" w:rsidRDefault="00347977" w:rsidP="008E72CA">
            <w:pPr>
              <w:pStyle w:val="NormalTablesListBullet"/>
              <w:rPr>
                <w:szCs w:val="26"/>
              </w:rPr>
            </w:pPr>
            <w:r>
              <w:rPr>
                <w:lang w:val="en-US"/>
              </w:rPr>
              <w:t>There is insufficient</w:t>
            </w:r>
            <w:r w:rsidRPr="00422068">
              <w:rPr>
                <w:lang w:val="en-US"/>
              </w:rPr>
              <w:t xml:space="preserve"> succession planning on an employer and industry basis for specialist roles.</w:t>
            </w:r>
          </w:p>
        </w:tc>
      </w:tr>
    </w:tbl>
    <w:p w14:paraId="73622DC7" w14:textId="77777777" w:rsidR="00840D70" w:rsidRDefault="00840D70" w:rsidP="00D91040">
      <w:pPr>
        <w:pStyle w:val="Listnumbered"/>
        <w:numPr>
          <w:ilvl w:val="0"/>
          <w:numId w:val="0"/>
        </w:numPr>
        <w:rPr>
          <w:color w:val="auto"/>
          <w:szCs w:val="20"/>
        </w:rPr>
      </w:pPr>
    </w:p>
    <w:p w14:paraId="6CE93C93" w14:textId="46B94846" w:rsidR="00C341AA" w:rsidRDefault="00F15814" w:rsidP="00CA3254">
      <w:pPr>
        <w:pStyle w:val="Heading1"/>
      </w:pPr>
      <w:bookmarkStart w:id="72" w:name="_Toc111121470"/>
      <w:bookmarkStart w:id="73" w:name="_Toc100750566"/>
      <w:r>
        <w:lastRenderedPageBreak/>
        <w:t>Collaborative response</w:t>
      </w:r>
      <w:bookmarkEnd w:id="72"/>
    </w:p>
    <w:p w14:paraId="5254E16B" w14:textId="55605D54" w:rsidR="00756488" w:rsidRDefault="00145812" w:rsidP="00756488">
      <w:pPr>
        <w:pStyle w:val="Heading2"/>
      </w:pPr>
      <w:bookmarkStart w:id="74" w:name="_Toc101452530"/>
      <w:bookmarkStart w:id="75" w:name="_Toc105072488"/>
      <w:bookmarkStart w:id="76" w:name="_Toc111121471"/>
      <w:r>
        <w:t xml:space="preserve">There is an </w:t>
      </w:r>
      <w:r w:rsidR="003529AB">
        <w:t xml:space="preserve">opportunity to </w:t>
      </w:r>
      <w:r w:rsidR="00B70C1B">
        <w:t>redefine training pathways that are better suited to industry needs</w:t>
      </w:r>
      <w:bookmarkEnd w:id="73"/>
      <w:bookmarkEnd w:id="74"/>
      <w:bookmarkEnd w:id="75"/>
      <w:bookmarkEnd w:id="76"/>
    </w:p>
    <w:p w14:paraId="56AF97BE" w14:textId="0CA57AEF" w:rsidR="00F77B9F" w:rsidRPr="00F77B9F" w:rsidRDefault="00F77B9F" w:rsidP="00F77B9F">
      <w:pPr>
        <w:pStyle w:val="Listnumbered"/>
        <w:numPr>
          <w:ilvl w:val="0"/>
          <w:numId w:val="0"/>
        </w:numPr>
        <w:rPr>
          <w:color w:val="auto"/>
          <w:szCs w:val="20"/>
        </w:rPr>
      </w:pPr>
      <w:r w:rsidRPr="00F77B9F">
        <w:rPr>
          <w:color w:val="auto"/>
          <w:szCs w:val="20"/>
        </w:rPr>
        <w:t xml:space="preserve">The education and training response has a key role to play in helping to address the three key workforce issues for the industry: </w:t>
      </w:r>
    </w:p>
    <w:p w14:paraId="6757040C" w14:textId="79BEA7FF" w:rsidR="00C66702" w:rsidRDefault="00C66702" w:rsidP="00B433BC">
      <w:pPr>
        <w:pStyle w:val="Listnumbered"/>
        <w:numPr>
          <w:ilvl w:val="0"/>
          <w:numId w:val="64"/>
        </w:numPr>
      </w:pPr>
      <w:r>
        <w:t>S</w:t>
      </w:r>
      <w:r w:rsidR="00A764F2">
        <w:t>ecure a sustainable approach to meet seasonal needs of</w:t>
      </w:r>
      <w:r w:rsidR="00AC0955">
        <w:t xml:space="preserve"> the</w:t>
      </w:r>
      <w:r w:rsidR="00A764F2">
        <w:t xml:space="preserve"> industry </w:t>
      </w:r>
    </w:p>
    <w:p w14:paraId="7CCEF6FA" w14:textId="223FE2BE" w:rsidR="00C66702" w:rsidRDefault="00C66702" w:rsidP="00AB3454">
      <w:pPr>
        <w:pStyle w:val="Listnumbered"/>
      </w:pPr>
      <w:r>
        <w:t>A</w:t>
      </w:r>
      <w:r w:rsidR="00CC5EC6">
        <w:t xml:space="preserve">ttract and retain individuals through career pathway opportunities to meet core </w:t>
      </w:r>
      <w:r w:rsidR="00CC5EC6" w:rsidRPr="005E7B27">
        <w:t xml:space="preserve">ongoing needs </w:t>
      </w:r>
    </w:p>
    <w:p w14:paraId="5024022A" w14:textId="3BC23EA2" w:rsidR="00C66702" w:rsidRDefault="00C66702" w:rsidP="00AB3454">
      <w:pPr>
        <w:pStyle w:val="Listnumbered"/>
      </w:pPr>
      <w:r>
        <w:t>B</w:t>
      </w:r>
      <w:r w:rsidR="00DB1CE5">
        <w:t>uild capability</w:t>
      </w:r>
      <w:r w:rsidR="00CC5EC6" w:rsidRPr="005E7B27">
        <w:t xml:space="preserve"> </w:t>
      </w:r>
      <w:r w:rsidR="00FE3978">
        <w:t>to meet demand</w:t>
      </w:r>
      <w:r w:rsidR="00CC5EC6" w:rsidRPr="005E7B27">
        <w:t xml:space="preserve"> for cr</w:t>
      </w:r>
      <w:r w:rsidR="00B617EF" w:rsidRPr="005E7B27">
        <w:t xml:space="preserve">itical roles, particularly in regional areas. </w:t>
      </w:r>
    </w:p>
    <w:p w14:paraId="3D734DFC" w14:textId="3023E83E" w:rsidR="00BC21A7" w:rsidRDefault="00BC21A7" w:rsidP="00BC21A7">
      <w:pPr>
        <w:pStyle w:val="Listnumbered"/>
        <w:numPr>
          <w:ilvl w:val="0"/>
          <w:numId w:val="0"/>
        </w:numPr>
        <w:rPr>
          <w:color w:val="auto"/>
          <w:szCs w:val="20"/>
        </w:rPr>
      </w:pPr>
      <w:r>
        <w:rPr>
          <w:color w:val="auto"/>
          <w:szCs w:val="20"/>
        </w:rPr>
        <w:t xml:space="preserve">The education and training response can focus on </w:t>
      </w:r>
      <w:r w:rsidR="00317467">
        <w:rPr>
          <w:color w:val="auto"/>
          <w:szCs w:val="20"/>
        </w:rPr>
        <w:t xml:space="preserve">addressing challenges associated with delivering courses for critical roles in thin markets. Consultation highlighted that too often </w:t>
      </w:r>
      <w:r w:rsidRPr="00B46F8A">
        <w:rPr>
          <w:color w:val="auto"/>
          <w:szCs w:val="20"/>
        </w:rPr>
        <w:t xml:space="preserve">the education and training </w:t>
      </w:r>
      <w:r w:rsidR="00317467">
        <w:rPr>
          <w:color w:val="auto"/>
          <w:szCs w:val="20"/>
        </w:rPr>
        <w:t>system</w:t>
      </w:r>
      <w:r w:rsidRPr="00B46F8A">
        <w:rPr>
          <w:color w:val="auto"/>
          <w:szCs w:val="20"/>
        </w:rPr>
        <w:t xml:space="preserve"> fails to recognise, understand and deal with costs, issues and problems associated with thin markets, regional delivery and specialised industries. </w:t>
      </w:r>
      <w:r>
        <w:rPr>
          <w:color w:val="auto"/>
          <w:szCs w:val="20"/>
        </w:rPr>
        <w:t xml:space="preserve">Examples include VET-level forest and wood products training packages and university-level qualifications in horticulture where small enrolment numbers may not meet the threshold to be financially viable for training providers. </w:t>
      </w:r>
    </w:p>
    <w:p w14:paraId="6EEE6A76" w14:textId="601D7E9E" w:rsidR="007118D5" w:rsidRDefault="009A193E" w:rsidP="008D0889">
      <w:pPr>
        <w:rPr>
          <w:lang w:eastAsia="en-AU"/>
        </w:rPr>
      </w:pPr>
      <w:r>
        <w:t xml:space="preserve">This industry </w:t>
      </w:r>
      <w:r w:rsidR="004B69C3">
        <w:t xml:space="preserve">prefers skills development </w:t>
      </w:r>
      <w:r w:rsidR="00953666">
        <w:t xml:space="preserve">on-the-job, with </w:t>
      </w:r>
      <w:r w:rsidR="00FA26C0">
        <w:t xml:space="preserve">many employers providing the opportunity for formal training </w:t>
      </w:r>
      <w:r w:rsidR="00735C26">
        <w:t>on an a</w:t>
      </w:r>
      <w:r w:rsidR="004A6215">
        <w:t>s needed basis</w:t>
      </w:r>
      <w:r w:rsidR="00A27983">
        <w:t xml:space="preserve"> once employed. </w:t>
      </w:r>
      <w:r w:rsidR="00A556CE">
        <w:t>Industry</w:t>
      </w:r>
      <w:r w:rsidR="008362CB">
        <w:t xml:space="preserve"> indicated </w:t>
      </w:r>
      <w:r w:rsidR="00A37767">
        <w:t>that</w:t>
      </w:r>
      <w:r w:rsidR="00782850">
        <w:t xml:space="preserve"> some employers do not see the value of </w:t>
      </w:r>
      <w:r w:rsidR="00CA40D9">
        <w:t xml:space="preserve">formal </w:t>
      </w:r>
      <w:r w:rsidR="00782850">
        <w:t xml:space="preserve">training </w:t>
      </w:r>
      <w:r w:rsidR="00AA0E05">
        <w:t xml:space="preserve">as proportionate to the time </w:t>
      </w:r>
      <w:r w:rsidR="003D5D13">
        <w:t xml:space="preserve">away </w:t>
      </w:r>
      <w:r w:rsidR="008733DF">
        <w:t xml:space="preserve">from industry </w:t>
      </w:r>
      <w:r w:rsidR="00CA40D9">
        <w:t xml:space="preserve">to undertake the qualification. </w:t>
      </w:r>
      <w:r w:rsidR="004663DB">
        <w:t>However,</w:t>
      </w:r>
      <w:r w:rsidR="004663DB" w:rsidDel="00925C0B">
        <w:t xml:space="preserve"> </w:t>
      </w:r>
      <w:r w:rsidR="00925C0B">
        <w:t xml:space="preserve">those consulted </w:t>
      </w:r>
      <w:r w:rsidR="004663DB">
        <w:t xml:space="preserve">highlighted </w:t>
      </w:r>
      <w:r w:rsidR="00B177B8">
        <w:t xml:space="preserve">successful examples of training where providers have delivered courses on-site. </w:t>
      </w:r>
      <w:r w:rsidR="005E33AD">
        <w:t>This</w:t>
      </w:r>
      <w:r w:rsidR="00A073E2">
        <w:t xml:space="preserve"> approach</w:t>
      </w:r>
      <w:r w:rsidR="00B55321">
        <w:t xml:space="preserve"> helps to reduce the burden for employees </w:t>
      </w:r>
      <w:r w:rsidR="00D45D85">
        <w:t>travelling to participate in training</w:t>
      </w:r>
      <w:r w:rsidR="00C34287">
        <w:t xml:space="preserve"> </w:t>
      </w:r>
      <w:r w:rsidR="00B55321">
        <w:t>from</w:t>
      </w:r>
      <w:r w:rsidR="00C34287">
        <w:t xml:space="preserve"> rural and remote locations. </w:t>
      </w:r>
      <w:r w:rsidR="003E616B">
        <w:t xml:space="preserve">This feedback presents an opportunity for the education and training </w:t>
      </w:r>
      <w:r w:rsidR="00021D13">
        <w:t>response</w:t>
      </w:r>
      <w:r w:rsidR="003E616B">
        <w:t xml:space="preserve"> to further explore new delivery approaches </w:t>
      </w:r>
      <w:r w:rsidR="006A26A7">
        <w:t xml:space="preserve">and partnerships </w:t>
      </w:r>
      <w:r w:rsidR="003E616B">
        <w:t>which better align with the needs of the industry</w:t>
      </w:r>
      <w:r w:rsidR="00A84708">
        <w:t xml:space="preserve">, such as in-house training options. </w:t>
      </w:r>
      <w:r w:rsidR="00D63E55">
        <w:t>Overall</w:t>
      </w:r>
      <w:r w:rsidR="004A7BEE">
        <w:t xml:space="preserve">, this will ensure workers gain the necessary practical skills </w:t>
      </w:r>
      <w:r w:rsidR="00A854F6">
        <w:t xml:space="preserve">and help secure a </w:t>
      </w:r>
      <w:r w:rsidR="008D0889" w:rsidRPr="00034670">
        <w:rPr>
          <w:lang w:eastAsia="en-AU"/>
        </w:rPr>
        <w:t>highly capable workforce that keeps pace with new skills.</w:t>
      </w:r>
      <w:r w:rsidR="002B0CF9">
        <w:rPr>
          <w:lang w:eastAsia="en-AU"/>
        </w:rPr>
        <w:t xml:space="preserve"> The </w:t>
      </w:r>
      <w:r w:rsidR="0075411A">
        <w:rPr>
          <w:lang w:eastAsia="en-AU"/>
        </w:rPr>
        <w:t>availability of this option</w:t>
      </w:r>
      <w:r w:rsidR="002B0CF9">
        <w:rPr>
          <w:lang w:eastAsia="en-AU"/>
        </w:rPr>
        <w:t xml:space="preserve"> </w:t>
      </w:r>
      <w:r w:rsidR="0075169D">
        <w:rPr>
          <w:lang w:eastAsia="en-AU"/>
        </w:rPr>
        <w:t>can</w:t>
      </w:r>
      <w:r w:rsidR="002B0CF9">
        <w:rPr>
          <w:lang w:eastAsia="en-AU"/>
        </w:rPr>
        <w:t xml:space="preserve"> also be better communicated to industry. </w:t>
      </w:r>
    </w:p>
    <w:tbl>
      <w:tblPr>
        <w:tblStyle w:val="TableGrid"/>
        <w:tblpPr w:leftFromText="181" w:rightFromText="181" w:topFromText="142" w:bottomFromText="142" w:vertAnchor="text" w:horzAnchor="margin" w:tblpY="3"/>
        <w:tblOverlap w:val="neve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5E20B7" w:rsidRPr="008632A6" w14:paraId="247D415F" w14:textId="77777777" w:rsidTr="00E45367">
        <w:trPr>
          <w:trHeight w:val="963"/>
        </w:trPr>
        <w:tc>
          <w:tcPr>
            <w:tcW w:w="9041" w:type="dxa"/>
            <w:shd w:val="clear" w:color="auto" w:fill="auto"/>
          </w:tcPr>
          <w:p w14:paraId="1116AE68" w14:textId="12016E99" w:rsidR="005E20B7" w:rsidRPr="00E45367" w:rsidRDefault="005E20B7" w:rsidP="00823411">
            <w:r w:rsidRPr="00E45367">
              <w:t xml:space="preserve">“Instances where the </w:t>
            </w:r>
            <w:r w:rsidR="00193504" w:rsidRPr="00E45367">
              <w:t>registered training organisation has come to the farm to conduct the exam has worked well for people with limited experience of completing exams. Many people (employers and employees) aren’t aware this is an option available to them.”</w:t>
            </w:r>
          </w:p>
          <w:p w14:paraId="2E2D8CBF" w14:textId="687B3290" w:rsidR="005E20B7" w:rsidRPr="008632A6" w:rsidRDefault="005E20B7" w:rsidP="00823411">
            <w:r w:rsidRPr="00E45367">
              <w:br/>
            </w:r>
            <w:r w:rsidRPr="008632A6">
              <w:t>Skills Plan Consultation, March 2022</w:t>
            </w:r>
          </w:p>
        </w:tc>
      </w:tr>
    </w:tbl>
    <w:p w14:paraId="423E6AA7" w14:textId="099B6C77" w:rsidR="0098258E" w:rsidRDefault="00A854F6" w:rsidP="0098258E">
      <w:r>
        <w:rPr>
          <w:lang w:eastAsia="en-AU"/>
        </w:rPr>
        <w:t xml:space="preserve">There are several pathways </w:t>
      </w:r>
      <w:r w:rsidR="00767A1B">
        <w:rPr>
          <w:lang w:eastAsia="en-AU"/>
        </w:rPr>
        <w:t xml:space="preserve">into the </w:t>
      </w:r>
      <w:r w:rsidR="00447CED">
        <w:rPr>
          <w:lang w:eastAsia="en-AU"/>
        </w:rPr>
        <w:t xml:space="preserve">agriculture, forestry and fishing industry that are highly valued. </w:t>
      </w:r>
      <w:r w:rsidR="00D91688">
        <w:rPr>
          <w:lang w:eastAsia="en-AU"/>
        </w:rPr>
        <w:t xml:space="preserve">However, </w:t>
      </w:r>
      <w:r w:rsidR="00D76298">
        <w:rPr>
          <w:lang w:eastAsia="en-AU"/>
        </w:rPr>
        <w:t>industry</w:t>
      </w:r>
      <w:r w:rsidR="00D91688">
        <w:rPr>
          <w:lang w:eastAsia="en-AU"/>
        </w:rPr>
        <w:t xml:space="preserve"> indicated</w:t>
      </w:r>
      <w:r w:rsidR="00445672">
        <w:rPr>
          <w:lang w:eastAsia="en-AU"/>
        </w:rPr>
        <w:t xml:space="preserve"> there is a lack of availability of </w:t>
      </w:r>
      <w:r w:rsidR="00754F9D">
        <w:rPr>
          <w:lang w:eastAsia="en-AU"/>
        </w:rPr>
        <w:t>micro-credentials</w:t>
      </w:r>
      <w:r w:rsidR="00D07BE0">
        <w:rPr>
          <w:lang w:eastAsia="en-AU"/>
        </w:rPr>
        <w:t xml:space="preserve">, particularly for </w:t>
      </w:r>
      <w:r w:rsidR="001F3F5F">
        <w:rPr>
          <w:lang w:eastAsia="en-AU"/>
        </w:rPr>
        <w:t xml:space="preserve">individuals looking to transition back into </w:t>
      </w:r>
      <w:r w:rsidR="004239FC">
        <w:rPr>
          <w:lang w:eastAsia="en-AU"/>
        </w:rPr>
        <w:t xml:space="preserve">working on their </w:t>
      </w:r>
      <w:r w:rsidR="00D95F8A">
        <w:rPr>
          <w:lang w:eastAsia="en-AU"/>
        </w:rPr>
        <w:t>family farm after</w:t>
      </w:r>
      <w:r w:rsidR="0063630F">
        <w:rPr>
          <w:lang w:eastAsia="en-AU"/>
        </w:rPr>
        <w:t xml:space="preserve"> </w:t>
      </w:r>
      <w:r w:rsidR="00883A51">
        <w:rPr>
          <w:lang w:eastAsia="en-AU"/>
        </w:rPr>
        <w:t>a period</w:t>
      </w:r>
      <w:r w:rsidR="0063630F">
        <w:rPr>
          <w:lang w:eastAsia="en-AU"/>
        </w:rPr>
        <w:t xml:space="preserve"> </w:t>
      </w:r>
      <w:r w:rsidR="00883A51">
        <w:rPr>
          <w:lang w:eastAsia="en-AU"/>
        </w:rPr>
        <w:t xml:space="preserve">not </w:t>
      </w:r>
      <w:r w:rsidR="0063630F">
        <w:rPr>
          <w:lang w:eastAsia="en-AU"/>
        </w:rPr>
        <w:t xml:space="preserve">working in the </w:t>
      </w:r>
      <w:r w:rsidR="004239FC">
        <w:rPr>
          <w:lang w:eastAsia="en-AU"/>
        </w:rPr>
        <w:t xml:space="preserve">industry. </w:t>
      </w:r>
      <w:r w:rsidR="00F055AB">
        <w:rPr>
          <w:lang w:eastAsia="en-AU"/>
        </w:rPr>
        <w:t>In response, t</w:t>
      </w:r>
      <w:r w:rsidR="0041518B">
        <w:rPr>
          <w:lang w:eastAsia="en-AU"/>
        </w:rPr>
        <w:t xml:space="preserve">here </w:t>
      </w:r>
      <w:r w:rsidR="009114A4">
        <w:rPr>
          <w:lang w:eastAsia="en-AU"/>
        </w:rPr>
        <w:t xml:space="preserve">is an opportunity for the education and training </w:t>
      </w:r>
      <w:r w:rsidR="00AF079E">
        <w:rPr>
          <w:lang w:eastAsia="en-AU"/>
        </w:rPr>
        <w:t>system</w:t>
      </w:r>
      <w:r w:rsidR="00925C0B">
        <w:rPr>
          <w:lang w:eastAsia="en-AU"/>
        </w:rPr>
        <w:t xml:space="preserve"> </w:t>
      </w:r>
      <w:r w:rsidR="00021D13">
        <w:rPr>
          <w:lang w:eastAsia="en-AU"/>
        </w:rPr>
        <w:t>to</w:t>
      </w:r>
      <w:r w:rsidR="00770611" w:rsidDel="00925C0B">
        <w:rPr>
          <w:lang w:eastAsia="en-AU"/>
        </w:rPr>
        <w:t xml:space="preserve"> </w:t>
      </w:r>
      <w:r w:rsidR="00925C0B">
        <w:rPr>
          <w:lang w:eastAsia="en-AU"/>
        </w:rPr>
        <w:t xml:space="preserve">consider </w:t>
      </w:r>
      <w:r w:rsidR="00770611">
        <w:rPr>
          <w:lang w:eastAsia="en-AU"/>
        </w:rPr>
        <w:t>the type of</w:t>
      </w:r>
      <w:r w:rsidR="00994383">
        <w:rPr>
          <w:lang w:eastAsia="en-AU"/>
        </w:rPr>
        <w:t xml:space="preserve"> </w:t>
      </w:r>
      <w:r w:rsidR="00964CDA">
        <w:rPr>
          <w:lang w:eastAsia="en-AU"/>
        </w:rPr>
        <w:t xml:space="preserve">courses </w:t>
      </w:r>
      <w:r w:rsidR="00994383">
        <w:rPr>
          <w:lang w:eastAsia="en-AU"/>
        </w:rPr>
        <w:t>offered</w:t>
      </w:r>
      <w:r w:rsidR="002F2D4C">
        <w:rPr>
          <w:lang w:eastAsia="en-AU"/>
        </w:rPr>
        <w:t xml:space="preserve"> and determine</w:t>
      </w:r>
      <w:r w:rsidR="003A6126">
        <w:rPr>
          <w:lang w:eastAsia="en-AU"/>
        </w:rPr>
        <w:t xml:space="preserve"> if some qualifications can be offered as skill</w:t>
      </w:r>
      <w:r w:rsidR="00B75018">
        <w:rPr>
          <w:lang w:eastAsia="en-AU"/>
        </w:rPr>
        <w:t xml:space="preserve"> </w:t>
      </w:r>
      <w:r w:rsidR="003A6126">
        <w:rPr>
          <w:lang w:eastAsia="en-AU"/>
        </w:rPr>
        <w:t>sets</w:t>
      </w:r>
      <w:r w:rsidR="008177C9">
        <w:rPr>
          <w:lang w:eastAsia="en-AU"/>
        </w:rPr>
        <w:t xml:space="preserve">. </w:t>
      </w:r>
      <w:r w:rsidR="002D0C9E">
        <w:rPr>
          <w:lang w:eastAsia="en-AU"/>
        </w:rPr>
        <w:t xml:space="preserve">Examples noted by </w:t>
      </w:r>
      <w:r w:rsidR="00D76298">
        <w:rPr>
          <w:lang w:eastAsia="en-AU"/>
        </w:rPr>
        <w:t>industry</w:t>
      </w:r>
      <w:r w:rsidR="002D0C9E">
        <w:rPr>
          <w:lang w:eastAsia="en-AU"/>
        </w:rPr>
        <w:t xml:space="preserve"> to date include</w:t>
      </w:r>
      <w:r w:rsidR="00FA1448">
        <w:rPr>
          <w:lang w:eastAsia="en-AU"/>
        </w:rPr>
        <w:t xml:space="preserve"> the Certificate II in Agriculture and the </w:t>
      </w:r>
      <w:r w:rsidR="00FA1448">
        <w:t>Certificate III in Pork Production</w:t>
      </w:r>
      <w:r w:rsidR="002E6AB3">
        <w:t xml:space="preserve"> which would be valued as a </w:t>
      </w:r>
      <w:r w:rsidR="00021D13">
        <w:t>skill set</w:t>
      </w:r>
      <w:r w:rsidR="002E6AB3">
        <w:t xml:space="preserve"> rather than qualification. </w:t>
      </w:r>
      <w:r w:rsidR="00EB414C">
        <w:t xml:space="preserve">There were also many other courses where industry indicated a </w:t>
      </w:r>
      <w:r w:rsidR="00021D13">
        <w:t>skill set</w:t>
      </w:r>
      <w:r w:rsidR="00EB414C">
        <w:t xml:space="preserve"> would be valuable in addition to a qualification</w:t>
      </w:r>
      <w:r w:rsidR="004459E2">
        <w:t xml:space="preserve"> (Table 10)</w:t>
      </w:r>
      <w:r w:rsidR="002C7D18">
        <w:t>.</w:t>
      </w:r>
      <w:r w:rsidR="00EB414C">
        <w:t xml:space="preserve"> </w:t>
      </w:r>
      <w:r w:rsidR="00925C0B">
        <w:t xml:space="preserve">This is consistent with the preference to build </w:t>
      </w:r>
      <w:r w:rsidR="0099437A">
        <w:t>skills on the job</w:t>
      </w:r>
      <w:r w:rsidR="00AE678C">
        <w:t xml:space="preserve">. </w:t>
      </w:r>
      <w:r w:rsidR="0098258E">
        <w:t xml:space="preserve">Further consultation with industry can determine appropriate changes moving forward. </w:t>
      </w:r>
    </w:p>
    <w:p w14:paraId="01E153A4" w14:textId="33E54DDA" w:rsidR="00F31683" w:rsidRDefault="00E9195C" w:rsidP="00F31683">
      <w:r>
        <w:t xml:space="preserve">The agriculture, forestry and fishing workforce </w:t>
      </w:r>
      <w:r w:rsidR="3A498AE0">
        <w:t xml:space="preserve">is </w:t>
      </w:r>
      <w:r>
        <w:t xml:space="preserve">highly dispersed across Victoria. </w:t>
      </w:r>
      <w:r w:rsidR="00741426">
        <w:t>This presents</w:t>
      </w:r>
      <w:r w:rsidR="004C052E">
        <w:t xml:space="preserve"> a challenge for education </w:t>
      </w:r>
      <w:r w:rsidR="00053E9F">
        <w:t xml:space="preserve">providers </w:t>
      </w:r>
      <w:r w:rsidR="00CD07E4">
        <w:t>to deliver</w:t>
      </w:r>
      <w:r w:rsidR="00004029">
        <w:t xml:space="preserve"> training</w:t>
      </w:r>
      <w:r w:rsidR="00830974">
        <w:t xml:space="preserve"> in thin markets</w:t>
      </w:r>
      <w:r w:rsidR="00516166">
        <w:t xml:space="preserve">, particularly </w:t>
      </w:r>
      <w:r w:rsidR="000174D2">
        <w:t>when it</w:t>
      </w:r>
      <w:r w:rsidR="00516166">
        <w:t xml:space="preserve"> requires the use of </w:t>
      </w:r>
      <w:r w:rsidR="00053E9F">
        <w:t>specialist</w:t>
      </w:r>
      <w:r w:rsidR="0098624A">
        <w:t xml:space="preserve"> equipmen</w:t>
      </w:r>
      <w:r w:rsidR="00CE5FD5">
        <w:t xml:space="preserve">t. Currently, </w:t>
      </w:r>
      <w:r w:rsidR="0023498C">
        <w:t>vendors</w:t>
      </w:r>
      <w:r w:rsidR="00FC28FF">
        <w:t xml:space="preserve"> </w:t>
      </w:r>
      <w:r w:rsidR="000215EA">
        <w:t>are responsible for delivering</w:t>
      </w:r>
      <w:r w:rsidR="00524A1F">
        <w:t xml:space="preserve"> </w:t>
      </w:r>
      <w:r w:rsidR="000215EA">
        <w:t xml:space="preserve">training </w:t>
      </w:r>
      <w:r w:rsidR="00D21370">
        <w:t xml:space="preserve">on </w:t>
      </w:r>
      <w:r w:rsidR="00BA656E">
        <w:t>the latest</w:t>
      </w:r>
      <w:r w:rsidR="00D21370">
        <w:t xml:space="preserve"> technologies and </w:t>
      </w:r>
      <w:r w:rsidR="00BA656E">
        <w:t>equipment</w:t>
      </w:r>
      <w:r w:rsidR="00C8032B">
        <w:t xml:space="preserve">. However, </w:t>
      </w:r>
      <w:r w:rsidR="00D21370">
        <w:t xml:space="preserve">this creates a barrier </w:t>
      </w:r>
      <w:r w:rsidR="00727612">
        <w:t>for</w:t>
      </w:r>
      <w:r w:rsidR="00042CDD">
        <w:t xml:space="preserve"> some smaller </w:t>
      </w:r>
      <w:r w:rsidR="00600B59">
        <w:t xml:space="preserve">businesses and employees </w:t>
      </w:r>
      <w:r w:rsidR="00011FE6">
        <w:t xml:space="preserve">who are unable to readily access the training. </w:t>
      </w:r>
      <w:r w:rsidR="00DC1231">
        <w:t xml:space="preserve">To address this challenge, industry highlighted examples where the co-location of trainers and specialist equipment </w:t>
      </w:r>
      <w:r w:rsidR="00C56F9C">
        <w:t>h</w:t>
      </w:r>
      <w:r w:rsidR="003C534B">
        <w:t xml:space="preserve">as proved beneficial in training cohorts across Victoria </w:t>
      </w:r>
      <w:r w:rsidR="00B35C8D">
        <w:t xml:space="preserve">(see Case Study). This presents an opportunity for the education </w:t>
      </w:r>
      <w:r w:rsidR="00B35C8D">
        <w:lastRenderedPageBreak/>
        <w:t xml:space="preserve">and training </w:t>
      </w:r>
      <w:r w:rsidR="00021D13">
        <w:t>response</w:t>
      </w:r>
      <w:r w:rsidR="00B35C8D">
        <w:t xml:space="preserve"> </w:t>
      </w:r>
      <w:r w:rsidR="00953838">
        <w:t>to look at expanding th</w:t>
      </w:r>
      <w:r w:rsidR="00BB3AFD">
        <w:t xml:space="preserve">is model of training </w:t>
      </w:r>
      <w:r w:rsidR="00B9597F">
        <w:t xml:space="preserve">to reach a greater proportion of the workforce.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C7797B" w14:paraId="74DD7209" w14:textId="77777777" w:rsidTr="00C7797B">
        <w:tc>
          <w:tcPr>
            <w:tcW w:w="9025" w:type="dxa"/>
          </w:tcPr>
          <w:p w14:paraId="382D5143" w14:textId="77777777" w:rsidR="00C7797B" w:rsidRPr="00EF639C" w:rsidRDefault="00C7797B" w:rsidP="00C7797B">
            <w:pPr>
              <w:rPr>
                <w:b/>
                <w:bCs/>
              </w:rPr>
            </w:pPr>
            <w:bookmarkStart w:id="77" w:name="_Toc100750567"/>
            <w:bookmarkStart w:id="78" w:name="_Toc101452531"/>
            <w:bookmarkStart w:id="79" w:name="_Toc105072489"/>
            <w:bookmarkStart w:id="80" w:name="_Toc111121472"/>
            <w:r>
              <w:rPr>
                <w:b/>
                <w:bCs/>
              </w:rPr>
              <w:t xml:space="preserve">Case Study | </w:t>
            </w:r>
            <w:r w:rsidRPr="00EF639C">
              <w:rPr>
                <w:b/>
                <w:bCs/>
              </w:rPr>
              <w:t>SmartFarms</w:t>
            </w:r>
          </w:p>
          <w:p w14:paraId="0B73CF1E" w14:textId="412BE374" w:rsidR="00C7797B" w:rsidRDefault="00C7797B" w:rsidP="00C7797B">
            <w:r>
              <w:t xml:space="preserve">Agriculture Victoria has partnered with industry, agribusiness, the education sector and communities to develop SmartFarms in key regional centres across Victoria. The aim of SmartFarms is to bring together technologies and research for the purpose of innovation across Victoria’s major agriculture industries. There are five farms located across Victoria each with a different focus: Mildura and Tatura (Horticulture), Horsham (Grains), Hamilton (High-Rainfall Zone) and </w:t>
            </w:r>
            <w:proofErr w:type="spellStart"/>
            <w:r>
              <w:t>Ellinbank</w:t>
            </w:r>
            <w:proofErr w:type="spellEnd"/>
            <w:r>
              <w:t xml:space="preserve"> (Dairy). Each </w:t>
            </w:r>
            <w:proofErr w:type="spellStart"/>
            <w:r>
              <w:t>SmartFarm</w:t>
            </w:r>
            <w:proofErr w:type="spellEnd"/>
            <w:r>
              <w:t xml:space="preserve"> is connected to each other and </w:t>
            </w:r>
            <w:proofErr w:type="spellStart"/>
            <w:r>
              <w:t>AgriBio</w:t>
            </w:r>
            <w:proofErr w:type="spellEnd"/>
            <w:r>
              <w:t xml:space="preserve">, the Centre for </w:t>
            </w:r>
            <w:proofErr w:type="spellStart"/>
            <w:r>
              <w:t>AgriBioscience</w:t>
            </w:r>
            <w:proofErr w:type="spellEnd"/>
            <w:r>
              <w:t>, in Bundoora. SmartFarms allow universities and other providers to use their facilities to teach new technologies and productive practices (e.g., digestion technology). The pilot program is looking to expand training to students at all levels from school through to university.</w:t>
            </w:r>
          </w:p>
        </w:tc>
      </w:tr>
    </w:tbl>
    <w:p w14:paraId="3FFCEC15" w14:textId="093CB7B3" w:rsidR="00756488" w:rsidRDefault="00301262" w:rsidP="00756488">
      <w:pPr>
        <w:pStyle w:val="Heading2"/>
      </w:pPr>
      <w:r>
        <w:t>Industry</w:t>
      </w:r>
      <w:r w:rsidR="001B31D7">
        <w:t xml:space="preserve"> and government </w:t>
      </w:r>
      <w:r w:rsidR="005A5907">
        <w:t>can</w:t>
      </w:r>
      <w:r w:rsidR="00CC1A42">
        <w:t xml:space="preserve"> </w:t>
      </w:r>
      <w:r w:rsidR="00C8056C">
        <w:t>provide additional support and benefits to attract workers</w:t>
      </w:r>
      <w:bookmarkEnd w:id="77"/>
      <w:bookmarkEnd w:id="78"/>
      <w:bookmarkEnd w:id="79"/>
      <w:bookmarkEnd w:id="80"/>
    </w:p>
    <w:p w14:paraId="25395DDB" w14:textId="3D813667" w:rsidR="00C04E0B" w:rsidRDefault="00B36C02" w:rsidP="00B36C02">
      <w:pPr>
        <w:spacing w:line="257" w:lineRule="auto"/>
        <w:rPr>
          <w:rFonts w:eastAsia="Calibri" w:cs="Arial"/>
          <w:color w:val="000000"/>
          <w:lang w:eastAsia="en-AU"/>
        </w:rPr>
      </w:pPr>
      <w:r w:rsidRPr="076F38A7">
        <w:rPr>
          <w:rFonts w:eastAsia="Calibri" w:cs="Arial"/>
          <w:color w:val="000000" w:themeColor="text1"/>
          <w:lang w:eastAsia="en-AU"/>
        </w:rPr>
        <w:t xml:space="preserve">The education and training </w:t>
      </w:r>
      <w:r w:rsidR="00021D13" w:rsidRPr="076F38A7">
        <w:rPr>
          <w:rFonts w:eastAsia="Calibri" w:cs="Arial"/>
          <w:color w:val="000000" w:themeColor="text1"/>
          <w:lang w:eastAsia="en-AU"/>
        </w:rPr>
        <w:t>response</w:t>
      </w:r>
      <w:r w:rsidR="00515FED" w:rsidRPr="076F38A7">
        <w:rPr>
          <w:rFonts w:eastAsia="Calibri" w:cs="Arial"/>
          <w:color w:val="000000" w:themeColor="text1"/>
          <w:lang w:eastAsia="en-AU"/>
        </w:rPr>
        <w:t xml:space="preserve"> will also need suppo</w:t>
      </w:r>
      <w:r w:rsidR="005357B7" w:rsidRPr="076F38A7">
        <w:rPr>
          <w:rFonts w:eastAsia="Calibri" w:cs="Arial"/>
          <w:color w:val="000000" w:themeColor="text1"/>
          <w:lang w:eastAsia="en-AU"/>
        </w:rPr>
        <w:t>rt from industry and</w:t>
      </w:r>
      <w:r w:rsidR="00EA3E6C" w:rsidRPr="076F38A7">
        <w:rPr>
          <w:rFonts w:eastAsia="Calibri" w:cs="Arial"/>
          <w:color w:val="000000" w:themeColor="text1"/>
          <w:lang w:eastAsia="en-AU"/>
        </w:rPr>
        <w:t xml:space="preserve"> government to improve </w:t>
      </w:r>
      <w:r w:rsidRPr="076F38A7">
        <w:rPr>
          <w:rFonts w:eastAsia="Calibri" w:cs="Arial"/>
          <w:color w:val="000000" w:themeColor="text1"/>
          <w:lang w:eastAsia="en-AU"/>
        </w:rPr>
        <w:t xml:space="preserve">how the </w:t>
      </w:r>
      <w:r w:rsidR="00C66520" w:rsidRPr="076F38A7">
        <w:rPr>
          <w:rFonts w:eastAsia="Calibri" w:cs="Arial"/>
          <w:color w:val="000000" w:themeColor="text1"/>
          <w:lang w:eastAsia="en-AU"/>
        </w:rPr>
        <w:t>agriculture, forestry and fishing</w:t>
      </w:r>
      <w:r w:rsidRPr="076F38A7">
        <w:rPr>
          <w:rFonts w:eastAsia="Calibri" w:cs="Arial"/>
          <w:color w:val="000000" w:themeColor="text1"/>
          <w:lang w:eastAsia="en-AU"/>
        </w:rPr>
        <w:t xml:space="preserve"> industry attracts, develops and utilises talent. </w:t>
      </w:r>
      <w:r w:rsidR="00CA3E33">
        <w:rPr>
          <w:rFonts w:eastAsia="Calibri" w:cs="Arial"/>
          <w:color w:val="000000" w:themeColor="text1"/>
          <w:lang w:eastAsia="en-AU"/>
        </w:rPr>
        <w:t>G</w:t>
      </w:r>
      <w:r w:rsidRPr="076F38A7">
        <w:rPr>
          <w:rFonts w:eastAsia="Calibri" w:cs="Arial"/>
          <w:color w:val="000000" w:themeColor="text1"/>
          <w:lang w:eastAsia="en-AU"/>
        </w:rPr>
        <w:t xml:space="preserve">overnment and industry </w:t>
      </w:r>
      <w:r w:rsidR="00CC05D3">
        <w:rPr>
          <w:rFonts w:eastAsia="Calibri" w:cs="Arial"/>
          <w:color w:val="000000" w:themeColor="text1"/>
          <w:lang w:eastAsia="en-AU"/>
        </w:rPr>
        <w:t xml:space="preserve">can </w:t>
      </w:r>
      <w:r w:rsidRPr="076F38A7">
        <w:rPr>
          <w:rFonts w:eastAsia="Calibri" w:cs="Arial"/>
          <w:color w:val="000000" w:themeColor="text1"/>
          <w:lang w:eastAsia="en-AU"/>
        </w:rPr>
        <w:t xml:space="preserve">work together </w:t>
      </w:r>
      <w:r w:rsidRPr="076F38A7" w:rsidDel="008D35F9">
        <w:rPr>
          <w:rFonts w:eastAsia="Calibri" w:cs="Arial"/>
          <w:color w:val="000000" w:themeColor="text1"/>
          <w:lang w:eastAsia="en-AU"/>
        </w:rPr>
        <w:t>to</w:t>
      </w:r>
      <w:r w:rsidRPr="076F38A7" w:rsidDel="00DC70B1">
        <w:rPr>
          <w:rFonts w:eastAsia="Calibri" w:cs="Arial"/>
          <w:color w:val="000000" w:themeColor="text1"/>
          <w:lang w:eastAsia="en-AU"/>
        </w:rPr>
        <w:t xml:space="preserve"> meet </w:t>
      </w:r>
      <w:r w:rsidR="00DC70B1" w:rsidRPr="076F38A7">
        <w:rPr>
          <w:rFonts w:eastAsia="Calibri" w:cs="Arial"/>
          <w:color w:val="000000" w:themeColor="text1"/>
          <w:lang w:eastAsia="en-AU"/>
        </w:rPr>
        <w:t>current and future workforce</w:t>
      </w:r>
      <w:r w:rsidRPr="076F38A7">
        <w:rPr>
          <w:rFonts w:eastAsia="Calibri" w:cs="Arial"/>
          <w:color w:val="000000" w:themeColor="text1"/>
          <w:lang w:eastAsia="en-AU"/>
        </w:rPr>
        <w:t xml:space="preserve"> demand. </w:t>
      </w:r>
      <w:r w:rsidR="00F76ED9" w:rsidRPr="076F38A7">
        <w:rPr>
          <w:rFonts w:eastAsia="Calibri" w:cs="Arial"/>
          <w:color w:val="000000" w:themeColor="text1"/>
          <w:lang w:eastAsia="en-AU"/>
        </w:rPr>
        <w:t xml:space="preserve">Opportunities for action from industry </w:t>
      </w:r>
      <w:r w:rsidR="00AB0DCC">
        <w:rPr>
          <w:rFonts w:eastAsia="Calibri" w:cs="Arial"/>
          <w:color w:val="000000" w:themeColor="text1"/>
          <w:lang w:eastAsia="en-AU"/>
        </w:rPr>
        <w:t xml:space="preserve">include </w:t>
      </w:r>
      <w:r w:rsidR="00C66B5F" w:rsidRPr="076F38A7">
        <w:rPr>
          <w:rFonts w:eastAsia="Calibri" w:cs="Arial"/>
          <w:color w:val="000000" w:themeColor="text1"/>
          <w:lang w:eastAsia="en-AU"/>
        </w:rPr>
        <w:t xml:space="preserve">strengthening the value proposition for working in </w:t>
      </w:r>
      <w:r w:rsidR="002D4B0F" w:rsidRPr="076F38A7">
        <w:rPr>
          <w:rFonts w:eastAsia="Calibri" w:cs="Arial"/>
          <w:color w:val="000000" w:themeColor="text1"/>
          <w:lang w:eastAsia="en-AU"/>
        </w:rPr>
        <w:t xml:space="preserve">the industry, in parallel to the government continuing to monitor and provide targeted support </w:t>
      </w:r>
      <w:r w:rsidR="00D872C2" w:rsidRPr="076F38A7">
        <w:rPr>
          <w:rFonts w:eastAsia="Calibri" w:cs="Arial"/>
          <w:color w:val="000000" w:themeColor="text1"/>
          <w:lang w:eastAsia="en-AU"/>
        </w:rPr>
        <w:t xml:space="preserve">for </w:t>
      </w:r>
      <w:r w:rsidR="00DA1014" w:rsidRPr="076F38A7">
        <w:rPr>
          <w:rFonts w:eastAsia="Calibri" w:cs="Arial"/>
          <w:color w:val="000000" w:themeColor="text1"/>
          <w:lang w:eastAsia="en-AU"/>
        </w:rPr>
        <w:t xml:space="preserve">natural disasters </w:t>
      </w:r>
      <w:r w:rsidR="001D2F5B" w:rsidRPr="076F38A7">
        <w:rPr>
          <w:rFonts w:eastAsia="Calibri" w:cs="Arial"/>
          <w:color w:val="000000" w:themeColor="text1"/>
          <w:lang w:eastAsia="en-AU"/>
        </w:rPr>
        <w:t>that affect</w:t>
      </w:r>
      <w:r w:rsidR="00DA1014" w:rsidRPr="076F38A7">
        <w:rPr>
          <w:rFonts w:eastAsia="Calibri" w:cs="Arial"/>
          <w:color w:val="000000" w:themeColor="text1"/>
          <w:lang w:eastAsia="en-AU"/>
        </w:rPr>
        <w:t xml:space="preserve"> the industry. </w:t>
      </w:r>
      <w:r w:rsidR="004712D7" w:rsidRPr="076F38A7">
        <w:rPr>
          <w:rFonts w:eastAsia="Calibri" w:cs="Arial"/>
          <w:color w:val="000000" w:themeColor="text1"/>
          <w:lang w:eastAsia="en-AU"/>
        </w:rPr>
        <w:t xml:space="preserve"> </w:t>
      </w:r>
    </w:p>
    <w:p w14:paraId="33CED805" w14:textId="1AE0CBF6" w:rsidR="00C04E0B" w:rsidRPr="007E3699" w:rsidRDefault="00F70C0D" w:rsidP="007E3699">
      <w:pPr>
        <w:pStyle w:val="Listnumbered"/>
        <w:numPr>
          <w:ilvl w:val="0"/>
          <w:numId w:val="0"/>
        </w:numPr>
      </w:pPr>
      <w:r>
        <w:rPr>
          <w:rFonts w:eastAsia="Calibri" w:cs="Arial"/>
          <w:color w:val="000000"/>
          <w:lang w:eastAsia="en-AU"/>
        </w:rPr>
        <w:t xml:space="preserve">The agriculture, forestry and fishing industry provides many opportunities </w:t>
      </w:r>
      <w:r w:rsidR="009652E2">
        <w:rPr>
          <w:rFonts w:eastAsia="Calibri" w:cs="Arial"/>
          <w:color w:val="000000"/>
          <w:lang w:eastAsia="en-AU"/>
        </w:rPr>
        <w:t>for employment for those with no post-school qualification</w:t>
      </w:r>
      <w:r w:rsidR="00C257EC">
        <w:rPr>
          <w:rFonts w:eastAsia="Calibri" w:cs="Arial"/>
          <w:color w:val="000000"/>
          <w:lang w:eastAsia="en-AU"/>
        </w:rPr>
        <w:t xml:space="preserve">, making it an attractive option for young people looking for their first job or people of all ages looking for seasonal or casual employment opportunities. However, </w:t>
      </w:r>
      <w:r w:rsidR="009443BC">
        <w:rPr>
          <w:rFonts w:eastAsia="Calibri" w:cs="Arial"/>
          <w:color w:val="000000"/>
          <w:lang w:eastAsia="en-AU"/>
        </w:rPr>
        <w:t>industry noted ongoing difficulties attracting people to the industry</w:t>
      </w:r>
      <w:r w:rsidR="00F9233C">
        <w:rPr>
          <w:rFonts w:eastAsia="Calibri" w:cs="Arial"/>
          <w:color w:val="000000"/>
          <w:lang w:eastAsia="en-AU"/>
        </w:rPr>
        <w:t>.</w:t>
      </w:r>
      <w:r w:rsidR="00965EBD">
        <w:rPr>
          <w:rFonts w:eastAsia="Calibri" w:cs="Arial"/>
          <w:color w:val="000000"/>
          <w:lang w:eastAsia="en-AU"/>
        </w:rPr>
        <w:t xml:space="preserve"> This is </w:t>
      </w:r>
      <w:r w:rsidR="00CC05D3">
        <w:rPr>
          <w:rFonts w:eastAsia="Calibri" w:cs="Arial"/>
          <w:color w:val="000000"/>
          <w:lang w:eastAsia="en-AU"/>
        </w:rPr>
        <w:t>made more difficult</w:t>
      </w:r>
      <w:r w:rsidR="00965EBD">
        <w:rPr>
          <w:rFonts w:eastAsia="Calibri" w:cs="Arial"/>
          <w:color w:val="000000"/>
          <w:lang w:eastAsia="en-AU"/>
        </w:rPr>
        <w:t xml:space="preserve"> by a lack of affordable housing and transport in regional Victoria </w:t>
      </w:r>
      <w:r w:rsidR="00023E48">
        <w:rPr>
          <w:rFonts w:eastAsia="Calibri" w:cs="Arial"/>
          <w:color w:val="000000"/>
          <w:lang w:eastAsia="en-AU"/>
        </w:rPr>
        <w:t>deterring people from relocating.</w:t>
      </w:r>
      <w:r w:rsidR="00F9233C">
        <w:rPr>
          <w:rFonts w:eastAsia="Calibri" w:cs="Arial"/>
          <w:color w:val="000000"/>
          <w:lang w:eastAsia="en-AU"/>
        </w:rPr>
        <w:t xml:space="preserve"> Employers </w:t>
      </w:r>
      <w:r w:rsidR="005773A0">
        <w:rPr>
          <w:rFonts w:eastAsia="Calibri" w:cs="Arial"/>
          <w:color w:val="000000"/>
          <w:lang w:eastAsia="en-AU"/>
        </w:rPr>
        <w:t xml:space="preserve">also </w:t>
      </w:r>
      <w:r w:rsidR="00F9233C">
        <w:rPr>
          <w:rFonts w:eastAsia="Calibri" w:cs="Arial"/>
          <w:color w:val="000000"/>
          <w:lang w:eastAsia="en-AU"/>
        </w:rPr>
        <w:t>have a key role</w:t>
      </w:r>
      <w:r w:rsidR="00EA6835">
        <w:rPr>
          <w:rFonts w:eastAsia="Calibri" w:cs="Arial"/>
          <w:color w:val="000000"/>
          <w:lang w:eastAsia="en-AU"/>
        </w:rPr>
        <w:t>.</w:t>
      </w:r>
      <w:r w:rsidR="00AF287B">
        <w:rPr>
          <w:rFonts w:eastAsia="Calibri" w:cs="Arial"/>
          <w:color w:val="000000"/>
          <w:lang w:eastAsia="en-AU"/>
        </w:rPr>
        <w:t xml:space="preserve"> </w:t>
      </w:r>
      <w:r w:rsidR="00552303">
        <w:rPr>
          <w:rFonts w:eastAsia="Calibri" w:cs="Arial"/>
          <w:color w:val="000000"/>
          <w:lang w:eastAsia="en-AU"/>
        </w:rPr>
        <w:t xml:space="preserve">Industry </w:t>
      </w:r>
      <w:r w:rsidR="005A5907">
        <w:rPr>
          <w:rFonts w:eastAsia="Calibri" w:cs="Arial"/>
          <w:color w:val="000000"/>
          <w:lang w:eastAsia="en-AU"/>
        </w:rPr>
        <w:t>can</w:t>
      </w:r>
      <w:r w:rsidR="00552303">
        <w:rPr>
          <w:rFonts w:eastAsia="Calibri" w:cs="Arial"/>
          <w:color w:val="000000"/>
          <w:lang w:eastAsia="en-AU"/>
        </w:rPr>
        <w:t xml:space="preserve"> lead key reforms </w:t>
      </w:r>
      <w:r w:rsidR="00627B72">
        <w:rPr>
          <w:rFonts w:eastAsia="Calibri" w:cs="Arial"/>
          <w:color w:val="000000"/>
          <w:lang w:eastAsia="en-AU"/>
        </w:rPr>
        <w:t>focused on job design</w:t>
      </w:r>
      <w:r w:rsidR="002D42DC">
        <w:rPr>
          <w:rFonts w:eastAsia="Calibri" w:cs="Arial"/>
          <w:color w:val="000000"/>
          <w:lang w:eastAsia="en-AU"/>
        </w:rPr>
        <w:t xml:space="preserve"> while</w:t>
      </w:r>
      <w:r w:rsidR="00165F99">
        <w:rPr>
          <w:rFonts w:eastAsia="Calibri" w:cs="Arial"/>
          <w:color w:val="000000"/>
          <w:lang w:eastAsia="en-AU"/>
        </w:rPr>
        <w:t xml:space="preserve"> investments in</w:t>
      </w:r>
      <w:r w:rsidR="002D42DC">
        <w:rPr>
          <w:rFonts w:eastAsia="Calibri" w:cs="Arial"/>
          <w:color w:val="000000"/>
          <w:lang w:eastAsia="en-AU"/>
        </w:rPr>
        <w:t xml:space="preserve"> technology </w:t>
      </w:r>
      <w:r w:rsidR="00165F99">
        <w:rPr>
          <w:rFonts w:eastAsia="Calibri" w:cs="Arial"/>
          <w:color w:val="000000"/>
          <w:lang w:eastAsia="en-AU"/>
        </w:rPr>
        <w:t xml:space="preserve">and changed work practices </w:t>
      </w:r>
      <w:r w:rsidR="002D42DC">
        <w:rPr>
          <w:rFonts w:eastAsia="Calibri" w:cs="Arial"/>
          <w:color w:val="000000"/>
          <w:lang w:eastAsia="en-AU"/>
        </w:rPr>
        <w:t xml:space="preserve">can </w:t>
      </w:r>
      <w:r w:rsidR="00BB00ED">
        <w:rPr>
          <w:rFonts w:eastAsia="Calibri" w:cs="Arial"/>
          <w:color w:val="000000"/>
          <w:lang w:eastAsia="en-AU"/>
        </w:rPr>
        <w:t>reduce</w:t>
      </w:r>
      <w:r w:rsidR="002D42DC">
        <w:rPr>
          <w:rFonts w:eastAsia="Calibri" w:cs="Arial"/>
          <w:color w:val="000000"/>
          <w:lang w:eastAsia="en-AU"/>
        </w:rPr>
        <w:t xml:space="preserve"> demand for seasonal and </w:t>
      </w:r>
      <w:r w:rsidR="00876475">
        <w:rPr>
          <w:rFonts w:eastAsia="Calibri" w:cs="Arial"/>
          <w:color w:val="000000"/>
          <w:lang w:eastAsia="en-AU"/>
        </w:rPr>
        <w:t xml:space="preserve">low skilled </w:t>
      </w:r>
      <w:r w:rsidR="0022328E">
        <w:rPr>
          <w:rFonts w:eastAsia="Calibri" w:cs="Arial"/>
          <w:color w:val="000000"/>
          <w:lang w:eastAsia="en-AU"/>
        </w:rPr>
        <w:t>workforces</w:t>
      </w:r>
      <w:r w:rsidR="00627B72">
        <w:rPr>
          <w:rFonts w:eastAsia="Calibri" w:cs="Arial"/>
          <w:color w:val="000000"/>
          <w:lang w:eastAsia="en-AU"/>
        </w:rPr>
        <w:t xml:space="preserve">. </w:t>
      </w:r>
      <w:r w:rsidR="007E3699">
        <w:t xml:space="preserve">Efforts are already underway to lift the profile of the industry through marketing campaigns. </w:t>
      </w:r>
    </w:p>
    <w:tbl>
      <w:tblPr>
        <w:tblStyle w:val="TableGrid"/>
        <w:tblpPr w:leftFromText="181" w:rightFromText="181" w:topFromText="142" w:bottomFromText="142" w:vertAnchor="text" w:horzAnchor="margin" w:tblpY="130"/>
        <w:tblOverlap w:val="neve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231FC3" w:rsidRPr="008632A6" w14:paraId="18F67E0C" w14:textId="77777777" w:rsidTr="00E45367">
        <w:trPr>
          <w:trHeight w:val="963"/>
        </w:trPr>
        <w:tc>
          <w:tcPr>
            <w:tcW w:w="9041" w:type="dxa"/>
            <w:shd w:val="clear" w:color="auto" w:fill="auto"/>
          </w:tcPr>
          <w:p w14:paraId="25D7726D" w14:textId="239B31B1" w:rsidR="00231FC3" w:rsidRPr="00E45367" w:rsidRDefault="00231FC3" w:rsidP="007E3699">
            <w:r w:rsidRPr="00E45367">
              <w:t>“</w:t>
            </w:r>
            <w:r w:rsidR="00E62DDB" w:rsidRPr="00E45367">
              <w:t>The difficulty is actually getting students to take up an apprenticeship</w:t>
            </w:r>
            <w:r w:rsidR="004B2260" w:rsidRPr="00E45367">
              <w:t xml:space="preserve">, young people can get paid much better elsewhere which will continue </w:t>
            </w:r>
            <w:r w:rsidR="00157615" w:rsidRPr="00E45367">
              <w:t>unless we</w:t>
            </w:r>
            <w:r w:rsidR="004B2260" w:rsidRPr="00E45367">
              <w:t xml:space="preserve"> can offer th</w:t>
            </w:r>
            <w:r w:rsidR="003B686B" w:rsidRPr="00E45367">
              <w:t>em something more than a ‘lifestyle’ choice.”</w:t>
            </w:r>
            <w:r w:rsidRPr="00E45367">
              <w:t xml:space="preserve"> </w:t>
            </w:r>
          </w:p>
          <w:p w14:paraId="554D7E63" w14:textId="4B6122A7" w:rsidR="00231FC3" w:rsidRPr="008632A6" w:rsidRDefault="00231FC3" w:rsidP="007E3699">
            <w:r w:rsidRPr="00E45367">
              <w:br/>
            </w:r>
            <w:r w:rsidRPr="008632A6">
              <w:t>Skills Plan Consultation</w:t>
            </w:r>
            <w:r w:rsidR="000B62F1" w:rsidRPr="008632A6">
              <w:t>,</w:t>
            </w:r>
            <w:r w:rsidRPr="008632A6">
              <w:t xml:space="preserve"> December 2021</w:t>
            </w:r>
          </w:p>
        </w:tc>
      </w:tr>
    </w:tbl>
    <w:p w14:paraId="2BA5B498" w14:textId="5A0B96B7" w:rsidR="00021D13" w:rsidRDefault="008B3ED7" w:rsidP="00B36C02">
      <w:pPr>
        <w:spacing w:line="257" w:lineRule="auto"/>
      </w:pPr>
      <w:r>
        <w:t>Beyond the immediate workforce</w:t>
      </w:r>
      <w:r w:rsidR="007F40BD">
        <w:t>, government has a key role in providing targeted support in the event of nat</w:t>
      </w:r>
      <w:r w:rsidR="001F450D">
        <w:t xml:space="preserve">ural disasters </w:t>
      </w:r>
      <w:r w:rsidR="007F40BD">
        <w:t xml:space="preserve">to ensure continuous employment and support, particularly for small businesses. </w:t>
      </w:r>
      <w:r w:rsidR="00021D13">
        <w:t>The agriculture, forestry and fishing industry has experienced significant disruption over recent years as it increasingly faces bushfires, drought, and trade restrictions. For example, the 2019-2020 summer impacted 29 per cent of multiple-use public native forests and 6 per cent of private native forests.</w:t>
      </w:r>
      <w:r w:rsidR="00021D13">
        <w:rPr>
          <w:rStyle w:val="EndnoteReference"/>
        </w:rPr>
        <w:endnoteReference w:id="156"/>
      </w:r>
      <w:r w:rsidR="00021D13">
        <w:t xml:space="preserve"> This has also led to stricter conditions that apply when harvesting fire-affected forests.</w:t>
      </w:r>
      <w:r w:rsidR="00021D13">
        <w:rPr>
          <w:rStyle w:val="EndnoteReference"/>
        </w:rPr>
        <w:endnoteReference w:id="157"/>
      </w:r>
      <w:r w:rsidR="00021D13">
        <w:t xml:space="preserve"> </w:t>
      </w:r>
      <w:r w:rsidR="00117532">
        <w:t>In response, the Victorian Government has prepared Adaptation Action Plan across 7 systems to ensure Victorian’s climate resilience, now and in the future.</w:t>
      </w:r>
      <w:r w:rsidR="00E97C35">
        <w:rPr>
          <w:rStyle w:val="EndnoteReference"/>
        </w:rPr>
        <w:endnoteReference w:id="158"/>
      </w:r>
      <w:r w:rsidR="00117532">
        <w:t xml:space="preserve"> </w:t>
      </w:r>
    </w:p>
    <w:p w14:paraId="2DE5BD8E" w14:textId="55B0D7BA" w:rsidR="006B0FB9" w:rsidRDefault="007E3699" w:rsidP="00AB7253">
      <w:pPr>
        <w:pStyle w:val="CommentText"/>
      </w:pPr>
      <w:r>
        <w:t>T</w:t>
      </w:r>
      <w:r w:rsidR="006070BD">
        <w:t xml:space="preserve">he transition </w:t>
      </w:r>
      <w:r w:rsidR="00AB73D6">
        <w:t xml:space="preserve">away from </w:t>
      </w:r>
      <w:r w:rsidR="003C0208">
        <w:t xml:space="preserve">the native timber industry to a future based on </w:t>
      </w:r>
      <w:r w:rsidR="000816CC">
        <w:t>plantation supply while protecting as many jobs as possible</w:t>
      </w:r>
      <w:r w:rsidR="001F450D">
        <w:t xml:space="preserve"> will require careful </w:t>
      </w:r>
      <w:r w:rsidR="00514030">
        <w:t>management</w:t>
      </w:r>
      <w:r w:rsidR="000816CC">
        <w:t>.</w:t>
      </w:r>
      <w:r w:rsidR="00A446DC">
        <w:t xml:space="preserve"> </w:t>
      </w:r>
      <w:r w:rsidR="00553C82">
        <w:t>In 2020</w:t>
      </w:r>
      <w:r w:rsidR="00B104F9">
        <w:t>,</w:t>
      </w:r>
      <w:r w:rsidR="00553C82">
        <w:t xml:space="preserve"> t</w:t>
      </w:r>
      <w:r w:rsidR="002701E4">
        <w:t xml:space="preserve">otal Victorian grown and harvested log volumes </w:t>
      </w:r>
      <w:r w:rsidR="00553C82">
        <w:t>were</w:t>
      </w:r>
      <w:r w:rsidR="002701E4">
        <w:t xml:space="preserve"> 13</w:t>
      </w:r>
      <w:r w:rsidR="00214EEE">
        <w:t xml:space="preserve"> per cent</w:t>
      </w:r>
      <w:r w:rsidR="002701E4">
        <w:t xml:space="preserve"> native hardwood, 33</w:t>
      </w:r>
      <w:r w:rsidR="00214EEE">
        <w:t xml:space="preserve"> per cent</w:t>
      </w:r>
      <w:r w:rsidR="002701E4">
        <w:t xml:space="preserve"> plantation hardwood,</w:t>
      </w:r>
      <w:r w:rsidR="00914EDC">
        <w:t xml:space="preserve"> and</w:t>
      </w:r>
      <w:r w:rsidR="002701E4">
        <w:t xml:space="preserve"> 54</w:t>
      </w:r>
      <w:r w:rsidR="00214EEE">
        <w:t> per cent</w:t>
      </w:r>
      <w:r w:rsidR="002701E4">
        <w:t xml:space="preserve"> softwood (plantation)</w:t>
      </w:r>
      <w:r w:rsidR="009F4F89">
        <w:t>.</w:t>
      </w:r>
      <w:r w:rsidR="004273A9">
        <w:rPr>
          <w:rStyle w:val="EndnoteReference"/>
        </w:rPr>
        <w:endnoteReference w:id="159"/>
      </w:r>
      <w:r w:rsidR="002701E4">
        <w:t xml:space="preserve"> </w:t>
      </w:r>
      <w:r w:rsidR="00555206">
        <w:t xml:space="preserve">The Victorian Forestry Plan has flagged </w:t>
      </w:r>
      <w:r w:rsidR="000430EA">
        <w:t>a transition package for affected mill workers and harvest and haulage businesses</w:t>
      </w:r>
      <w:r w:rsidR="00B75892">
        <w:t xml:space="preserve"> which includes training and re-training programs; case management, specialist employment and career assistance; additional support </w:t>
      </w:r>
      <w:r w:rsidR="00B75892">
        <w:lastRenderedPageBreak/>
        <w:t>through the Back to Work program, relocation support, top-ups to worker redundancy payments and tailored mental health and wellbeing support.</w:t>
      </w:r>
      <w:r w:rsidR="00B75892">
        <w:rPr>
          <w:rStyle w:val="EndnoteReference"/>
        </w:rPr>
        <w:endnoteReference w:id="160"/>
      </w:r>
      <w:r w:rsidR="00B75892">
        <w:t xml:space="preserve"> </w:t>
      </w:r>
    </w:p>
    <w:p w14:paraId="1EE033DB" w14:textId="1BD51FF3" w:rsidR="00D91040" w:rsidRDefault="00D06598" w:rsidP="00AB7253">
      <w:pPr>
        <w:pStyle w:val="CommentText"/>
        <w:rPr>
          <w:rFonts w:eastAsia="Calibri" w:cs="Arial"/>
          <w:color w:val="000000"/>
          <w:lang w:eastAsia="en-AU"/>
        </w:rPr>
      </w:pPr>
      <w:r w:rsidRPr="007044B0">
        <w:t xml:space="preserve">Consultation also highlighted </w:t>
      </w:r>
      <w:r w:rsidR="00041ADC" w:rsidRPr="007044B0">
        <w:t xml:space="preserve">significant concerns regarding the </w:t>
      </w:r>
      <w:r w:rsidR="002A6791" w:rsidRPr="007044B0">
        <w:t>future supply</w:t>
      </w:r>
      <w:r w:rsidR="00523855" w:rsidRPr="007044B0">
        <w:t xml:space="preserve"> of key materials</w:t>
      </w:r>
      <w:r w:rsidR="00CC6B63" w:rsidRPr="007044B0">
        <w:t xml:space="preserve"> that serve Victori</w:t>
      </w:r>
      <w:r w:rsidR="00073B30" w:rsidRPr="007044B0">
        <w:t>a (e.g.</w:t>
      </w:r>
      <w:r w:rsidR="00D5657E" w:rsidRPr="007044B0">
        <w:t>,</w:t>
      </w:r>
      <w:r w:rsidR="00073B30" w:rsidRPr="007044B0">
        <w:t xml:space="preserve"> cardboard packaging). </w:t>
      </w:r>
      <w:r w:rsidR="00433D4E">
        <w:t>This reinforces the importance of both worker and business support components of the Victorian Forestry Plan.</w:t>
      </w:r>
      <w:r w:rsidR="005023E7" w:rsidRPr="007044B0">
        <w:t xml:space="preserve"> The </w:t>
      </w:r>
      <w:r w:rsidR="00CC05D3">
        <w:t xml:space="preserve">sector is important to the Victorian economy </w:t>
      </w:r>
      <w:r w:rsidR="00AF1DFD" w:rsidRPr="007044B0">
        <w:t>and is further ex</w:t>
      </w:r>
      <w:r w:rsidR="0035045B" w:rsidRPr="007044B0">
        <w:t>plained</w:t>
      </w:r>
      <w:r w:rsidR="00AF1DFD" w:rsidRPr="007044B0">
        <w:t xml:space="preserve"> in the related manufacturing industry</w:t>
      </w:r>
      <w:r w:rsidR="0035045B" w:rsidRPr="007044B0">
        <w:t xml:space="preserve"> insight report</w:t>
      </w:r>
      <w:r w:rsidR="0035045B" w:rsidRPr="076F38A7">
        <w:rPr>
          <w:rFonts w:eastAsia="Calibri" w:cs="Arial"/>
          <w:color w:val="000000"/>
          <w:lang w:eastAsia="en-AU"/>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DF2E7D" w14:paraId="7E831236" w14:textId="77777777" w:rsidTr="00DF2E7D">
        <w:tc>
          <w:tcPr>
            <w:tcW w:w="9061" w:type="dxa"/>
          </w:tcPr>
          <w:p w14:paraId="3A770631" w14:textId="77777777" w:rsidR="00DF2E7D" w:rsidRPr="00EC1BCF" w:rsidRDefault="00DF2E7D" w:rsidP="00DF2E7D">
            <w:pPr>
              <w:rPr>
                <w:b/>
                <w:bCs/>
              </w:rPr>
            </w:pPr>
            <w:r w:rsidRPr="00EC1BCF">
              <w:rPr>
                <w:b/>
                <w:bCs/>
              </w:rPr>
              <w:t xml:space="preserve">Actions for consideration for </w:t>
            </w:r>
            <w:r>
              <w:rPr>
                <w:b/>
                <w:bCs/>
              </w:rPr>
              <w:t xml:space="preserve">education, </w:t>
            </w:r>
            <w:r w:rsidRPr="00EC1BCF">
              <w:rPr>
                <w:b/>
                <w:bCs/>
              </w:rPr>
              <w:t>industry</w:t>
            </w:r>
            <w:r>
              <w:rPr>
                <w:b/>
                <w:bCs/>
              </w:rPr>
              <w:t>,</w:t>
            </w:r>
            <w:r w:rsidRPr="00EC1BCF">
              <w:rPr>
                <w:b/>
                <w:bCs/>
              </w:rPr>
              <w:t xml:space="preserve"> and government</w:t>
            </w:r>
          </w:p>
          <w:p w14:paraId="033562F1" w14:textId="77777777" w:rsidR="00DF2E7D" w:rsidRDefault="00DF2E7D" w:rsidP="00DF2E7D">
            <w:pPr>
              <w:pStyle w:val="NormalTablesListBullet"/>
            </w:pPr>
            <w:r>
              <w:t xml:space="preserve">Strengthen collaboration between industry and education providers to improve workers skills acquired through training. </w:t>
            </w:r>
          </w:p>
          <w:p w14:paraId="32216290" w14:textId="77777777" w:rsidR="00DF2E7D" w:rsidRPr="00EC5EAE" w:rsidRDefault="00DF2E7D" w:rsidP="00DF2E7D">
            <w:pPr>
              <w:pStyle w:val="NormalTablesListBullet"/>
            </w:pPr>
            <w:r w:rsidRPr="00EC5EAE">
              <w:t>Explore the potential for micro-credentials to support training and upskilling in the industry</w:t>
            </w:r>
            <w:r>
              <w:t>, where appropriate, through continued engagement with the Resources Industry Advisory Group.</w:t>
            </w:r>
            <w:r w:rsidRPr="00EC5EAE">
              <w:t xml:space="preserve"> </w:t>
            </w:r>
          </w:p>
          <w:p w14:paraId="45CEEBD5" w14:textId="77777777" w:rsidR="00DF2E7D" w:rsidRDefault="00DF2E7D" w:rsidP="00DF2E7D">
            <w:pPr>
              <w:pStyle w:val="NormalTablesListBullet"/>
            </w:pPr>
            <w:r>
              <w:t xml:space="preserve">Make use of existing infrastructure in regions (e.g., SmartFarms, private businesses) to better support training in local areas, especially in areas of thin markets. </w:t>
            </w:r>
          </w:p>
          <w:p w14:paraId="2E3A19BB" w14:textId="77777777" w:rsidR="00DF2E7D" w:rsidRDefault="00DF2E7D" w:rsidP="00DF2E7D">
            <w:pPr>
              <w:pStyle w:val="NormalTablesListBullet"/>
            </w:pPr>
            <w:r>
              <w:t>Industry, to strengthen the value proposition for working in the industry, specifically around job design and working conditions, supported by occupational and industry demand insights from the Victorian Skills Authority.</w:t>
            </w:r>
          </w:p>
          <w:p w14:paraId="6586C6BC" w14:textId="77777777" w:rsidR="00DF2E7D" w:rsidRDefault="00DF2E7D" w:rsidP="00AB7253">
            <w:pPr>
              <w:pStyle w:val="CommentText"/>
            </w:pPr>
          </w:p>
        </w:tc>
      </w:tr>
    </w:tbl>
    <w:p w14:paraId="14FA92B4" w14:textId="77777777" w:rsidR="00DF2E7D" w:rsidRPr="00AB53EE" w:rsidRDefault="00DF2E7D" w:rsidP="00AB7253">
      <w:pPr>
        <w:pStyle w:val="CommentText"/>
      </w:pPr>
    </w:p>
    <w:p w14:paraId="5FE7972E" w14:textId="2B00D79B" w:rsidR="00D91040" w:rsidRDefault="0092550E" w:rsidP="0092550E">
      <w:pPr>
        <w:pStyle w:val="Heading1"/>
      </w:pPr>
      <w:bookmarkStart w:id="81" w:name="_Toc111121473"/>
      <w:r>
        <w:lastRenderedPageBreak/>
        <w:t>Appendix A Drivers of demand</w:t>
      </w:r>
      <w:bookmarkEnd w:id="81"/>
    </w:p>
    <w:tbl>
      <w:tblPr>
        <w:tblStyle w:val="TableGrid-Header"/>
        <w:tblW w:w="904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9049"/>
      </w:tblGrid>
      <w:tr w:rsidR="00DF2E7D" w:rsidRPr="003B7583" w14:paraId="4D32009D" w14:textId="77777777" w:rsidTr="00DF2E7D">
        <w:trPr>
          <w:cnfStyle w:val="100000000000" w:firstRow="1" w:lastRow="0" w:firstColumn="0" w:lastColumn="0" w:oddVBand="0" w:evenVBand="0" w:oddHBand="0" w:evenHBand="0" w:firstRowFirstColumn="0" w:firstRowLastColumn="0" w:lastRowFirstColumn="0" w:lastRowLastColumn="0"/>
          <w:trHeight w:val="360"/>
        </w:trPr>
        <w:tc>
          <w:tcPr>
            <w:tcW w:w="9049" w:type="dxa"/>
            <w:shd w:val="clear" w:color="auto" w:fill="000000" w:themeFill="text1"/>
            <w:vAlign w:val="center"/>
          </w:tcPr>
          <w:p w14:paraId="7BD59E97" w14:textId="77777777" w:rsidR="00DF2E7D" w:rsidRPr="003B7583" w:rsidRDefault="00DF2E7D" w:rsidP="001E02B5">
            <w:pPr>
              <w:rPr>
                <w:szCs w:val="20"/>
              </w:rPr>
            </w:pPr>
            <w:r w:rsidRPr="003B7583">
              <w:rPr>
                <w:szCs w:val="20"/>
              </w:rPr>
              <w:t>Industry / Sector</w:t>
            </w:r>
          </w:p>
        </w:tc>
      </w:tr>
      <w:tr w:rsidR="00DF2E7D" w:rsidRPr="003B7583" w14:paraId="04D0C422" w14:textId="77777777" w:rsidTr="00DF2E7D">
        <w:trPr>
          <w:trHeight w:val="65"/>
        </w:trPr>
        <w:tc>
          <w:tcPr>
            <w:tcW w:w="9049" w:type="dxa"/>
          </w:tcPr>
          <w:p w14:paraId="57202DB2" w14:textId="77777777" w:rsidR="00604ACD" w:rsidRDefault="00604ACD" w:rsidP="007A0D00">
            <w:pPr>
              <w:pStyle w:val="TableNBullet"/>
              <w:numPr>
                <w:ilvl w:val="0"/>
                <w:numId w:val="0"/>
              </w:numPr>
              <w:rPr>
                <w:b/>
                <w:sz w:val="20"/>
                <w:szCs w:val="20"/>
              </w:rPr>
            </w:pPr>
            <w:r>
              <w:rPr>
                <w:b/>
                <w:sz w:val="20"/>
                <w:szCs w:val="20"/>
              </w:rPr>
              <w:t xml:space="preserve">Driver: </w:t>
            </w:r>
            <w:r w:rsidR="00DF2E7D" w:rsidRPr="003B7583">
              <w:rPr>
                <w:b/>
                <w:sz w:val="20"/>
                <w:szCs w:val="20"/>
              </w:rPr>
              <w:t>Policy</w:t>
            </w:r>
          </w:p>
          <w:p w14:paraId="64DE77EC" w14:textId="51020FAD" w:rsidR="00DF2E7D" w:rsidRPr="003B7583" w:rsidRDefault="00DF2E7D" w:rsidP="007A0D00">
            <w:pPr>
              <w:pStyle w:val="TableNBullet"/>
              <w:numPr>
                <w:ilvl w:val="0"/>
                <w:numId w:val="0"/>
              </w:numPr>
              <w:rPr>
                <w:b/>
                <w:sz w:val="20"/>
                <w:szCs w:val="20"/>
              </w:rPr>
            </w:pPr>
            <w:r w:rsidRPr="003B7583">
              <w:rPr>
                <w:b/>
                <w:sz w:val="20"/>
                <w:szCs w:val="20"/>
              </w:rPr>
              <w:t>Agriculture</w:t>
            </w:r>
          </w:p>
          <w:p w14:paraId="45AB8F59" w14:textId="77777777" w:rsidR="00DF2E7D" w:rsidRPr="003B7583" w:rsidRDefault="00DF2E7D" w:rsidP="00D91040">
            <w:pPr>
              <w:pStyle w:val="TableNBullet"/>
              <w:tabs>
                <w:tab w:val="clear" w:pos="1080"/>
              </w:tabs>
              <w:rPr>
                <w:sz w:val="20"/>
                <w:szCs w:val="20"/>
              </w:rPr>
            </w:pPr>
            <w:r w:rsidRPr="003B7583">
              <w:rPr>
                <w:sz w:val="20"/>
                <w:szCs w:val="20"/>
                <w:lang w:val="en-US"/>
              </w:rPr>
              <w:t>$129 million invested by the Victorian Government for regional development and agriculture investments to strengthen agriculture in Victoria.</w:t>
            </w:r>
            <w:r w:rsidRPr="003B7583">
              <w:rPr>
                <w:rStyle w:val="EndnoteReference"/>
                <w:sz w:val="20"/>
                <w:szCs w:val="20"/>
                <w:lang w:val="en-US"/>
              </w:rPr>
              <w:endnoteReference w:id="161"/>
            </w:r>
          </w:p>
          <w:p w14:paraId="61A71169" w14:textId="77777777" w:rsidR="00DF2E7D" w:rsidRPr="003B7583" w:rsidRDefault="00DF2E7D" w:rsidP="00D91040">
            <w:pPr>
              <w:pStyle w:val="TableNBullet"/>
              <w:tabs>
                <w:tab w:val="clear" w:pos="1080"/>
              </w:tabs>
              <w:rPr>
                <w:sz w:val="20"/>
                <w:szCs w:val="20"/>
              </w:rPr>
            </w:pPr>
            <w:r w:rsidRPr="003B7583">
              <w:rPr>
                <w:sz w:val="20"/>
                <w:szCs w:val="20"/>
                <w:lang w:val="en-US"/>
              </w:rPr>
              <w:t>$850 million invested by the Australian Government to drive the competitiveness, growth and resilience of the agriculture industry nationally.</w:t>
            </w:r>
            <w:r w:rsidRPr="003B7583">
              <w:rPr>
                <w:rStyle w:val="EndnoteReference"/>
                <w:sz w:val="20"/>
                <w:szCs w:val="20"/>
                <w:lang w:val="en-US"/>
              </w:rPr>
              <w:endnoteReference w:id="162"/>
            </w:r>
          </w:p>
          <w:p w14:paraId="6153DF4E" w14:textId="77777777" w:rsidR="00DF2E7D" w:rsidRPr="003B7583" w:rsidRDefault="00DF2E7D" w:rsidP="00D91040">
            <w:pPr>
              <w:pStyle w:val="TableNBullet"/>
              <w:tabs>
                <w:tab w:val="clear" w:pos="1080"/>
              </w:tabs>
              <w:rPr>
                <w:sz w:val="20"/>
                <w:szCs w:val="20"/>
              </w:rPr>
            </w:pPr>
            <w:r w:rsidRPr="003B7583">
              <w:rPr>
                <w:sz w:val="20"/>
                <w:szCs w:val="20"/>
                <w:lang w:val="en-US"/>
              </w:rPr>
              <w:t>Victorian Government 2021/22 budget providing $56.5 million to enhance and modernise farm operations, including specific support for Traditional Owners.</w:t>
            </w:r>
            <w:r w:rsidRPr="003B7583">
              <w:rPr>
                <w:rStyle w:val="EndnoteReference"/>
                <w:sz w:val="20"/>
                <w:szCs w:val="20"/>
                <w:lang w:val="en-US"/>
              </w:rPr>
              <w:endnoteReference w:id="163"/>
            </w:r>
          </w:p>
          <w:p w14:paraId="69AA9E55" w14:textId="77777777" w:rsidR="00DF2E7D" w:rsidRPr="003B7583" w:rsidRDefault="00DF2E7D" w:rsidP="00D91040">
            <w:pPr>
              <w:pStyle w:val="TableNBullet"/>
              <w:tabs>
                <w:tab w:val="clear" w:pos="1080"/>
              </w:tabs>
              <w:rPr>
                <w:sz w:val="20"/>
                <w:szCs w:val="20"/>
              </w:rPr>
            </w:pPr>
            <w:r w:rsidRPr="003B7583">
              <w:rPr>
                <w:sz w:val="20"/>
                <w:szCs w:val="20"/>
                <w:lang w:val="fr-FR"/>
              </w:rPr>
              <w:t xml:space="preserve">$50 </w:t>
            </w:r>
            <w:proofErr w:type="gramStart"/>
            <w:r w:rsidRPr="003B7583">
              <w:rPr>
                <w:sz w:val="20"/>
                <w:szCs w:val="20"/>
                <w:lang w:val="fr-FR"/>
              </w:rPr>
              <w:t>million</w:t>
            </w:r>
            <w:proofErr w:type="gramEnd"/>
            <w:r w:rsidRPr="003B7583">
              <w:rPr>
                <w:sz w:val="20"/>
                <w:szCs w:val="20"/>
                <w:lang w:val="fr-FR"/>
              </w:rPr>
              <w:t xml:space="preserve"> Agriculture </w:t>
            </w:r>
            <w:r w:rsidRPr="003B7583">
              <w:rPr>
                <w:sz w:val="20"/>
                <w:szCs w:val="20"/>
              </w:rPr>
              <w:t>College</w:t>
            </w:r>
            <w:r w:rsidRPr="003B7583">
              <w:rPr>
                <w:sz w:val="20"/>
                <w:szCs w:val="20"/>
                <w:lang w:val="fr-FR"/>
              </w:rPr>
              <w:t xml:space="preserve"> Modernisation Program to </w:t>
            </w:r>
            <w:r w:rsidRPr="003B7583">
              <w:rPr>
                <w:sz w:val="20"/>
                <w:szCs w:val="20"/>
              </w:rPr>
              <w:t>support students to get the skills and training they need to boost agriculture jobs.</w:t>
            </w:r>
            <w:r w:rsidRPr="003B7583">
              <w:rPr>
                <w:rStyle w:val="EndnoteReference"/>
                <w:sz w:val="20"/>
                <w:szCs w:val="20"/>
              </w:rPr>
              <w:endnoteReference w:id="164"/>
            </w:r>
          </w:p>
          <w:p w14:paraId="51890B67" w14:textId="77777777" w:rsidR="00DF2E7D" w:rsidRPr="003B7583" w:rsidRDefault="00DF2E7D" w:rsidP="00D91040">
            <w:pPr>
              <w:pStyle w:val="TableNBullet"/>
              <w:tabs>
                <w:tab w:val="clear" w:pos="1080"/>
              </w:tabs>
              <w:rPr>
                <w:sz w:val="20"/>
                <w:szCs w:val="20"/>
              </w:rPr>
            </w:pPr>
            <w:r w:rsidRPr="003B7583">
              <w:rPr>
                <w:sz w:val="20"/>
                <w:szCs w:val="20"/>
              </w:rPr>
              <w:t>Due to the closure of state, territory and international borders, the effectives of workforce assistance programs, such as the Australian Government’s Pacific Labour Scheme and the Seasonal Worker Programme are being negatively impacted.</w:t>
            </w:r>
            <w:r w:rsidRPr="003B7583">
              <w:rPr>
                <w:rStyle w:val="EndnoteReference"/>
                <w:sz w:val="20"/>
                <w:szCs w:val="20"/>
              </w:rPr>
              <w:endnoteReference w:id="165"/>
            </w:r>
            <w:r w:rsidRPr="003B7583">
              <w:rPr>
                <w:sz w:val="20"/>
                <w:szCs w:val="20"/>
              </w:rPr>
              <w:t xml:space="preserve"> As a result, employers have and continue to struggle to fill many available positions, and there is an urgent need to replace backpacker, seasonal and visa workforces in entry-level roles.</w:t>
            </w:r>
            <w:r w:rsidRPr="003B7583">
              <w:rPr>
                <w:rStyle w:val="EndnoteReference"/>
                <w:sz w:val="20"/>
                <w:szCs w:val="20"/>
              </w:rPr>
              <w:endnoteReference w:id="166"/>
            </w:r>
          </w:p>
          <w:p w14:paraId="1187572C" w14:textId="77777777" w:rsidR="00DF2E7D" w:rsidRPr="003B7583" w:rsidRDefault="00DF2E7D" w:rsidP="00C6370F">
            <w:pPr>
              <w:pStyle w:val="TableNBullet"/>
              <w:tabs>
                <w:tab w:val="clear" w:pos="1080"/>
              </w:tabs>
              <w:rPr>
                <w:sz w:val="20"/>
                <w:szCs w:val="20"/>
              </w:rPr>
            </w:pPr>
            <w:r w:rsidRPr="003B7583">
              <w:rPr>
                <w:sz w:val="20"/>
                <w:szCs w:val="20"/>
              </w:rPr>
              <w:t>The National Agricultural Workforce Strategy and Ag2030 Plan have been released, and include 37 recommendations to modernise agriculture’s image, attract and keep workers, embrace innovation, build skills for modern agriculture and to treat workers ethically.</w:t>
            </w:r>
            <w:r w:rsidRPr="003B7583">
              <w:rPr>
                <w:rStyle w:val="EndnoteReference"/>
                <w:sz w:val="20"/>
                <w:szCs w:val="20"/>
              </w:rPr>
              <w:endnoteReference w:id="167"/>
            </w:r>
            <w:r w:rsidRPr="003B7583">
              <w:rPr>
                <w:sz w:val="20"/>
                <w:szCs w:val="20"/>
              </w:rPr>
              <w:t xml:space="preserve"> It also supports the delivery of the Ag2030 Plan, which positions Australia’s farmers, fishers and foresters to recover from COVID-19 and build toward the National Farmers’ Federation (NFF) vision for a $100 billion industry by 2030.</w:t>
            </w:r>
            <w:r w:rsidRPr="003B7583">
              <w:rPr>
                <w:rStyle w:val="EndnoteReference"/>
                <w:sz w:val="20"/>
                <w:szCs w:val="20"/>
              </w:rPr>
              <w:endnoteReference w:id="168"/>
            </w:r>
            <w:r w:rsidRPr="003B7583">
              <w:rPr>
                <w:sz w:val="20"/>
                <w:szCs w:val="20"/>
              </w:rPr>
              <w:t xml:space="preserve"> </w:t>
            </w:r>
          </w:p>
          <w:p w14:paraId="1027E3EA" w14:textId="77777777" w:rsidR="00DF2E7D" w:rsidRPr="003B7583" w:rsidRDefault="00DF2E7D" w:rsidP="00754B88">
            <w:pPr>
              <w:pStyle w:val="TableNBullet"/>
              <w:tabs>
                <w:tab w:val="clear" w:pos="1080"/>
              </w:tabs>
              <w:rPr>
                <w:sz w:val="20"/>
                <w:szCs w:val="20"/>
              </w:rPr>
            </w:pPr>
            <w:r w:rsidRPr="003B7583">
              <w:rPr>
                <w:sz w:val="20"/>
                <w:szCs w:val="20"/>
              </w:rPr>
              <w:t>In early November 2021, the Fair Work Commission ruled to vary the Horticulture Award (clause 15.2) which deals with pieceworker rates and introduce a minimum wage floor.</w:t>
            </w:r>
            <w:r w:rsidRPr="003B7583">
              <w:rPr>
                <w:rStyle w:val="EndnoteReference"/>
                <w:sz w:val="20"/>
                <w:szCs w:val="20"/>
              </w:rPr>
              <w:endnoteReference w:id="169"/>
            </w:r>
            <w:r w:rsidRPr="003B7583">
              <w:rPr>
                <w:sz w:val="20"/>
                <w:szCs w:val="20"/>
              </w:rPr>
              <w:t xml:space="preserve"> This will impact all employers who employ workers under the Horticulture Award. Employers may be less likely to hire an unskilled worker, and instead hire a skilled worker who can pick more for productivity.</w:t>
            </w:r>
            <w:r w:rsidRPr="003B7583">
              <w:rPr>
                <w:rStyle w:val="EndnoteReference"/>
                <w:sz w:val="20"/>
                <w:szCs w:val="20"/>
              </w:rPr>
              <w:endnoteReference w:id="170"/>
            </w:r>
          </w:p>
          <w:p w14:paraId="655F52EF" w14:textId="77777777" w:rsidR="00DF2E7D" w:rsidRPr="003B7583" w:rsidRDefault="00DF2E7D" w:rsidP="00464E97">
            <w:pPr>
              <w:pStyle w:val="TableNBullet"/>
              <w:tabs>
                <w:tab w:val="clear" w:pos="1080"/>
              </w:tabs>
              <w:rPr>
                <w:sz w:val="20"/>
                <w:szCs w:val="20"/>
              </w:rPr>
            </w:pPr>
            <w:r w:rsidRPr="003B7583">
              <w:rPr>
                <w:rFonts w:eastAsiaTheme="minorEastAsia"/>
                <w:sz w:val="20"/>
                <w:szCs w:val="20"/>
                <w:lang w:eastAsia="en-US"/>
              </w:rPr>
              <w:t>The Australian Agriculture Visa has recently been announced to supplement the existing Pacific Australia Labour Mobility Scheme (Palm Scheme) as the primary route for meeting workforce shortages.</w:t>
            </w:r>
            <w:r w:rsidRPr="003B7583">
              <w:rPr>
                <w:rStyle w:val="EndnoteReference"/>
                <w:sz w:val="20"/>
                <w:szCs w:val="20"/>
              </w:rPr>
              <w:endnoteReference w:id="171"/>
            </w:r>
            <w:r w:rsidRPr="003B7583">
              <w:rPr>
                <w:rFonts w:eastAsiaTheme="minorEastAsia"/>
                <w:sz w:val="20"/>
                <w:szCs w:val="20"/>
                <w:lang w:eastAsia="en-US"/>
              </w:rPr>
              <w:t xml:space="preserve"> The program will support the recruitment of employees across a range of agriculture sectors, including horticulture, dairy, wool, grains, fisheries (including aquaculture) and forestry, including support services and primary processing.</w:t>
            </w:r>
            <w:r w:rsidRPr="003B7583">
              <w:rPr>
                <w:rStyle w:val="EndnoteReference"/>
                <w:sz w:val="20"/>
                <w:szCs w:val="20"/>
              </w:rPr>
              <w:endnoteReference w:id="172"/>
            </w:r>
            <w:r w:rsidRPr="003B7583">
              <w:rPr>
                <w:rFonts w:eastAsiaTheme="minorEastAsia"/>
                <w:sz w:val="20"/>
                <w:szCs w:val="20"/>
                <w:lang w:eastAsia="en-US"/>
              </w:rPr>
              <w:t xml:space="preserve"> The project is starting as a pilot and will expand from 2022.</w:t>
            </w:r>
            <w:r w:rsidRPr="003B7583">
              <w:rPr>
                <w:rStyle w:val="EndnoteReference"/>
                <w:sz w:val="20"/>
                <w:szCs w:val="20"/>
              </w:rPr>
              <w:endnoteReference w:id="173"/>
            </w:r>
            <w:r w:rsidRPr="003B7583">
              <w:rPr>
                <w:sz w:val="20"/>
                <w:szCs w:val="20"/>
                <w:lang w:val="en-US"/>
              </w:rPr>
              <w:t xml:space="preserve"> </w:t>
            </w:r>
          </w:p>
          <w:p w14:paraId="14FD8D3E" w14:textId="77777777" w:rsidR="00DF2E7D" w:rsidRPr="003B7583" w:rsidRDefault="00DF2E7D" w:rsidP="00464E97">
            <w:pPr>
              <w:pStyle w:val="TableNBullet"/>
              <w:tabs>
                <w:tab w:val="clear" w:pos="1080"/>
              </w:tabs>
              <w:rPr>
                <w:sz w:val="20"/>
                <w:szCs w:val="20"/>
              </w:rPr>
            </w:pPr>
            <w:r w:rsidRPr="003B7583">
              <w:rPr>
                <w:sz w:val="20"/>
                <w:szCs w:val="20"/>
                <w:lang w:val="en-US"/>
              </w:rPr>
              <w:t>Actions to improve water security, including modernising irrigation, recycled water, and upgrades to Victoria’s emergency water network.</w:t>
            </w:r>
            <w:r w:rsidRPr="003B7583">
              <w:rPr>
                <w:rStyle w:val="EndnoteReference"/>
                <w:sz w:val="20"/>
                <w:szCs w:val="20"/>
                <w:lang w:val="en-US"/>
              </w:rPr>
              <w:endnoteReference w:id="174"/>
            </w:r>
          </w:p>
          <w:p w14:paraId="5E204502" w14:textId="77777777" w:rsidR="00DF2E7D" w:rsidRPr="003B7583" w:rsidRDefault="00DF2E7D" w:rsidP="007A0D00">
            <w:pPr>
              <w:pStyle w:val="TableNBullet"/>
              <w:numPr>
                <w:ilvl w:val="0"/>
                <w:numId w:val="0"/>
              </w:numPr>
              <w:rPr>
                <w:b/>
                <w:bCs/>
                <w:sz w:val="20"/>
                <w:szCs w:val="20"/>
              </w:rPr>
            </w:pPr>
            <w:r w:rsidRPr="003B7583">
              <w:rPr>
                <w:b/>
                <w:bCs/>
                <w:sz w:val="20"/>
                <w:szCs w:val="20"/>
              </w:rPr>
              <w:t>Aquaculture</w:t>
            </w:r>
          </w:p>
          <w:p w14:paraId="1704547E" w14:textId="77777777" w:rsidR="00DF2E7D" w:rsidRPr="003B7583" w:rsidRDefault="00DF2E7D" w:rsidP="00D91040">
            <w:pPr>
              <w:pStyle w:val="TableNBullet"/>
              <w:tabs>
                <w:tab w:val="clear" w:pos="1080"/>
              </w:tabs>
              <w:rPr>
                <w:sz w:val="20"/>
                <w:szCs w:val="20"/>
              </w:rPr>
            </w:pPr>
            <w:r w:rsidRPr="003B7583">
              <w:rPr>
                <w:sz w:val="20"/>
                <w:szCs w:val="20"/>
                <w:lang w:val="en-US"/>
              </w:rPr>
              <w:t>Victorian Higher Education $350 million state investment fund to support universities with applied research and research partnerships focused on boosting Victoria’s productivity (e.g., aquaculture research and water sustainability project by Deakin University).</w:t>
            </w:r>
            <w:r w:rsidRPr="003B7583">
              <w:rPr>
                <w:rStyle w:val="EndnoteReference"/>
                <w:sz w:val="20"/>
                <w:szCs w:val="20"/>
                <w:lang w:val="en-US"/>
              </w:rPr>
              <w:endnoteReference w:id="175"/>
            </w:r>
            <w:r w:rsidRPr="003B7583">
              <w:rPr>
                <w:sz w:val="20"/>
                <w:szCs w:val="20"/>
                <w:vertAlign w:val="superscript"/>
                <w:lang w:val="en-US"/>
              </w:rPr>
              <w:t>,</w:t>
            </w:r>
            <w:r w:rsidRPr="003B7583">
              <w:rPr>
                <w:rStyle w:val="EndnoteReference"/>
                <w:sz w:val="20"/>
                <w:szCs w:val="20"/>
                <w:lang w:val="en-US"/>
              </w:rPr>
              <w:endnoteReference w:id="176"/>
            </w:r>
          </w:p>
          <w:p w14:paraId="1C2A156E" w14:textId="77777777" w:rsidR="00DF2E7D" w:rsidRPr="003B7583" w:rsidRDefault="00DF2E7D" w:rsidP="007A0D00">
            <w:pPr>
              <w:pStyle w:val="TableNBullet"/>
              <w:numPr>
                <w:ilvl w:val="0"/>
                <w:numId w:val="0"/>
              </w:numPr>
              <w:rPr>
                <w:b/>
                <w:bCs/>
                <w:sz w:val="20"/>
                <w:szCs w:val="20"/>
              </w:rPr>
            </w:pPr>
            <w:r w:rsidRPr="003B7583">
              <w:rPr>
                <w:b/>
                <w:bCs/>
                <w:sz w:val="20"/>
                <w:szCs w:val="20"/>
              </w:rPr>
              <w:t>Forestry and Logging</w:t>
            </w:r>
          </w:p>
          <w:p w14:paraId="1584E485" w14:textId="77777777" w:rsidR="00DF2E7D" w:rsidRPr="003B7583" w:rsidRDefault="00DF2E7D" w:rsidP="00D91040">
            <w:pPr>
              <w:pStyle w:val="TableNBullet"/>
              <w:tabs>
                <w:tab w:val="clear" w:pos="1080"/>
              </w:tabs>
              <w:rPr>
                <w:sz w:val="20"/>
                <w:szCs w:val="20"/>
              </w:rPr>
            </w:pPr>
            <w:r w:rsidRPr="003B7583">
              <w:rPr>
                <w:sz w:val="20"/>
                <w:szCs w:val="20"/>
              </w:rPr>
              <w:t>Victorian Forest Plan providing more than $200 million for workers, communities and businesses impacted by the 2024 step-down from native timber harvesting, which will include opt out packages and increased redundancy payments.</w:t>
            </w:r>
            <w:r w:rsidRPr="003B7583">
              <w:rPr>
                <w:rStyle w:val="EndnoteReference"/>
                <w:sz w:val="20"/>
                <w:szCs w:val="20"/>
              </w:rPr>
              <w:endnoteReference w:id="177"/>
            </w:r>
          </w:p>
          <w:p w14:paraId="263F87B4" w14:textId="77777777" w:rsidR="00DF2E7D" w:rsidRPr="003B7583" w:rsidRDefault="00DF2E7D" w:rsidP="00D91040">
            <w:pPr>
              <w:pStyle w:val="TableNBullet"/>
              <w:tabs>
                <w:tab w:val="clear" w:pos="1080"/>
              </w:tabs>
              <w:rPr>
                <w:sz w:val="20"/>
                <w:szCs w:val="20"/>
              </w:rPr>
            </w:pPr>
            <w:r w:rsidRPr="003B7583">
              <w:rPr>
                <w:sz w:val="20"/>
                <w:szCs w:val="20"/>
                <w:lang w:val="en-US"/>
              </w:rPr>
              <w:t>$15 million invested in the recovery of burnt timber to support the industry to return to previous output prior the 2019-20 bushfires.</w:t>
            </w:r>
            <w:r w:rsidRPr="003B7583">
              <w:rPr>
                <w:rStyle w:val="EndnoteReference"/>
                <w:sz w:val="20"/>
                <w:szCs w:val="20"/>
                <w:lang w:val="en-US"/>
              </w:rPr>
              <w:endnoteReference w:id="178"/>
            </w:r>
          </w:p>
          <w:p w14:paraId="6E45BF82" w14:textId="77777777" w:rsidR="00DF2E7D" w:rsidRPr="003B7583" w:rsidRDefault="00DF2E7D" w:rsidP="00754B88">
            <w:pPr>
              <w:pStyle w:val="TableNBullet"/>
              <w:tabs>
                <w:tab w:val="clear" w:pos="1080"/>
              </w:tabs>
              <w:rPr>
                <w:sz w:val="20"/>
                <w:szCs w:val="20"/>
              </w:rPr>
            </w:pPr>
            <w:r w:rsidRPr="003B7583">
              <w:rPr>
                <w:sz w:val="20"/>
                <w:szCs w:val="20"/>
                <w:lang w:val="en-US"/>
              </w:rPr>
              <w:lastRenderedPageBreak/>
              <w:t xml:space="preserve">Victorian Government’s </w:t>
            </w:r>
            <w:proofErr w:type="spellStart"/>
            <w:r w:rsidRPr="003B7583">
              <w:rPr>
                <w:sz w:val="20"/>
                <w:szCs w:val="20"/>
                <w:lang w:val="en-US"/>
              </w:rPr>
              <w:t>prioritisation</w:t>
            </w:r>
            <w:proofErr w:type="spellEnd"/>
            <w:r w:rsidRPr="003B7583">
              <w:rPr>
                <w:sz w:val="20"/>
                <w:szCs w:val="20"/>
                <w:lang w:val="en-US"/>
              </w:rPr>
              <w:t xml:space="preserve"> of green infrastructure to enhance urban amenity and quality, improve landscape connectivity and build resilience to climate change (e.g., Greening the West, Living Melbourne; City of Melbourne’s planting of 3,000 trees per year).</w:t>
            </w:r>
            <w:r w:rsidRPr="003B7583">
              <w:rPr>
                <w:rStyle w:val="EndnoteReference"/>
                <w:sz w:val="20"/>
                <w:szCs w:val="20"/>
                <w:lang w:val="en-US"/>
              </w:rPr>
              <w:endnoteReference w:id="179"/>
            </w:r>
            <w:r w:rsidRPr="003B7583">
              <w:rPr>
                <w:sz w:val="20"/>
                <w:szCs w:val="20"/>
                <w:vertAlign w:val="superscript"/>
                <w:lang w:val="en-US"/>
              </w:rPr>
              <w:t>,</w:t>
            </w:r>
            <w:r w:rsidRPr="003B7583">
              <w:rPr>
                <w:rStyle w:val="EndnoteReference"/>
                <w:sz w:val="20"/>
                <w:szCs w:val="20"/>
                <w:lang w:val="en-US"/>
              </w:rPr>
              <w:endnoteReference w:id="180"/>
            </w:r>
          </w:p>
        </w:tc>
      </w:tr>
      <w:tr w:rsidR="00DF2E7D" w:rsidRPr="003B7583" w14:paraId="16109756" w14:textId="77777777" w:rsidTr="00DF2E7D">
        <w:trPr>
          <w:trHeight w:val="396"/>
        </w:trPr>
        <w:tc>
          <w:tcPr>
            <w:tcW w:w="9049" w:type="dxa"/>
          </w:tcPr>
          <w:p w14:paraId="7D83B55D" w14:textId="66EC0AEA" w:rsidR="00DF2E7D" w:rsidRPr="003B7583" w:rsidRDefault="00604ACD" w:rsidP="00DF2E7D">
            <w:pPr>
              <w:pStyle w:val="TableExpbullet"/>
              <w:numPr>
                <w:ilvl w:val="0"/>
                <w:numId w:val="0"/>
              </w:numPr>
              <w:rPr>
                <w:b/>
                <w:bCs/>
                <w:sz w:val="20"/>
                <w:szCs w:val="20"/>
              </w:rPr>
            </w:pPr>
            <w:r>
              <w:rPr>
                <w:b/>
                <w:bCs/>
                <w:sz w:val="20"/>
                <w:szCs w:val="20"/>
              </w:rPr>
              <w:lastRenderedPageBreak/>
              <w:t xml:space="preserve">Driver: </w:t>
            </w:r>
            <w:r w:rsidR="00DF2E7D" w:rsidRPr="003B7583">
              <w:rPr>
                <w:b/>
                <w:bCs/>
                <w:sz w:val="20"/>
                <w:szCs w:val="20"/>
              </w:rPr>
              <w:t>Economic</w:t>
            </w:r>
          </w:p>
          <w:p w14:paraId="3991379E" w14:textId="0B1D48EF" w:rsidR="00DF2E7D" w:rsidRPr="003B7583" w:rsidRDefault="00DF2E7D" w:rsidP="00AA19B4">
            <w:pPr>
              <w:pStyle w:val="TableExpbullet"/>
              <w:ind w:left="173" w:hanging="173"/>
              <w:rPr>
                <w:sz w:val="20"/>
                <w:szCs w:val="20"/>
              </w:rPr>
            </w:pPr>
            <w:r w:rsidRPr="003B7583">
              <w:rPr>
                <w:sz w:val="20"/>
                <w:szCs w:val="20"/>
              </w:rPr>
              <w:t>Increasing requirements for strong biosecurity and traceability to access markets.</w:t>
            </w:r>
            <w:r w:rsidRPr="003B7583">
              <w:rPr>
                <w:rStyle w:val="EndnoteReference"/>
                <w:sz w:val="20"/>
                <w:szCs w:val="20"/>
              </w:rPr>
              <w:endnoteReference w:id="181"/>
            </w:r>
          </w:p>
          <w:p w14:paraId="130F8C95" w14:textId="77777777" w:rsidR="00DF2E7D" w:rsidRPr="003B7583" w:rsidRDefault="00DF2E7D" w:rsidP="00AA19B4">
            <w:pPr>
              <w:pStyle w:val="TableExpbullet"/>
              <w:ind w:left="173" w:hanging="173"/>
              <w:rPr>
                <w:sz w:val="20"/>
                <w:szCs w:val="20"/>
              </w:rPr>
            </w:pPr>
            <w:r w:rsidRPr="003B7583">
              <w:rPr>
                <w:sz w:val="20"/>
                <w:szCs w:val="20"/>
              </w:rPr>
              <w:t>China’s trade sanctions impacting some sectors’ export capability, while opening other sectors to new markets.</w:t>
            </w:r>
            <w:r w:rsidRPr="003B7583">
              <w:rPr>
                <w:rStyle w:val="EndnoteReference"/>
                <w:sz w:val="20"/>
                <w:szCs w:val="20"/>
              </w:rPr>
              <w:endnoteReference w:id="182"/>
            </w:r>
            <w:r w:rsidRPr="003B7583">
              <w:rPr>
                <w:sz w:val="20"/>
                <w:szCs w:val="20"/>
              </w:rPr>
              <w:t xml:space="preserve"> Many businesses have sought alternative markets for their projects outside China and have reported increased market activity.</w:t>
            </w:r>
            <w:r w:rsidRPr="003B7583">
              <w:rPr>
                <w:rStyle w:val="EndnoteReference"/>
                <w:sz w:val="20"/>
                <w:szCs w:val="20"/>
              </w:rPr>
              <w:endnoteReference w:id="183"/>
            </w:r>
            <w:r w:rsidRPr="003B7583">
              <w:rPr>
                <w:sz w:val="20"/>
                <w:szCs w:val="20"/>
              </w:rPr>
              <w:t xml:space="preserve"> This diversification has enabled some sectors’ relative recovery and reduced the risk of over-relying on any one market.</w:t>
            </w:r>
            <w:r w:rsidRPr="003B7583">
              <w:rPr>
                <w:rStyle w:val="EndnoteReference"/>
                <w:sz w:val="20"/>
                <w:szCs w:val="20"/>
              </w:rPr>
              <w:endnoteReference w:id="184"/>
            </w:r>
          </w:p>
          <w:p w14:paraId="5690DDFC" w14:textId="77777777" w:rsidR="00DF2E7D" w:rsidRPr="003B7583" w:rsidRDefault="00DF2E7D" w:rsidP="00AA19B4">
            <w:pPr>
              <w:pStyle w:val="TableExpbullet"/>
              <w:ind w:left="173" w:hanging="173"/>
              <w:rPr>
                <w:sz w:val="20"/>
                <w:szCs w:val="20"/>
              </w:rPr>
            </w:pPr>
            <w:r w:rsidRPr="003B7583">
              <w:rPr>
                <w:sz w:val="20"/>
                <w:szCs w:val="20"/>
              </w:rPr>
              <w:t xml:space="preserve">Competition within regions for workers, with some industries being able to pay more (e.g., windfarms </w:t>
            </w:r>
            <w:proofErr w:type="gramStart"/>
            <w:r w:rsidRPr="003B7583">
              <w:rPr>
                <w:sz w:val="20"/>
                <w:szCs w:val="20"/>
              </w:rPr>
              <w:t>are able to</w:t>
            </w:r>
            <w:proofErr w:type="gramEnd"/>
            <w:r w:rsidRPr="003B7583">
              <w:rPr>
                <w:sz w:val="20"/>
                <w:szCs w:val="20"/>
              </w:rPr>
              <w:t xml:space="preserve"> pay workers more than meat processing). </w:t>
            </w:r>
          </w:p>
          <w:p w14:paraId="0EA0ECAF" w14:textId="77777777" w:rsidR="00DF2E7D" w:rsidRPr="003B7583" w:rsidRDefault="00DF2E7D" w:rsidP="007A0D00">
            <w:pPr>
              <w:pStyle w:val="TableNBullet"/>
              <w:numPr>
                <w:ilvl w:val="0"/>
                <w:numId w:val="0"/>
              </w:numPr>
              <w:ind w:left="227" w:hanging="227"/>
              <w:rPr>
                <w:b/>
                <w:sz w:val="20"/>
                <w:szCs w:val="20"/>
              </w:rPr>
            </w:pPr>
            <w:r w:rsidRPr="003B7583">
              <w:rPr>
                <w:b/>
                <w:sz w:val="20"/>
                <w:szCs w:val="20"/>
              </w:rPr>
              <w:t>Agriculture</w:t>
            </w:r>
          </w:p>
          <w:p w14:paraId="4EA4AAC6" w14:textId="77777777" w:rsidR="00DF2E7D" w:rsidRPr="003B7583" w:rsidRDefault="00DF2E7D" w:rsidP="00AA19B4">
            <w:pPr>
              <w:pStyle w:val="TableExpbullet"/>
              <w:ind w:left="173" w:hanging="142"/>
              <w:rPr>
                <w:sz w:val="20"/>
                <w:szCs w:val="20"/>
              </w:rPr>
            </w:pPr>
            <w:r w:rsidRPr="003B7583">
              <w:rPr>
                <w:sz w:val="20"/>
                <w:szCs w:val="20"/>
              </w:rPr>
              <w:t>Victoria’s farm numbers have declined by 4 per cent per annum in the past decade, falling from 32,400 in 2010–11 to 21,700 in 2019–20.</w:t>
            </w:r>
            <w:r w:rsidRPr="003B7583">
              <w:rPr>
                <w:rStyle w:val="EndnoteReference"/>
                <w:sz w:val="20"/>
                <w:szCs w:val="20"/>
              </w:rPr>
              <w:endnoteReference w:id="185"/>
            </w:r>
          </w:p>
          <w:p w14:paraId="1E38466C" w14:textId="77777777" w:rsidR="00DF2E7D" w:rsidRPr="003B7583" w:rsidRDefault="00DF2E7D" w:rsidP="00AA19B4">
            <w:pPr>
              <w:pStyle w:val="TableExpbullet"/>
              <w:ind w:left="173" w:hanging="142"/>
              <w:rPr>
                <w:sz w:val="20"/>
                <w:szCs w:val="20"/>
              </w:rPr>
            </w:pPr>
            <w:r w:rsidRPr="003B7583">
              <w:rPr>
                <w:sz w:val="20"/>
                <w:szCs w:val="20"/>
              </w:rPr>
              <w:t xml:space="preserve">A removal of butchers from major supermarkets. This has required upskilling workers on the meat processing industry by local butchers (e.g., meat selection). </w:t>
            </w:r>
          </w:p>
          <w:p w14:paraId="6FF26490" w14:textId="77777777" w:rsidR="00DF2E7D" w:rsidRPr="003B7583" w:rsidRDefault="00DF2E7D" w:rsidP="00AA19B4">
            <w:pPr>
              <w:pStyle w:val="TableExpbullet"/>
              <w:ind w:left="173" w:hanging="142"/>
              <w:rPr>
                <w:sz w:val="20"/>
                <w:szCs w:val="20"/>
              </w:rPr>
            </w:pPr>
            <w:r w:rsidRPr="003B7583">
              <w:rPr>
                <w:sz w:val="20"/>
                <w:szCs w:val="20"/>
              </w:rPr>
              <w:t>Economies of scale driving industry consolidation for many agricultural commodities.</w:t>
            </w:r>
            <w:r w:rsidRPr="003B7583">
              <w:rPr>
                <w:rStyle w:val="EndnoteReference"/>
                <w:sz w:val="20"/>
                <w:szCs w:val="20"/>
              </w:rPr>
              <w:endnoteReference w:id="186"/>
            </w:r>
          </w:p>
          <w:p w14:paraId="4108E585" w14:textId="77777777" w:rsidR="00DF2E7D" w:rsidRPr="003B7583" w:rsidRDefault="00DF2E7D" w:rsidP="00AA19B4">
            <w:pPr>
              <w:pStyle w:val="TableExpbullet"/>
              <w:ind w:left="173" w:hanging="142"/>
              <w:rPr>
                <w:sz w:val="20"/>
                <w:szCs w:val="20"/>
              </w:rPr>
            </w:pPr>
            <w:r w:rsidRPr="003B7583">
              <w:rPr>
                <w:sz w:val="20"/>
                <w:szCs w:val="20"/>
              </w:rPr>
              <w:t>Large retailers are expected to gradually reduce the number of suppliers they purchase wholesale plants from, which will concentrate production in large nurseries.</w:t>
            </w:r>
            <w:r w:rsidRPr="003B7583">
              <w:rPr>
                <w:rStyle w:val="EndnoteReference"/>
                <w:sz w:val="20"/>
                <w:szCs w:val="20"/>
              </w:rPr>
              <w:endnoteReference w:id="187"/>
            </w:r>
          </w:p>
          <w:p w14:paraId="0D59E6E0" w14:textId="77777777" w:rsidR="00DF2E7D" w:rsidRPr="003B7583" w:rsidRDefault="00DF2E7D" w:rsidP="00AA19B4">
            <w:pPr>
              <w:pStyle w:val="TableExpbullet"/>
              <w:ind w:left="173" w:hanging="142"/>
              <w:rPr>
                <w:sz w:val="20"/>
                <w:szCs w:val="20"/>
              </w:rPr>
            </w:pPr>
            <w:r w:rsidRPr="003B7583">
              <w:rPr>
                <w:sz w:val="20"/>
                <w:szCs w:val="20"/>
              </w:rPr>
              <w:t>A high proportion of family-owned and operated farms with an ageing workforce.</w:t>
            </w:r>
            <w:r w:rsidRPr="003B7583">
              <w:rPr>
                <w:rStyle w:val="EndnoteReference"/>
                <w:sz w:val="20"/>
                <w:szCs w:val="20"/>
              </w:rPr>
              <w:endnoteReference w:id="188"/>
            </w:r>
          </w:p>
          <w:p w14:paraId="4CFAE4C2" w14:textId="77777777" w:rsidR="00DF2E7D" w:rsidRPr="003B7583" w:rsidRDefault="00DF2E7D" w:rsidP="007A0D00">
            <w:pPr>
              <w:pStyle w:val="TableNBullet"/>
              <w:numPr>
                <w:ilvl w:val="0"/>
                <w:numId w:val="0"/>
              </w:numPr>
              <w:ind w:left="227" w:hanging="227"/>
              <w:rPr>
                <w:b/>
                <w:sz w:val="20"/>
                <w:szCs w:val="20"/>
              </w:rPr>
            </w:pPr>
            <w:r w:rsidRPr="003B7583">
              <w:rPr>
                <w:b/>
                <w:sz w:val="20"/>
                <w:szCs w:val="20"/>
              </w:rPr>
              <w:t>Forestry and logging</w:t>
            </w:r>
          </w:p>
          <w:p w14:paraId="5026C7F5" w14:textId="77777777" w:rsidR="00DF2E7D" w:rsidRPr="003B7583" w:rsidRDefault="00DF2E7D" w:rsidP="00AA19B4">
            <w:pPr>
              <w:pStyle w:val="TableExpbullet"/>
              <w:ind w:left="173" w:hanging="142"/>
              <w:rPr>
                <w:sz w:val="20"/>
                <w:szCs w:val="20"/>
              </w:rPr>
            </w:pPr>
            <w:r w:rsidRPr="003B7583">
              <w:rPr>
                <w:sz w:val="20"/>
                <w:szCs w:val="20"/>
              </w:rPr>
              <w:t>The number of non-employing businesses and small (1 to 19 employees) forestry businesses has declined. This is the result of consolidation within the industry, which has seen a doubling in the number of large businesses (200+ employees).</w:t>
            </w:r>
            <w:r w:rsidRPr="003B7583">
              <w:rPr>
                <w:rStyle w:val="EndnoteReference"/>
                <w:sz w:val="20"/>
                <w:szCs w:val="20"/>
              </w:rPr>
              <w:endnoteReference w:id="189"/>
            </w:r>
          </w:p>
          <w:p w14:paraId="7AD1E7E7" w14:textId="77777777" w:rsidR="00DF2E7D" w:rsidRPr="003B7583" w:rsidRDefault="00DF2E7D" w:rsidP="007A0D00">
            <w:pPr>
              <w:pStyle w:val="TableExpbullet"/>
              <w:numPr>
                <w:ilvl w:val="0"/>
                <w:numId w:val="0"/>
              </w:numPr>
              <w:ind w:left="227" w:hanging="227"/>
              <w:rPr>
                <w:b/>
                <w:sz w:val="20"/>
                <w:szCs w:val="20"/>
              </w:rPr>
            </w:pPr>
            <w:r w:rsidRPr="003B7583">
              <w:rPr>
                <w:b/>
                <w:sz w:val="20"/>
                <w:szCs w:val="20"/>
              </w:rPr>
              <w:t>Aquaculture</w:t>
            </w:r>
          </w:p>
          <w:p w14:paraId="61BA8A51" w14:textId="77777777" w:rsidR="00DF2E7D" w:rsidRPr="003B7583" w:rsidRDefault="00DF2E7D" w:rsidP="00AA19B4">
            <w:pPr>
              <w:pStyle w:val="TableExpbullet"/>
              <w:ind w:left="173" w:hanging="142"/>
              <w:rPr>
                <w:sz w:val="20"/>
                <w:szCs w:val="20"/>
              </w:rPr>
            </w:pPr>
            <w:r w:rsidRPr="003B7583">
              <w:rPr>
                <w:sz w:val="20"/>
                <w:szCs w:val="20"/>
              </w:rPr>
              <w:t>There is growing potential for a high-tech and high-value seaweed industry due to its possible uses, including for animal feed, fertiliser, pharmaceuticals and nutraceuticals, as well as mitigating livestock emissions.</w:t>
            </w:r>
            <w:r w:rsidRPr="003B7583">
              <w:rPr>
                <w:rStyle w:val="EndnoteReference"/>
                <w:sz w:val="20"/>
                <w:szCs w:val="20"/>
              </w:rPr>
              <w:endnoteReference w:id="190"/>
            </w:r>
            <w:r w:rsidRPr="003B7583">
              <w:rPr>
                <w:rFonts w:ascii="Open Sans" w:hAnsi="Open Sans" w:cs="Open Sans"/>
                <w:sz w:val="20"/>
                <w:szCs w:val="20"/>
              </w:rPr>
              <w:t xml:space="preserve"> </w:t>
            </w:r>
            <w:r w:rsidRPr="003B7583">
              <w:rPr>
                <w:sz w:val="20"/>
                <w:szCs w:val="20"/>
              </w:rPr>
              <w:t>It is estimated that, by 2025, the industry will employ 1,200 people, which could rise to 9,000 by 2040 across Australia.</w:t>
            </w:r>
            <w:r w:rsidRPr="003B7583">
              <w:rPr>
                <w:rStyle w:val="EndnoteReference"/>
                <w:sz w:val="20"/>
                <w:szCs w:val="20"/>
              </w:rPr>
              <w:endnoteReference w:id="191"/>
            </w:r>
          </w:p>
          <w:p w14:paraId="4C5939F0" w14:textId="77777777" w:rsidR="00DF2E7D" w:rsidRPr="003B7583" w:rsidRDefault="00DF2E7D" w:rsidP="00AA19B4">
            <w:pPr>
              <w:pStyle w:val="TableExpbullet"/>
              <w:ind w:left="173" w:hanging="142"/>
              <w:rPr>
                <w:sz w:val="20"/>
                <w:szCs w:val="20"/>
              </w:rPr>
            </w:pPr>
            <w:r w:rsidRPr="003B7583">
              <w:rPr>
                <w:sz w:val="20"/>
                <w:szCs w:val="20"/>
              </w:rPr>
              <w:t>Longer term, business-level responses to COVID-19 are expected to include greater emphasis on risk mitigation, including a shift towards greater market diversification, and an increased ability to adjust the market segments being targeted.</w:t>
            </w:r>
            <w:r w:rsidRPr="003B7583">
              <w:rPr>
                <w:rStyle w:val="EndnoteReference"/>
                <w:sz w:val="20"/>
                <w:szCs w:val="20"/>
              </w:rPr>
              <w:endnoteReference w:id="192"/>
            </w:r>
            <w:r w:rsidRPr="003B7583">
              <w:rPr>
                <w:sz w:val="20"/>
                <w:szCs w:val="20"/>
              </w:rPr>
              <w:t xml:space="preserve"> This will require flexible supply chains to allow efficient pivoting between domestic and international markets, within domestic markets and across different international markets.</w:t>
            </w:r>
            <w:r w:rsidRPr="003B7583">
              <w:rPr>
                <w:rStyle w:val="EndnoteReference"/>
                <w:sz w:val="20"/>
                <w:szCs w:val="20"/>
              </w:rPr>
              <w:endnoteReference w:id="193"/>
            </w:r>
          </w:p>
        </w:tc>
      </w:tr>
      <w:tr w:rsidR="00DF2E7D" w:rsidRPr="003B7583" w14:paraId="71AD24EE" w14:textId="77777777" w:rsidTr="00DF2E7D">
        <w:trPr>
          <w:trHeight w:val="980"/>
        </w:trPr>
        <w:tc>
          <w:tcPr>
            <w:tcW w:w="9049" w:type="dxa"/>
          </w:tcPr>
          <w:p w14:paraId="393FBDC0" w14:textId="6E90440D" w:rsidR="00DF2E7D" w:rsidRPr="003B7583" w:rsidRDefault="00604ACD" w:rsidP="00DF2E7D">
            <w:pPr>
              <w:pStyle w:val="TableNBullet"/>
              <w:numPr>
                <w:ilvl w:val="0"/>
                <w:numId w:val="0"/>
              </w:numPr>
              <w:ind w:left="227" w:hanging="227"/>
              <w:rPr>
                <w:b/>
                <w:bCs/>
                <w:sz w:val="20"/>
                <w:szCs w:val="20"/>
              </w:rPr>
            </w:pPr>
            <w:r>
              <w:rPr>
                <w:b/>
                <w:bCs/>
                <w:sz w:val="20"/>
                <w:szCs w:val="20"/>
              </w:rPr>
              <w:t xml:space="preserve">Driver: </w:t>
            </w:r>
            <w:r w:rsidR="00DF2E7D" w:rsidRPr="003B7583">
              <w:rPr>
                <w:b/>
                <w:bCs/>
                <w:sz w:val="20"/>
                <w:szCs w:val="20"/>
              </w:rPr>
              <w:t>Social</w:t>
            </w:r>
          </w:p>
          <w:p w14:paraId="7F83801C" w14:textId="2918D8BE" w:rsidR="00DF2E7D" w:rsidRPr="003B7583" w:rsidRDefault="00DF2E7D" w:rsidP="00D91040">
            <w:pPr>
              <w:pStyle w:val="TableNBullet"/>
              <w:tabs>
                <w:tab w:val="clear" w:pos="1080"/>
              </w:tabs>
              <w:rPr>
                <w:sz w:val="20"/>
                <w:szCs w:val="20"/>
              </w:rPr>
            </w:pPr>
            <w:r w:rsidRPr="003B7583">
              <w:rPr>
                <w:sz w:val="20"/>
                <w:szCs w:val="20"/>
              </w:rPr>
              <w:t xml:space="preserve">Increase efforts to ensure workplaces are as safe as possible, particularly in remote areas. </w:t>
            </w:r>
          </w:p>
          <w:p w14:paraId="72D6B093" w14:textId="77777777" w:rsidR="00DF2E7D" w:rsidRPr="003B7583" w:rsidRDefault="00DF2E7D" w:rsidP="00D91040">
            <w:pPr>
              <w:pStyle w:val="TableNBullet"/>
              <w:tabs>
                <w:tab w:val="clear" w:pos="1080"/>
              </w:tabs>
              <w:rPr>
                <w:sz w:val="20"/>
                <w:szCs w:val="20"/>
              </w:rPr>
            </w:pPr>
            <w:r w:rsidRPr="003B7583">
              <w:rPr>
                <w:sz w:val="20"/>
                <w:szCs w:val="20"/>
                <w:lang w:val="en-US"/>
              </w:rPr>
              <w:t>Increasing consumer demand for clean, ‘green’ products creating the need to develop more sustainable practices and products.</w:t>
            </w:r>
            <w:r w:rsidRPr="003B7583">
              <w:rPr>
                <w:rStyle w:val="EndnoteReference"/>
                <w:sz w:val="20"/>
                <w:szCs w:val="20"/>
                <w:lang w:val="en-US"/>
              </w:rPr>
              <w:endnoteReference w:id="194"/>
            </w:r>
          </w:p>
          <w:p w14:paraId="3140E1BA" w14:textId="77777777" w:rsidR="00DF2E7D" w:rsidRPr="003B7583" w:rsidRDefault="00DF2E7D" w:rsidP="00D91040">
            <w:pPr>
              <w:pStyle w:val="TableNBullet"/>
              <w:tabs>
                <w:tab w:val="clear" w:pos="1080"/>
              </w:tabs>
              <w:rPr>
                <w:sz w:val="20"/>
                <w:szCs w:val="20"/>
              </w:rPr>
            </w:pPr>
            <w:r w:rsidRPr="003B7583">
              <w:rPr>
                <w:sz w:val="20"/>
                <w:szCs w:val="20"/>
              </w:rPr>
              <w:t>It has been challenging retaining and replacing workers with experience in mentoring and leadership, particularly as COVID-19 has accelerated the rate of people exiting industries, leaving fewer workers to help develop the next generation.</w:t>
            </w:r>
            <w:r w:rsidRPr="003B7583">
              <w:rPr>
                <w:rStyle w:val="EndnoteReference"/>
                <w:sz w:val="20"/>
                <w:szCs w:val="20"/>
              </w:rPr>
              <w:endnoteReference w:id="195"/>
            </w:r>
          </w:p>
          <w:p w14:paraId="21206CD2" w14:textId="77777777" w:rsidR="00DF2E7D" w:rsidRPr="003B7583" w:rsidRDefault="00DF2E7D" w:rsidP="007A0D00">
            <w:pPr>
              <w:pStyle w:val="TableNBullet"/>
              <w:numPr>
                <w:ilvl w:val="0"/>
                <w:numId w:val="0"/>
              </w:numPr>
              <w:rPr>
                <w:b/>
                <w:sz w:val="20"/>
                <w:szCs w:val="20"/>
              </w:rPr>
            </w:pPr>
            <w:r w:rsidRPr="003B7583">
              <w:rPr>
                <w:b/>
                <w:sz w:val="20"/>
                <w:szCs w:val="20"/>
              </w:rPr>
              <w:t>Agriculture</w:t>
            </w:r>
          </w:p>
          <w:p w14:paraId="73FB7C5E" w14:textId="77777777" w:rsidR="00DF2E7D" w:rsidRPr="003B7583" w:rsidRDefault="00DF2E7D" w:rsidP="00D91040">
            <w:pPr>
              <w:pStyle w:val="TableNBullet"/>
              <w:tabs>
                <w:tab w:val="clear" w:pos="1080"/>
              </w:tabs>
              <w:rPr>
                <w:sz w:val="20"/>
                <w:szCs w:val="20"/>
              </w:rPr>
            </w:pPr>
            <w:r w:rsidRPr="003B7583">
              <w:rPr>
                <w:sz w:val="20"/>
                <w:szCs w:val="20"/>
              </w:rPr>
              <w:t>While women contribute to and hold leadership roles in organisations that have a local focus, they are largely absent as elected board members in agricultural and industry organisations.</w:t>
            </w:r>
            <w:r w:rsidRPr="003B7583">
              <w:rPr>
                <w:rStyle w:val="EndnoteReference"/>
                <w:sz w:val="20"/>
                <w:szCs w:val="20"/>
              </w:rPr>
              <w:endnoteReference w:id="196"/>
            </w:r>
            <w:r w:rsidRPr="003B7583">
              <w:rPr>
                <w:sz w:val="20"/>
                <w:szCs w:val="20"/>
              </w:rPr>
              <w:t xml:space="preserve"> Many farm businesswomen want to be leaders, but they are constrained by factors such as the lack of recognition of their roles in farm businesses. </w:t>
            </w:r>
          </w:p>
          <w:p w14:paraId="11DF1850" w14:textId="77777777" w:rsidR="00DF2E7D" w:rsidRPr="003B7583" w:rsidRDefault="00DF2E7D" w:rsidP="00D91040">
            <w:pPr>
              <w:pStyle w:val="TableNBullet"/>
              <w:tabs>
                <w:tab w:val="clear" w:pos="1080"/>
              </w:tabs>
              <w:rPr>
                <w:sz w:val="20"/>
                <w:szCs w:val="20"/>
              </w:rPr>
            </w:pPr>
            <w:r w:rsidRPr="003B7583">
              <w:rPr>
                <w:sz w:val="20"/>
                <w:szCs w:val="20"/>
              </w:rPr>
              <w:t xml:space="preserve">More people are spending a greater proportion of time at home </w:t>
            </w:r>
            <w:proofErr w:type="gramStart"/>
            <w:r w:rsidRPr="003B7583">
              <w:rPr>
                <w:sz w:val="20"/>
                <w:szCs w:val="20"/>
              </w:rPr>
              <w:t>as a result of</w:t>
            </w:r>
            <w:proofErr w:type="gramEnd"/>
            <w:r w:rsidRPr="003B7583">
              <w:rPr>
                <w:sz w:val="20"/>
                <w:szCs w:val="20"/>
              </w:rPr>
              <w:t xml:space="preserve"> COVID-19, impacting their use of domestic space, notably gardens.</w:t>
            </w:r>
            <w:r w:rsidRPr="003B7583">
              <w:rPr>
                <w:rStyle w:val="EndnoteReference"/>
                <w:sz w:val="20"/>
                <w:szCs w:val="20"/>
              </w:rPr>
              <w:endnoteReference w:id="197"/>
            </w:r>
            <w:r w:rsidRPr="003B7583">
              <w:rPr>
                <w:sz w:val="20"/>
                <w:szCs w:val="20"/>
              </w:rPr>
              <w:t xml:space="preserve"> This has had a significant impact on </w:t>
            </w:r>
            <w:r w:rsidRPr="003B7583">
              <w:rPr>
                <w:sz w:val="20"/>
                <w:szCs w:val="20"/>
              </w:rPr>
              <w:lastRenderedPageBreak/>
              <w:t>nurseries, and gardening is predicted to maintain its current surge in popularity due to associated economic, recreational, health and environmental benefits.</w:t>
            </w:r>
          </w:p>
          <w:p w14:paraId="36B479C6" w14:textId="77777777" w:rsidR="00DF2E7D" w:rsidRPr="003B7583" w:rsidRDefault="00DF2E7D" w:rsidP="00D91040">
            <w:pPr>
              <w:pStyle w:val="TableNBullet"/>
              <w:tabs>
                <w:tab w:val="clear" w:pos="1080"/>
              </w:tabs>
              <w:rPr>
                <w:sz w:val="20"/>
                <w:szCs w:val="20"/>
              </w:rPr>
            </w:pPr>
            <w:r w:rsidRPr="003B7583">
              <w:rPr>
                <w:sz w:val="20"/>
                <w:szCs w:val="20"/>
              </w:rPr>
              <w:t>Limited affordable housing and transport creating challenges attracting and retaining new individuals to regional areas.</w:t>
            </w:r>
            <w:r w:rsidRPr="003B7583">
              <w:rPr>
                <w:rStyle w:val="EndnoteReference"/>
                <w:sz w:val="20"/>
                <w:szCs w:val="20"/>
              </w:rPr>
              <w:endnoteReference w:id="198"/>
            </w:r>
            <w:r w:rsidRPr="003B7583">
              <w:rPr>
                <w:sz w:val="20"/>
                <w:szCs w:val="20"/>
              </w:rPr>
              <w:t xml:space="preserve"> Recent investment and reform from the Victorian Government to address the issue includes an amendment to the Victorian Planning Provision that exempts farm businesses from requiring a planning permit for on-farm accommodation for up to 10 people.</w:t>
            </w:r>
            <w:r w:rsidRPr="003B7583">
              <w:rPr>
                <w:rStyle w:val="EndnoteReference"/>
                <w:sz w:val="20"/>
                <w:szCs w:val="20"/>
              </w:rPr>
              <w:endnoteReference w:id="199"/>
            </w:r>
            <w:r w:rsidRPr="003B7583">
              <w:rPr>
                <w:sz w:val="20"/>
                <w:szCs w:val="20"/>
              </w:rPr>
              <w:t xml:space="preserve"> This is part of a $84 million package to support the industry to meet seasonal workforce challenges.</w:t>
            </w:r>
            <w:r w:rsidRPr="003B7583">
              <w:rPr>
                <w:rStyle w:val="EndnoteReference"/>
                <w:sz w:val="20"/>
                <w:szCs w:val="20"/>
              </w:rPr>
              <w:endnoteReference w:id="200"/>
            </w:r>
            <w:r w:rsidRPr="003B7583">
              <w:rPr>
                <w:sz w:val="20"/>
                <w:szCs w:val="20"/>
              </w:rPr>
              <w:t xml:space="preserve"> Also included in the package is the $6 million Seasonal Workforce Accommodation Program (SWAP) for 13 projects to boost accommodation options, pastoral care and transport services for 2,000 workers in key horticulture areas.</w:t>
            </w:r>
            <w:r w:rsidRPr="003B7583">
              <w:rPr>
                <w:rStyle w:val="EndnoteReference"/>
                <w:sz w:val="20"/>
                <w:szCs w:val="20"/>
              </w:rPr>
              <w:endnoteReference w:id="201"/>
            </w:r>
          </w:p>
          <w:p w14:paraId="44B06A0F" w14:textId="77777777" w:rsidR="00DF2E7D" w:rsidRPr="003B7583" w:rsidRDefault="00DF2E7D" w:rsidP="00D91040">
            <w:pPr>
              <w:pStyle w:val="TableNBullet"/>
              <w:tabs>
                <w:tab w:val="clear" w:pos="1080"/>
              </w:tabs>
              <w:rPr>
                <w:sz w:val="20"/>
                <w:szCs w:val="20"/>
              </w:rPr>
            </w:pPr>
            <w:r w:rsidRPr="003B7583">
              <w:rPr>
                <w:sz w:val="20"/>
                <w:szCs w:val="20"/>
              </w:rPr>
              <w:t xml:space="preserve">A growing trend towards younger workers moving away from family farms to study formal qualifications in more stable professions, such as accounting and IT due to the unpredictable nature of farming. This has implications for succession planning in family businesses to continue operations. </w:t>
            </w:r>
          </w:p>
          <w:p w14:paraId="3EE1A614" w14:textId="77777777" w:rsidR="00DF2E7D" w:rsidRPr="003B7583" w:rsidRDefault="00DF2E7D" w:rsidP="00D91040">
            <w:pPr>
              <w:pStyle w:val="TableNBullet"/>
              <w:tabs>
                <w:tab w:val="clear" w:pos="1080"/>
              </w:tabs>
              <w:rPr>
                <w:sz w:val="20"/>
                <w:szCs w:val="20"/>
              </w:rPr>
            </w:pPr>
            <w:r w:rsidRPr="003B7583">
              <w:rPr>
                <w:sz w:val="20"/>
                <w:szCs w:val="20"/>
              </w:rPr>
              <w:t>Increasing awareness of the productivity benefits of green life, including growing your own food, providing habitats, and reducing impacts through climate change has led to greater household demand for products.</w:t>
            </w:r>
            <w:r w:rsidRPr="003B7583">
              <w:rPr>
                <w:rStyle w:val="EndnoteReference"/>
                <w:sz w:val="20"/>
                <w:szCs w:val="20"/>
              </w:rPr>
              <w:endnoteReference w:id="202"/>
            </w:r>
          </w:p>
        </w:tc>
      </w:tr>
      <w:tr w:rsidR="00DF2E7D" w:rsidRPr="003B7583" w14:paraId="419DF26B" w14:textId="77777777" w:rsidTr="00DF2E7D">
        <w:trPr>
          <w:trHeight w:val="1868"/>
        </w:trPr>
        <w:tc>
          <w:tcPr>
            <w:tcW w:w="9049" w:type="dxa"/>
          </w:tcPr>
          <w:p w14:paraId="5026CFD2" w14:textId="38A2E45A" w:rsidR="00DF2E7D" w:rsidRPr="003B7583" w:rsidRDefault="00053FA3" w:rsidP="00DF2E7D">
            <w:pPr>
              <w:pStyle w:val="TableNBullet"/>
              <w:numPr>
                <w:ilvl w:val="0"/>
                <w:numId w:val="0"/>
              </w:numPr>
              <w:ind w:left="227" w:hanging="227"/>
              <w:rPr>
                <w:rFonts w:cs="Arial"/>
                <w:b/>
                <w:bCs/>
                <w:sz w:val="20"/>
                <w:szCs w:val="20"/>
              </w:rPr>
            </w:pPr>
            <w:r>
              <w:rPr>
                <w:rFonts w:cs="Arial"/>
                <w:b/>
                <w:bCs/>
                <w:sz w:val="20"/>
                <w:szCs w:val="20"/>
              </w:rPr>
              <w:lastRenderedPageBreak/>
              <w:t xml:space="preserve">Driver: </w:t>
            </w:r>
            <w:r w:rsidR="00DF2E7D" w:rsidRPr="003B7583">
              <w:rPr>
                <w:rFonts w:cs="Arial"/>
                <w:b/>
                <w:bCs/>
                <w:sz w:val="20"/>
                <w:szCs w:val="20"/>
              </w:rPr>
              <w:t>Technological</w:t>
            </w:r>
          </w:p>
          <w:p w14:paraId="22D23152" w14:textId="681A3316" w:rsidR="00DF2E7D" w:rsidRPr="003B7583" w:rsidRDefault="00DF2E7D" w:rsidP="00D91040">
            <w:pPr>
              <w:pStyle w:val="TableNBullet"/>
              <w:tabs>
                <w:tab w:val="clear" w:pos="1080"/>
              </w:tabs>
              <w:rPr>
                <w:rFonts w:cs="Arial"/>
                <w:sz w:val="20"/>
                <w:szCs w:val="20"/>
              </w:rPr>
            </w:pPr>
            <w:r w:rsidRPr="003B7583">
              <w:rPr>
                <w:rFonts w:eastAsiaTheme="minorEastAsia" w:cs="Arial"/>
                <w:sz w:val="20"/>
                <w:szCs w:val="20"/>
              </w:rPr>
              <w:t>Exploring new ways to reduce plastic food packaging to minimise the amount of waste, reduce the use of valuable resources and production of harmful emissions associated with manufacturing packaging (e.g., producing packaging from potatoes and egg whites).</w:t>
            </w:r>
            <w:r w:rsidRPr="003B7583">
              <w:rPr>
                <w:rStyle w:val="EndnoteReference"/>
                <w:rFonts w:ascii="Arial" w:eastAsiaTheme="minorEastAsia" w:hAnsi="Arial" w:cs="Arial"/>
                <w:sz w:val="20"/>
                <w:szCs w:val="20"/>
              </w:rPr>
              <w:endnoteReference w:id="203"/>
            </w:r>
          </w:p>
          <w:p w14:paraId="74BAE11D" w14:textId="77777777" w:rsidR="00DF2E7D" w:rsidRPr="003B7583" w:rsidRDefault="00DF2E7D" w:rsidP="00D91040">
            <w:pPr>
              <w:pStyle w:val="TableNBullet"/>
              <w:tabs>
                <w:tab w:val="clear" w:pos="1080"/>
              </w:tabs>
              <w:rPr>
                <w:rFonts w:cs="Arial"/>
                <w:sz w:val="20"/>
                <w:szCs w:val="20"/>
              </w:rPr>
            </w:pPr>
            <w:r w:rsidRPr="003B7583">
              <w:rPr>
                <w:rFonts w:cs="Arial"/>
                <w:sz w:val="20"/>
                <w:szCs w:val="20"/>
              </w:rPr>
              <w:t>Digital platforms, such as block chain, prove real-time supply chain monitoring and validation.</w:t>
            </w:r>
            <w:r w:rsidRPr="003B7583">
              <w:rPr>
                <w:rStyle w:val="EndnoteReference"/>
                <w:rFonts w:ascii="Arial" w:hAnsi="Arial" w:cs="Arial"/>
                <w:sz w:val="20"/>
                <w:szCs w:val="20"/>
              </w:rPr>
              <w:endnoteReference w:id="204"/>
            </w:r>
            <w:r w:rsidRPr="003B7583">
              <w:rPr>
                <w:rFonts w:cs="Arial"/>
                <w:sz w:val="20"/>
                <w:szCs w:val="20"/>
              </w:rPr>
              <w:t xml:space="preserve"> Other innovations like smart packages will also significantly change supply chains increasing biosecurity and food safety.</w:t>
            </w:r>
            <w:r w:rsidRPr="003B7583">
              <w:rPr>
                <w:rStyle w:val="EndnoteReference"/>
                <w:rFonts w:ascii="Arial" w:hAnsi="Arial" w:cs="Arial"/>
                <w:sz w:val="20"/>
                <w:szCs w:val="20"/>
              </w:rPr>
              <w:endnoteReference w:id="205"/>
            </w:r>
            <w:r w:rsidRPr="003B7583">
              <w:rPr>
                <w:rFonts w:cs="Arial"/>
                <w:sz w:val="20"/>
                <w:szCs w:val="20"/>
              </w:rPr>
              <w:t xml:space="preserve"> </w:t>
            </w:r>
          </w:p>
          <w:p w14:paraId="405B1CEE" w14:textId="77777777" w:rsidR="00DF2E7D" w:rsidRPr="003B7583" w:rsidRDefault="00DF2E7D" w:rsidP="007A0D00">
            <w:pPr>
              <w:pStyle w:val="TableNBullet"/>
              <w:numPr>
                <w:ilvl w:val="0"/>
                <w:numId w:val="0"/>
              </w:numPr>
              <w:ind w:left="227" w:hanging="227"/>
              <w:rPr>
                <w:rFonts w:eastAsiaTheme="minorEastAsia" w:cs="Arial"/>
                <w:b/>
                <w:sz w:val="20"/>
                <w:szCs w:val="20"/>
              </w:rPr>
            </w:pPr>
            <w:r w:rsidRPr="003B7583">
              <w:rPr>
                <w:rFonts w:eastAsiaTheme="minorEastAsia" w:cs="Arial"/>
                <w:b/>
                <w:sz w:val="20"/>
                <w:szCs w:val="20"/>
              </w:rPr>
              <w:t>Agriculture</w:t>
            </w:r>
          </w:p>
          <w:p w14:paraId="0271B8FF" w14:textId="77777777" w:rsidR="00DF2E7D" w:rsidRPr="003B7583" w:rsidRDefault="00DF2E7D" w:rsidP="00D91040">
            <w:pPr>
              <w:pStyle w:val="TableNBullet"/>
              <w:tabs>
                <w:tab w:val="clear" w:pos="1080"/>
              </w:tabs>
              <w:rPr>
                <w:rFonts w:cs="Arial"/>
                <w:sz w:val="20"/>
                <w:szCs w:val="20"/>
              </w:rPr>
            </w:pPr>
            <w:r w:rsidRPr="003B7583">
              <w:rPr>
                <w:rFonts w:cs="Arial"/>
                <w:sz w:val="20"/>
                <w:szCs w:val="20"/>
              </w:rPr>
              <w:t>Rapid advances in agricultural robotisation, data mining and sensor technology, robo-weeders, automated strawberry pickers and now vertical farms are reducing the demand for labour.</w:t>
            </w:r>
            <w:r w:rsidRPr="003B7583">
              <w:rPr>
                <w:rStyle w:val="EndnoteReference"/>
                <w:rFonts w:ascii="Arial" w:hAnsi="Arial" w:cs="Arial"/>
                <w:sz w:val="20"/>
                <w:szCs w:val="20"/>
              </w:rPr>
              <w:endnoteReference w:id="206"/>
            </w:r>
          </w:p>
          <w:p w14:paraId="5FD2BCA4" w14:textId="77777777" w:rsidR="00DF2E7D" w:rsidRPr="003B7583" w:rsidRDefault="00DF2E7D" w:rsidP="00133CC8">
            <w:pPr>
              <w:pStyle w:val="TableNBullet"/>
              <w:tabs>
                <w:tab w:val="clear" w:pos="1080"/>
              </w:tabs>
              <w:rPr>
                <w:rFonts w:cs="Arial"/>
                <w:sz w:val="20"/>
                <w:szCs w:val="20"/>
              </w:rPr>
            </w:pPr>
            <w:r w:rsidRPr="003B7583">
              <w:rPr>
                <w:rFonts w:cs="Arial"/>
                <w:sz w:val="20"/>
                <w:szCs w:val="20"/>
              </w:rPr>
              <w:t>Research, development and implementation of new technologies in the industry to boost productivity and economic growth. Examples in the nursery and floriculture include robotic transplanting devices, plant sensors, and automatic closed greenhouse systems.</w:t>
            </w:r>
            <w:r w:rsidRPr="003B7583">
              <w:rPr>
                <w:rFonts w:cs="Arial"/>
                <w:sz w:val="20"/>
                <w:szCs w:val="20"/>
                <w:vertAlign w:val="superscript"/>
              </w:rPr>
              <w:endnoteReference w:id="207"/>
            </w:r>
            <w:r w:rsidRPr="003B7583">
              <w:rPr>
                <w:rFonts w:cs="Arial"/>
                <w:sz w:val="20"/>
                <w:szCs w:val="20"/>
              </w:rPr>
              <w:t xml:space="preserve"> Meanwhile drones in the agriculture sector have had a significant impact on photo capturing technology, data and monitoring, pesticide and fertiliser distribution, irrigation and planning.</w:t>
            </w:r>
            <w:r w:rsidRPr="003B7583">
              <w:rPr>
                <w:rStyle w:val="EndnoteReference"/>
                <w:rFonts w:ascii="Arial" w:hAnsi="Arial" w:cs="Arial"/>
                <w:sz w:val="20"/>
                <w:szCs w:val="20"/>
              </w:rPr>
              <w:endnoteReference w:id="208"/>
            </w:r>
            <w:r w:rsidRPr="003B7583">
              <w:rPr>
                <w:rFonts w:cs="Arial"/>
                <w:sz w:val="20"/>
                <w:szCs w:val="20"/>
              </w:rPr>
              <w:t xml:space="preserve"> </w:t>
            </w:r>
          </w:p>
          <w:p w14:paraId="329BCDA7" w14:textId="77777777" w:rsidR="00DF2E7D" w:rsidRPr="003B7583" w:rsidRDefault="00DF2E7D" w:rsidP="00133CC8">
            <w:pPr>
              <w:pStyle w:val="TableNBullet"/>
              <w:tabs>
                <w:tab w:val="clear" w:pos="1080"/>
              </w:tabs>
              <w:rPr>
                <w:rFonts w:cs="Arial"/>
                <w:sz w:val="20"/>
                <w:szCs w:val="20"/>
              </w:rPr>
            </w:pPr>
            <w:r w:rsidRPr="003B7583">
              <w:rPr>
                <w:rFonts w:cs="Arial"/>
                <w:sz w:val="20"/>
                <w:szCs w:val="20"/>
              </w:rPr>
              <w:t>The Victorian Government has recently invested $45 million to improve digital technology and infrastructure across regional Victoria. As part of this, Agriculture Victoria will partner with 600 farms to trial on-farm IoT technology and evaluate the impact these technologies can have on farm performance.</w:t>
            </w:r>
            <w:r w:rsidRPr="003B7583">
              <w:rPr>
                <w:rStyle w:val="EndnoteReference"/>
                <w:rFonts w:ascii="Arial" w:hAnsi="Arial" w:cs="Arial"/>
                <w:sz w:val="20"/>
                <w:szCs w:val="20"/>
              </w:rPr>
              <w:endnoteReference w:id="209"/>
            </w:r>
            <w:r w:rsidRPr="003B7583">
              <w:rPr>
                <w:rFonts w:cs="Arial"/>
                <w:sz w:val="20"/>
                <w:szCs w:val="20"/>
              </w:rPr>
              <w:t xml:space="preserve"> This digital technology seeks to provide the agricultural industry with the tools, data and knowledge to make better informed and timely on-farm decisions and improve productivity and sustainability, which in turn can fill key skills gaps in the sector. </w:t>
            </w:r>
          </w:p>
          <w:p w14:paraId="1E2D43A1" w14:textId="77777777" w:rsidR="00DF2E7D" w:rsidRPr="003B7583" w:rsidRDefault="00DF2E7D" w:rsidP="00133CC8">
            <w:pPr>
              <w:pStyle w:val="TableNBullet"/>
              <w:tabs>
                <w:tab w:val="clear" w:pos="1080"/>
              </w:tabs>
              <w:rPr>
                <w:rFonts w:cs="Arial"/>
                <w:sz w:val="20"/>
                <w:szCs w:val="20"/>
              </w:rPr>
            </w:pPr>
            <w:r w:rsidRPr="003B7583">
              <w:rPr>
                <w:rFonts w:cs="Arial"/>
                <w:sz w:val="20"/>
                <w:szCs w:val="20"/>
              </w:rPr>
              <w:t>Agriculture Victoria has partnered with LaunchVic to support the Victorian Government’s ten-year Agriculture Strategy and the commitment to modernise agriculture and invest in innovation.</w:t>
            </w:r>
            <w:r w:rsidRPr="003B7583">
              <w:rPr>
                <w:rStyle w:val="EndnoteReference"/>
                <w:rFonts w:ascii="Arial" w:hAnsi="Arial" w:cs="Arial"/>
                <w:sz w:val="20"/>
                <w:szCs w:val="20"/>
              </w:rPr>
              <w:endnoteReference w:id="210"/>
            </w:r>
            <w:r w:rsidRPr="003B7583">
              <w:rPr>
                <w:rFonts w:cs="Arial"/>
                <w:sz w:val="20"/>
                <w:szCs w:val="20"/>
              </w:rPr>
              <w:t xml:space="preserve"> Under the </w:t>
            </w:r>
            <w:r w:rsidRPr="003B7583">
              <w:rPr>
                <w:rFonts w:cs="Arial"/>
                <w:b/>
                <w:sz w:val="20"/>
                <w:szCs w:val="20"/>
              </w:rPr>
              <w:t>Victorian AgTech Entrepreneurs’ Initiative</w:t>
            </w:r>
            <w:r w:rsidRPr="003B7583">
              <w:rPr>
                <w:rFonts w:cs="Arial"/>
                <w:i/>
                <w:sz w:val="20"/>
                <w:szCs w:val="20"/>
              </w:rPr>
              <w:t xml:space="preserve">, </w:t>
            </w:r>
            <w:r w:rsidRPr="003B7583">
              <w:rPr>
                <w:rFonts w:cs="Arial"/>
                <w:sz w:val="20"/>
                <w:szCs w:val="20"/>
              </w:rPr>
              <w:t>three companies will each receive $600,000 to deliver pre-accelerator programs for start-ups.</w:t>
            </w:r>
            <w:r w:rsidRPr="003B7583">
              <w:rPr>
                <w:rStyle w:val="EndnoteReference"/>
                <w:rFonts w:ascii="Arial" w:hAnsi="Arial" w:cs="Arial"/>
                <w:sz w:val="20"/>
                <w:szCs w:val="20"/>
              </w:rPr>
              <w:endnoteReference w:id="211"/>
            </w:r>
            <w:r w:rsidRPr="003B7583">
              <w:rPr>
                <w:rFonts w:cs="Arial"/>
                <w:sz w:val="20"/>
                <w:szCs w:val="20"/>
              </w:rPr>
              <w:t xml:space="preserve"> </w:t>
            </w:r>
          </w:p>
          <w:p w14:paraId="498847A9" w14:textId="77777777" w:rsidR="00DF2E7D" w:rsidRPr="003B7583" w:rsidRDefault="00DF2E7D" w:rsidP="00D91040">
            <w:pPr>
              <w:pStyle w:val="TableNBullet"/>
              <w:tabs>
                <w:tab w:val="clear" w:pos="1080"/>
              </w:tabs>
              <w:rPr>
                <w:rFonts w:cs="Arial"/>
                <w:sz w:val="20"/>
                <w:szCs w:val="20"/>
              </w:rPr>
            </w:pPr>
            <w:r w:rsidRPr="003B7583">
              <w:rPr>
                <w:rFonts w:eastAsiaTheme="minorEastAsia" w:cs="Arial"/>
                <w:sz w:val="20"/>
                <w:szCs w:val="20"/>
              </w:rPr>
              <w:t>$11.7 million to modernise agriculture traceability systems – supporting farmers, producers and jobs across the state.</w:t>
            </w:r>
            <w:r w:rsidRPr="003B7583">
              <w:rPr>
                <w:rStyle w:val="EndnoteReference"/>
                <w:rFonts w:ascii="Arial" w:eastAsiaTheme="minorEastAsia" w:hAnsi="Arial" w:cs="Arial"/>
                <w:sz w:val="20"/>
                <w:szCs w:val="20"/>
              </w:rPr>
              <w:endnoteReference w:id="212"/>
            </w:r>
          </w:p>
          <w:p w14:paraId="0C3205E0" w14:textId="77777777" w:rsidR="00DF2E7D" w:rsidRPr="003B7583" w:rsidRDefault="00DF2E7D" w:rsidP="007A0D00">
            <w:pPr>
              <w:pStyle w:val="TableNBullet"/>
              <w:numPr>
                <w:ilvl w:val="0"/>
                <w:numId w:val="0"/>
              </w:numPr>
              <w:ind w:left="227" w:hanging="227"/>
              <w:rPr>
                <w:rFonts w:eastAsiaTheme="minorEastAsia" w:cs="Arial"/>
                <w:b/>
                <w:sz w:val="20"/>
                <w:szCs w:val="20"/>
              </w:rPr>
            </w:pPr>
            <w:r w:rsidRPr="003B7583">
              <w:rPr>
                <w:rFonts w:eastAsiaTheme="minorEastAsia" w:cs="Arial"/>
                <w:b/>
                <w:sz w:val="20"/>
                <w:szCs w:val="20"/>
              </w:rPr>
              <w:t>Aquaculture</w:t>
            </w:r>
          </w:p>
          <w:p w14:paraId="76180FEE" w14:textId="77777777" w:rsidR="00DF2E7D" w:rsidRPr="003B7583" w:rsidRDefault="00DF2E7D" w:rsidP="00D7314B">
            <w:pPr>
              <w:pStyle w:val="NormalTablesListBullet"/>
              <w:rPr>
                <w:rFonts w:cs="Arial"/>
                <w:szCs w:val="20"/>
              </w:rPr>
            </w:pPr>
            <w:r w:rsidRPr="003B7583">
              <w:rPr>
                <w:rFonts w:cs="Arial"/>
                <w:szCs w:val="20"/>
              </w:rPr>
              <w:t>New underwater technologies, such as Remotely Operated Vehicles (ROVs), underwater drones and biosensors, are changing the nature of work.</w:t>
            </w:r>
            <w:r w:rsidRPr="003B7583">
              <w:rPr>
                <w:rStyle w:val="EndnoteReference"/>
                <w:rFonts w:ascii="Arial" w:hAnsi="Arial" w:cs="Arial"/>
                <w:szCs w:val="20"/>
              </w:rPr>
              <w:endnoteReference w:id="213"/>
            </w:r>
            <w:r w:rsidRPr="003B7583">
              <w:rPr>
                <w:rFonts w:cs="Arial"/>
                <w:szCs w:val="20"/>
              </w:rPr>
              <w:t xml:space="preserve"> Previously, tasks that were done manually can now be done remotely, including monitoring fish health and environmental conditions, to inspecting and repairing nets.</w:t>
            </w:r>
            <w:r w:rsidRPr="003B7583">
              <w:rPr>
                <w:rStyle w:val="EndnoteReference"/>
                <w:rFonts w:ascii="Arial" w:hAnsi="Arial" w:cs="Arial"/>
                <w:szCs w:val="20"/>
              </w:rPr>
              <w:endnoteReference w:id="214"/>
            </w:r>
            <w:r w:rsidRPr="003B7583">
              <w:rPr>
                <w:rFonts w:cs="Arial"/>
                <w:szCs w:val="20"/>
              </w:rPr>
              <w:t xml:space="preserve"> These developments will require skills, such as aquatic technology induction, aquabotics and aquatic environmental audit.</w:t>
            </w:r>
            <w:r w:rsidRPr="003B7583">
              <w:rPr>
                <w:rStyle w:val="EndnoteReference"/>
                <w:rFonts w:ascii="Arial" w:hAnsi="Arial" w:cs="Arial"/>
                <w:szCs w:val="20"/>
              </w:rPr>
              <w:endnoteReference w:id="215"/>
            </w:r>
          </w:p>
          <w:p w14:paraId="14280816" w14:textId="77777777" w:rsidR="00DF2E7D" w:rsidRPr="003B7583" w:rsidRDefault="00DF2E7D" w:rsidP="00D91040">
            <w:pPr>
              <w:pStyle w:val="TableNBullet"/>
              <w:tabs>
                <w:tab w:val="clear" w:pos="1080"/>
              </w:tabs>
              <w:rPr>
                <w:rFonts w:cs="Arial"/>
                <w:sz w:val="20"/>
                <w:szCs w:val="20"/>
              </w:rPr>
            </w:pPr>
            <w:r w:rsidRPr="003B7583">
              <w:rPr>
                <w:rFonts w:eastAsiaTheme="minorEastAsia" w:cs="Arial"/>
                <w:sz w:val="20"/>
                <w:szCs w:val="20"/>
              </w:rPr>
              <w:t>Increased use of FishTech and Aquabotics in aquaculture is creating efficiencies in operations.</w:t>
            </w:r>
            <w:r w:rsidRPr="003B7583">
              <w:rPr>
                <w:rStyle w:val="EndnoteReference"/>
                <w:rFonts w:ascii="Arial" w:eastAsiaTheme="minorEastAsia" w:hAnsi="Arial" w:cs="Arial"/>
                <w:sz w:val="20"/>
                <w:szCs w:val="20"/>
              </w:rPr>
              <w:endnoteReference w:id="216"/>
            </w:r>
          </w:p>
          <w:p w14:paraId="5ECAF9C0" w14:textId="77777777" w:rsidR="00DF2E7D" w:rsidRPr="003B7583" w:rsidRDefault="00DF2E7D" w:rsidP="007A0D00">
            <w:pPr>
              <w:pStyle w:val="TableNBullet"/>
              <w:numPr>
                <w:ilvl w:val="0"/>
                <w:numId w:val="0"/>
              </w:numPr>
              <w:ind w:left="227" w:hanging="227"/>
              <w:rPr>
                <w:rFonts w:eastAsiaTheme="minorEastAsia" w:cs="Arial"/>
                <w:b/>
                <w:sz w:val="20"/>
                <w:szCs w:val="20"/>
              </w:rPr>
            </w:pPr>
            <w:r w:rsidRPr="003B7583">
              <w:rPr>
                <w:rFonts w:eastAsiaTheme="minorEastAsia" w:cs="Arial"/>
                <w:b/>
                <w:sz w:val="20"/>
                <w:szCs w:val="20"/>
              </w:rPr>
              <w:lastRenderedPageBreak/>
              <w:t>Forestry and logging</w:t>
            </w:r>
          </w:p>
          <w:p w14:paraId="2BDC18B6" w14:textId="77777777" w:rsidR="00DF2E7D" w:rsidRPr="003B7583" w:rsidRDefault="00DF2E7D" w:rsidP="00D91040">
            <w:pPr>
              <w:pStyle w:val="TableNBullet"/>
              <w:tabs>
                <w:tab w:val="clear" w:pos="1080"/>
              </w:tabs>
              <w:rPr>
                <w:rFonts w:eastAsiaTheme="minorEastAsia" w:cs="Arial"/>
                <w:sz w:val="20"/>
                <w:szCs w:val="20"/>
              </w:rPr>
            </w:pPr>
            <w:r w:rsidRPr="003B7583">
              <w:rPr>
                <w:rFonts w:eastAsiaTheme="minorEastAsia" w:cs="Arial"/>
                <w:sz w:val="20"/>
                <w:szCs w:val="20"/>
              </w:rPr>
              <w:t>Technological developments, including drones, scanners, laser scanners, cutters and finishing systems, plant genomes, block-chain applications and big data analytics.</w:t>
            </w:r>
            <w:r w:rsidRPr="003B7583">
              <w:rPr>
                <w:rStyle w:val="EndnoteReference"/>
                <w:rFonts w:ascii="Arial" w:eastAsiaTheme="minorEastAsia" w:hAnsi="Arial" w:cs="Arial"/>
                <w:sz w:val="20"/>
                <w:szCs w:val="20"/>
              </w:rPr>
              <w:endnoteReference w:id="217"/>
            </w:r>
          </w:p>
          <w:p w14:paraId="35ACCF6A" w14:textId="77777777" w:rsidR="00DF2E7D" w:rsidRPr="003B7583" w:rsidRDefault="00DF2E7D" w:rsidP="00D91040">
            <w:pPr>
              <w:pStyle w:val="TableNBullet"/>
              <w:tabs>
                <w:tab w:val="clear" w:pos="1080"/>
              </w:tabs>
              <w:rPr>
                <w:rFonts w:eastAsiaTheme="minorEastAsia" w:cs="Arial"/>
                <w:sz w:val="20"/>
                <w:szCs w:val="20"/>
              </w:rPr>
            </w:pPr>
            <w:r w:rsidRPr="003B7583">
              <w:rPr>
                <w:rFonts w:eastAsiaTheme="minorEastAsia" w:cs="Arial"/>
                <w:sz w:val="20"/>
                <w:szCs w:val="20"/>
              </w:rPr>
              <w:t>New technologies such as digital maps, forest operation plans, and new harvesting.</w:t>
            </w:r>
            <w:r w:rsidRPr="003B7583">
              <w:rPr>
                <w:rStyle w:val="EndnoteReference"/>
                <w:rFonts w:ascii="Arial" w:eastAsiaTheme="minorEastAsia" w:hAnsi="Arial" w:cs="Arial"/>
                <w:sz w:val="20"/>
                <w:szCs w:val="20"/>
              </w:rPr>
              <w:endnoteReference w:id="218"/>
            </w:r>
          </w:p>
        </w:tc>
      </w:tr>
      <w:tr w:rsidR="00DF2E7D" w:rsidRPr="003B7583" w14:paraId="611EBA71" w14:textId="77777777" w:rsidTr="00DF2E7D">
        <w:trPr>
          <w:trHeight w:val="1611"/>
        </w:trPr>
        <w:tc>
          <w:tcPr>
            <w:tcW w:w="9049" w:type="dxa"/>
          </w:tcPr>
          <w:p w14:paraId="5730FB43" w14:textId="1EF16589" w:rsidR="00DF2E7D" w:rsidRPr="003B7583" w:rsidRDefault="00DD0F90" w:rsidP="00DF2E7D">
            <w:pPr>
              <w:pStyle w:val="TableNBullet"/>
              <w:numPr>
                <w:ilvl w:val="0"/>
                <w:numId w:val="0"/>
              </w:numPr>
              <w:ind w:left="227" w:hanging="227"/>
              <w:rPr>
                <w:b/>
                <w:bCs/>
                <w:sz w:val="20"/>
                <w:szCs w:val="20"/>
              </w:rPr>
            </w:pPr>
            <w:r>
              <w:rPr>
                <w:b/>
                <w:bCs/>
                <w:sz w:val="20"/>
                <w:szCs w:val="20"/>
              </w:rPr>
              <w:lastRenderedPageBreak/>
              <w:t xml:space="preserve">Driver: </w:t>
            </w:r>
            <w:r w:rsidR="00DF2E7D" w:rsidRPr="003B7583">
              <w:rPr>
                <w:b/>
                <w:bCs/>
                <w:sz w:val="20"/>
                <w:szCs w:val="20"/>
              </w:rPr>
              <w:t>Environmental</w:t>
            </w:r>
          </w:p>
          <w:p w14:paraId="6E382444" w14:textId="3F771A19" w:rsidR="00DF2E7D" w:rsidRPr="003B7583" w:rsidRDefault="00DF2E7D" w:rsidP="00D91040">
            <w:pPr>
              <w:pStyle w:val="TableNBullet"/>
              <w:tabs>
                <w:tab w:val="clear" w:pos="1080"/>
              </w:tabs>
              <w:rPr>
                <w:sz w:val="20"/>
                <w:szCs w:val="20"/>
              </w:rPr>
            </w:pPr>
            <w:r w:rsidRPr="003B7583">
              <w:rPr>
                <w:sz w:val="20"/>
                <w:szCs w:val="20"/>
                <w:lang w:val="en-US"/>
              </w:rPr>
              <w:t>Ongoing exposure to key risks including bushfires and climate change is disrupting food availability and affecting food quality.</w:t>
            </w:r>
            <w:r w:rsidRPr="003B7583">
              <w:rPr>
                <w:rStyle w:val="EndnoteReference"/>
                <w:sz w:val="20"/>
                <w:szCs w:val="20"/>
                <w:lang w:val="en-US"/>
              </w:rPr>
              <w:endnoteReference w:id="219"/>
            </w:r>
          </w:p>
          <w:p w14:paraId="7AD448A6" w14:textId="77777777" w:rsidR="00DF2E7D" w:rsidRPr="003B7583" w:rsidRDefault="00DF2E7D" w:rsidP="007A0D00">
            <w:pPr>
              <w:pStyle w:val="TableNBullet"/>
              <w:numPr>
                <w:ilvl w:val="0"/>
                <w:numId w:val="0"/>
              </w:numPr>
              <w:ind w:left="227" w:hanging="227"/>
              <w:rPr>
                <w:b/>
                <w:sz w:val="20"/>
                <w:szCs w:val="20"/>
                <w:lang w:val="en-US"/>
              </w:rPr>
            </w:pPr>
            <w:r w:rsidRPr="003B7583">
              <w:rPr>
                <w:b/>
                <w:sz w:val="20"/>
                <w:szCs w:val="20"/>
                <w:lang w:val="en-US"/>
              </w:rPr>
              <w:t>Agriculture</w:t>
            </w:r>
          </w:p>
          <w:p w14:paraId="3CF40390" w14:textId="77777777" w:rsidR="00DF2E7D" w:rsidRPr="003B7583" w:rsidRDefault="00DF2E7D" w:rsidP="00D91040">
            <w:pPr>
              <w:pStyle w:val="TableNBullet"/>
              <w:tabs>
                <w:tab w:val="clear" w:pos="1080"/>
              </w:tabs>
              <w:rPr>
                <w:sz w:val="20"/>
                <w:szCs w:val="20"/>
              </w:rPr>
            </w:pPr>
            <w:r w:rsidRPr="003B7583">
              <w:rPr>
                <w:sz w:val="20"/>
                <w:szCs w:val="20"/>
              </w:rPr>
              <w:t>Some technologies and practices being adopted include improved animal genetics and husbandry practices to reduce emissions intensity (per unit of meat produced).</w:t>
            </w:r>
            <w:r w:rsidRPr="003B7583">
              <w:rPr>
                <w:rStyle w:val="EndnoteReference"/>
                <w:sz w:val="20"/>
                <w:szCs w:val="20"/>
              </w:rPr>
              <w:endnoteReference w:id="220"/>
            </w:r>
          </w:p>
          <w:p w14:paraId="78397D81" w14:textId="77777777" w:rsidR="00DF2E7D" w:rsidRPr="003B7583" w:rsidRDefault="00DF2E7D" w:rsidP="00133CC8">
            <w:pPr>
              <w:pStyle w:val="TableNBullet"/>
              <w:tabs>
                <w:tab w:val="clear" w:pos="1080"/>
              </w:tabs>
              <w:rPr>
                <w:sz w:val="20"/>
                <w:szCs w:val="20"/>
              </w:rPr>
            </w:pPr>
            <w:r w:rsidRPr="003B7583">
              <w:rPr>
                <w:sz w:val="20"/>
                <w:szCs w:val="20"/>
                <w:lang w:val="en-US"/>
              </w:rPr>
              <w:t>Movement towards regeneration of denuded areas to create more liveable and resilient landscapes, especially within urban centres has increased demand for nursery and floriculture production.</w:t>
            </w:r>
            <w:r w:rsidRPr="003B7583">
              <w:rPr>
                <w:rStyle w:val="EndnoteReference"/>
                <w:sz w:val="20"/>
                <w:szCs w:val="20"/>
                <w:lang w:val="en-US"/>
              </w:rPr>
              <w:endnoteReference w:id="221"/>
            </w:r>
          </w:p>
          <w:p w14:paraId="5090C808" w14:textId="77777777" w:rsidR="00DF2E7D" w:rsidRPr="003B7583" w:rsidRDefault="00DF2E7D" w:rsidP="00133CC8">
            <w:pPr>
              <w:pStyle w:val="TableNBullet"/>
              <w:tabs>
                <w:tab w:val="clear" w:pos="1080"/>
              </w:tabs>
              <w:rPr>
                <w:sz w:val="20"/>
                <w:szCs w:val="20"/>
              </w:rPr>
            </w:pPr>
            <w:r w:rsidRPr="003B7583">
              <w:rPr>
                <w:sz w:val="20"/>
                <w:szCs w:val="20"/>
              </w:rPr>
              <w:t>Recent risks, especially for almond growers have arisen from the beehive shortage for pollination due to the varroa mite outbreak.</w:t>
            </w:r>
          </w:p>
          <w:p w14:paraId="5D56B2A5" w14:textId="77777777" w:rsidR="00DF2E7D" w:rsidRPr="003B7583" w:rsidRDefault="00DF2E7D" w:rsidP="00133CC8">
            <w:pPr>
              <w:pStyle w:val="TableNBullet"/>
              <w:tabs>
                <w:tab w:val="clear" w:pos="1080"/>
              </w:tabs>
              <w:rPr>
                <w:sz w:val="20"/>
                <w:szCs w:val="20"/>
              </w:rPr>
            </w:pPr>
            <w:r w:rsidRPr="003B7583">
              <w:rPr>
                <w:sz w:val="20"/>
                <w:szCs w:val="20"/>
              </w:rPr>
              <w:t>Consumers are increasingly embracing meat alternatives and/or taking steps to reduce per capita consumption as decision-making becomes more influenced by climate change.</w:t>
            </w:r>
            <w:r w:rsidRPr="003B7583">
              <w:rPr>
                <w:rStyle w:val="EndnoteReference"/>
                <w:sz w:val="20"/>
                <w:szCs w:val="20"/>
              </w:rPr>
              <w:endnoteReference w:id="222"/>
            </w:r>
            <w:r w:rsidRPr="003B7583">
              <w:rPr>
                <w:sz w:val="20"/>
                <w:szCs w:val="20"/>
              </w:rPr>
              <w:t xml:space="preserve"> This presents an opportunity for the sector in the areas of sustainability, animal welfare and food safety. Some technologies and practices already being adopted include improved animal genetics and husbandry practices to reduce emissions intensity (per unit of meat produced).</w:t>
            </w:r>
            <w:r w:rsidRPr="003B7583">
              <w:rPr>
                <w:rStyle w:val="EndnoteReference"/>
                <w:sz w:val="20"/>
                <w:szCs w:val="20"/>
              </w:rPr>
              <w:endnoteReference w:id="223"/>
            </w:r>
          </w:p>
          <w:p w14:paraId="621058AE" w14:textId="77777777" w:rsidR="00DF2E7D" w:rsidRPr="003B7583" w:rsidRDefault="00DF2E7D" w:rsidP="007A0D00">
            <w:pPr>
              <w:pStyle w:val="TableNBullet"/>
              <w:numPr>
                <w:ilvl w:val="0"/>
                <w:numId w:val="0"/>
              </w:numPr>
              <w:rPr>
                <w:b/>
                <w:sz w:val="20"/>
                <w:szCs w:val="20"/>
              </w:rPr>
            </w:pPr>
            <w:r w:rsidRPr="003B7583">
              <w:rPr>
                <w:b/>
                <w:sz w:val="20"/>
                <w:szCs w:val="20"/>
              </w:rPr>
              <w:t>Aquaculture</w:t>
            </w:r>
          </w:p>
          <w:p w14:paraId="2826E4E7" w14:textId="77777777" w:rsidR="00DF2E7D" w:rsidRPr="003B7583" w:rsidRDefault="00DF2E7D" w:rsidP="00D91040">
            <w:pPr>
              <w:pStyle w:val="TableNBullet"/>
              <w:tabs>
                <w:tab w:val="clear" w:pos="1080"/>
              </w:tabs>
              <w:rPr>
                <w:sz w:val="20"/>
                <w:szCs w:val="20"/>
              </w:rPr>
            </w:pPr>
            <w:r w:rsidRPr="003B7583">
              <w:rPr>
                <w:sz w:val="20"/>
                <w:szCs w:val="20"/>
              </w:rPr>
              <w:t>For Victorian fisheries to remain productive and sustainable (environmentally and commercially), there is a need to incorporate climate change considerations into management and planning, and to implement planned climate adaptation options.</w:t>
            </w:r>
            <w:r w:rsidRPr="003B7583">
              <w:rPr>
                <w:rStyle w:val="EndnoteReference"/>
                <w:sz w:val="20"/>
                <w:szCs w:val="20"/>
              </w:rPr>
              <w:endnoteReference w:id="224"/>
            </w:r>
          </w:p>
          <w:p w14:paraId="772835A6" w14:textId="77777777" w:rsidR="00DF2E7D" w:rsidRPr="003B7583" w:rsidRDefault="00DF2E7D" w:rsidP="007A0D00">
            <w:pPr>
              <w:pStyle w:val="TableNBullet"/>
              <w:numPr>
                <w:ilvl w:val="0"/>
                <w:numId w:val="0"/>
              </w:numPr>
              <w:rPr>
                <w:b/>
                <w:sz w:val="20"/>
                <w:szCs w:val="20"/>
              </w:rPr>
            </w:pPr>
            <w:r w:rsidRPr="003B7583">
              <w:rPr>
                <w:b/>
                <w:sz w:val="20"/>
                <w:szCs w:val="20"/>
              </w:rPr>
              <w:t>Forestry and logging</w:t>
            </w:r>
          </w:p>
          <w:p w14:paraId="5C9F294C" w14:textId="77777777" w:rsidR="00DF2E7D" w:rsidRPr="003B7583" w:rsidRDefault="00DF2E7D" w:rsidP="00D91040">
            <w:pPr>
              <w:pStyle w:val="TableNBullet"/>
              <w:tabs>
                <w:tab w:val="clear" w:pos="1080"/>
              </w:tabs>
              <w:rPr>
                <w:sz w:val="20"/>
                <w:szCs w:val="20"/>
              </w:rPr>
            </w:pPr>
            <w:r w:rsidRPr="003B7583">
              <w:rPr>
                <w:sz w:val="20"/>
                <w:szCs w:val="20"/>
              </w:rPr>
              <w:t>Climate change is driving a push for planting more trees, as well as less carbon intensive construction methods, and novel uses of biomass for energy and other purposes.</w:t>
            </w:r>
            <w:r w:rsidRPr="003B7583">
              <w:rPr>
                <w:rStyle w:val="EndnoteReference"/>
                <w:sz w:val="20"/>
                <w:szCs w:val="20"/>
              </w:rPr>
              <w:endnoteReference w:id="225"/>
            </w:r>
          </w:p>
          <w:p w14:paraId="61003C86" w14:textId="77777777" w:rsidR="00DF2E7D" w:rsidRPr="003B7583" w:rsidRDefault="00DF2E7D" w:rsidP="0072247B">
            <w:pPr>
              <w:pStyle w:val="TableNBullet"/>
              <w:tabs>
                <w:tab w:val="clear" w:pos="1080"/>
              </w:tabs>
              <w:rPr>
                <w:b/>
                <w:bCs/>
                <w:sz w:val="20"/>
                <w:szCs w:val="20"/>
              </w:rPr>
            </w:pPr>
            <w:r w:rsidRPr="003B7583">
              <w:rPr>
                <w:sz w:val="20"/>
                <w:szCs w:val="20"/>
              </w:rPr>
              <w:t>Bushfires, and the increased risk of bushfires, are impacting the industry in both the resources available to the industry and new training challenges posed.</w:t>
            </w:r>
            <w:r w:rsidRPr="003B7583">
              <w:rPr>
                <w:rStyle w:val="EndnoteReference"/>
                <w:sz w:val="20"/>
                <w:szCs w:val="20"/>
              </w:rPr>
              <w:endnoteReference w:id="226"/>
            </w:r>
            <w:r w:rsidRPr="003B7583">
              <w:rPr>
                <w:sz w:val="20"/>
                <w:szCs w:val="20"/>
              </w:rPr>
              <w:t xml:space="preserve"> The bushfire season also highlighted the importance of the industry in supporting future prevention and clean-up of bushfires.</w:t>
            </w:r>
            <w:r w:rsidRPr="003B7583">
              <w:rPr>
                <w:sz w:val="20"/>
                <w:szCs w:val="20"/>
                <w:vertAlign w:val="superscript"/>
              </w:rPr>
              <w:endnoteReference w:id="227"/>
            </w:r>
            <w:r w:rsidRPr="003B7583">
              <w:rPr>
                <w:sz w:val="20"/>
                <w:szCs w:val="20"/>
              </w:rPr>
              <w:t xml:space="preserve"> This will require more workers to have awareness of hazards associated with recovery activities into the future.</w:t>
            </w:r>
            <w:r w:rsidRPr="003B7583">
              <w:rPr>
                <w:sz w:val="20"/>
                <w:szCs w:val="20"/>
                <w:vertAlign w:val="superscript"/>
              </w:rPr>
              <w:endnoteReference w:id="228"/>
            </w:r>
          </w:p>
        </w:tc>
      </w:tr>
    </w:tbl>
    <w:p w14:paraId="5A5C20D6" w14:textId="77777777" w:rsidR="004B3DC8" w:rsidRPr="004B3DC8" w:rsidRDefault="004B3DC8" w:rsidP="004B3DC8"/>
    <w:p w14:paraId="24FF9232" w14:textId="2EA45125" w:rsidR="00DB1482" w:rsidRDefault="00D35512" w:rsidP="0042205A">
      <w:pPr>
        <w:pStyle w:val="Heading1"/>
      </w:pPr>
      <w:bookmarkStart w:id="82" w:name="_Toc111121474"/>
      <w:r>
        <w:rPr>
          <w:lang w:eastAsia="en-AU"/>
        </w:rPr>
        <w:lastRenderedPageBreak/>
        <w:t xml:space="preserve">Appendix B: </w:t>
      </w:r>
      <w:r w:rsidR="00643A22">
        <w:t>Data methodology</w:t>
      </w:r>
      <w:bookmarkEnd w:id="82"/>
    </w:p>
    <w:p w14:paraId="7E0CD0B6" w14:textId="77777777" w:rsidR="009A7F01" w:rsidRDefault="009A7F01" w:rsidP="009A7F01">
      <w:pPr>
        <w:pStyle w:val="Heading2"/>
      </w:pPr>
      <w:bookmarkStart w:id="83" w:name="_Toc104969322"/>
      <w:bookmarkStart w:id="84" w:name="_Toc111118959"/>
      <w:r>
        <w:t>VSA Employment Model overview</w:t>
      </w:r>
    </w:p>
    <w:p w14:paraId="4CAFC0AA" w14:textId="77777777" w:rsidR="009A7F01" w:rsidRDefault="009A7F01" w:rsidP="009A7F01">
      <w:r>
        <w:t>The VSA Employment Model produces estimates of:</w:t>
      </w:r>
    </w:p>
    <w:p w14:paraId="0D7F1EFD" w14:textId="77777777" w:rsidR="009A7F01" w:rsidRPr="004C0752" w:rsidRDefault="009A7F01" w:rsidP="009A7F01">
      <w:pPr>
        <w:pStyle w:val="ListBullet2"/>
      </w:pPr>
      <w:r w:rsidRPr="004C0752">
        <w:t>projected employment growth between 2022 and 2025</w:t>
      </w:r>
    </w:p>
    <w:p w14:paraId="60D49298" w14:textId="77777777" w:rsidR="009A7F01" w:rsidRPr="004C0752" w:rsidRDefault="009A7F01" w:rsidP="009A7F01">
      <w:pPr>
        <w:pStyle w:val="ListBullet2"/>
      </w:pPr>
      <w:r w:rsidRPr="004C0752">
        <w:t>projected retirements between 2022 and 2025</w:t>
      </w:r>
    </w:p>
    <w:p w14:paraId="5608C462" w14:textId="77777777" w:rsidR="009A7F01" w:rsidRDefault="009A7F01" w:rsidP="009A7F01">
      <w:pPr>
        <w:pStyle w:val="ListBullet2"/>
      </w:pPr>
      <w:r>
        <w:t xml:space="preserve">projected </w:t>
      </w:r>
      <w:r w:rsidRPr="004C0752">
        <w:t>total new workers needed between 2022 and 2025.</w:t>
      </w:r>
    </w:p>
    <w:p w14:paraId="2962C469" w14:textId="6B39C53E" w:rsidR="009A7F01" w:rsidRDefault="00ED005F" w:rsidP="009A7F01">
      <w:r>
        <w:t xml:space="preserve">Table 15 </w:t>
      </w:r>
      <w:r w:rsidR="009A7F01">
        <w:t>further defines the model outputs and identifies the primary source for each output.</w:t>
      </w:r>
    </w:p>
    <w:p w14:paraId="4D15BDB2" w14:textId="5C57A465" w:rsidR="009A7F01" w:rsidRPr="00ED005F" w:rsidRDefault="009A7F01" w:rsidP="009A7F01">
      <w:pPr>
        <w:pStyle w:val="Caption"/>
        <w:spacing w:before="240" w:after="160" w:line="257" w:lineRule="auto"/>
        <w:rPr>
          <w:sz w:val="20"/>
          <w:szCs w:val="20"/>
        </w:rPr>
      </w:pPr>
      <w:bookmarkStart w:id="85" w:name="_Ref99640485"/>
      <w:r w:rsidRPr="00ED005F">
        <w:rPr>
          <w:sz w:val="20"/>
          <w:szCs w:val="20"/>
        </w:rPr>
        <w:t xml:space="preserve">Table </w:t>
      </w:r>
      <w:r w:rsidRPr="00ED005F">
        <w:rPr>
          <w:sz w:val="20"/>
          <w:szCs w:val="20"/>
        </w:rPr>
        <w:fldChar w:fldCharType="begin"/>
      </w:r>
      <w:r w:rsidRPr="00ED005F">
        <w:rPr>
          <w:sz w:val="20"/>
          <w:szCs w:val="20"/>
        </w:rPr>
        <w:instrText>SEQ Table \* ARABIC</w:instrText>
      </w:r>
      <w:r w:rsidRPr="00ED005F">
        <w:rPr>
          <w:sz w:val="20"/>
          <w:szCs w:val="20"/>
        </w:rPr>
        <w:fldChar w:fldCharType="separate"/>
      </w:r>
      <w:r w:rsidR="00B50DDB">
        <w:rPr>
          <w:noProof/>
          <w:sz w:val="20"/>
          <w:szCs w:val="20"/>
        </w:rPr>
        <w:t>15</w:t>
      </w:r>
      <w:r w:rsidRPr="00ED005F">
        <w:rPr>
          <w:sz w:val="20"/>
          <w:szCs w:val="20"/>
        </w:rPr>
        <w:fldChar w:fldCharType="end"/>
      </w:r>
      <w:bookmarkEnd w:id="85"/>
      <w:r w:rsidRPr="00ED005F">
        <w:rPr>
          <w:sz w:val="20"/>
          <w:szCs w:val="20"/>
        </w:rPr>
        <w:t xml:space="preserve"> | Employment model outputs</w:t>
      </w:r>
    </w:p>
    <w:tbl>
      <w:tblPr>
        <w:tblStyle w:val="TableGrid-Header"/>
        <w:tblpPr w:leftFromText="181" w:rightFromText="181" w:bottomFromText="142" w:vertAnchor="text" w:tblpY="1"/>
        <w:tblOverlap w:val="never"/>
        <w:tblW w:w="5000" w:type="pct"/>
        <w:tblLayout w:type="fixed"/>
        <w:tblLook w:val="04A0" w:firstRow="1" w:lastRow="0" w:firstColumn="1" w:lastColumn="0" w:noHBand="0" w:noVBand="1"/>
      </w:tblPr>
      <w:tblGrid>
        <w:gridCol w:w="1276"/>
        <w:gridCol w:w="2598"/>
        <w:gridCol w:w="2598"/>
        <w:gridCol w:w="2599"/>
      </w:tblGrid>
      <w:tr w:rsidR="009A7F01" w:rsidRPr="003B7583" w14:paraId="48D108D9" w14:textId="77777777" w:rsidTr="003B7583">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14:paraId="561B2F6D" w14:textId="77777777" w:rsidR="009A7F01" w:rsidRPr="003B7583" w:rsidRDefault="009A7F01" w:rsidP="00713067">
            <w:pPr>
              <w:pStyle w:val="NormalTables"/>
              <w:rPr>
                <w:color w:val="FFFFFF" w:themeColor="background1"/>
                <w:szCs w:val="20"/>
              </w:rPr>
            </w:pPr>
          </w:p>
        </w:tc>
        <w:tc>
          <w:tcPr>
            <w:tcW w:w="2599" w:type="dxa"/>
            <w:shd w:val="clear" w:color="auto" w:fill="000000" w:themeFill="text1"/>
          </w:tcPr>
          <w:p w14:paraId="6BF759A9" w14:textId="77777777" w:rsidR="009A7F01" w:rsidRPr="003B7583" w:rsidRDefault="009A7F01" w:rsidP="00713067">
            <w:pPr>
              <w:pStyle w:val="NormalTables"/>
              <w:rPr>
                <w:b w:val="0"/>
                <w:color w:val="FFFFFF" w:themeColor="background1"/>
                <w:szCs w:val="20"/>
                <w:lang w:eastAsia="ja-JP"/>
              </w:rPr>
            </w:pPr>
            <w:r w:rsidRPr="003B7583">
              <w:rPr>
                <w:color w:val="FFFFFF" w:themeColor="background1"/>
                <w:szCs w:val="20"/>
                <w:lang w:eastAsia="ja-JP"/>
              </w:rPr>
              <w:t xml:space="preserve">Employment growth </w:t>
            </w:r>
          </w:p>
          <w:p w14:paraId="0B37AC46" w14:textId="77777777" w:rsidR="009A7F01" w:rsidRPr="003B7583" w:rsidRDefault="009A7F01" w:rsidP="00713067">
            <w:pPr>
              <w:pStyle w:val="NormalTables"/>
              <w:rPr>
                <w:color w:val="FFFFFF" w:themeColor="background1"/>
                <w:szCs w:val="20"/>
                <w:lang w:eastAsia="ja-JP"/>
              </w:rPr>
            </w:pPr>
            <w:r w:rsidRPr="003B7583">
              <w:rPr>
                <w:color w:val="FFFFFF" w:themeColor="background1"/>
                <w:szCs w:val="20"/>
                <w:lang w:eastAsia="ja-JP"/>
              </w:rPr>
              <w:t>2022-25</w:t>
            </w:r>
          </w:p>
        </w:tc>
        <w:tc>
          <w:tcPr>
            <w:tcW w:w="2599" w:type="dxa"/>
            <w:shd w:val="clear" w:color="auto" w:fill="000000" w:themeFill="text1"/>
          </w:tcPr>
          <w:p w14:paraId="71D8A0EA" w14:textId="77777777" w:rsidR="009A7F01" w:rsidRPr="003B7583" w:rsidRDefault="009A7F01" w:rsidP="00713067">
            <w:pPr>
              <w:pStyle w:val="NormalTables"/>
              <w:rPr>
                <w:b w:val="0"/>
                <w:color w:val="FFFFFF" w:themeColor="background1"/>
                <w:szCs w:val="20"/>
                <w:lang w:eastAsia="ja-JP"/>
              </w:rPr>
            </w:pPr>
            <w:bookmarkStart w:id="86" w:name="_Ref105150812"/>
            <w:r w:rsidRPr="003B7583">
              <w:rPr>
                <w:color w:val="FFFFFF" w:themeColor="background1"/>
                <w:szCs w:val="20"/>
                <w:lang w:eastAsia="ja-JP"/>
              </w:rPr>
              <w:t>Retirements</w:t>
            </w:r>
          </w:p>
          <w:p w14:paraId="1EA226A6" w14:textId="77777777" w:rsidR="009A7F01" w:rsidRPr="003B7583" w:rsidRDefault="009A7F01" w:rsidP="00713067">
            <w:pPr>
              <w:pStyle w:val="NormalTables"/>
              <w:rPr>
                <w:color w:val="FFFFFF" w:themeColor="background1"/>
                <w:szCs w:val="20"/>
                <w:lang w:eastAsia="ja-JP"/>
              </w:rPr>
            </w:pPr>
            <w:r w:rsidRPr="003B7583">
              <w:rPr>
                <w:color w:val="FFFFFF" w:themeColor="background1"/>
                <w:szCs w:val="20"/>
                <w:lang w:eastAsia="ja-JP"/>
              </w:rPr>
              <w:t>2022-25</w:t>
            </w:r>
            <w:bookmarkEnd w:id="86"/>
          </w:p>
        </w:tc>
        <w:tc>
          <w:tcPr>
            <w:tcW w:w="2600" w:type="dxa"/>
            <w:shd w:val="clear" w:color="auto" w:fill="000000" w:themeFill="text1"/>
          </w:tcPr>
          <w:p w14:paraId="4DB168AC" w14:textId="77777777" w:rsidR="009A7F01" w:rsidRPr="003B7583" w:rsidRDefault="009A7F01" w:rsidP="00713067">
            <w:pPr>
              <w:pStyle w:val="NormalTables"/>
              <w:rPr>
                <w:b w:val="0"/>
                <w:color w:val="FFFFFF" w:themeColor="background1"/>
                <w:szCs w:val="20"/>
                <w:lang w:eastAsia="ja-JP"/>
              </w:rPr>
            </w:pPr>
            <w:r w:rsidRPr="003B7583">
              <w:rPr>
                <w:color w:val="FFFFFF" w:themeColor="background1"/>
                <w:szCs w:val="20"/>
                <w:lang w:eastAsia="ja-JP"/>
              </w:rPr>
              <w:t>New workers needed</w:t>
            </w:r>
          </w:p>
          <w:p w14:paraId="2A097B6F" w14:textId="77777777" w:rsidR="009A7F01" w:rsidRPr="003B7583" w:rsidRDefault="009A7F01" w:rsidP="00713067">
            <w:pPr>
              <w:pStyle w:val="NormalTables"/>
              <w:rPr>
                <w:color w:val="FFFFFF" w:themeColor="background1"/>
                <w:szCs w:val="20"/>
                <w:lang w:eastAsia="ja-JP"/>
              </w:rPr>
            </w:pPr>
            <w:r w:rsidRPr="003B7583">
              <w:rPr>
                <w:color w:val="FFFFFF" w:themeColor="background1"/>
                <w:szCs w:val="20"/>
                <w:lang w:eastAsia="ja-JP"/>
              </w:rPr>
              <w:t>2022-25</w:t>
            </w:r>
          </w:p>
        </w:tc>
      </w:tr>
      <w:tr w:rsidR="003A75CE" w:rsidRPr="003B7583" w14:paraId="5C4C0FBC" w14:textId="77777777" w:rsidTr="003B7583">
        <w:trPr>
          <w:trHeight w:val="70"/>
        </w:trPr>
        <w:tc>
          <w:tcPr>
            <w:tcW w:w="1276" w:type="dxa"/>
          </w:tcPr>
          <w:p w14:paraId="164D372A" w14:textId="77777777" w:rsidR="003A75CE" w:rsidRPr="003B7583" w:rsidRDefault="003A75CE" w:rsidP="003A75CE">
            <w:pPr>
              <w:pStyle w:val="NormalTables"/>
              <w:rPr>
                <w:b/>
                <w:bCs/>
                <w:szCs w:val="20"/>
              </w:rPr>
            </w:pPr>
            <w:r w:rsidRPr="003B7583">
              <w:rPr>
                <w:b/>
                <w:bCs/>
                <w:szCs w:val="20"/>
              </w:rPr>
              <w:t>Definition</w:t>
            </w:r>
          </w:p>
        </w:tc>
        <w:tc>
          <w:tcPr>
            <w:tcW w:w="2599" w:type="dxa"/>
          </w:tcPr>
          <w:p w14:paraId="2B4A00EE" w14:textId="5BE37F54" w:rsidR="003A75CE" w:rsidRPr="003B7583" w:rsidRDefault="003A75CE" w:rsidP="003A75CE">
            <w:pPr>
              <w:pStyle w:val="NormalTables"/>
              <w:rPr>
                <w:szCs w:val="20"/>
                <w:lang w:eastAsia="ja-JP"/>
              </w:rPr>
            </w:pPr>
            <w:r w:rsidRPr="003B7583">
              <w:rPr>
                <w:szCs w:val="20"/>
                <w:lang w:eastAsia="ja-JP"/>
              </w:rPr>
              <w:t>Change in the number of workers employed from 2022 to 2025</w:t>
            </w:r>
          </w:p>
        </w:tc>
        <w:tc>
          <w:tcPr>
            <w:tcW w:w="2599" w:type="dxa"/>
          </w:tcPr>
          <w:p w14:paraId="5112668D" w14:textId="16652FB5" w:rsidR="003A75CE" w:rsidRPr="003B7583" w:rsidRDefault="003A75CE" w:rsidP="003A75CE">
            <w:pPr>
              <w:pStyle w:val="NormalTables"/>
              <w:rPr>
                <w:szCs w:val="20"/>
                <w:lang w:eastAsia="ja-JP"/>
              </w:rPr>
            </w:pPr>
            <w:r w:rsidRPr="003B7583">
              <w:rPr>
                <w:szCs w:val="20"/>
                <w:lang w:eastAsia="ja-JP"/>
              </w:rPr>
              <w:t>Workers expected to permanently leave the workforce from 2022 to 2025</w:t>
            </w:r>
          </w:p>
        </w:tc>
        <w:tc>
          <w:tcPr>
            <w:tcW w:w="2600" w:type="dxa"/>
          </w:tcPr>
          <w:p w14:paraId="49F522FD" w14:textId="3C01573C" w:rsidR="003A75CE" w:rsidRPr="003B7583" w:rsidRDefault="003A75CE" w:rsidP="003A75CE">
            <w:pPr>
              <w:pStyle w:val="NormalTables"/>
              <w:rPr>
                <w:szCs w:val="20"/>
                <w:lang w:eastAsia="ja-JP"/>
              </w:rPr>
            </w:pPr>
            <w:r w:rsidRPr="003B7583">
              <w:rPr>
                <w:szCs w:val="20"/>
                <w:lang w:eastAsia="ja-JP"/>
              </w:rPr>
              <w:t>Workers needed from 2022 to 2025 to meet demand from growing employment and to replace retirees</w:t>
            </w:r>
          </w:p>
        </w:tc>
      </w:tr>
      <w:tr w:rsidR="003A75CE" w:rsidRPr="003B7583" w14:paraId="28067409" w14:textId="77777777" w:rsidTr="003B7583">
        <w:trPr>
          <w:trHeight w:val="328"/>
        </w:trPr>
        <w:tc>
          <w:tcPr>
            <w:tcW w:w="1276" w:type="dxa"/>
          </w:tcPr>
          <w:p w14:paraId="6D04989A" w14:textId="77777777" w:rsidR="003A75CE" w:rsidRPr="003B7583" w:rsidRDefault="003A75CE" w:rsidP="003A75CE">
            <w:pPr>
              <w:pStyle w:val="NormalTables"/>
              <w:rPr>
                <w:b/>
                <w:bCs/>
                <w:szCs w:val="20"/>
              </w:rPr>
            </w:pPr>
            <w:r w:rsidRPr="003B7583">
              <w:rPr>
                <w:b/>
                <w:bCs/>
                <w:szCs w:val="20"/>
              </w:rPr>
              <w:t>Primary source</w:t>
            </w:r>
          </w:p>
        </w:tc>
        <w:tc>
          <w:tcPr>
            <w:tcW w:w="2599" w:type="dxa"/>
          </w:tcPr>
          <w:p w14:paraId="645F4F11" w14:textId="33D3828D" w:rsidR="003A75CE" w:rsidRPr="003B7583" w:rsidRDefault="003A75CE" w:rsidP="003A75CE">
            <w:pPr>
              <w:pStyle w:val="NormalTables"/>
              <w:rPr>
                <w:szCs w:val="20"/>
                <w:lang w:eastAsia="ja-JP"/>
              </w:rPr>
            </w:pPr>
            <w:r w:rsidRPr="003B7583">
              <w:rPr>
                <w:szCs w:val="20"/>
                <w:lang w:eastAsia="ja-JP"/>
              </w:rPr>
              <w:t>Benchmarked to the NSC Employment Projections</w:t>
            </w:r>
          </w:p>
        </w:tc>
        <w:tc>
          <w:tcPr>
            <w:tcW w:w="2599" w:type="dxa"/>
          </w:tcPr>
          <w:p w14:paraId="37693A95" w14:textId="561F2AB8" w:rsidR="003A75CE" w:rsidRPr="003B7583" w:rsidRDefault="003A75CE" w:rsidP="003A75CE">
            <w:pPr>
              <w:pStyle w:val="NormalTables"/>
              <w:rPr>
                <w:szCs w:val="20"/>
                <w:lang w:eastAsia="ja-JP"/>
              </w:rPr>
            </w:pPr>
            <w:r w:rsidRPr="003B7583">
              <w:rPr>
                <w:szCs w:val="20"/>
                <w:lang w:eastAsia="ja-JP"/>
              </w:rPr>
              <w:t>Derived from retirement rates from Australian Census Longitudinal Dataset</w:t>
            </w:r>
          </w:p>
        </w:tc>
        <w:tc>
          <w:tcPr>
            <w:tcW w:w="2600" w:type="dxa"/>
          </w:tcPr>
          <w:p w14:paraId="5AF94630" w14:textId="701E9852" w:rsidR="003A75CE" w:rsidRPr="003B7583" w:rsidRDefault="003A75CE" w:rsidP="003A75CE">
            <w:pPr>
              <w:pStyle w:val="NormalTables"/>
              <w:rPr>
                <w:szCs w:val="20"/>
                <w:lang w:eastAsia="ja-JP"/>
              </w:rPr>
            </w:pPr>
            <w:r w:rsidRPr="003B7583">
              <w:rPr>
                <w:szCs w:val="20"/>
                <w:lang w:eastAsia="ja-JP"/>
              </w:rPr>
              <w:t>The sum of employment growth and retirements</w:t>
            </w:r>
          </w:p>
        </w:tc>
      </w:tr>
    </w:tbl>
    <w:p w14:paraId="1A9E3385" w14:textId="77777777" w:rsidR="009A7F01" w:rsidRDefault="009A7F01" w:rsidP="009A7F01">
      <w:r>
        <w:t xml:space="preserve">All outputs are </w:t>
      </w:r>
      <w:r w:rsidRPr="00E802EC">
        <w:t>modelled at the occupation, industry and region level</w:t>
      </w:r>
      <w:r>
        <w:t>:</w:t>
      </w:r>
    </w:p>
    <w:p w14:paraId="422B3C46" w14:textId="3021AD70" w:rsidR="009A7F01" w:rsidRPr="00E802EC" w:rsidRDefault="00EA343F" w:rsidP="009A7F01">
      <w:pPr>
        <w:pStyle w:val="ListBullet2"/>
      </w:pPr>
      <w:r>
        <w:t>oc</w:t>
      </w:r>
      <w:r w:rsidRPr="00E802EC">
        <w:t>cupations</w:t>
      </w:r>
      <w:r w:rsidR="009A7F01" w:rsidRPr="00E802EC">
        <w:t xml:space="preserve"> are defined by 4-digit occupation unit groups in the Australian and New Zealand Standard Classification of Occupations (ANZSCO)</w:t>
      </w:r>
    </w:p>
    <w:p w14:paraId="686FA6DF" w14:textId="77777777" w:rsidR="00962264" w:rsidRPr="00E802EC" w:rsidRDefault="00962264" w:rsidP="00962264">
      <w:pPr>
        <w:pStyle w:val="ListBullet2"/>
      </w:pPr>
      <w:r>
        <w:t>i</w:t>
      </w:r>
      <w:r w:rsidRPr="00E802EC">
        <w:t>ndustries are defined by 1-digit industry divisions in the Australian and New Zealand</w:t>
      </w:r>
      <w:r>
        <w:t xml:space="preserve"> Standard</w:t>
      </w:r>
      <w:r w:rsidRPr="00E802EC">
        <w:t xml:space="preserve"> Industrial Classification (ANZSIC)</w:t>
      </w:r>
    </w:p>
    <w:p w14:paraId="0CCDFED6" w14:textId="5C750048" w:rsidR="009A7F01" w:rsidRPr="00E802EC" w:rsidRDefault="00462BDA" w:rsidP="009A7F01">
      <w:pPr>
        <w:pStyle w:val="ListBullet2"/>
      </w:pPr>
      <w:r>
        <w:t>r</w:t>
      </w:r>
      <w:r w:rsidR="009A7F01" w:rsidRPr="00E802EC">
        <w:t xml:space="preserve">egions are </w:t>
      </w:r>
      <w:r w:rsidR="009A7F01" w:rsidRPr="00E802EC">
        <w:rPr>
          <w:lang w:eastAsia="en-AU"/>
        </w:rPr>
        <w:t xml:space="preserve">defined </w:t>
      </w:r>
      <w:r w:rsidR="009A7F01">
        <w:rPr>
          <w:lang w:eastAsia="en-AU"/>
        </w:rPr>
        <w:t xml:space="preserve">by </w:t>
      </w:r>
      <w:r w:rsidR="009A7F01" w:rsidRPr="00E802EC">
        <w:rPr>
          <w:lang w:eastAsia="en-AU"/>
        </w:rPr>
        <w:t>the nine Regional Partnerships of Victoria as outlined by the Victorian Department of Jobs, Precincts and Regions</w:t>
      </w:r>
      <w:r w:rsidR="009A7F01">
        <w:rPr>
          <w:lang w:eastAsia="en-AU"/>
        </w:rPr>
        <w:t>.</w:t>
      </w:r>
    </w:p>
    <w:p w14:paraId="55B61449" w14:textId="77777777" w:rsidR="009A7F01" w:rsidRDefault="009A7F01" w:rsidP="009A7F01">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4535055E" w14:textId="77777777" w:rsidR="009A7F01" w:rsidRDefault="009A7F01" w:rsidP="009A7F01">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auto"/>
          <w:left w:val="single" w:sz="18" w:space="0" w:color="auto"/>
          <w:bottom w:val="single" w:sz="18" w:space="0" w:color="auto"/>
          <w:right w:val="single" w:sz="18" w:space="0" w:color="auto"/>
          <w:insideH w:val="none" w:sz="0"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9A7F01" w:rsidRPr="00276C1A" w14:paraId="29B91C3B" w14:textId="77777777" w:rsidTr="00E00298">
        <w:trPr>
          <w:cnfStyle w:val="100000000000" w:firstRow="1" w:lastRow="0" w:firstColumn="0" w:lastColumn="0" w:oddVBand="0" w:evenVBand="0" w:oddHBand="0" w:evenHBand="0" w:firstRowFirstColumn="0" w:firstRowLastColumn="0" w:lastRowFirstColumn="0" w:lastRowLastColumn="0"/>
          <w:trHeight w:val="112"/>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E1BC09D" w14:textId="77777777" w:rsidR="009A7F01" w:rsidRPr="004C0752" w:rsidRDefault="009A7F01" w:rsidP="00713067">
            <w:pPr>
              <w:spacing w:after="160"/>
              <w:rPr>
                <w:szCs w:val="26"/>
                <w:lang w:val="en-US"/>
              </w:rPr>
            </w:pPr>
            <w:r w:rsidRPr="004C0752">
              <w:rPr>
                <w:szCs w:val="26"/>
                <w:lang w:val="en-US"/>
              </w:rPr>
              <w:t>The VSA Employment Model gives a best estimate of employment by industry, occupation and region. It provides an indication but does not, and cannot, tell the full story of the region’s economy.</w:t>
            </w:r>
          </w:p>
        </w:tc>
      </w:tr>
    </w:tbl>
    <w:p w14:paraId="3D7CCB11" w14:textId="77777777" w:rsidR="009A7F01" w:rsidRPr="00276C1A" w:rsidRDefault="009A7F01" w:rsidP="009A7F01">
      <w:pPr>
        <w:pStyle w:val="Heading2"/>
      </w:pPr>
      <w:r>
        <w:t>Employment growth, 2022-25</w:t>
      </w:r>
    </w:p>
    <w:p w14:paraId="77871786" w14:textId="060F17CE" w:rsidR="009A7F01" w:rsidRPr="00802F7B" w:rsidRDefault="009A7F01" w:rsidP="009A7F01">
      <w:r w:rsidRPr="00802F7B">
        <w:rPr>
          <w:b/>
        </w:rPr>
        <w:t>Source:</w:t>
      </w:r>
      <w:r w:rsidRPr="00802F7B">
        <w:rPr>
          <w:b/>
          <w:color w:val="8B96C6" w:themeColor="text2"/>
        </w:rPr>
        <w:t xml:space="preserve"> </w:t>
      </w:r>
      <w:r w:rsidRPr="00802F7B">
        <w:t>VSA</w:t>
      </w:r>
      <w:r w:rsidR="005B5CE6" w:rsidRPr="00802F7B">
        <w:t xml:space="preserve"> and</w:t>
      </w:r>
      <w:r w:rsidRPr="00802F7B">
        <w:t xml:space="preserve"> Nous (2022), modelling of NSC (2022) Employment Projections</w:t>
      </w:r>
    </w:p>
    <w:p w14:paraId="149E7368" w14:textId="77777777" w:rsidR="009A7F01" w:rsidRDefault="009A7F01" w:rsidP="009A7F01">
      <w:r>
        <w:lastRenderedPageBreak/>
        <w:t>This modelling takes the NSC Employment Projections as the benchmark data for 2022</w:t>
      </w:r>
      <w:r>
        <w:noBreakHyphen/>
        <w:t>25 and breaks it down into occupation by industry by region tables.</w:t>
      </w:r>
    </w:p>
    <w:p w14:paraId="1DBE1CD9" w14:textId="77777777" w:rsidR="009A7F01" w:rsidRDefault="009A7F01" w:rsidP="009A7F01">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21656FED" w14:textId="77777777" w:rsidR="009A7F01" w:rsidRDefault="009A7F01" w:rsidP="009A7F01">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4B838853" w14:textId="6681D662" w:rsidR="009A7F01" w:rsidRDefault="009A7F01" w:rsidP="009A7F01">
      <w:r>
        <w:t xml:space="preserve">The seed data comes from the ABS Census 2016. The control totals for occupation and industry come from the NSC's Employment Projections, and the control totals for region come from the NSC’s Small Area Labour Markets data. </w:t>
      </w:r>
      <w:r w:rsidR="00ED005F">
        <w:t xml:space="preserve">Table 16 </w:t>
      </w:r>
      <w:r>
        <w:t>describes the inputs in detail.</w:t>
      </w:r>
    </w:p>
    <w:p w14:paraId="1011BEF5" w14:textId="77777777" w:rsidR="009A7F01" w:rsidRDefault="009A7F01" w:rsidP="009A7F01">
      <w:r w:rsidRPr="00276C1A">
        <w:t xml:space="preserve">The </w:t>
      </w:r>
      <w:r>
        <w:t>modelling results in:</w:t>
      </w:r>
    </w:p>
    <w:p w14:paraId="13D77893" w14:textId="746B02A2" w:rsidR="009A7F01" w:rsidRDefault="00462BDA" w:rsidP="009A7F01">
      <w:pPr>
        <w:pStyle w:val="ListBullet2"/>
      </w:pPr>
      <w:r>
        <w:t>i</w:t>
      </w:r>
      <w:r w:rsidR="00EB0BCC" w:rsidRPr="004C0752">
        <w:rPr>
          <w:lang w:val="en-US"/>
        </w:rPr>
        <w:t>industry</w:t>
      </w:r>
      <w:r w:rsidR="009A7F01" w:rsidRPr="004C0752">
        <w:rPr>
          <w:lang w:val="en-US"/>
        </w:rPr>
        <w:t xml:space="preserve"> and occupation </w:t>
      </w:r>
      <w:r w:rsidR="009A7F01">
        <w:t>projections that align with the NSC Employment Projections</w:t>
      </w:r>
    </w:p>
    <w:p w14:paraId="4C396263" w14:textId="538ED151" w:rsidR="009A7F01" w:rsidRDefault="00462BDA" w:rsidP="009A7F01">
      <w:pPr>
        <w:pStyle w:val="ListBullet2"/>
      </w:pPr>
      <w:r>
        <w:t>r</w:t>
      </w:r>
      <w:r w:rsidR="009A7F01">
        <w:t>egional data that matches the distribution across NSC Small Area Labour Markets</w:t>
      </w:r>
    </w:p>
    <w:p w14:paraId="508058A4" w14:textId="24D4511B" w:rsidR="009A7F01" w:rsidRPr="004C0752" w:rsidRDefault="00462BDA" w:rsidP="009A7F01">
      <w:pPr>
        <w:pStyle w:val="ListBullet2"/>
        <w:rPr>
          <w:lang w:val="en-US"/>
        </w:rPr>
      </w:pPr>
      <w:r>
        <w:t>i</w:t>
      </w:r>
      <w:r w:rsidR="009A7F01">
        <w:t>ndustry by occupation by region data tables that approximate the distribution within the ABS Census 2016</w:t>
      </w:r>
      <w:r w:rsidR="009A7F01" w:rsidRPr="004C0752">
        <w:rPr>
          <w:lang w:val="en-US"/>
        </w:rPr>
        <w:t>.</w:t>
      </w:r>
    </w:p>
    <w:p w14:paraId="66D55BE6" w14:textId="5CD494CD" w:rsidR="009A7F01" w:rsidRPr="00ED005F" w:rsidRDefault="009A7F01" w:rsidP="009A7F01">
      <w:pPr>
        <w:pStyle w:val="Caption"/>
        <w:rPr>
          <w:sz w:val="20"/>
          <w:szCs w:val="20"/>
        </w:rPr>
      </w:pPr>
      <w:bookmarkStart w:id="87" w:name="_Ref112757378"/>
      <w:r w:rsidRPr="00ED005F">
        <w:rPr>
          <w:sz w:val="20"/>
          <w:szCs w:val="20"/>
        </w:rPr>
        <w:t xml:space="preserve">Table </w:t>
      </w:r>
      <w:r w:rsidRPr="00ED005F">
        <w:rPr>
          <w:sz w:val="20"/>
          <w:szCs w:val="20"/>
        </w:rPr>
        <w:fldChar w:fldCharType="begin"/>
      </w:r>
      <w:r w:rsidRPr="00ED005F">
        <w:rPr>
          <w:sz w:val="20"/>
          <w:szCs w:val="20"/>
        </w:rPr>
        <w:instrText xml:space="preserve"> SEQ Table \* ARABIC </w:instrText>
      </w:r>
      <w:r w:rsidRPr="00ED005F">
        <w:rPr>
          <w:sz w:val="20"/>
          <w:szCs w:val="20"/>
        </w:rPr>
        <w:fldChar w:fldCharType="separate"/>
      </w:r>
      <w:r w:rsidR="00B50DDB">
        <w:rPr>
          <w:noProof/>
          <w:sz w:val="20"/>
          <w:szCs w:val="20"/>
        </w:rPr>
        <w:t>16</w:t>
      </w:r>
      <w:r w:rsidRPr="00ED005F">
        <w:rPr>
          <w:noProof/>
          <w:sz w:val="20"/>
          <w:szCs w:val="20"/>
        </w:rPr>
        <w:fldChar w:fldCharType="end"/>
      </w:r>
      <w:bookmarkEnd w:id="87"/>
      <w:r w:rsidRPr="00ED005F">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9A7F01" w:rsidRPr="003B7583" w14:paraId="116F5032" w14:textId="77777777" w:rsidTr="00E45367">
        <w:trPr>
          <w:cnfStyle w:val="100000000000" w:firstRow="1" w:lastRow="0" w:firstColumn="0" w:lastColumn="0" w:oddVBand="0" w:evenVBand="0" w:oddHBand="0" w:evenHBand="0" w:firstRowFirstColumn="0" w:firstRowLastColumn="0" w:lastRowFirstColumn="0" w:lastRowLastColumn="0"/>
        </w:trPr>
        <w:tc>
          <w:tcPr>
            <w:tcW w:w="0" w:type="dxa"/>
            <w:shd w:val="clear" w:color="auto" w:fill="000000" w:themeFill="text1"/>
          </w:tcPr>
          <w:p w14:paraId="22337BF8" w14:textId="77777777" w:rsidR="009A7F01" w:rsidRPr="003B7583" w:rsidDel="00775701" w:rsidRDefault="009A7F01" w:rsidP="00713067">
            <w:pPr>
              <w:rPr>
                <w:szCs w:val="20"/>
              </w:rPr>
            </w:pPr>
            <w:r w:rsidRPr="003B7583">
              <w:rPr>
                <w:szCs w:val="20"/>
              </w:rPr>
              <w:t>Type</w:t>
            </w:r>
          </w:p>
        </w:tc>
        <w:tc>
          <w:tcPr>
            <w:tcW w:w="0" w:type="dxa"/>
            <w:shd w:val="clear" w:color="auto" w:fill="000000" w:themeFill="text1"/>
          </w:tcPr>
          <w:p w14:paraId="2C27A4C6" w14:textId="77777777" w:rsidR="009A7F01" w:rsidRPr="003B7583" w:rsidRDefault="009A7F01" w:rsidP="00713067">
            <w:pPr>
              <w:rPr>
                <w:szCs w:val="20"/>
              </w:rPr>
            </w:pPr>
            <w:r w:rsidRPr="003B7583">
              <w:rPr>
                <w:szCs w:val="20"/>
              </w:rPr>
              <w:t>Data</w:t>
            </w:r>
          </w:p>
        </w:tc>
        <w:tc>
          <w:tcPr>
            <w:tcW w:w="0" w:type="dxa"/>
            <w:shd w:val="clear" w:color="auto" w:fill="000000" w:themeFill="text1"/>
          </w:tcPr>
          <w:p w14:paraId="07E904F1" w14:textId="77777777" w:rsidR="009A7F01" w:rsidRPr="003B7583" w:rsidRDefault="009A7F01" w:rsidP="00713067">
            <w:pPr>
              <w:rPr>
                <w:szCs w:val="20"/>
              </w:rPr>
            </w:pPr>
            <w:r w:rsidRPr="003B7583">
              <w:rPr>
                <w:szCs w:val="20"/>
              </w:rPr>
              <w:t>Source</w:t>
            </w:r>
          </w:p>
        </w:tc>
      </w:tr>
      <w:tr w:rsidR="009A7F01" w:rsidRPr="003B7583" w14:paraId="48F49436" w14:textId="77777777" w:rsidTr="00713067">
        <w:tc>
          <w:tcPr>
            <w:tcW w:w="1276" w:type="dxa"/>
          </w:tcPr>
          <w:p w14:paraId="76643BF1" w14:textId="77777777" w:rsidR="009A7F01" w:rsidRPr="003B7583" w:rsidRDefault="009A7F01" w:rsidP="00713067">
            <w:pPr>
              <w:pStyle w:val="NormalTables"/>
              <w:rPr>
                <w:szCs w:val="20"/>
              </w:rPr>
            </w:pPr>
            <w:r w:rsidRPr="003B7583">
              <w:rPr>
                <w:szCs w:val="20"/>
              </w:rPr>
              <w:t>Seed</w:t>
            </w:r>
          </w:p>
        </w:tc>
        <w:tc>
          <w:tcPr>
            <w:tcW w:w="2835" w:type="dxa"/>
          </w:tcPr>
          <w:p w14:paraId="7E5C8C13" w14:textId="52A0E73E" w:rsidR="009A7F01" w:rsidRPr="003B7583" w:rsidRDefault="009A7F01" w:rsidP="00713067">
            <w:pPr>
              <w:pStyle w:val="NormalTables"/>
              <w:rPr>
                <w:szCs w:val="20"/>
              </w:rPr>
            </w:pPr>
            <w:r w:rsidRPr="003B7583">
              <w:rPr>
                <w:szCs w:val="20"/>
              </w:rPr>
              <w:t xml:space="preserve">Employment </w:t>
            </w:r>
            <w:r w:rsidR="00DF2E7D" w:rsidRPr="003B7583">
              <w:rPr>
                <w:szCs w:val="20"/>
              </w:rPr>
              <w:t>by</w:t>
            </w:r>
            <w:r w:rsidRPr="003B7583">
              <w:rPr>
                <w:szCs w:val="20"/>
              </w:rPr>
              <w:br/>
              <w:t xml:space="preserve">3-digit industry (ANZSIC3) </w:t>
            </w:r>
            <w:r w:rsidR="00DF2E7D" w:rsidRPr="003B7583">
              <w:rPr>
                <w:szCs w:val="20"/>
              </w:rPr>
              <w:t>by</w:t>
            </w:r>
            <w:r w:rsidRPr="003B7583">
              <w:rPr>
                <w:szCs w:val="20"/>
              </w:rPr>
              <w:br/>
              <w:t xml:space="preserve">4-digit occupation (ANZSCO4) </w:t>
            </w:r>
            <w:r w:rsidR="00DF2E7D" w:rsidRPr="003B7583">
              <w:rPr>
                <w:szCs w:val="20"/>
              </w:rPr>
              <w:t>by</w:t>
            </w:r>
            <w:r w:rsidRPr="003B7583">
              <w:rPr>
                <w:szCs w:val="20"/>
              </w:rPr>
              <w:br/>
              <w:t>Statistical Area Level 2 (SA2)</w:t>
            </w:r>
          </w:p>
        </w:tc>
        <w:tc>
          <w:tcPr>
            <w:tcW w:w="4960" w:type="dxa"/>
          </w:tcPr>
          <w:p w14:paraId="3F76BB19" w14:textId="77777777" w:rsidR="009A7F01" w:rsidRPr="003B7583" w:rsidRDefault="009A7F01" w:rsidP="00713067">
            <w:pPr>
              <w:pStyle w:val="NormalTables"/>
              <w:rPr>
                <w:szCs w:val="20"/>
              </w:rPr>
            </w:pPr>
            <w:r w:rsidRPr="003B7583">
              <w:rPr>
                <w:szCs w:val="20"/>
              </w:rPr>
              <w:t xml:space="preserve">ABS, </w:t>
            </w:r>
            <w:r w:rsidRPr="003B7583">
              <w:rPr>
                <w:b/>
                <w:szCs w:val="20"/>
              </w:rPr>
              <w:t>Census of Population and Housing</w:t>
            </w:r>
            <w:r w:rsidRPr="003B7583">
              <w:rPr>
                <w:szCs w:val="20"/>
              </w:rPr>
              <w:t>, place of usual residence data</w:t>
            </w:r>
          </w:p>
        </w:tc>
      </w:tr>
      <w:tr w:rsidR="009A7F01" w:rsidRPr="003B7583" w14:paraId="653132E2" w14:textId="77777777" w:rsidTr="00713067">
        <w:tc>
          <w:tcPr>
            <w:tcW w:w="1276" w:type="dxa"/>
          </w:tcPr>
          <w:p w14:paraId="69E6A532" w14:textId="77777777" w:rsidR="009A7F01" w:rsidRPr="003B7583" w:rsidRDefault="009A7F01" w:rsidP="00713067">
            <w:pPr>
              <w:pStyle w:val="NormalTables"/>
              <w:rPr>
                <w:szCs w:val="20"/>
              </w:rPr>
            </w:pPr>
            <w:r w:rsidRPr="003B7583">
              <w:rPr>
                <w:szCs w:val="20"/>
              </w:rPr>
              <w:t>Control total</w:t>
            </w:r>
          </w:p>
        </w:tc>
        <w:tc>
          <w:tcPr>
            <w:tcW w:w="2835" w:type="dxa"/>
          </w:tcPr>
          <w:p w14:paraId="505C573D" w14:textId="0DE53DB4" w:rsidR="009A7F01" w:rsidRPr="003B7583" w:rsidRDefault="009A7F01" w:rsidP="00713067">
            <w:pPr>
              <w:pStyle w:val="NormalTables"/>
              <w:rPr>
                <w:szCs w:val="20"/>
              </w:rPr>
            </w:pPr>
            <w:r w:rsidRPr="003B7583">
              <w:rPr>
                <w:szCs w:val="20"/>
              </w:rPr>
              <w:t xml:space="preserve">Employment </w:t>
            </w:r>
            <w:r w:rsidR="00DF2E7D" w:rsidRPr="003B7583">
              <w:rPr>
                <w:szCs w:val="20"/>
              </w:rPr>
              <w:t>by</w:t>
            </w:r>
            <w:r w:rsidRPr="003B7583">
              <w:rPr>
                <w:szCs w:val="20"/>
              </w:rPr>
              <w:t xml:space="preserve"> SA2</w:t>
            </w:r>
          </w:p>
        </w:tc>
        <w:tc>
          <w:tcPr>
            <w:tcW w:w="4960" w:type="dxa"/>
          </w:tcPr>
          <w:p w14:paraId="018BA478" w14:textId="77777777" w:rsidR="009A7F01" w:rsidRPr="003B7583" w:rsidRDefault="009A7F01" w:rsidP="00713067">
            <w:pPr>
              <w:pStyle w:val="NormalTables"/>
              <w:rPr>
                <w:szCs w:val="20"/>
              </w:rPr>
            </w:pPr>
            <w:r w:rsidRPr="003B7583">
              <w:rPr>
                <w:szCs w:val="20"/>
              </w:rPr>
              <w:t xml:space="preserve">NSC, </w:t>
            </w:r>
            <w:r w:rsidRPr="003B7583">
              <w:rPr>
                <w:b/>
                <w:szCs w:val="20"/>
              </w:rPr>
              <w:t>Small Area Labour Markets</w:t>
            </w:r>
            <w:r w:rsidRPr="003B7583">
              <w:rPr>
                <w:szCs w:val="20"/>
              </w:rPr>
              <w:t>, ‘SALM smoothed SA2 Datafiles (ASGS 2016) - March quarter 2022’.</w:t>
            </w:r>
          </w:p>
        </w:tc>
      </w:tr>
      <w:tr w:rsidR="009A7F01" w:rsidRPr="003B7583" w14:paraId="7B27DFF6" w14:textId="77777777" w:rsidTr="00713067">
        <w:tc>
          <w:tcPr>
            <w:tcW w:w="1276" w:type="dxa"/>
          </w:tcPr>
          <w:p w14:paraId="2B79F726" w14:textId="77777777" w:rsidR="009A7F01" w:rsidRPr="003B7583" w:rsidRDefault="009A7F01" w:rsidP="00713067">
            <w:pPr>
              <w:pStyle w:val="NormalTables"/>
              <w:rPr>
                <w:szCs w:val="20"/>
              </w:rPr>
            </w:pPr>
            <w:r w:rsidRPr="003B7583">
              <w:rPr>
                <w:szCs w:val="20"/>
              </w:rPr>
              <w:t>Control total</w:t>
            </w:r>
          </w:p>
        </w:tc>
        <w:tc>
          <w:tcPr>
            <w:tcW w:w="2835" w:type="dxa"/>
          </w:tcPr>
          <w:p w14:paraId="010B3317" w14:textId="7CE388C7" w:rsidR="009A7F01" w:rsidRPr="003B7583" w:rsidRDefault="009A7F01" w:rsidP="00713067">
            <w:pPr>
              <w:pStyle w:val="NormalTables"/>
              <w:rPr>
                <w:szCs w:val="20"/>
              </w:rPr>
            </w:pPr>
            <w:r w:rsidRPr="003B7583">
              <w:rPr>
                <w:szCs w:val="20"/>
              </w:rPr>
              <w:t xml:space="preserve">Employment </w:t>
            </w:r>
            <w:r w:rsidR="00DF2E7D" w:rsidRPr="003B7583">
              <w:rPr>
                <w:szCs w:val="20"/>
              </w:rPr>
              <w:t>by</w:t>
            </w:r>
            <w:r w:rsidRPr="003B7583">
              <w:rPr>
                <w:szCs w:val="20"/>
              </w:rPr>
              <w:t xml:space="preserve"> ANZSIC1</w:t>
            </w:r>
          </w:p>
        </w:tc>
        <w:tc>
          <w:tcPr>
            <w:tcW w:w="4960" w:type="dxa"/>
          </w:tcPr>
          <w:p w14:paraId="25B3BB5F" w14:textId="77777777" w:rsidR="009A7F01" w:rsidRPr="003B7583" w:rsidRDefault="009A7F01" w:rsidP="00713067">
            <w:pPr>
              <w:pStyle w:val="NormalTables"/>
              <w:rPr>
                <w:szCs w:val="20"/>
              </w:rPr>
            </w:pPr>
            <w:r w:rsidRPr="003B7583">
              <w:rPr>
                <w:szCs w:val="20"/>
              </w:rPr>
              <w:t xml:space="preserve">NSC, </w:t>
            </w:r>
            <w:r w:rsidRPr="003B7583">
              <w:rPr>
                <w:b/>
                <w:szCs w:val="20"/>
              </w:rPr>
              <w:t>Employment Projections</w:t>
            </w:r>
            <w:r w:rsidRPr="003B7583">
              <w:rPr>
                <w:i/>
                <w:iCs/>
                <w:szCs w:val="20"/>
              </w:rPr>
              <w:t xml:space="preserve">, </w:t>
            </w:r>
            <w:r w:rsidRPr="003B7583">
              <w:rPr>
                <w:szCs w:val="20"/>
              </w:rPr>
              <w:t xml:space="preserve">2020-25 </w:t>
            </w:r>
          </w:p>
        </w:tc>
      </w:tr>
      <w:tr w:rsidR="009A7F01" w:rsidRPr="003B7583" w14:paraId="028FCC03" w14:textId="77777777" w:rsidTr="00713067">
        <w:tc>
          <w:tcPr>
            <w:tcW w:w="1276" w:type="dxa"/>
          </w:tcPr>
          <w:p w14:paraId="43C7CB67" w14:textId="77777777" w:rsidR="009A7F01" w:rsidRPr="003B7583" w:rsidRDefault="009A7F01" w:rsidP="00713067">
            <w:pPr>
              <w:pStyle w:val="NormalTables"/>
              <w:rPr>
                <w:szCs w:val="20"/>
              </w:rPr>
            </w:pPr>
            <w:r w:rsidRPr="003B7583">
              <w:rPr>
                <w:szCs w:val="20"/>
              </w:rPr>
              <w:t>Control total</w:t>
            </w:r>
          </w:p>
        </w:tc>
        <w:tc>
          <w:tcPr>
            <w:tcW w:w="2835" w:type="dxa"/>
          </w:tcPr>
          <w:p w14:paraId="62D3075B" w14:textId="1E40E291" w:rsidR="009A7F01" w:rsidRPr="003B7583" w:rsidRDefault="009A7F01" w:rsidP="00713067">
            <w:pPr>
              <w:pStyle w:val="NormalTables"/>
              <w:rPr>
                <w:szCs w:val="20"/>
              </w:rPr>
            </w:pPr>
            <w:r w:rsidRPr="003B7583">
              <w:rPr>
                <w:szCs w:val="20"/>
              </w:rPr>
              <w:t xml:space="preserve">Employment </w:t>
            </w:r>
            <w:r w:rsidR="00DF2E7D" w:rsidRPr="003B7583">
              <w:rPr>
                <w:szCs w:val="20"/>
              </w:rPr>
              <w:t>by</w:t>
            </w:r>
            <w:r w:rsidRPr="003B7583">
              <w:rPr>
                <w:szCs w:val="20"/>
              </w:rPr>
              <w:t xml:space="preserve"> ANZSCO4</w:t>
            </w:r>
          </w:p>
        </w:tc>
        <w:tc>
          <w:tcPr>
            <w:tcW w:w="4960" w:type="dxa"/>
          </w:tcPr>
          <w:p w14:paraId="54CE1F33" w14:textId="77777777" w:rsidR="009A7F01" w:rsidRPr="003B7583" w:rsidRDefault="009A7F01" w:rsidP="00713067">
            <w:pPr>
              <w:pStyle w:val="NormalTables"/>
              <w:rPr>
                <w:szCs w:val="20"/>
              </w:rPr>
            </w:pPr>
            <w:r w:rsidRPr="003B7583">
              <w:rPr>
                <w:szCs w:val="20"/>
              </w:rPr>
              <w:t xml:space="preserve">NSC, </w:t>
            </w:r>
            <w:r w:rsidRPr="003B7583">
              <w:rPr>
                <w:b/>
                <w:szCs w:val="20"/>
              </w:rPr>
              <w:t>Employment Projections</w:t>
            </w:r>
            <w:r w:rsidRPr="003B7583">
              <w:rPr>
                <w:i/>
                <w:iCs/>
                <w:szCs w:val="20"/>
              </w:rPr>
              <w:t xml:space="preserve">, </w:t>
            </w:r>
            <w:r w:rsidRPr="003B7583">
              <w:rPr>
                <w:szCs w:val="20"/>
              </w:rPr>
              <w:t>2021-26</w:t>
            </w:r>
          </w:p>
        </w:tc>
      </w:tr>
    </w:tbl>
    <w:p w14:paraId="61923274" w14:textId="3482F146" w:rsidR="009A7F01" w:rsidRPr="003B7583" w:rsidRDefault="009A7F01" w:rsidP="009A7F01">
      <w:pPr>
        <w:rPr>
          <w:szCs w:val="20"/>
        </w:rPr>
      </w:pPr>
      <w:r w:rsidRPr="003B7583">
        <w:rPr>
          <w:rFonts w:eastAsiaTheme="minorEastAsia"/>
          <w:szCs w:val="20"/>
          <w:lang w:eastAsia="en-US"/>
        </w:rPr>
        <w:t>Notes</w:t>
      </w:r>
      <w:r w:rsidR="00016C7A">
        <w:rPr>
          <w:rFonts w:eastAsiaTheme="minorEastAsia"/>
          <w:szCs w:val="20"/>
          <w:lang w:eastAsia="en-US"/>
        </w:rPr>
        <w:t xml:space="preserve"> for Table 16</w:t>
      </w:r>
      <w:r w:rsidRPr="003B7583">
        <w:rPr>
          <w:rFonts w:eastAsiaTheme="minorEastAsia"/>
          <w:szCs w:val="20"/>
          <w:lang w:eastAsia="en-US"/>
        </w:rPr>
        <w:t xml:space="preserve">: </w:t>
      </w:r>
    </w:p>
    <w:p w14:paraId="40A68228" w14:textId="77777777" w:rsidR="009A7F01" w:rsidRPr="003B7583" w:rsidRDefault="009A7F01" w:rsidP="009A7F01">
      <w:pPr>
        <w:pStyle w:val="ListNumber"/>
        <w:rPr>
          <w:szCs w:val="20"/>
          <w:lang w:eastAsia="en-US"/>
        </w:rPr>
      </w:pPr>
      <w:r w:rsidRPr="003B7583">
        <w:rPr>
          <w:szCs w:val="20"/>
          <w:lang w:eastAsia="en-US"/>
        </w:rPr>
        <w:t>Following the modelling, SA2 data is aggregated up to Regional Partnership region. Where an SA2 spans multiple regions, the estimates have been apportioned based on geographic area.</w:t>
      </w:r>
    </w:p>
    <w:p w14:paraId="4EDC063B" w14:textId="77777777" w:rsidR="009A7F01" w:rsidRPr="003B7583" w:rsidRDefault="009A7F01" w:rsidP="009A7F01">
      <w:pPr>
        <w:pStyle w:val="ListNumber"/>
        <w:rPr>
          <w:szCs w:val="20"/>
        </w:rPr>
      </w:pPr>
      <w:r w:rsidRPr="003B7583">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69E7ED22" w14:textId="77777777" w:rsidR="009A7F01" w:rsidRPr="00276C1A" w:rsidRDefault="009A7F01" w:rsidP="009A7F01">
      <w:pPr>
        <w:pStyle w:val="Heading2"/>
      </w:pPr>
      <w:r>
        <w:t>Retirements, 2022-25</w:t>
      </w:r>
    </w:p>
    <w:p w14:paraId="01811A2E" w14:textId="77777777" w:rsidR="009A7F01" w:rsidRPr="00802F7B" w:rsidRDefault="009A7F01" w:rsidP="009A7F01">
      <w:r w:rsidRPr="00802F7B">
        <w:rPr>
          <w:b/>
        </w:rPr>
        <w:t>Source:</w:t>
      </w:r>
      <w:r w:rsidRPr="00802F7B">
        <w:t xml:space="preserve"> VSA, Deloitte Access Economics (DAE) and Nous (2022), Retirement projections 2022-2025</w:t>
      </w:r>
    </w:p>
    <w:p w14:paraId="50D60E9B" w14:textId="77777777" w:rsidR="009A7F01" w:rsidRPr="00276C1A" w:rsidRDefault="009A7F01" w:rsidP="009A7F01">
      <w:r w:rsidRPr="00276C1A">
        <w:t xml:space="preserve">Retirements are estimated by applying occupation-specific retirement rates to the employment </w:t>
      </w:r>
      <w:r>
        <w:t>projections</w:t>
      </w:r>
      <w:r w:rsidRPr="00276C1A">
        <w:t>.</w:t>
      </w:r>
    </w:p>
    <w:p w14:paraId="3EFB3D7B" w14:textId="77777777" w:rsidR="009A7F01" w:rsidRPr="00276C1A" w:rsidRDefault="009A7F01" w:rsidP="009A7F01">
      <w:r w:rsidRPr="00276C1A">
        <w:lastRenderedPageBreak/>
        <w:t xml:space="preserve">Using the Australian Census Longitudinal Dataset, an estimate of the size of the labour force aged 50 and over in 2016 was taken and compared to the size of the labour force aged 45 and over in 2011. 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47726F93" w14:textId="77777777" w:rsidR="009A7F01" w:rsidRPr="00276C1A" w:rsidRDefault="009A7F01" w:rsidP="009A7F01">
      <w:r w:rsidRPr="00276C1A">
        <w:t>The outputs were used to estimate an occupation-specific retirement rate, calculated as:</w:t>
      </w:r>
    </w:p>
    <w:p w14:paraId="0C2F36B8" w14:textId="77777777" w:rsidR="009A7F01" w:rsidRPr="00802F7B" w:rsidRDefault="009A7F01" w:rsidP="009A7F01">
      <w:pPr>
        <w:ind w:firstLine="720"/>
        <w:rPr>
          <w:b/>
        </w:rPr>
      </w:pPr>
      <w:r w:rsidRPr="00802F7B">
        <w:rPr>
          <w:b/>
        </w:rPr>
        <w:t>Retirement rate = retirements between periods t and t+1 / employment at t</w:t>
      </w:r>
    </w:p>
    <w:p w14:paraId="0A52DBEE" w14:textId="77777777" w:rsidR="009A7F01" w:rsidRPr="00276C1A" w:rsidRDefault="009A7F01" w:rsidP="009A7F01">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27CBFDF2" w14:textId="77777777" w:rsidR="009A7F01" w:rsidRDefault="009A7F01" w:rsidP="009A7F01">
      <w:pPr>
        <w:pStyle w:val="Heading2"/>
      </w:pPr>
      <w:r>
        <w:t>New workers needed, 2022-25</w:t>
      </w:r>
    </w:p>
    <w:p w14:paraId="57DA0780" w14:textId="77777777" w:rsidR="009A7F01" w:rsidRDefault="009A7F01" w:rsidP="009A7F01">
      <w:r>
        <w:t xml:space="preserve">New workers needed is the simple sum of employment growth and retirements. It is calculated </w:t>
      </w:r>
      <w:r w:rsidRPr="00276C1A">
        <w:t>at the region (Regional Partnerships), industry (ANZSIC1) and occupation (ANZSCO4) level.</w:t>
      </w:r>
    </w:p>
    <w:p w14:paraId="625EAA7D" w14:textId="77777777" w:rsidR="009A7F01" w:rsidRDefault="009A7F01" w:rsidP="009A7F01">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15"/>
      </w:r>
      <w:r>
        <w:t xml:space="preserve"> </w:t>
      </w:r>
    </w:p>
    <w:p w14:paraId="64BF7A50" w14:textId="77777777" w:rsidR="009A7F01" w:rsidRDefault="009A7F01" w:rsidP="009A7F01">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20C44766" w14:textId="77777777" w:rsidR="009A7F01" w:rsidRDefault="009A7F01" w:rsidP="009A7F01">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83"/>
    <w:bookmarkEnd w:id="84"/>
    <w:p w14:paraId="5B40DCE2" w14:textId="77777777" w:rsidR="009378C1" w:rsidRPr="009378C1" w:rsidRDefault="009378C1" w:rsidP="009378C1"/>
    <w:p w14:paraId="5E8F6B6D" w14:textId="77777777" w:rsidR="003709D4" w:rsidRDefault="003709D4" w:rsidP="003709D4">
      <w:pPr>
        <w:pStyle w:val="Heading1"/>
      </w:pPr>
      <w:bookmarkStart w:id="88" w:name="_Toc111121477"/>
      <w:r>
        <w:rPr>
          <w:lang w:eastAsia="en-AU"/>
        </w:rPr>
        <w:lastRenderedPageBreak/>
        <w:t xml:space="preserve">Appendix C: </w:t>
      </w:r>
      <w:r>
        <w:t>Victorian VET pipeline methodology</w:t>
      </w:r>
      <w:bookmarkEnd w:id="88"/>
    </w:p>
    <w:p w14:paraId="3F1921EB" w14:textId="7C8792B1" w:rsidR="003709D4" w:rsidRPr="00503752" w:rsidRDefault="003709D4" w:rsidP="003709D4">
      <w:pPr>
        <w:keepNext/>
        <w:keepLines/>
        <w:spacing w:before="320"/>
        <w:outlineLvl w:val="1"/>
        <w:rPr>
          <w:rFonts w:eastAsia="SimHei" w:cs="Arial"/>
          <w:b/>
          <w:color w:val="000000"/>
          <w:sz w:val="26"/>
        </w:rPr>
      </w:pPr>
      <w:r>
        <w:t xml:space="preserve"> </w:t>
      </w:r>
      <w:bookmarkStart w:id="89" w:name="_Toc104969325"/>
      <w:bookmarkStart w:id="90" w:name="_Toc105072495"/>
      <w:bookmarkStart w:id="91" w:name="_Toc111121478"/>
      <w:r w:rsidRPr="00503752">
        <w:rPr>
          <w:rFonts w:eastAsia="SimHei" w:cs="Arial"/>
          <w:b/>
          <w:color w:val="000000"/>
          <w:sz w:val="26"/>
        </w:rPr>
        <w:t>Enrolment</w:t>
      </w:r>
      <w:r w:rsidRPr="006F3E17">
        <w:rPr>
          <w:rFonts w:eastAsia="SimHei" w:cs="Arial"/>
          <w:b/>
          <w:color w:val="000000"/>
          <w:sz w:val="26"/>
        </w:rPr>
        <w:t xml:space="preserve"> </w:t>
      </w:r>
      <w:r w:rsidRPr="00503752">
        <w:rPr>
          <w:rFonts w:eastAsia="SimHei" w:cs="Arial"/>
          <w:b/>
          <w:color w:val="000000"/>
          <w:sz w:val="26"/>
        </w:rPr>
        <w:t>numbers</w:t>
      </w:r>
      <w:r>
        <w:rPr>
          <w:rFonts w:eastAsia="SimHei" w:cs="Arial"/>
          <w:b/>
          <w:color w:val="000000"/>
          <w:sz w:val="26"/>
        </w:rPr>
        <w:br/>
      </w:r>
      <w:r>
        <w:rPr>
          <w:rFonts w:eastAsia="SimHei" w:cs="Arial"/>
          <w:b/>
          <w:color w:val="000000"/>
          <w:sz w:val="26"/>
        </w:rPr>
        <w:br/>
      </w:r>
      <w:r w:rsidRPr="0020714F">
        <w:rPr>
          <w:rFonts w:eastAsia="Arial" w:cs="Arial"/>
          <w:b/>
          <w:bCs/>
          <w:szCs w:val="20"/>
        </w:rPr>
        <w:t>Sources:</w:t>
      </w:r>
      <w:r w:rsidRPr="0020714F">
        <w:rPr>
          <w:rFonts w:eastAsia="Arial" w:cs="Arial"/>
          <w:szCs w:val="20"/>
        </w:rPr>
        <w:t xml:space="preserve"> </w:t>
      </w:r>
      <w:r w:rsidRPr="00503752">
        <w:rPr>
          <w:rFonts w:eastAsia="Arial" w:cs="Arial"/>
          <w:szCs w:val="20"/>
        </w:rPr>
        <w:br/>
      </w:r>
      <w:r w:rsidR="00E405B5">
        <w:rPr>
          <w:rFonts w:eastAsia="Arial" w:cs="Arial"/>
          <w:szCs w:val="20"/>
        </w:rPr>
        <w:t>National Centre for Vocational Education Research (</w:t>
      </w:r>
      <w:r w:rsidRPr="00503752">
        <w:rPr>
          <w:rFonts w:eastAsia="Arial" w:cs="Arial"/>
          <w:szCs w:val="20"/>
        </w:rPr>
        <w:t>NCVER</w:t>
      </w:r>
      <w:r w:rsidR="00E405B5">
        <w:rPr>
          <w:rFonts w:eastAsia="Arial" w:cs="Arial"/>
          <w:szCs w:val="20"/>
        </w:rPr>
        <w:t>)</w:t>
      </w:r>
      <w:r w:rsidRPr="00503752">
        <w:rPr>
          <w:rFonts w:eastAsia="Arial" w:cs="Arial"/>
          <w:szCs w:val="20"/>
        </w:rPr>
        <w:t xml:space="preserve"> (2021), Total VET students and courses 2020, available </w:t>
      </w:r>
      <w:hyperlink r:id="rId14" w:history="1">
        <w:r w:rsidRPr="00503752">
          <w:rPr>
            <w:rFonts w:eastAsia="Arial" w:cs="Arial"/>
            <w:color w:val="000000"/>
            <w:szCs w:val="20"/>
            <w:u w:val="single"/>
          </w:rPr>
          <w:t>here</w:t>
        </w:r>
      </w:hyperlink>
      <w:r w:rsidRPr="00503752">
        <w:rPr>
          <w:rFonts w:eastAsia="Arial" w:cs="Arial"/>
          <w:szCs w:val="20"/>
        </w:rPr>
        <w:t>.</w:t>
      </w:r>
      <w:r w:rsidRPr="00503752">
        <w:rPr>
          <w:rFonts w:eastAsia="Arial" w:cs="Arial"/>
          <w:szCs w:val="20"/>
        </w:rPr>
        <w:br/>
        <w:t xml:space="preserve">Victorian Department of Education and Training (2022), Funded Course List, available </w:t>
      </w:r>
      <w:hyperlink r:id="rId15" w:history="1">
        <w:r w:rsidRPr="00503752">
          <w:rPr>
            <w:rFonts w:eastAsia="Arial" w:cs="Arial"/>
            <w:color w:val="000000"/>
            <w:szCs w:val="20"/>
            <w:u w:val="single"/>
          </w:rPr>
          <w:t>here</w:t>
        </w:r>
      </w:hyperlink>
      <w:r w:rsidRPr="00503752">
        <w:rPr>
          <w:rFonts w:eastAsia="Arial" w:cs="Arial"/>
          <w:szCs w:val="20"/>
        </w:rPr>
        <w:t>.</w:t>
      </w:r>
      <w:r w:rsidRPr="00503752">
        <w:rPr>
          <w:rFonts w:eastAsia="Arial" w:cs="Arial"/>
          <w:szCs w:val="20"/>
        </w:rPr>
        <w:br/>
        <w:t xml:space="preserve">Victorian Department of Education and Training (2022), Funded Skill Set List, available </w:t>
      </w:r>
      <w:bookmarkEnd w:id="89"/>
      <w:bookmarkEnd w:id="90"/>
      <w:bookmarkEnd w:id="91"/>
      <w:r w:rsidR="00151D88">
        <w:fldChar w:fldCharType="begin"/>
      </w:r>
      <w:r w:rsidR="00151D88">
        <w:instrText>HYPERLINK "https://www.education.vic.gov.au/training/providers/funding/Pages/fundedcourses.aspx?Redirect=1"</w:instrText>
      </w:r>
      <w:r w:rsidR="00151D88">
        <w:fldChar w:fldCharType="separate"/>
      </w:r>
      <w:r w:rsidRPr="00503752">
        <w:rPr>
          <w:rFonts w:eastAsia="Arial" w:cs="Arial"/>
          <w:color w:val="000000"/>
          <w:szCs w:val="20"/>
          <w:u w:val="single"/>
        </w:rPr>
        <w:t>here</w:t>
      </w:r>
      <w:r w:rsidR="00151D88">
        <w:rPr>
          <w:rFonts w:eastAsia="Arial" w:cs="Arial"/>
          <w:color w:val="000000"/>
          <w:szCs w:val="20"/>
          <w:u w:val="single"/>
        </w:rPr>
        <w:fldChar w:fldCharType="end"/>
      </w:r>
      <w:r w:rsidRPr="00503752">
        <w:rPr>
          <w:rFonts w:eastAsia="Arial" w:cs="Arial"/>
          <w:szCs w:val="20"/>
        </w:rPr>
        <w:t xml:space="preserve">. </w:t>
      </w:r>
    </w:p>
    <w:p w14:paraId="42370EBC" w14:textId="2BDF8A47" w:rsidR="003709D4" w:rsidRPr="00503752" w:rsidRDefault="003709D4" w:rsidP="003709D4">
      <w:pPr>
        <w:rPr>
          <w:rFonts w:eastAsia="Arial" w:cs="Arial"/>
          <w:szCs w:val="20"/>
        </w:rPr>
      </w:pPr>
      <w:r w:rsidRPr="00503752">
        <w:rPr>
          <w:rFonts w:eastAsia="Arial" w:cs="Arial"/>
          <w:szCs w:val="20"/>
        </w:rPr>
        <w:t>The Victorian VET pipeline table estimates the number of enrolments in each qualification and skill</w:t>
      </w:r>
      <w:r w:rsidR="00502860">
        <w:rPr>
          <w:rFonts w:eastAsia="Arial" w:cs="Arial"/>
          <w:szCs w:val="20"/>
        </w:rPr>
        <w:t xml:space="preserve"> </w:t>
      </w:r>
      <w:r w:rsidRPr="00503752">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553D1E62" w14:textId="77777777" w:rsidR="003709D4" w:rsidRPr="00503752" w:rsidRDefault="003709D4" w:rsidP="003709D4">
      <w:pPr>
        <w:rPr>
          <w:rFonts w:eastAsia="Arial" w:cs="Arial"/>
          <w:szCs w:val="20"/>
        </w:rPr>
      </w:pPr>
      <w:r w:rsidRPr="00503752">
        <w:rPr>
          <w:rFonts w:eastAsia="Arial" w:cs="Arial"/>
          <w:szCs w:val="20"/>
        </w:rPr>
        <w:t xml:space="preserve">The following steps were taken to develop the table: </w:t>
      </w:r>
    </w:p>
    <w:p w14:paraId="1F421193" w14:textId="77777777" w:rsidR="00574948" w:rsidRPr="00175FCD" w:rsidRDefault="00574948" w:rsidP="00014B51">
      <w:pPr>
        <w:pStyle w:val="NormalTablesListNumber"/>
        <w:rPr>
          <w:rFonts w:eastAsia="Arial" w:cs="Arial"/>
          <w:szCs w:val="20"/>
        </w:rPr>
      </w:pPr>
      <w:r w:rsidRPr="00175FCD">
        <w:rPr>
          <w:rFonts w:eastAsia="Arial" w:cs="Arial"/>
          <w:szCs w:val="20"/>
        </w:rPr>
        <w:t xml:space="preserve">Each course was reviewed by IAG members and allocated to </w:t>
      </w:r>
      <w:r w:rsidRPr="00175FCD">
        <w:rPr>
          <w:rFonts w:eastAsia="Arial" w:cs="Arial"/>
          <w:b/>
          <w:szCs w:val="20"/>
        </w:rPr>
        <w:t>only one</w:t>
      </w:r>
      <w:r w:rsidRPr="00175FCD">
        <w:rPr>
          <w:rFonts w:eastAsia="Arial" w:cs="Arial"/>
          <w:szCs w:val="20"/>
        </w:rPr>
        <w:t xml:space="preserve"> of three main reasons for studying: to prepare for employment; to support current employment (apprenticeship or traineeship); and to progress their career. Each course is then listed under their respective allocation. </w:t>
      </w:r>
    </w:p>
    <w:p w14:paraId="44A8F657" w14:textId="5B12A055" w:rsidR="00574948" w:rsidRPr="00175FCD" w:rsidRDefault="00574948" w:rsidP="00014B51">
      <w:pPr>
        <w:pStyle w:val="NormalTablesListNumber"/>
        <w:rPr>
          <w:rFonts w:eastAsia="Arial" w:cs="Arial"/>
          <w:szCs w:val="20"/>
        </w:rPr>
      </w:pPr>
      <w:r w:rsidRPr="00175FCD">
        <w:rPr>
          <w:rFonts w:eastAsia="Arial" w:cs="Arial"/>
          <w:szCs w:val="20"/>
        </w:rPr>
        <w:t xml:space="preserve">The numbers of students who enrolled in that course in 2020 is then noted in </w:t>
      </w:r>
      <w:r w:rsidR="00E405B5">
        <w:rPr>
          <w:rFonts w:eastAsia="Arial" w:cs="Arial"/>
          <w:szCs w:val="20"/>
        </w:rPr>
        <w:t>the VET pipeline table</w:t>
      </w:r>
      <w:r w:rsidRPr="00175FCD">
        <w:rPr>
          <w:rFonts w:eastAsia="Arial" w:cs="Arial"/>
          <w:szCs w:val="20"/>
        </w:rPr>
        <w:t xml:space="preserve">. </w:t>
      </w:r>
    </w:p>
    <w:p w14:paraId="20FF3B74" w14:textId="623AF9B8" w:rsidR="00574948" w:rsidRPr="00175FCD" w:rsidRDefault="00574948" w:rsidP="00014B51">
      <w:pPr>
        <w:pStyle w:val="NormalTablesListNumber"/>
        <w:rPr>
          <w:rFonts w:eastAsia="Arial" w:cs="Arial"/>
          <w:szCs w:val="20"/>
        </w:rPr>
      </w:pPr>
      <w:r w:rsidRPr="00F7509C">
        <w:rPr>
          <w:rFonts w:eastAsia="Arial" w:cs="Arial"/>
          <w:szCs w:val="20"/>
        </w:rPr>
        <w:t xml:space="preserve">For courses that provide </w:t>
      </w:r>
      <w:r w:rsidRPr="00F7509C">
        <w:rPr>
          <w:rFonts w:eastAsia="Arial" w:cs="Arial"/>
          <w:b/>
          <w:szCs w:val="20"/>
        </w:rPr>
        <w:t>an apprenticeship and traineeship option and a classroom-based option</w:t>
      </w:r>
      <w:r w:rsidRPr="00F7509C">
        <w:rPr>
          <w:rFonts w:eastAsia="Arial" w:cs="Arial"/>
          <w:szCs w:val="20"/>
        </w:rPr>
        <w:t>, these courses are duplicated twice in the table</w:t>
      </w:r>
      <w:r>
        <w:rPr>
          <w:rFonts w:eastAsia="Arial" w:cs="Arial"/>
          <w:szCs w:val="20"/>
        </w:rPr>
        <w:t>, with enrolment numbers split across the other two options:</w:t>
      </w:r>
      <w:r w:rsidRPr="00F7509C">
        <w:rPr>
          <w:rFonts w:eastAsia="Arial" w:cs="Arial"/>
          <w:szCs w:val="20"/>
        </w:rPr>
        <w:t xml:space="preserve"> </w:t>
      </w:r>
      <w:r>
        <w:rPr>
          <w:rFonts w:eastAsia="Arial" w:cs="Arial"/>
          <w:szCs w:val="20"/>
        </w:rPr>
        <w:t>t</w:t>
      </w:r>
      <w:r w:rsidRPr="00F7509C">
        <w:rPr>
          <w:rFonts w:eastAsia="Arial" w:cs="Arial"/>
          <w:szCs w:val="20"/>
        </w:rPr>
        <w:t>he number</w:t>
      </w:r>
      <w:r w:rsidRPr="00175FCD">
        <w:rPr>
          <w:rFonts w:eastAsia="Arial" w:cs="Arial"/>
          <w:szCs w:val="20"/>
        </w:rPr>
        <w:t xml:space="preserve"> of apprentice and trainee enrolments are </w:t>
      </w:r>
      <w:r w:rsidR="009777E5">
        <w:rPr>
          <w:rFonts w:eastAsia="Arial" w:cs="Arial"/>
          <w:szCs w:val="20"/>
        </w:rPr>
        <w:t>reported</w:t>
      </w:r>
      <w:r w:rsidRPr="00175FCD">
        <w:rPr>
          <w:rFonts w:eastAsia="Arial" w:cs="Arial"/>
          <w:szCs w:val="20"/>
        </w:rPr>
        <w:t xml:space="preserve"> under the header ‘with employment (apprenticeship and traineeship)</w:t>
      </w:r>
      <w:r>
        <w:rPr>
          <w:rFonts w:eastAsia="Arial" w:cs="Arial"/>
          <w:szCs w:val="20"/>
        </w:rPr>
        <w:t>;</w:t>
      </w:r>
      <w:r w:rsidRPr="00175FCD">
        <w:rPr>
          <w:rFonts w:eastAsia="Arial" w:cs="Arial"/>
          <w:szCs w:val="20"/>
        </w:rPr>
        <w:t xml:space="preserve"> </w:t>
      </w:r>
      <w:r>
        <w:rPr>
          <w:rFonts w:eastAsia="Arial" w:cs="Arial"/>
          <w:szCs w:val="20"/>
        </w:rPr>
        <w:t>t</w:t>
      </w:r>
      <w:r w:rsidRPr="00175FCD">
        <w:rPr>
          <w:rFonts w:eastAsia="Arial" w:cs="Arial"/>
          <w:szCs w:val="20"/>
        </w:rPr>
        <w:t>he number of classroom-based enrolments is shown under the purpose for completing the classroom-based option (either to prepare for enrolment or to progress their career</w:t>
      </w:r>
      <w:r>
        <w:rPr>
          <w:rFonts w:eastAsia="Arial" w:cs="Arial"/>
          <w:szCs w:val="20"/>
        </w:rPr>
        <w:t>)</w:t>
      </w:r>
      <w:r w:rsidRPr="00175FCD">
        <w:rPr>
          <w:rFonts w:eastAsia="Arial" w:cs="Arial"/>
          <w:szCs w:val="20"/>
        </w:rPr>
        <w:t>. An (‘</w:t>
      </w:r>
      <w:r w:rsidRPr="00175FCD">
        <w:rPr>
          <w:rFonts w:eastAsia="Arial" w:cs="Arial"/>
          <w:szCs w:val="20"/>
          <w:vertAlign w:val="superscript"/>
        </w:rPr>
        <w:t>AT’</w:t>
      </w:r>
      <w:r w:rsidRPr="00175FCD">
        <w:rPr>
          <w:rFonts w:eastAsia="Arial" w:cs="Arial"/>
          <w:szCs w:val="20"/>
        </w:rPr>
        <w:t>) is noted next to these duplicated</w:t>
      </w:r>
      <w:r w:rsidR="004A2EF0">
        <w:rPr>
          <w:rFonts w:eastAsia="Arial" w:cs="Arial"/>
          <w:szCs w:val="20"/>
        </w:rPr>
        <w:t xml:space="preserve"> classroom-based</w:t>
      </w:r>
      <w:r w:rsidRPr="00175FCD">
        <w:rPr>
          <w:rFonts w:eastAsia="Arial" w:cs="Arial"/>
          <w:szCs w:val="20"/>
        </w:rPr>
        <w:t xml:space="preserve"> courses to indicate they are also delivered as an apprenticeship or traineeship. </w:t>
      </w:r>
    </w:p>
    <w:p w14:paraId="7A988E6E" w14:textId="39C883E9" w:rsidR="00574948" w:rsidRPr="00175FCD" w:rsidRDefault="00574948" w:rsidP="00014B51">
      <w:pPr>
        <w:pStyle w:val="NormalTablesListNumber"/>
        <w:rPr>
          <w:rFonts w:eastAsia="Arial" w:cs="Arial"/>
          <w:szCs w:val="20"/>
        </w:rPr>
      </w:pPr>
      <w:r w:rsidRPr="00175FCD">
        <w:rPr>
          <w:rFonts w:eastAsia="Arial" w:cs="Arial"/>
          <w:szCs w:val="20"/>
        </w:rPr>
        <w:t>Where industry has provided feedback on the value of qualification or skill set, a (</w:t>
      </w:r>
      <w:r w:rsidRPr="00175FCD">
        <w:rPr>
          <w:rFonts w:eastAsia="Arial" w:cs="Arial"/>
          <w:szCs w:val="20"/>
          <w:vertAlign w:val="superscript"/>
        </w:rPr>
        <w:t>‘Q’</w:t>
      </w:r>
      <w:r w:rsidRPr="00175FCD">
        <w:rPr>
          <w:rFonts w:eastAsia="Arial" w:cs="Arial"/>
          <w:szCs w:val="20"/>
        </w:rPr>
        <w:t>) indicates it is valued as a qualification, while a (</w:t>
      </w:r>
      <w:r w:rsidRPr="00175FCD">
        <w:rPr>
          <w:rFonts w:eastAsia="Arial" w:cs="Arial"/>
          <w:szCs w:val="20"/>
          <w:vertAlign w:val="superscript"/>
        </w:rPr>
        <w:t>‘SS’</w:t>
      </w:r>
      <w:r w:rsidRPr="00175FCD">
        <w:rPr>
          <w:rFonts w:eastAsia="Arial" w:cs="Arial"/>
          <w:szCs w:val="20"/>
        </w:rPr>
        <w:t>) indicates it is valued as a skill</w:t>
      </w:r>
      <w:r w:rsidR="00502860">
        <w:rPr>
          <w:rFonts w:eastAsia="Arial" w:cs="Arial"/>
          <w:szCs w:val="20"/>
        </w:rPr>
        <w:t xml:space="preserve"> </w:t>
      </w:r>
      <w:r w:rsidRPr="00175FCD">
        <w:rPr>
          <w:rFonts w:eastAsia="Arial" w:cs="Arial"/>
          <w:szCs w:val="20"/>
        </w:rPr>
        <w:t>set. A (</w:t>
      </w:r>
      <w:r w:rsidRPr="00175FCD">
        <w:rPr>
          <w:rFonts w:eastAsia="Arial" w:cs="Arial"/>
          <w:szCs w:val="20"/>
          <w:vertAlign w:val="superscript"/>
        </w:rPr>
        <w:t>‘EIR’</w:t>
      </w:r>
      <w:r w:rsidRPr="00175FCD">
        <w:rPr>
          <w:rFonts w:eastAsia="Arial" w:cs="Arial"/>
          <w:szCs w:val="20"/>
        </w:rPr>
        <w:t>) indicates it is an Endorsed Industry Requirement and (</w:t>
      </w:r>
      <w:r w:rsidRPr="00175FCD">
        <w:rPr>
          <w:rFonts w:eastAsia="Arial" w:cs="Arial"/>
          <w:szCs w:val="20"/>
          <w:vertAlign w:val="superscript"/>
        </w:rPr>
        <w:t>‘OL’</w:t>
      </w:r>
      <w:r w:rsidRPr="00175FCD">
        <w:rPr>
          <w:rFonts w:eastAsia="Arial" w:cs="Arial"/>
          <w:szCs w:val="20"/>
        </w:rPr>
        <w:t>) indicates it is an Occupational Licence. Industry has not provided feedback on all qualifications and where indicated; and each value assignment can be reviewed in the future.</w:t>
      </w:r>
    </w:p>
    <w:p w14:paraId="499D0221" w14:textId="45066499" w:rsidR="00574948" w:rsidRPr="00175FCD" w:rsidRDefault="00574948" w:rsidP="00014B51">
      <w:pPr>
        <w:pStyle w:val="NormalTablesListNumber"/>
        <w:rPr>
          <w:rFonts w:eastAsia="Arial" w:cs="Arial"/>
          <w:szCs w:val="20"/>
        </w:rPr>
      </w:pPr>
      <w:r w:rsidRPr="00175FCD">
        <w:rPr>
          <w:rFonts w:eastAsia="Arial" w:cs="Arial"/>
          <w:szCs w:val="20"/>
        </w:rPr>
        <w:t xml:space="preserve">Numbers are then </w:t>
      </w:r>
      <w:r w:rsidR="00C15C24" w:rsidRPr="00175FCD">
        <w:rPr>
          <w:rFonts w:eastAsia="Arial" w:cs="Arial"/>
          <w:szCs w:val="20"/>
        </w:rPr>
        <w:t>totalled</w:t>
      </w:r>
      <w:r w:rsidRPr="00175FCD">
        <w:rPr>
          <w:rFonts w:eastAsia="Arial" w:cs="Arial"/>
          <w:szCs w:val="20"/>
        </w:rPr>
        <w:t xml:space="preserve"> in their respective headers above. For the Skills Plan, the number of enrolments ‘prior to employment’ is a key focus for industry as it indicates how many students are being trained but are not yet employed.</w:t>
      </w:r>
    </w:p>
    <w:p w14:paraId="70D47006" w14:textId="77777777" w:rsidR="003709D4" w:rsidRPr="00503752" w:rsidRDefault="003709D4" w:rsidP="003709D4">
      <w:pPr>
        <w:suppressAutoHyphens/>
        <w:spacing w:after="60" w:line="257" w:lineRule="auto"/>
        <w:rPr>
          <w:rFonts w:eastAsia="Times New Roman" w:cs="Times New Roman"/>
          <w:color w:val="000000"/>
          <w:szCs w:val="19"/>
          <w:lang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3709D4" w:rsidRPr="00503752" w14:paraId="78195559" w14:textId="77777777" w:rsidTr="00E45367">
        <w:trPr>
          <w:trHeight w:val="963"/>
        </w:trPr>
        <w:tc>
          <w:tcPr>
            <w:tcW w:w="9041" w:type="dxa"/>
            <w:shd w:val="clear" w:color="auto" w:fill="auto"/>
          </w:tcPr>
          <w:p w14:paraId="20DA7724" w14:textId="7DD43A6C" w:rsidR="003709D4" w:rsidRPr="00503752" w:rsidRDefault="003709D4" w:rsidP="0041437B">
            <w:pPr>
              <w:rPr>
                <w:rFonts w:eastAsia="Arial" w:cs="Arial"/>
                <w:color w:val="000000"/>
                <w:szCs w:val="18"/>
              </w:rPr>
            </w:pPr>
            <w:r w:rsidRPr="00503752">
              <w:rPr>
                <w:rFonts w:eastAsia="Arial" w:cs="Arial"/>
                <w:color w:val="000000"/>
                <w:szCs w:val="18"/>
              </w:rPr>
              <w:t xml:space="preserve">The 2020 enrolment figures are a best estimate of the pipeline of workers for industry to draw on. The 2020 figures </w:t>
            </w:r>
            <w:r w:rsidR="009D6995" w:rsidRPr="00503752">
              <w:rPr>
                <w:rFonts w:eastAsia="Arial" w:cs="Arial"/>
                <w:color w:val="000000"/>
                <w:szCs w:val="18"/>
              </w:rPr>
              <w:t>were</w:t>
            </w:r>
            <w:r w:rsidRPr="00503752">
              <w:rPr>
                <w:rFonts w:eastAsia="Arial" w:cs="Arial"/>
                <w:color w:val="000000"/>
                <w:szCs w:val="18"/>
              </w:rPr>
              <w:t xml:space="preserve"> the latest dataset available from the NCVER at the time of developing the Skills Plan and will be updated in future iterations of this document. They intend to provide an indication of the pipeline but do not and cannot tell the full story of workforce supply. Factors such as completion rates and the COVID-19 pandemic during 2020 are </w:t>
            </w:r>
            <w:r w:rsidR="00EB3B35">
              <w:rPr>
                <w:rFonts w:eastAsia="Arial" w:cs="Arial"/>
                <w:color w:val="000000"/>
                <w:szCs w:val="18"/>
              </w:rPr>
              <w:t xml:space="preserve">also </w:t>
            </w:r>
            <w:r w:rsidRPr="00503752">
              <w:rPr>
                <w:rFonts w:eastAsia="Arial" w:cs="Arial"/>
                <w:color w:val="000000"/>
                <w:szCs w:val="18"/>
              </w:rPr>
              <w:t xml:space="preserve">likely to impact </w:t>
            </w:r>
            <w:r w:rsidR="00EB3B35">
              <w:rPr>
                <w:rFonts w:eastAsia="Arial" w:cs="Arial"/>
                <w:color w:val="000000"/>
                <w:szCs w:val="18"/>
              </w:rPr>
              <w:t>the availability of the future workforce</w:t>
            </w:r>
            <w:r w:rsidRPr="00503752">
              <w:rPr>
                <w:rFonts w:eastAsia="Arial" w:cs="Arial"/>
                <w:color w:val="000000"/>
                <w:szCs w:val="18"/>
              </w:rPr>
              <w:t xml:space="preserve">. </w:t>
            </w:r>
          </w:p>
        </w:tc>
      </w:tr>
    </w:tbl>
    <w:p w14:paraId="238BCF46" w14:textId="2DE365D7" w:rsidR="003862EF" w:rsidRDefault="003862EF" w:rsidP="003862EF">
      <w:pPr>
        <w:pStyle w:val="Heading1"/>
      </w:pPr>
      <w:bookmarkStart w:id="92" w:name="_Toc111121479"/>
      <w:r>
        <w:lastRenderedPageBreak/>
        <w:t>Appendix D: Stakeholder engagement process</w:t>
      </w:r>
      <w:bookmarkEnd w:id="92"/>
    </w:p>
    <w:p w14:paraId="538D1358" w14:textId="7092C719" w:rsidR="00EB1211" w:rsidRDefault="003862EF" w:rsidP="003862EF">
      <w:r>
        <w:t xml:space="preserve">Stakeholder engagements allowed VSA to test, update and validate the content of the </w:t>
      </w:r>
      <w:r w:rsidRPr="003862EF">
        <w:t>Agriculture</w:t>
      </w:r>
      <w:r w:rsidR="003A6ABE">
        <w:t>,</w:t>
      </w:r>
      <w:r w:rsidRPr="003862EF">
        <w:t xml:space="preserve"> Forestry and Fishing Industry </w:t>
      </w:r>
      <w:r>
        <w:t xml:space="preserve">Insight </w:t>
      </w:r>
      <w:r w:rsidRPr="003862EF">
        <w:t>Report</w:t>
      </w:r>
      <w:r>
        <w:t>. Stakeholders from organisations in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w:t>
      </w:r>
      <w:r w:rsidR="005F74BE">
        <w:t xml:space="preserve"> We would like to thank the following organisations for their participation in the stakeholder engagement process.</w:t>
      </w:r>
      <w:r w:rsidR="005F74BE" w:rsidRPr="00FA5A34">
        <w:t xml:space="preserve"> </w:t>
      </w:r>
      <w:r>
        <w:t xml:space="preserve"> Table 1</w:t>
      </w:r>
      <w:r w:rsidR="00303464">
        <w:t>7</w:t>
      </w:r>
      <w:r>
        <w:t xml:space="preserve"> </w:t>
      </w:r>
      <w:r w:rsidR="005F74BE">
        <w:t>lists the organisations involved.</w:t>
      </w:r>
    </w:p>
    <w:p w14:paraId="74B4EA7A" w14:textId="6509B374" w:rsidR="0042205A" w:rsidRPr="00694087" w:rsidRDefault="0042205A" w:rsidP="0042205A">
      <w:pPr>
        <w:pStyle w:val="Caption"/>
        <w:keepNext/>
        <w:rPr>
          <w:sz w:val="20"/>
          <w:szCs w:val="20"/>
        </w:rPr>
      </w:pPr>
      <w:r w:rsidRPr="00694087">
        <w:rPr>
          <w:sz w:val="20"/>
          <w:szCs w:val="20"/>
        </w:rPr>
        <w:t xml:space="preserve">Table </w:t>
      </w:r>
      <w:r w:rsidRPr="00694087">
        <w:rPr>
          <w:sz w:val="20"/>
          <w:szCs w:val="20"/>
        </w:rPr>
        <w:fldChar w:fldCharType="begin"/>
      </w:r>
      <w:r w:rsidRPr="00694087">
        <w:rPr>
          <w:sz w:val="20"/>
          <w:szCs w:val="20"/>
        </w:rPr>
        <w:instrText>SEQ Table \* ARABIC</w:instrText>
      </w:r>
      <w:r w:rsidRPr="00694087">
        <w:rPr>
          <w:sz w:val="20"/>
          <w:szCs w:val="20"/>
        </w:rPr>
        <w:fldChar w:fldCharType="separate"/>
      </w:r>
      <w:r w:rsidR="00B50DDB">
        <w:rPr>
          <w:noProof/>
          <w:sz w:val="20"/>
          <w:szCs w:val="20"/>
        </w:rPr>
        <w:t>17</w:t>
      </w:r>
      <w:r w:rsidRPr="00694087">
        <w:rPr>
          <w:sz w:val="20"/>
          <w:szCs w:val="20"/>
        </w:rPr>
        <w:fldChar w:fldCharType="end"/>
      </w:r>
      <w:r w:rsidRPr="00694087">
        <w:rPr>
          <w:sz w:val="20"/>
          <w:szCs w:val="20"/>
        </w:rPr>
        <w:t xml:space="preserve"> | Consultation participants</w:t>
      </w:r>
    </w:p>
    <w:tbl>
      <w:tblPr>
        <w:tblStyle w:val="TableGrid-Header"/>
        <w:tblW w:w="8931" w:type="dxa"/>
        <w:tblLook w:val="04A0" w:firstRow="1" w:lastRow="0" w:firstColumn="1" w:lastColumn="0" w:noHBand="0" w:noVBand="1"/>
      </w:tblPr>
      <w:tblGrid>
        <w:gridCol w:w="8931"/>
      </w:tblGrid>
      <w:tr w:rsidR="005F74BE" w:rsidRPr="00BD4DAD" w14:paraId="519164B3" w14:textId="030A0285" w:rsidTr="00E45367">
        <w:trPr>
          <w:cnfStyle w:val="100000000000" w:firstRow="1" w:lastRow="0" w:firstColumn="0" w:lastColumn="0" w:oddVBand="0" w:evenVBand="0" w:oddHBand="0" w:evenHBand="0" w:firstRowFirstColumn="0" w:firstRowLastColumn="0" w:lastRowFirstColumn="0" w:lastRowLastColumn="0"/>
          <w:trHeight w:val="310"/>
          <w:tblHeader/>
        </w:trPr>
        <w:tc>
          <w:tcPr>
            <w:tcW w:w="0" w:type="dxa"/>
            <w:shd w:val="clear" w:color="auto" w:fill="000000" w:themeFill="text1"/>
          </w:tcPr>
          <w:p w14:paraId="320F4BAF" w14:textId="7530071C" w:rsidR="005F74BE" w:rsidRPr="00694087" w:rsidRDefault="005F74BE" w:rsidP="00014B51">
            <w:pPr>
              <w:pStyle w:val="NormalTables"/>
              <w:rPr>
                <w:sz w:val="18"/>
                <w:szCs w:val="18"/>
                <w:lang w:eastAsia="en-AU"/>
              </w:rPr>
            </w:pPr>
            <w:r w:rsidRPr="00451B13">
              <w:rPr>
                <w:szCs w:val="20"/>
                <w:lang w:eastAsia="en-AU"/>
              </w:rPr>
              <w:t>Organisation</w:t>
            </w:r>
          </w:p>
        </w:tc>
      </w:tr>
      <w:tr w:rsidR="00451B13" w:rsidRPr="00BD4DAD" w14:paraId="544754FE" w14:textId="6E1E4956" w:rsidTr="00C231AC">
        <w:trPr>
          <w:trHeight w:val="310"/>
        </w:trPr>
        <w:tc>
          <w:tcPr>
            <w:tcW w:w="8931" w:type="dxa"/>
            <w:vAlign w:val="bottom"/>
          </w:tcPr>
          <w:p w14:paraId="1AF06813" w14:textId="35DEDC83"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Arboriculture Australia Ltd</w:t>
            </w:r>
          </w:p>
        </w:tc>
      </w:tr>
      <w:tr w:rsidR="00451B13" w:rsidRPr="00BD4DAD" w14:paraId="1543B481" w14:textId="107D817E" w:rsidTr="00C231AC">
        <w:trPr>
          <w:trHeight w:val="310"/>
        </w:trPr>
        <w:tc>
          <w:tcPr>
            <w:tcW w:w="8931" w:type="dxa"/>
            <w:vAlign w:val="bottom"/>
          </w:tcPr>
          <w:p w14:paraId="39DD8BCD" w14:textId="3E98CF65"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Australian and New Zealand Pulp and Paper Industry</w:t>
            </w:r>
          </w:p>
        </w:tc>
      </w:tr>
      <w:tr w:rsidR="00451B13" w:rsidRPr="00BD4DAD" w14:paraId="344ECD43" w14:textId="3FC1D1AF" w:rsidTr="00C231AC">
        <w:trPr>
          <w:trHeight w:val="310"/>
        </w:trPr>
        <w:tc>
          <w:tcPr>
            <w:tcW w:w="8931" w:type="dxa"/>
            <w:vAlign w:val="bottom"/>
          </w:tcPr>
          <w:p w14:paraId="0995FE05" w14:textId="02E60D11"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Australian Forest Contractors Association</w:t>
            </w:r>
          </w:p>
        </w:tc>
      </w:tr>
      <w:tr w:rsidR="00451B13" w:rsidRPr="00BD4DAD" w14:paraId="0BB39108" w14:textId="1C42072F" w:rsidTr="00C231AC">
        <w:trPr>
          <w:trHeight w:val="310"/>
        </w:trPr>
        <w:tc>
          <w:tcPr>
            <w:tcW w:w="8931" w:type="dxa"/>
            <w:vAlign w:val="bottom"/>
          </w:tcPr>
          <w:p w14:paraId="2C1A5F6E" w14:textId="030C7E50"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Australian Meat Industry Employers Unions (AMIEU) - Victoria</w:t>
            </w:r>
          </w:p>
        </w:tc>
      </w:tr>
      <w:tr w:rsidR="00451B13" w:rsidRPr="00BD4DAD" w14:paraId="70B4C401" w14:textId="3A694E90" w:rsidTr="00C231AC">
        <w:trPr>
          <w:trHeight w:val="310"/>
        </w:trPr>
        <w:tc>
          <w:tcPr>
            <w:tcW w:w="8931" w:type="dxa"/>
            <w:vAlign w:val="bottom"/>
          </w:tcPr>
          <w:p w14:paraId="74F7BD8E" w14:textId="3E253143"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Bendigo Kangan Institute</w:t>
            </w:r>
          </w:p>
        </w:tc>
      </w:tr>
      <w:tr w:rsidR="00451B13" w:rsidRPr="00BD4DAD" w14:paraId="0DFC1A49" w14:textId="0E31B643" w:rsidTr="00C231AC">
        <w:trPr>
          <w:trHeight w:val="310"/>
        </w:trPr>
        <w:tc>
          <w:tcPr>
            <w:tcW w:w="8931" w:type="dxa"/>
            <w:vAlign w:val="bottom"/>
          </w:tcPr>
          <w:p w14:paraId="2429EED9" w14:textId="28943843"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Construction Forestry Maritime Mining &amp; Energy Union</w:t>
            </w:r>
          </w:p>
        </w:tc>
      </w:tr>
      <w:tr w:rsidR="00451B13" w:rsidRPr="00BD4DAD" w14:paraId="2CFAEAB6" w14:textId="7A6FF22A" w:rsidTr="00C231AC">
        <w:trPr>
          <w:trHeight w:val="310"/>
        </w:trPr>
        <w:tc>
          <w:tcPr>
            <w:tcW w:w="8931" w:type="dxa"/>
            <w:vAlign w:val="bottom"/>
          </w:tcPr>
          <w:p w14:paraId="33AA3ED4" w14:textId="688492EF"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Food Processing Victoria</w:t>
            </w:r>
          </w:p>
        </w:tc>
      </w:tr>
      <w:tr w:rsidR="00451B13" w:rsidRPr="00BD4DAD" w14:paraId="31EF2A74" w14:textId="54817626" w:rsidTr="00C231AC">
        <w:trPr>
          <w:trHeight w:val="310"/>
        </w:trPr>
        <w:tc>
          <w:tcPr>
            <w:tcW w:w="8931" w:type="dxa"/>
            <w:vAlign w:val="bottom"/>
          </w:tcPr>
          <w:p w14:paraId="059E82F9" w14:textId="172F3E8C" w:rsidR="00451B13" w:rsidRPr="00451B13" w:rsidRDefault="00451B13" w:rsidP="00451B13">
            <w:pPr>
              <w:pStyle w:val="NormalTables"/>
              <w:rPr>
                <w:rFonts w:asciiTheme="minorHAnsi" w:hAnsiTheme="minorHAnsi" w:cstheme="minorHAnsi"/>
                <w:szCs w:val="20"/>
                <w:lang w:eastAsia="en-AU"/>
              </w:rPr>
            </w:pPr>
            <w:proofErr w:type="spellStart"/>
            <w:r w:rsidRPr="00451B13">
              <w:rPr>
                <w:rFonts w:asciiTheme="minorHAnsi" w:hAnsiTheme="minorHAnsi" w:cstheme="minorHAnsi"/>
                <w:color w:val="000000"/>
                <w:szCs w:val="20"/>
              </w:rPr>
              <w:t>ForestWorks</w:t>
            </w:r>
            <w:proofErr w:type="spellEnd"/>
          </w:p>
        </w:tc>
      </w:tr>
      <w:tr w:rsidR="00451B13" w:rsidRPr="00BD4DAD" w14:paraId="359AC97F" w14:textId="77777777" w:rsidTr="00C231AC">
        <w:trPr>
          <w:trHeight w:val="310"/>
        </w:trPr>
        <w:tc>
          <w:tcPr>
            <w:tcW w:w="8931" w:type="dxa"/>
            <w:vAlign w:val="bottom"/>
          </w:tcPr>
          <w:p w14:paraId="7E484562" w14:textId="4F3AFF91"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Frame and Truss Manufacturers Association</w:t>
            </w:r>
          </w:p>
        </w:tc>
      </w:tr>
      <w:tr w:rsidR="00451B13" w:rsidRPr="00BD4DAD" w14:paraId="4778B109" w14:textId="77777777" w:rsidTr="00C231AC">
        <w:trPr>
          <w:trHeight w:val="310"/>
        </w:trPr>
        <w:tc>
          <w:tcPr>
            <w:tcW w:w="8931" w:type="dxa"/>
            <w:vAlign w:val="bottom"/>
          </w:tcPr>
          <w:p w14:paraId="044ADFCF" w14:textId="1CDBD906" w:rsidR="00451B13" w:rsidRPr="00451B13" w:rsidRDefault="00451B13" w:rsidP="00451B13">
            <w:pPr>
              <w:pStyle w:val="NormalTables"/>
              <w:rPr>
                <w:rFonts w:asciiTheme="minorHAnsi" w:hAnsiTheme="minorHAnsi" w:cstheme="minorHAnsi"/>
                <w:szCs w:val="20"/>
                <w:lang w:eastAsia="en-AU"/>
              </w:rPr>
            </w:pPr>
            <w:r w:rsidRPr="00451B13">
              <w:rPr>
                <w:rFonts w:asciiTheme="minorHAnsi" w:hAnsiTheme="minorHAnsi" w:cstheme="minorHAnsi"/>
                <w:color w:val="000000"/>
                <w:szCs w:val="20"/>
              </w:rPr>
              <w:t>Gippsland Institute of TAFE</w:t>
            </w:r>
          </w:p>
        </w:tc>
      </w:tr>
      <w:tr w:rsidR="00451B13" w:rsidRPr="00BD4DAD" w14:paraId="056A9144" w14:textId="77777777" w:rsidTr="00C231AC">
        <w:trPr>
          <w:trHeight w:val="310"/>
        </w:trPr>
        <w:tc>
          <w:tcPr>
            <w:tcW w:w="8931" w:type="dxa"/>
            <w:vAlign w:val="bottom"/>
          </w:tcPr>
          <w:p w14:paraId="5232E43B" w14:textId="564DCA48" w:rsidR="00451B13" w:rsidRPr="00451B13" w:rsidRDefault="00451B13" w:rsidP="00451B13">
            <w:pPr>
              <w:pStyle w:val="NormalTables"/>
              <w:rPr>
                <w:rFonts w:asciiTheme="minorHAnsi" w:hAnsiTheme="minorHAnsi" w:cstheme="minorHAnsi"/>
                <w:color w:val="000000"/>
                <w:szCs w:val="20"/>
              </w:rPr>
            </w:pPr>
            <w:r w:rsidRPr="00451B13">
              <w:rPr>
                <w:rFonts w:asciiTheme="minorHAnsi" w:hAnsiTheme="minorHAnsi" w:cstheme="minorHAnsi"/>
                <w:color w:val="000000"/>
                <w:szCs w:val="20"/>
              </w:rPr>
              <w:t>MGA/Timber Merchants Association</w:t>
            </w:r>
          </w:p>
        </w:tc>
      </w:tr>
      <w:tr w:rsidR="00451B13" w:rsidRPr="00BD4DAD" w14:paraId="59C4A669" w14:textId="77777777" w:rsidTr="00C231AC">
        <w:trPr>
          <w:trHeight w:val="310"/>
        </w:trPr>
        <w:tc>
          <w:tcPr>
            <w:tcW w:w="8931" w:type="dxa"/>
            <w:vAlign w:val="bottom"/>
          </w:tcPr>
          <w:p w14:paraId="74180D57" w14:textId="60866763" w:rsidR="00451B13" w:rsidRPr="00451B13" w:rsidRDefault="00451B13" w:rsidP="00451B13">
            <w:pPr>
              <w:pStyle w:val="NormalTables"/>
              <w:rPr>
                <w:rFonts w:asciiTheme="minorHAnsi" w:hAnsiTheme="minorHAnsi" w:cstheme="minorHAnsi"/>
                <w:color w:val="000000"/>
                <w:szCs w:val="20"/>
              </w:rPr>
            </w:pPr>
            <w:r w:rsidRPr="00451B13">
              <w:rPr>
                <w:rFonts w:asciiTheme="minorHAnsi" w:hAnsiTheme="minorHAnsi" w:cstheme="minorHAnsi"/>
                <w:color w:val="000000"/>
                <w:szCs w:val="20"/>
              </w:rPr>
              <w:t>National Meat Industry Training Advisory Council MINTRAC</w:t>
            </w:r>
          </w:p>
        </w:tc>
      </w:tr>
      <w:tr w:rsidR="00451B13" w:rsidRPr="00BD4DAD" w14:paraId="3E445DFA" w14:textId="77777777" w:rsidTr="00C231AC">
        <w:trPr>
          <w:trHeight w:val="310"/>
        </w:trPr>
        <w:tc>
          <w:tcPr>
            <w:tcW w:w="8931" w:type="dxa"/>
            <w:vAlign w:val="bottom"/>
          </w:tcPr>
          <w:p w14:paraId="34A52334" w14:textId="6FC88B4F" w:rsidR="00451B13" w:rsidRPr="00451B13" w:rsidRDefault="00451B13" w:rsidP="00451B13">
            <w:pPr>
              <w:pStyle w:val="NormalTables"/>
              <w:rPr>
                <w:rFonts w:asciiTheme="minorHAnsi" w:hAnsiTheme="minorHAnsi" w:cstheme="minorHAnsi"/>
                <w:color w:val="000000"/>
                <w:szCs w:val="20"/>
              </w:rPr>
            </w:pPr>
            <w:proofErr w:type="spellStart"/>
            <w:r w:rsidRPr="00451B13">
              <w:rPr>
                <w:rFonts w:asciiTheme="minorHAnsi" w:hAnsiTheme="minorHAnsi" w:cstheme="minorHAnsi"/>
                <w:color w:val="000000"/>
                <w:szCs w:val="20"/>
              </w:rPr>
              <w:t>Naturelinks</w:t>
            </w:r>
            <w:proofErr w:type="spellEnd"/>
            <w:r w:rsidRPr="00451B13">
              <w:rPr>
                <w:rFonts w:asciiTheme="minorHAnsi" w:hAnsiTheme="minorHAnsi" w:cstheme="minorHAnsi"/>
                <w:color w:val="000000"/>
                <w:szCs w:val="20"/>
              </w:rPr>
              <w:t xml:space="preserve"> Landscape Management</w:t>
            </w:r>
          </w:p>
        </w:tc>
      </w:tr>
      <w:tr w:rsidR="00451B13" w:rsidRPr="00BD4DAD" w14:paraId="373F8456" w14:textId="77777777" w:rsidTr="00C231AC">
        <w:trPr>
          <w:trHeight w:val="310"/>
        </w:trPr>
        <w:tc>
          <w:tcPr>
            <w:tcW w:w="8931" w:type="dxa"/>
            <w:vAlign w:val="bottom"/>
          </w:tcPr>
          <w:p w14:paraId="34FF0A6B" w14:textId="2AFEF163" w:rsidR="00451B13" w:rsidRPr="00451B13" w:rsidRDefault="00451B13" w:rsidP="00451B13">
            <w:pPr>
              <w:pStyle w:val="NormalTables"/>
              <w:rPr>
                <w:rFonts w:asciiTheme="minorHAnsi" w:hAnsiTheme="minorHAnsi" w:cstheme="minorHAnsi"/>
                <w:color w:val="000000"/>
                <w:szCs w:val="20"/>
              </w:rPr>
            </w:pPr>
            <w:r w:rsidRPr="00451B13">
              <w:rPr>
                <w:rFonts w:asciiTheme="minorHAnsi" w:hAnsiTheme="minorHAnsi" w:cstheme="minorHAnsi"/>
                <w:color w:val="000000"/>
                <w:szCs w:val="20"/>
              </w:rPr>
              <w:t>Nursery and Garden Industry Victoria</w:t>
            </w:r>
          </w:p>
        </w:tc>
      </w:tr>
      <w:tr w:rsidR="00451B13" w:rsidRPr="00BD4DAD" w14:paraId="639D7224" w14:textId="77777777" w:rsidTr="00C231AC">
        <w:trPr>
          <w:trHeight w:val="310"/>
        </w:trPr>
        <w:tc>
          <w:tcPr>
            <w:tcW w:w="8931" w:type="dxa"/>
            <w:vAlign w:val="bottom"/>
          </w:tcPr>
          <w:p w14:paraId="06180C53" w14:textId="58AB83C0" w:rsidR="00451B13" w:rsidRPr="00451B13" w:rsidRDefault="00451B13" w:rsidP="00451B13">
            <w:pPr>
              <w:pStyle w:val="NormalTables"/>
              <w:rPr>
                <w:rFonts w:asciiTheme="minorHAnsi" w:hAnsiTheme="minorHAnsi" w:cstheme="minorHAnsi"/>
                <w:color w:val="000000"/>
                <w:szCs w:val="20"/>
              </w:rPr>
            </w:pPr>
            <w:r w:rsidRPr="00451B13">
              <w:rPr>
                <w:rFonts w:asciiTheme="minorHAnsi" w:hAnsiTheme="minorHAnsi" w:cstheme="minorHAnsi"/>
                <w:color w:val="000000"/>
                <w:szCs w:val="20"/>
              </w:rPr>
              <w:t>Primary Industries Industry Advisory Group Executive Officer</w:t>
            </w:r>
          </w:p>
        </w:tc>
      </w:tr>
      <w:tr w:rsidR="00451B13" w:rsidRPr="00BD4DAD" w14:paraId="5CB16D97" w14:textId="77777777" w:rsidTr="00C231AC">
        <w:trPr>
          <w:trHeight w:val="310"/>
        </w:trPr>
        <w:tc>
          <w:tcPr>
            <w:tcW w:w="8931" w:type="dxa"/>
            <w:vAlign w:val="bottom"/>
          </w:tcPr>
          <w:p w14:paraId="073A2531" w14:textId="2242D045" w:rsidR="00451B13" w:rsidRPr="00451B13" w:rsidRDefault="00451B13" w:rsidP="00451B13">
            <w:pPr>
              <w:pStyle w:val="NormalTables"/>
              <w:rPr>
                <w:rFonts w:asciiTheme="minorHAnsi" w:hAnsiTheme="minorHAnsi" w:cstheme="minorHAnsi"/>
                <w:szCs w:val="20"/>
              </w:rPr>
            </w:pPr>
            <w:r w:rsidRPr="00451B13">
              <w:rPr>
                <w:rFonts w:asciiTheme="minorHAnsi" w:hAnsiTheme="minorHAnsi" w:cstheme="minorHAnsi"/>
                <w:color w:val="000000"/>
                <w:szCs w:val="20"/>
              </w:rPr>
              <w:t>Resources Industry Advisory Group Executive Officer</w:t>
            </w:r>
          </w:p>
        </w:tc>
      </w:tr>
      <w:tr w:rsidR="00451B13" w:rsidRPr="00BD4DAD" w14:paraId="3950AB40" w14:textId="77777777" w:rsidTr="00C231AC">
        <w:trPr>
          <w:trHeight w:val="310"/>
        </w:trPr>
        <w:tc>
          <w:tcPr>
            <w:tcW w:w="8931" w:type="dxa"/>
            <w:vAlign w:val="bottom"/>
          </w:tcPr>
          <w:p w14:paraId="3743A654" w14:textId="4C73E4F4" w:rsidR="00451B13" w:rsidRPr="00451B13" w:rsidRDefault="00451B13" w:rsidP="00451B13">
            <w:pPr>
              <w:pStyle w:val="NormalTables"/>
              <w:rPr>
                <w:rFonts w:asciiTheme="minorHAnsi" w:hAnsiTheme="minorHAnsi" w:cstheme="minorHAnsi"/>
                <w:szCs w:val="20"/>
              </w:rPr>
            </w:pPr>
            <w:r w:rsidRPr="00451B13">
              <w:rPr>
                <w:rFonts w:asciiTheme="minorHAnsi" w:hAnsiTheme="minorHAnsi" w:cstheme="minorHAnsi"/>
                <w:color w:val="000000"/>
                <w:szCs w:val="20"/>
              </w:rPr>
              <w:t>Victorian Department of Environment, Land, Water and Planning</w:t>
            </w:r>
          </w:p>
        </w:tc>
      </w:tr>
      <w:tr w:rsidR="00451B13" w:rsidRPr="00BD4DAD" w14:paraId="27E6241C" w14:textId="77777777" w:rsidTr="00C231AC">
        <w:trPr>
          <w:trHeight w:val="310"/>
        </w:trPr>
        <w:tc>
          <w:tcPr>
            <w:tcW w:w="8931" w:type="dxa"/>
            <w:vAlign w:val="bottom"/>
          </w:tcPr>
          <w:p w14:paraId="6AF72F80" w14:textId="06BBA85B" w:rsidR="00451B13" w:rsidRPr="00451B13" w:rsidRDefault="00451B13" w:rsidP="00451B13">
            <w:pPr>
              <w:pStyle w:val="NormalTables"/>
              <w:rPr>
                <w:rFonts w:asciiTheme="minorHAnsi" w:hAnsiTheme="minorHAnsi" w:cstheme="minorHAnsi"/>
                <w:szCs w:val="20"/>
              </w:rPr>
            </w:pPr>
            <w:r w:rsidRPr="00451B13">
              <w:rPr>
                <w:rFonts w:asciiTheme="minorHAnsi" w:hAnsiTheme="minorHAnsi" w:cstheme="minorHAnsi"/>
                <w:color w:val="000000"/>
                <w:szCs w:val="20"/>
              </w:rPr>
              <w:t>Victorian Department of Jobs, Precincts and Regions</w:t>
            </w:r>
          </w:p>
        </w:tc>
      </w:tr>
      <w:tr w:rsidR="00451B13" w:rsidRPr="00BD4DAD" w14:paraId="6486337E" w14:textId="77777777" w:rsidTr="00C231AC">
        <w:trPr>
          <w:trHeight w:val="310"/>
        </w:trPr>
        <w:tc>
          <w:tcPr>
            <w:tcW w:w="8931" w:type="dxa"/>
            <w:vAlign w:val="bottom"/>
          </w:tcPr>
          <w:p w14:paraId="098C402A" w14:textId="09373B0C" w:rsidR="00451B13" w:rsidRPr="00451B13" w:rsidRDefault="00451B13" w:rsidP="00451B13">
            <w:pPr>
              <w:pStyle w:val="NormalTables"/>
              <w:rPr>
                <w:rFonts w:asciiTheme="minorHAnsi" w:hAnsiTheme="minorHAnsi" w:cstheme="minorHAnsi"/>
                <w:szCs w:val="20"/>
              </w:rPr>
            </w:pPr>
            <w:r w:rsidRPr="00451B13">
              <w:rPr>
                <w:rFonts w:asciiTheme="minorHAnsi" w:hAnsiTheme="minorHAnsi" w:cstheme="minorHAnsi"/>
                <w:color w:val="000000"/>
                <w:szCs w:val="20"/>
              </w:rPr>
              <w:t>Victorian Farmers Federation</w:t>
            </w:r>
          </w:p>
        </w:tc>
      </w:tr>
      <w:tr w:rsidR="00451B13" w:rsidRPr="00BD4DAD" w14:paraId="440C56DB" w14:textId="77777777" w:rsidTr="00C231AC">
        <w:trPr>
          <w:trHeight w:val="310"/>
        </w:trPr>
        <w:tc>
          <w:tcPr>
            <w:tcW w:w="8931" w:type="dxa"/>
            <w:vAlign w:val="bottom"/>
          </w:tcPr>
          <w:p w14:paraId="3C8E8EE2" w14:textId="2025C32C" w:rsidR="00451B13" w:rsidRPr="00451B13" w:rsidRDefault="00451B13" w:rsidP="00451B13">
            <w:pPr>
              <w:pStyle w:val="NormalTables"/>
              <w:rPr>
                <w:rFonts w:asciiTheme="minorHAnsi" w:hAnsiTheme="minorHAnsi" w:cstheme="minorHAnsi"/>
                <w:szCs w:val="20"/>
              </w:rPr>
            </w:pPr>
            <w:r w:rsidRPr="00451B13">
              <w:rPr>
                <w:rFonts w:asciiTheme="minorHAnsi" w:hAnsiTheme="minorHAnsi" w:cstheme="minorHAnsi"/>
                <w:color w:val="000000"/>
                <w:szCs w:val="20"/>
              </w:rPr>
              <w:t>Victorian Forest Products Association</w:t>
            </w:r>
          </w:p>
        </w:tc>
      </w:tr>
    </w:tbl>
    <w:p w14:paraId="6BB9578C" w14:textId="77777777" w:rsidR="003862EF" w:rsidRDefault="003862EF" w:rsidP="00014B51">
      <w:pPr>
        <w:pStyle w:val="NormalTables"/>
      </w:pPr>
    </w:p>
    <w:p w14:paraId="61F059B9" w14:textId="77777777" w:rsidR="00D35512" w:rsidRDefault="00D35512" w:rsidP="0042205A">
      <w:pPr>
        <w:spacing w:line="276" w:lineRule="auto"/>
        <w:rPr>
          <w:rFonts w:eastAsiaTheme="majorEastAsia" w:cs="Times New Roman (Headings CS)"/>
          <w:b/>
          <w:color w:val="000000" w:themeColor="text1"/>
          <w:sz w:val="32"/>
          <w:szCs w:val="32"/>
          <w:lang w:eastAsia="en-AU"/>
        </w:rPr>
      </w:pPr>
      <w:r>
        <w:rPr>
          <w:lang w:eastAsia="en-AU"/>
        </w:rPr>
        <w:br w:type="page"/>
      </w:r>
    </w:p>
    <w:p w14:paraId="54DD3A10" w14:textId="5209E225" w:rsidR="00952699" w:rsidRPr="00FB5BAD" w:rsidRDefault="00743A7A" w:rsidP="0042205A">
      <w:pPr>
        <w:pStyle w:val="Heading1"/>
        <w:rPr>
          <w:lang w:eastAsia="en-AU"/>
        </w:rPr>
      </w:pPr>
      <w:bookmarkStart w:id="93" w:name="_Toc111121480"/>
      <w:r>
        <w:rPr>
          <w:lang w:eastAsia="en-AU"/>
        </w:rPr>
        <w:lastRenderedPageBreak/>
        <w:t>References</w:t>
      </w:r>
      <w:bookmarkEnd w:id="93"/>
    </w:p>
    <w:sectPr w:rsidR="00952699" w:rsidRPr="00FB5BAD" w:rsidSect="002A32D6">
      <w:headerReference w:type="default" r:id="rId16"/>
      <w:footerReference w:type="default" r:id="rId17"/>
      <w:footnotePr>
        <w:numFmt w:val="lowerLetter"/>
      </w:footnotePr>
      <w:endnotePr>
        <w:numFmt w:val="decimal"/>
      </w:endnotePr>
      <w:pgSz w:w="11907" w:h="16839" w:code="9"/>
      <w:pgMar w:top="1701" w:right="1418" w:bottom="1134"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DFE54" w14:textId="77777777" w:rsidR="00BA4857" w:rsidRDefault="00BA4857" w:rsidP="00B259EA">
      <w:r>
        <w:separator/>
      </w:r>
    </w:p>
  </w:endnote>
  <w:endnote w:type="continuationSeparator" w:id="0">
    <w:p w14:paraId="187C9AF4" w14:textId="77777777" w:rsidR="00BA4857" w:rsidRDefault="00BA4857" w:rsidP="00B259EA">
      <w:r>
        <w:continuationSeparator/>
      </w:r>
    </w:p>
  </w:endnote>
  <w:endnote w:type="continuationNotice" w:id="1">
    <w:p w14:paraId="6BDD7451" w14:textId="77777777" w:rsidR="00BA4857" w:rsidRDefault="00BA4857">
      <w:pPr>
        <w:spacing w:after="0" w:line="240" w:lineRule="auto"/>
      </w:pPr>
    </w:p>
  </w:endnote>
  <w:endnote w:id="2">
    <w:p w14:paraId="4F2D7D0B" w14:textId="3E770FAC" w:rsidR="00A7313C" w:rsidRPr="00694087" w:rsidRDefault="00A7313C">
      <w:pPr>
        <w:pStyle w:val="EndnoteText"/>
        <w:rPr>
          <w:rFonts w:asciiTheme="minorHAnsi" w:hAnsiTheme="minorHAnsi" w:cstheme="minorHAnsi"/>
          <w:sz w:val="14"/>
          <w:szCs w:val="14"/>
        </w:rPr>
      </w:pPr>
      <w:r w:rsidRPr="00694087">
        <w:rPr>
          <w:rStyle w:val="EndnoteReference"/>
          <w:sz w:val="14"/>
          <w:szCs w:val="14"/>
        </w:rPr>
        <w:endnoteRef/>
      </w:r>
      <w:r w:rsidRPr="00694087">
        <w:rPr>
          <w:sz w:val="14"/>
          <w:szCs w:val="14"/>
        </w:rPr>
        <w:t xml:space="preserve"> </w:t>
      </w:r>
      <w:r w:rsidR="002B4C18" w:rsidRPr="002B4C18">
        <w:rPr>
          <w:rFonts w:asciiTheme="minorHAnsi" w:hAnsiTheme="minorHAnsi" w:cstheme="minorHAnsi"/>
          <w:sz w:val="14"/>
          <w:szCs w:val="14"/>
        </w:rPr>
        <w:t xml:space="preserve">Agriculture Victoria (2021), Victoria’s agriculture and food industries, available </w:t>
      </w:r>
      <w:hyperlink r:id="rId1" w:history="1">
        <w:r w:rsidR="002B4C18" w:rsidRPr="002B4C18">
          <w:rPr>
            <w:rStyle w:val="Hyperlink"/>
            <w:rFonts w:asciiTheme="minorHAnsi" w:hAnsiTheme="minorHAnsi" w:cstheme="minorHAnsi"/>
            <w:sz w:val="14"/>
            <w:szCs w:val="14"/>
          </w:rPr>
          <w:t>here</w:t>
        </w:r>
      </w:hyperlink>
      <w:r w:rsidR="002B4C18" w:rsidRPr="002B4C18">
        <w:rPr>
          <w:rFonts w:asciiTheme="minorHAnsi" w:hAnsiTheme="minorHAnsi" w:cstheme="minorHAnsi"/>
          <w:sz w:val="14"/>
          <w:szCs w:val="14"/>
        </w:rPr>
        <w:t xml:space="preserve">. </w:t>
      </w:r>
    </w:p>
  </w:endnote>
  <w:endnote w:id="3">
    <w:p w14:paraId="28CF68DB" w14:textId="6582F1CD" w:rsidR="00BC4828" w:rsidRPr="003B7583" w:rsidRDefault="00BC4828">
      <w:pPr>
        <w:pStyle w:val="EndnoteText"/>
        <w:rPr>
          <w:rFonts w:asciiTheme="minorHAnsi" w:hAnsiTheme="minorHAnsi" w:cstheme="minorHAnsi"/>
        </w:rPr>
      </w:pPr>
      <w:r w:rsidRPr="00772268">
        <w:rPr>
          <w:rStyle w:val="EndnoteReference"/>
          <w:rFonts w:cstheme="minorHAnsi"/>
          <w:sz w:val="14"/>
          <w:szCs w:val="14"/>
        </w:rPr>
        <w:endnoteRef/>
      </w:r>
      <w:r w:rsidRPr="00772268">
        <w:rPr>
          <w:rFonts w:asciiTheme="minorHAnsi" w:hAnsiTheme="minorHAnsi" w:cstheme="minorHAnsi"/>
          <w:sz w:val="14"/>
          <w:szCs w:val="14"/>
        </w:rPr>
        <w:t xml:space="preserve"> </w:t>
      </w:r>
      <w:r w:rsidR="006716A4" w:rsidRPr="003B7583">
        <w:rPr>
          <w:rFonts w:asciiTheme="minorHAnsi" w:hAnsiTheme="minorHAnsi" w:cstheme="minorHAnsi"/>
        </w:rPr>
        <w:t xml:space="preserve">Victorian Skills Authority and Nous, 2022, modelling of </w:t>
      </w:r>
      <w:r w:rsidR="005B60F1" w:rsidRPr="003B7583">
        <w:rPr>
          <w:rFonts w:asciiTheme="minorHAnsi" w:eastAsia="Arial" w:hAnsiTheme="minorHAnsi" w:cstheme="minorHAnsi"/>
        </w:rPr>
        <w:t>Australian Bureau of Statistics</w:t>
      </w:r>
      <w:r w:rsidR="004C1AB9" w:rsidRPr="003B7583">
        <w:rPr>
          <w:rFonts w:asciiTheme="minorHAnsi" w:hAnsiTheme="minorHAnsi" w:cstheme="minorHAnsi"/>
        </w:rPr>
        <w:t>, Labour Force Quarterly,</w:t>
      </w:r>
      <w:r w:rsidR="006716A4" w:rsidRPr="003B7583">
        <w:rPr>
          <w:rFonts w:asciiTheme="minorHAnsi" w:hAnsiTheme="minorHAnsi" w:cstheme="minorHAnsi"/>
        </w:rPr>
        <w:t xml:space="preserve"> February 2022.</w:t>
      </w:r>
    </w:p>
  </w:endnote>
  <w:endnote w:id="4">
    <w:p w14:paraId="0B4FF128" w14:textId="77777777" w:rsidR="005D43B0" w:rsidRPr="003B7583" w:rsidRDefault="005D43B0" w:rsidP="005D43B0">
      <w:pPr>
        <w:pStyle w:val="EndnoteText"/>
        <w:rPr>
          <w:rFonts w:cs="Arial"/>
        </w:rPr>
      </w:pPr>
      <w:r w:rsidRPr="003B7583">
        <w:rPr>
          <w:rStyle w:val="EndnoteReference"/>
          <w:rFonts w:cs="Arial"/>
        </w:rPr>
        <w:endnoteRef/>
      </w:r>
      <w:r w:rsidRPr="003B7583">
        <w:rPr>
          <w:rFonts w:cs="Arial"/>
        </w:rPr>
        <w:t xml:space="preserve"> VSA and Nous (2022), modelling of NSC (2022) Employment Projections.</w:t>
      </w:r>
    </w:p>
  </w:endnote>
  <w:endnote w:id="5">
    <w:p w14:paraId="14E332F2" w14:textId="77777777" w:rsidR="005D43B0" w:rsidRPr="003B7583" w:rsidRDefault="005D43B0" w:rsidP="005D43B0">
      <w:pPr>
        <w:pStyle w:val="EndnoteText"/>
        <w:rPr>
          <w:rFonts w:cs="Arial"/>
        </w:rPr>
      </w:pPr>
      <w:r w:rsidRPr="003B7583">
        <w:rPr>
          <w:rStyle w:val="EndnoteReference"/>
          <w:rFonts w:cs="Arial"/>
        </w:rPr>
        <w:endnoteRef/>
      </w:r>
      <w:r w:rsidRPr="003B7583">
        <w:rPr>
          <w:rFonts w:cs="Arial"/>
        </w:rPr>
        <w:t xml:space="preserve"> </w:t>
      </w:r>
      <w:r w:rsidRPr="003B7583">
        <w:rPr>
          <w:rFonts w:cs="Arial"/>
          <w:color w:val="242424"/>
          <w:shd w:val="clear" w:color="auto" w:fill="FFFFFF"/>
        </w:rPr>
        <w:t>VSA and Nous (2022), modelling based on Australian Bureau of Statistics, Labour Force, February 2022.</w:t>
      </w:r>
    </w:p>
  </w:endnote>
  <w:endnote w:id="6">
    <w:p w14:paraId="6B263638" w14:textId="77777777" w:rsidR="005D43B0" w:rsidRPr="003B7583" w:rsidRDefault="005D43B0" w:rsidP="005D43B0">
      <w:pPr>
        <w:pStyle w:val="EndnoteText"/>
        <w:rPr>
          <w:rFonts w:cs="Arial"/>
        </w:rPr>
      </w:pPr>
      <w:r w:rsidRPr="003B7583">
        <w:rPr>
          <w:rStyle w:val="EndnoteReference"/>
          <w:rFonts w:cs="Arial"/>
        </w:rPr>
        <w:endnoteRef/>
      </w:r>
      <w:r w:rsidRPr="003B7583">
        <w:rPr>
          <w:rFonts w:cs="Arial"/>
        </w:rPr>
        <w:t xml:space="preserve"> ABS (February 2022), Labour Force Quarterly, Employment by industry (Victoria), available </w:t>
      </w:r>
      <w:hyperlink r:id="rId2" w:history="1">
        <w:r w:rsidRPr="003B7583">
          <w:rPr>
            <w:rStyle w:val="Hyperlink"/>
            <w:rFonts w:cs="Arial"/>
          </w:rPr>
          <w:t>here</w:t>
        </w:r>
      </w:hyperlink>
      <w:r w:rsidRPr="003B7583">
        <w:rPr>
          <w:rFonts w:cs="Arial"/>
        </w:rPr>
        <w:t>.</w:t>
      </w:r>
    </w:p>
  </w:endnote>
  <w:endnote w:id="7">
    <w:p w14:paraId="33FAE70C" w14:textId="77777777" w:rsidR="005D43B0" w:rsidRPr="003B7583" w:rsidRDefault="005D43B0" w:rsidP="005D43B0">
      <w:pPr>
        <w:pStyle w:val="FootnoteText"/>
        <w:rPr>
          <w:rFonts w:cs="Arial"/>
          <w:sz w:val="20"/>
        </w:rPr>
      </w:pPr>
      <w:r w:rsidRPr="003B7583">
        <w:rPr>
          <w:rStyle w:val="EndnoteReference"/>
          <w:rFonts w:cs="Arial"/>
          <w:sz w:val="20"/>
        </w:rPr>
        <w:endnoteRef/>
      </w:r>
      <w:r w:rsidRPr="003B7583">
        <w:rPr>
          <w:rFonts w:cs="Arial"/>
          <w:sz w:val="20"/>
        </w:rPr>
        <w:t xml:space="preserve"> VSA and Nous (2022), modelling of NSC (2022) Employment Projections.</w:t>
      </w:r>
    </w:p>
  </w:endnote>
  <w:endnote w:id="8">
    <w:p w14:paraId="3B7E95FF" w14:textId="77777777" w:rsidR="005D43B0" w:rsidRPr="003B7583" w:rsidRDefault="005D43B0" w:rsidP="005D43B0">
      <w:pPr>
        <w:pStyle w:val="EndnoteText"/>
        <w:rPr>
          <w:rFonts w:cs="Arial"/>
        </w:rPr>
      </w:pPr>
      <w:r w:rsidRPr="003B7583">
        <w:rPr>
          <w:rStyle w:val="EndnoteReference"/>
          <w:rFonts w:cs="Arial"/>
        </w:rPr>
        <w:endnoteRef/>
      </w:r>
      <w:r w:rsidRPr="003B7583">
        <w:rPr>
          <w:rFonts w:cs="Arial"/>
        </w:rPr>
        <w:t xml:space="preserve"> VSA and Nous (2022), modelling based on Australian Bureau of Statistics, Labour Force, February 2022.</w:t>
      </w:r>
    </w:p>
  </w:endnote>
  <w:endnote w:id="9">
    <w:p w14:paraId="024D1AED" w14:textId="77777777" w:rsidR="005D43B0" w:rsidRPr="003B7583" w:rsidRDefault="005D43B0" w:rsidP="005D43B0">
      <w:pPr>
        <w:pStyle w:val="EndnoteText"/>
        <w:rPr>
          <w:rFonts w:cs="Arial"/>
        </w:rPr>
      </w:pPr>
      <w:r w:rsidRPr="003B7583">
        <w:rPr>
          <w:rStyle w:val="EndnoteReference"/>
          <w:rFonts w:cs="Arial"/>
        </w:rPr>
        <w:endnoteRef/>
      </w:r>
      <w:r w:rsidRPr="003B7583">
        <w:rPr>
          <w:rFonts w:cs="Arial"/>
        </w:rPr>
        <w:t xml:space="preserve"> ABS (February 2022), Labour Force Quarterly, Employment by industry (Victoria), available </w:t>
      </w:r>
      <w:hyperlink r:id="rId3" w:history="1">
        <w:r w:rsidRPr="003B7583">
          <w:rPr>
            <w:rStyle w:val="Hyperlink"/>
            <w:rFonts w:cs="Arial"/>
          </w:rPr>
          <w:t>here</w:t>
        </w:r>
      </w:hyperlink>
      <w:r w:rsidRPr="003B7583">
        <w:rPr>
          <w:rFonts w:cs="Arial"/>
        </w:rPr>
        <w:t>.</w:t>
      </w:r>
    </w:p>
  </w:endnote>
  <w:endnote w:id="10">
    <w:p w14:paraId="10FFE72C" w14:textId="21C0E8C3" w:rsidR="00BD5D46" w:rsidRPr="003B7583" w:rsidRDefault="00BD5D46" w:rsidP="00BD5D46">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60725C" w:rsidRPr="003B7583">
        <w:rPr>
          <w:rFonts w:asciiTheme="minorHAnsi" w:hAnsiTheme="minorHAnsi" w:cstheme="minorHAnsi"/>
        </w:rPr>
        <w:t>V</w:t>
      </w:r>
      <w:r w:rsidR="00DB517C" w:rsidRPr="003B7583">
        <w:rPr>
          <w:rFonts w:asciiTheme="minorHAnsi" w:hAnsiTheme="minorHAnsi" w:cstheme="minorHAnsi"/>
        </w:rPr>
        <w:t xml:space="preserve">ictorian </w:t>
      </w:r>
      <w:r w:rsidR="0060725C" w:rsidRPr="003B7583">
        <w:rPr>
          <w:rFonts w:asciiTheme="minorHAnsi" w:hAnsiTheme="minorHAnsi" w:cstheme="minorHAnsi"/>
        </w:rPr>
        <w:t>S</w:t>
      </w:r>
      <w:r w:rsidR="00DB517C" w:rsidRPr="003B7583">
        <w:rPr>
          <w:rFonts w:asciiTheme="minorHAnsi" w:hAnsiTheme="minorHAnsi" w:cstheme="minorHAnsi"/>
        </w:rPr>
        <w:t xml:space="preserve">kills </w:t>
      </w:r>
      <w:r w:rsidR="0060725C" w:rsidRPr="003B7583">
        <w:rPr>
          <w:rFonts w:asciiTheme="minorHAnsi" w:hAnsiTheme="minorHAnsi" w:cstheme="minorHAnsi"/>
        </w:rPr>
        <w:t>A</w:t>
      </w:r>
      <w:r w:rsidR="00DB517C" w:rsidRPr="003B7583">
        <w:rPr>
          <w:rFonts w:asciiTheme="minorHAnsi" w:hAnsiTheme="minorHAnsi" w:cstheme="minorHAnsi"/>
        </w:rPr>
        <w:t>uthority (</w:t>
      </w:r>
      <w:r w:rsidR="0060725C" w:rsidRPr="003B7583">
        <w:rPr>
          <w:rFonts w:asciiTheme="minorHAnsi" w:hAnsiTheme="minorHAnsi" w:cstheme="minorHAnsi"/>
        </w:rPr>
        <w:t>VSA</w:t>
      </w:r>
      <w:r w:rsidR="00DB517C" w:rsidRPr="003B7583">
        <w:rPr>
          <w:rFonts w:asciiTheme="minorHAnsi" w:hAnsiTheme="minorHAnsi" w:cstheme="minorHAnsi"/>
        </w:rPr>
        <w:t>) and</w:t>
      </w:r>
      <w:r w:rsidR="0060725C" w:rsidRPr="003B7583">
        <w:rPr>
          <w:rFonts w:asciiTheme="minorHAnsi" w:hAnsiTheme="minorHAnsi" w:cstheme="minorHAnsi"/>
        </w:rPr>
        <w:t xml:space="preserve"> Nous (2022), modelling of NSC (2022) Employment Projections.</w:t>
      </w:r>
    </w:p>
  </w:endnote>
  <w:endnote w:id="11">
    <w:p w14:paraId="6C691B14" w14:textId="00AE3DE9" w:rsidR="003505CE" w:rsidRPr="003B7583" w:rsidRDefault="003505CE" w:rsidP="003505C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VSA</w:t>
      </w:r>
      <w:r w:rsidR="00DB517C" w:rsidRPr="003B7583">
        <w:rPr>
          <w:rFonts w:asciiTheme="minorHAnsi" w:hAnsiTheme="minorHAnsi" w:cstheme="minorHAnsi"/>
        </w:rPr>
        <w:t xml:space="preserve"> and</w:t>
      </w:r>
      <w:r w:rsidRPr="003B7583">
        <w:rPr>
          <w:rFonts w:asciiTheme="minorHAnsi" w:hAnsiTheme="minorHAnsi" w:cstheme="minorHAnsi"/>
        </w:rPr>
        <w:t xml:space="preserve"> Nous (2022), modelling of NSC (2022) Employment Projections.</w:t>
      </w:r>
    </w:p>
  </w:endnote>
  <w:endnote w:id="12">
    <w:p w14:paraId="1740BA17" w14:textId="3BDF5F7A" w:rsidR="003505CE" w:rsidRPr="003B7583" w:rsidRDefault="003505CE" w:rsidP="003505C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60725C" w:rsidRPr="003B7583">
        <w:rPr>
          <w:rFonts w:asciiTheme="minorHAnsi" w:eastAsia="Arial" w:hAnsiTheme="minorHAnsi" w:cstheme="minorHAnsi"/>
        </w:rPr>
        <w:t>VSA</w:t>
      </w:r>
      <w:r w:rsidR="001D2D76" w:rsidRPr="003B7583">
        <w:rPr>
          <w:rFonts w:asciiTheme="minorHAnsi" w:eastAsia="Arial" w:hAnsiTheme="minorHAnsi" w:cstheme="minorHAnsi"/>
        </w:rPr>
        <w:t xml:space="preserve"> and</w:t>
      </w:r>
      <w:r w:rsidR="0060725C" w:rsidRPr="003B7583">
        <w:rPr>
          <w:rFonts w:asciiTheme="minorHAnsi" w:eastAsia="Arial" w:hAnsiTheme="minorHAnsi" w:cstheme="minorHAnsi"/>
        </w:rPr>
        <w:t xml:space="preserve"> Nous (2022), modelling of NSC (2022) Employment Projections</w:t>
      </w:r>
      <w:r w:rsidR="00BF2B5A" w:rsidRPr="003B7583">
        <w:rPr>
          <w:rFonts w:asciiTheme="minorHAnsi" w:eastAsia="Arial" w:hAnsiTheme="minorHAnsi" w:cstheme="minorHAnsi"/>
        </w:rPr>
        <w:t>.</w:t>
      </w:r>
    </w:p>
  </w:endnote>
  <w:endnote w:id="13">
    <w:p w14:paraId="13EB1804" w14:textId="625D1745" w:rsidR="00565B5B" w:rsidRPr="003B7583" w:rsidRDefault="00565B5B">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BF2B5A" w:rsidRPr="003B7583">
        <w:rPr>
          <w:rFonts w:asciiTheme="minorHAnsi" w:eastAsia="Times New Roman" w:hAnsiTheme="minorHAnsi" w:cstheme="minorHAnsi"/>
          <w:lang w:eastAsia="en-AU"/>
        </w:rPr>
        <w:t>VSA</w:t>
      </w:r>
      <w:r w:rsidR="00842ED6" w:rsidRPr="003B7583">
        <w:rPr>
          <w:rFonts w:asciiTheme="minorHAnsi" w:eastAsia="Times New Roman" w:hAnsiTheme="minorHAnsi" w:cstheme="minorHAnsi"/>
          <w:lang w:eastAsia="en-AU"/>
        </w:rPr>
        <w:t xml:space="preserve"> and =</w:t>
      </w:r>
      <w:r w:rsidR="00BF2B5A" w:rsidRPr="003B7583">
        <w:rPr>
          <w:rFonts w:asciiTheme="minorHAnsi" w:eastAsia="Times New Roman" w:hAnsiTheme="minorHAnsi" w:cstheme="minorHAnsi"/>
          <w:lang w:eastAsia="en-AU"/>
        </w:rPr>
        <w:t xml:space="preserve"> Nous (2022), modelling of NSC (2022) Employment Projections.</w:t>
      </w:r>
    </w:p>
  </w:endnote>
  <w:endnote w:id="14">
    <w:p w14:paraId="23D97234" w14:textId="77777777" w:rsidR="003751D9" w:rsidRPr="003B7583" w:rsidRDefault="003751D9" w:rsidP="003751D9">
      <w:pPr>
        <w:pStyle w:val="FootnoteText"/>
        <w:rPr>
          <w:rFonts w:cs="Arial"/>
          <w:sz w:val="20"/>
        </w:rPr>
      </w:pPr>
      <w:r w:rsidRPr="003B7583">
        <w:rPr>
          <w:rStyle w:val="EndnoteReference"/>
          <w:rFonts w:cs="Arial"/>
          <w:sz w:val="20"/>
        </w:rPr>
        <w:endnoteRef/>
      </w:r>
      <w:r w:rsidRPr="003B7583">
        <w:rPr>
          <w:rFonts w:cs="Arial"/>
          <w:sz w:val="20"/>
        </w:rPr>
        <w:t xml:space="preserve"> VSA and Nous (2022), modelling of NSC (2022) Employment Projections.</w:t>
      </w:r>
    </w:p>
  </w:endnote>
  <w:endnote w:id="15">
    <w:p w14:paraId="67FEF1F4" w14:textId="77777777" w:rsidR="003751D9" w:rsidRPr="003B7583" w:rsidRDefault="003751D9" w:rsidP="003751D9">
      <w:pPr>
        <w:pStyle w:val="EndnoteText"/>
      </w:pPr>
      <w:r w:rsidRPr="003B7583">
        <w:rPr>
          <w:rStyle w:val="EndnoteReference"/>
          <w:rFonts w:cs="Arial"/>
        </w:rPr>
        <w:endnoteRef/>
      </w:r>
      <w:r w:rsidRPr="003B7583">
        <w:rPr>
          <w:rFonts w:cs="Arial"/>
        </w:rPr>
        <w:t xml:space="preserve"> </w:t>
      </w:r>
      <w:r w:rsidRPr="003B7583">
        <w:rPr>
          <w:rFonts w:cs="Arial"/>
          <w:color w:val="242424"/>
          <w:shd w:val="clear" w:color="auto" w:fill="FFFFFF"/>
        </w:rPr>
        <w:t>VSA and Nous (2022), modelling based on Australian Bureau of Statistics, Labour Force, February 2022.</w:t>
      </w:r>
    </w:p>
  </w:endnote>
  <w:endnote w:id="16">
    <w:p w14:paraId="2B1389BC" w14:textId="28529D4A" w:rsidR="00C06B8E" w:rsidRPr="003B7583" w:rsidRDefault="00C06B8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A13B5A" w:rsidRPr="003B7583">
        <w:rPr>
          <w:rFonts w:asciiTheme="minorHAnsi" w:hAnsiTheme="minorHAnsi" w:cstheme="minorHAnsi"/>
        </w:rPr>
        <w:t xml:space="preserve">ABS Census (2016), Education attainment by industry </w:t>
      </w:r>
      <w:r w:rsidR="00DB517C" w:rsidRPr="003B7583">
        <w:rPr>
          <w:rFonts w:asciiTheme="minorHAnsi" w:hAnsiTheme="minorHAnsi" w:cstheme="minorHAnsi"/>
        </w:rPr>
        <w:t>(</w:t>
      </w:r>
      <w:r w:rsidR="00A13B5A" w:rsidRPr="003B7583">
        <w:rPr>
          <w:rFonts w:asciiTheme="minorHAnsi" w:hAnsiTheme="minorHAnsi" w:cstheme="minorHAnsi"/>
        </w:rPr>
        <w:t>Victoria</w:t>
      </w:r>
      <w:r w:rsidR="00DB517C" w:rsidRPr="003B7583">
        <w:rPr>
          <w:rFonts w:asciiTheme="minorHAnsi" w:hAnsiTheme="minorHAnsi" w:cstheme="minorHAnsi"/>
        </w:rPr>
        <w:t>)</w:t>
      </w:r>
      <w:r w:rsidR="00A13B5A" w:rsidRPr="003B7583">
        <w:rPr>
          <w:rFonts w:asciiTheme="minorHAnsi" w:hAnsiTheme="minorHAnsi" w:cstheme="minorHAnsi"/>
        </w:rPr>
        <w:t>.</w:t>
      </w:r>
    </w:p>
  </w:endnote>
  <w:endnote w:id="17">
    <w:p w14:paraId="01B9CC12" w14:textId="23826D1F" w:rsidR="00DB59B2" w:rsidRPr="003B7583" w:rsidRDefault="00DB59B2">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5117AE" w:rsidRPr="003B7583">
        <w:rPr>
          <w:rFonts w:asciiTheme="minorHAnsi" w:hAnsiTheme="minorHAnsi" w:cstheme="minorHAnsi"/>
        </w:rPr>
        <w:t>National Centre for Vocational Education Research (</w:t>
      </w:r>
      <w:r w:rsidR="007339A0" w:rsidRPr="003B7583">
        <w:rPr>
          <w:rFonts w:asciiTheme="minorHAnsi" w:hAnsiTheme="minorHAnsi" w:cstheme="minorHAnsi"/>
        </w:rPr>
        <w:t>NCVER</w:t>
      </w:r>
      <w:r w:rsidR="005117AE" w:rsidRPr="003B7583">
        <w:rPr>
          <w:rFonts w:asciiTheme="minorHAnsi" w:hAnsiTheme="minorHAnsi" w:cstheme="minorHAnsi"/>
        </w:rPr>
        <w:t>)</w:t>
      </w:r>
      <w:r w:rsidR="007339A0" w:rsidRPr="003B7583">
        <w:rPr>
          <w:rFonts w:asciiTheme="minorHAnsi" w:hAnsiTheme="minorHAnsi" w:cstheme="minorHAnsi"/>
        </w:rPr>
        <w:t xml:space="preserve"> (2021), Total VET students and courses 2020, available </w:t>
      </w:r>
      <w:hyperlink r:id="rId4" w:history="1">
        <w:r w:rsidR="007339A0" w:rsidRPr="003B7583">
          <w:rPr>
            <w:rStyle w:val="Hyperlink"/>
            <w:rFonts w:asciiTheme="minorHAnsi" w:hAnsiTheme="minorHAnsi" w:cstheme="minorHAnsi"/>
          </w:rPr>
          <w:t>here</w:t>
        </w:r>
      </w:hyperlink>
      <w:r w:rsidR="007339A0" w:rsidRPr="003B7583">
        <w:rPr>
          <w:rFonts w:asciiTheme="minorHAnsi" w:hAnsiTheme="minorHAnsi" w:cstheme="minorHAnsi"/>
        </w:rPr>
        <w:t>.</w:t>
      </w:r>
    </w:p>
  </w:endnote>
  <w:endnote w:id="18">
    <w:p w14:paraId="090DDA63" w14:textId="15CFB88D" w:rsidR="00BA7F63" w:rsidRPr="003B7583" w:rsidRDefault="00BA7F63">
      <w:pPr>
        <w:pStyle w:val="EndnoteText"/>
      </w:pPr>
      <w:r w:rsidRPr="003B7583">
        <w:rPr>
          <w:rStyle w:val="EndnoteReference"/>
        </w:rPr>
        <w:endnoteRef/>
      </w:r>
      <w:r w:rsidRPr="003B7583">
        <w:t xml:space="preserve"> </w:t>
      </w:r>
      <w:r w:rsidR="000340EE" w:rsidRPr="003B7583">
        <w:rPr>
          <w:rFonts w:asciiTheme="minorHAnsi" w:eastAsia="Arial" w:hAnsiTheme="minorHAnsi" w:cstheme="minorHAnsi"/>
        </w:rPr>
        <w:t xml:space="preserve">Department of Education, Skills and Employment (2021), Selected Higher Education Statistics – 2019 Student data, available </w:t>
      </w:r>
      <w:hyperlink r:id="rId5" w:history="1">
        <w:r w:rsidR="000340EE" w:rsidRPr="003B7583">
          <w:rPr>
            <w:rFonts w:asciiTheme="minorHAnsi" w:eastAsia="Arial" w:hAnsiTheme="minorHAnsi" w:cstheme="minorHAnsi"/>
            <w:color w:val="000000"/>
            <w:u w:val="single"/>
          </w:rPr>
          <w:t>here.</w:t>
        </w:r>
      </w:hyperlink>
    </w:p>
  </w:endnote>
  <w:endnote w:id="19">
    <w:p w14:paraId="7568B076" w14:textId="3426F900" w:rsidR="009720FF" w:rsidRPr="003B7583" w:rsidRDefault="009720FF">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NCVER (2021), Total VET students and courses 2020, available </w:t>
      </w:r>
      <w:hyperlink r:id="rId6"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20">
    <w:p w14:paraId="115220E7" w14:textId="0468F6F4"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380E6A" w:rsidRPr="003B7583">
        <w:rPr>
          <w:rFonts w:asciiTheme="minorHAnsi" w:hAnsiTheme="minorHAnsi" w:cstheme="minorHAnsi"/>
        </w:rPr>
        <w:t>BS</w:t>
      </w:r>
      <w:r w:rsidRPr="003B7583">
        <w:rPr>
          <w:rFonts w:asciiTheme="minorHAnsi" w:hAnsiTheme="minorHAnsi" w:cstheme="minorHAnsi"/>
        </w:rPr>
        <w:t xml:space="preserve"> (2008), Australian </w:t>
      </w:r>
      <w:r w:rsidR="00F56AFD" w:rsidRPr="003B7583">
        <w:rPr>
          <w:rFonts w:asciiTheme="minorHAnsi" w:hAnsiTheme="minorHAnsi" w:cstheme="minorHAnsi"/>
        </w:rPr>
        <w:t>and New Zealand Standard Industrial Classification (ANZSIC)</w:t>
      </w:r>
      <w:r w:rsidR="00901471" w:rsidRPr="003B7583">
        <w:rPr>
          <w:rFonts w:asciiTheme="minorHAnsi" w:hAnsiTheme="minorHAnsi" w:cstheme="minorHAnsi"/>
        </w:rPr>
        <w:t>, 2006 (Revision 1.0</w:t>
      </w:r>
      <w:r w:rsidRPr="003B7583">
        <w:rPr>
          <w:rFonts w:asciiTheme="minorHAnsi" w:hAnsiTheme="minorHAnsi" w:cstheme="minorHAnsi"/>
        </w:rPr>
        <w:t xml:space="preserve">), Division A – Agriculture, Forestry and Fishing, available </w:t>
      </w:r>
      <w:hyperlink r:id="rId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1">
    <w:p w14:paraId="16C4F6B7" w14:textId="77777777"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(2021), Victoria’s agriculture and food industries, available </w:t>
      </w:r>
      <w:hyperlink r:id="rId8"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2">
    <w:p w14:paraId="1D39982F" w14:textId="5672C5F6"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w:t>
      </w:r>
      <w:r w:rsidR="00E9218E" w:rsidRPr="003B7583">
        <w:rPr>
          <w:rFonts w:asciiTheme="minorHAnsi" w:hAnsiTheme="minorHAnsi" w:cstheme="minorHAnsi"/>
        </w:rPr>
        <w:t>2</w:t>
      </w:r>
      <w:r w:rsidRPr="003B7583">
        <w:rPr>
          <w:rFonts w:asciiTheme="minorHAnsi" w:hAnsiTheme="minorHAnsi" w:cstheme="minorHAnsi"/>
        </w:rPr>
        <w:t>), Victoria’s export performance, available</w:t>
      </w:r>
      <w:hyperlink r:id="rId9" w:history="1">
        <w:r w:rsidRPr="003B7583">
          <w:rPr>
            <w:rStyle w:val="Hyperlink"/>
            <w:rFonts w:asciiTheme="minorHAnsi" w:hAnsiTheme="minorHAnsi" w:cstheme="minorHAnsi"/>
          </w:rPr>
          <w:t xml:space="preserve"> here</w:t>
        </w:r>
      </w:hyperlink>
      <w:r w:rsidRPr="003B7583">
        <w:rPr>
          <w:rFonts w:asciiTheme="minorHAnsi" w:hAnsiTheme="minorHAnsi" w:cstheme="minorHAnsi"/>
        </w:rPr>
        <w:t xml:space="preserve">. </w:t>
      </w:r>
    </w:p>
  </w:endnote>
  <w:endnote w:id="23">
    <w:p w14:paraId="45900469" w14:textId="64A357AC"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w:t>
      </w:r>
      <w:r w:rsidR="00E9218E" w:rsidRPr="003B7583">
        <w:rPr>
          <w:rFonts w:asciiTheme="minorHAnsi" w:hAnsiTheme="minorHAnsi" w:cstheme="minorHAnsi"/>
        </w:rPr>
        <w:t>2</w:t>
      </w:r>
      <w:r w:rsidRPr="003B7583">
        <w:rPr>
          <w:rFonts w:asciiTheme="minorHAnsi" w:hAnsiTheme="minorHAnsi" w:cstheme="minorHAnsi"/>
        </w:rPr>
        <w:t xml:space="preserve">), Victoria’s export performance, available </w:t>
      </w:r>
      <w:hyperlink r:id="rId10"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24">
    <w:p w14:paraId="410618F8" w14:textId="2B8F06DE"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w:t>
      </w:r>
      <w:r w:rsidR="00E9218E" w:rsidRPr="003B7583">
        <w:rPr>
          <w:rFonts w:asciiTheme="minorHAnsi" w:hAnsiTheme="minorHAnsi" w:cstheme="minorHAnsi"/>
        </w:rPr>
        <w:t>2</w:t>
      </w:r>
      <w:r w:rsidRPr="003B7583">
        <w:rPr>
          <w:rFonts w:asciiTheme="minorHAnsi" w:hAnsiTheme="minorHAnsi" w:cstheme="minorHAnsi"/>
        </w:rPr>
        <w:t xml:space="preserve">), Victoria’s export performance, available </w:t>
      </w:r>
      <w:hyperlink r:id="rId11"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25">
    <w:p w14:paraId="21F8C05B" w14:textId="2EED11A0"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B15C81" w:rsidRPr="003B7583">
        <w:rPr>
          <w:rFonts w:asciiTheme="minorHAnsi" w:eastAsia="Segoe UI" w:hAnsiTheme="minorHAnsi" w:cstheme="minorHAnsi"/>
          <w:lang w:eastAsia="en-US"/>
        </w:rPr>
        <w:t>D</w:t>
      </w:r>
      <w:r w:rsidR="009B7BBD" w:rsidRPr="003B7583">
        <w:rPr>
          <w:rFonts w:asciiTheme="minorHAnsi" w:eastAsia="Segoe UI" w:hAnsiTheme="minorHAnsi" w:cstheme="minorHAnsi"/>
          <w:lang w:eastAsia="en-US"/>
        </w:rPr>
        <w:t>epartment of Jobs, Precincts and Regions (DJPR)</w:t>
      </w:r>
      <w:r w:rsidR="00F8269E" w:rsidRPr="003B7583">
        <w:rPr>
          <w:rFonts w:asciiTheme="minorHAnsi" w:eastAsia="Segoe UI" w:hAnsiTheme="minorHAnsi" w:cstheme="minorHAnsi"/>
          <w:lang w:eastAsia="en-US"/>
        </w:rPr>
        <w:t xml:space="preserve"> (2022), Wimmera Southern Mallee – Regional Economic Development Strategy – Summary, available </w:t>
      </w:r>
      <w:hyperlink r:id="rId12" w:history="1">
        <w:r w:rsidR="00F8269E" w:rsidRPr="003B7583">
          <w:rPr>
            <w:rStyle w:val="Hyperlink"/>
            <w:rFonts w:asciiTheme="minorHAnsi" w:eastAsia="Segoe UI" w:hAnsiTheme="minorHAnsi" w:cstheme="minorHAnsi"/>
            <w:lang w:eastAsia="en-US"/>
          </w:rPr>
          <w:t>here</w:t>
        </w:r>
      </w:hyperlink>
    </w:p>
  </w:endnote>
  <w:endnote w:id="26">
    <w:p w14:paraId="3A7B3EC3" w14:textId="61DD96B0" w:rsidR="00293739" w:rsidRPr="003B7583" w:rsidRDefault="00293739">
      <w:pPr>
        <w:pStyle w:val="EndnoteText"/>
      </w:pPr>
      <w:r w:rsidRPr="003B7583">
        <w:rPr>
          <w:rStyle w:val="EndnoteReference"/>
        </w:rPr>
        <w:endnoteRef/>
      </w:r>
      <w:r w:rsidRPr="003B7583">
        <w:t xml:space="preserve"> </w:t>
      </w:r>
      <w:r w:rsidRPr="003B7583">
        <w:rPr>
          <w:rFonts w:asciiTheme="minorHAnsi" w:eastAsia="Segoe UI" w:hAnsiTheme="minorHAnsi" w:cstheme="minorHAnsi"/>
          <w:lang w:eastAsia="en-US"/>
        </w:rPr>
        <w:t xml:space="preserve">DJPR (2022), Great South Coast – Regional Economic Development Strategy – Summary, available </w:t>
      </w:r>
      <w:hyperlink r:id="rId13" w:history="1">
        <w:r w:rsidRPr="003B7583">
          <w:rPr>
            <w:rStyle w:val="Hyperlink"/>
            <w:rFonts w:asciiTheme="minorHAnsi" w:eastAsia="Segoe UI" w:hAnsiTheme="minorHAnsi" w:cstheme="minorHAnsi"/>
            <w:lang w:eastAsia="en-US"/>
          </w:rPr>
          <w:t>here</w:t>
        </w:r>
      </w:hyperlink>
    </w:p>
  </w:endnote>
  <w:endnote w:id="27">
    <w:p w14:paraId="5EF829DD" w14:textId="21790F52"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6716A4" w:rsidRPr="003B7583">
        <w:rPr>
          <w:rFonts w:asciiTheme="minorHAnsi" w:hAnsiTheme="minorHAnsi" w:cstheme="minorHAnsi"/>
        </w:rPr>
        <w:t xml:space="preserve">Victorian Skills Authority and Nous, 2022, modelling of </w:t>
      </w:r>
      <w:r w:rsidR="006716A4" w:rsidRPr="003B7583">
        <w:rPr>
          <w:rFonts w:asciiTheme="minorHAnsi" w:eastAsia="Arial" w:hAnsiTheme="minorHAnsi" w:cstheme="minorHAnsi"/>
        </w:rPr>
        <w:t>Australian Bureau of Statistics</w:t>
      </w:r>
      <w:r w:rsidR="006716A4" w:rsidRPr="003B7583">
        <w:rPr>
          <w:rFonts w:asciiTheme="minorHAnsi" w:hAnsiTheme="minorHAnsi" w:cstheme="minorHAnsi"/>
        </w:rPr>
        <w:t>, Labour Force Quarterly, February 2022.</w:t>
      </w:r>
    </w:p>
  </w:endnote>
  <w:endnote w:id="28">
    <w:p w14:paraId="716AF613" w14:textId="47E555E3" w:rsidR="00021D13" w:rsidRPr="003B7583" w:rsidRDefault="00021D13" w:rsidP="00772268">
      <w:pPr>
        <w:spacing w:after="0"/>
        <w:rPr>
          <w:rFonts w:asciiTheme="minorHAnsi" w:eastAsia="Arial" w:hAnsiTheme="minorHAnsi" w:cstheme="minorHAnsi"/>
          <w:color w:val="000000"/>
          <w:szCs w:val="20"/>
          <w:u w:val="single"/>
        </w:rPr>
      </w:pPr>
      <w:r w:rsidRPr="003B7583">
        <w:rPr>
          <w:rStyle w:val="EndnoteReference"/>
          <w:rFonts w:cstheme="minorHAnsi"/>
          <w:szCs w:val="20"/>
        </w:rPr>
        <w:endnoteRef/>
      </w:r>
      <w:r w:rsidRPr="003B7583">
        <w:rPr>
          <w:rFonts w:asciiTheme="minorHAnsi" w:hAnsiTheme="minorHAnsi" w:cstheme="minorHAnsi"/>
          <w:szCs w:val="20"/>
        </w:rPr>
        <w:t xml:space="preserve"> </w:t>
      </w:r>
      <w:r w:rsidR="00FD0C39" w:rsidRPr="003B7583">
        <w:rPr>
          <w:rFonts w:asciiTheme="minorHAnsi" w:eastAsia="Arial" w:hAnsiTheme="minorHAnsi" w:cstheme="minorHAnsi"/>
          <w:szCs w:val="20"/>
        </w:rPr>
        <w:t>A</w:t>
      </w:r>
      <w:r w:rsidR="00901471" w:rsidRPr="003B7583">
        <w:rPr>
          <w:rFonts w:asciiTheme="minorHAnsi" w:eastAsia="Arial" w:hAnsiTheme="minorHAnsi" w:cstheme="minorHAnsi"/>
          <w:szCs w:val="20"/>
        </w:rPr>
        <w:t>BS</w:t>
      </w:r>
      <w:r w:rsidR="00FD0C39" w:rsidRPr="003B7583">
        <w:rPr>
          <w:rFonts w:asciiTheme="minorHAnsi" w:eastAsia="Arial" w:hAnsiTheme="minorHAnsi" w:cstheme="minorHAnsi"/>
          <w:szCs w:val="20"/>
        </w:rPr>
        <w:t xml:space="preserve"> (February 2022), Labour Force Quarterly, Employment by industry</w:t>
      </w:r>
      <w:r w:rsidR="00901471" w:rsidRPr="003B7583">
        <w:rPr>
          <w:rFonts w:asciiTheme="minorHAnsi" w:eastAsia="Arial" w:hAnsiTheme="minorHAnsi" w:cstheme="minorHAnsi"/>
          <w:szCs w:val="20"/>
        </w:rPr>
        <w:t xml:space="preserve"> (Victoria)</w:t>
      </w:r>
      <w:r w:rsidR="00FD0C39" w:rsidRPr="003B7583">
        <w:rPr>
          <w:rFonts w:asciiTheme="minorHAnsi" w:eastAsia="Arial" w:hAnsiTheme="minorHAnsi" w:cstheme="minorHAnsi"/>
          <w:szCs w:val="20"/>
        </w:rPr>
        <w:t xml:space="preserve">, available </w:t>
      </w:r>
      <w:hyperlink r:id="rId14" w:history="1">
        <w:r w:rsidR="00FD0C39" w:rsidRPr="003B7583">
          <w:rPr>
            <w:rFonts w:asciiTheme="minorHAnsi" w:eastAsia="Arial" w:hAnsiTheme="minorHAnsi" w:cstheme="minorHAnsi"/>
            <w:color w:val="000000"/>
            <w:szCs w:val="20"/>
            <w:u w:val="single"/>
          </w:rPr>
          <w:t>here.</w:t>
        </w:r>
      </w:hyperlink>
    </w:p>
  </w:endnote>
  <w:endnote w:id="29">
    <w:p w14:paraId="33A349B3" w14:textId="1C687615" w:rsidR="00021D13" w:rsidRPr="003B7583" w:rsidRDefault="00021D13" w:rsidP="00772268">
      <w:pPr>
        <w:spacing w:after="0"/>
        <w:rPr>
          <w:rFonts w:asciiTheme="minorHAnsi" w:eastAsia="Arial" w:hAnsiTheme="minorHAnsi" w:cstheme="minorHAnsi"/>
          <w:color w:val="000000"/>
          <w:szCs w:val="20"/>
          <w:u w:val="single"/>
        </w:rPr>
      </w:pPr>
      <w:r w:rsidRPr="003B7583">
        <w:rPr>
          <w:rStyle w:val="EndnoteReference"/>
          <w:rFonts w:cstheme="minorHAnsi"/>
          <w:szCs w:val="20"/>
        </w:rPr>
        <w:endnoteRef/>
      </w:r>
      <w:r w:rsidRPr="003B7583">
        <w:rPr>
          <w:rFonts w:asciiTheme="minorHAnsi" w:hAnsiTheme="minorHAnsi" w:cstheme="minorHAnsi"/>
          <w:szCs w:val="20"/>
        </w:rPr>
        <w:t xml:space="preserve"> </w:t>
      </w:r>
      <w:r w:rsidR="00FD0C39" w:rsidRPr="003B7583">
        <w:rPr>
          <w:rFonts w:asciiTheme="minorHAnsi" w:eastAsia="Arial" w:hAnsiTheme="minorHAnsi" w:cstheme="minorHAnsi"/>
          <w:szCs w:val="20"/>
        </w:rPr>
        <w:t>A</w:t>
      </w:r>
      <w:r w:rsidR="00901471" w:rsidRPr="003B7583">
        <w:rPr>
          <w:rFonts w:asciiTheme="minorHAnsi" w:eastAsia="Arial" w:hAnsiTheme="minorHAnsi" w:cstheme="minorHAnsi"/>
          <w:szCs w:val="20"/>
        </w:rPr>
        <w:t>BS</w:t>
      </w:r>
      <w:r w:rsidR="00FD0C39" w:rsidRPr="003B7583">
        <w:rPr>
          <w:rFonts w:asciiTheme="minorHAnsi" w:eastAsia="Arial" w:hAnsiTheme="minorHAnsi" w:cstheme="minorHAnsi"/>
          <w:szCs w:val="20"/>
        </w:rPr>
        <w:t xml:space="preserve"> (February 2022), Labour Force Quarterly, Employment by industry</w:t>
      </w:r>
      <w:r w:rsidR="00901471" w:rsidRPr="003B7583">
        <w:rPr>
          <w:rFonts w:asciiTheme="minorHAnsi" w:eastAsia="Arial" w:hAnsiTheme="minorHAnsi" w:cstheme="minorHAnsi"/>
          <w:szCs w:val="20"/>
        </w:rPr>
        <w:t xml:space="preserve"> (Victoria)</w:t>
      </w:r>
      <w:r w:rsidR="00FD0C39" w:rsidRPr="003B7583">
        <w:rPr>
          <w:rFonts w:asciiTheme="minorHAnsi" w:eastAsia="Arial" w:hAnsiTheme="minorHAnsi" w:cstheme="minorHAnsi"/>
          <w:szCs w:val="20"/>
        </w:rPr>
        <w:t xml:space="preserve">, available </w:t>
      </w:r>
      <w:hyperlink r:id="rId15" w:history="1">
        <w:r w:rsidR="00FD0C39" w:rsidRPr="003B7583">
          <w:rPr>
            <w:rFonts w:asciiTheme="minorHAnsi" w:eastAsia="Arial" w:hAnsiTheme="minorHAnsi" w:cstheme="minorHAnsi"/>
            <w:color w:val="000000"/>
            <w:szCs w:val="20"/>
            <w:u w:val="single"/>
          </w:rPr>
          <w:t>here.</w:t>
        </w:r>
      </w:hyperlink>
    </w:p>
  </w:endnote>
  <w:endnote w:id="30">
    <w:p w14:paraId="2F6F1B3C" w14:textId="52AF6285"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ABS</w:t>
      </w:r>
      <w:r w:rsidR="00EC3928" w:rsidRPr="003B7583">
        <w:rPr>
          <w:rFonts w:asciiTheme="minorHAnsi" w:hAnsiTheme="minorHAnsi" w:cstheme="minorHAnsi"/>
        </w:rPr>
        <w:t xml:space="preserve"> (February 2022),</w:t>
      </w:r>
      <w:r w:rsidRPr="003B7583">
        <w:rPr>
          <w:rFonts w:asciiTheme="minorHAnsi" w:hAnsiTheme="minorHAnsi" w:cstheme="minorHAnsi"/>
        </w:rPr>
        <w:t xml:space="preserve"> Labour Force Quarterly, Employment by industry by sex (</w:t>
      </w:r>
      <w:r w:rsidR="00EC3928" w:rsidRPr="003B7583">
        <w:rPr>
          <w:rFonts w:asciiTheme="minorHAnsi" w:hAnsiTheme="minorHAnsi" w:cstheme="minorHAnsi"/>
        </w:rPr>
        <w:t>Victoria</w:t>
      </w:r>
      <w:r w:rsidRPr="003B7583">
        <w:rPr>
          <w:rFonts w:asciiTheme="minorHAnsi" w:hAnsiTheme="minorHAnsi" w:cstheme="minorHAnsi"/>
        </w:rPr>
        <w:t>)</w:t>
      </w:r>
      <w:r w:rsidR="00AE1FA6" w:rsidRPr="003B7583">
        <w:rPr>
          <w:rFonts w:asciiTheme="minorHAnsi" w:hAnsiTheme="minorHAnsi" w:cstheme="minorHAnsi"/>
        </w:rPr>
        <w:t>.</w:t>
      </w:r>
    </w:p>
  </w:endnote>
  <w:endnote w:id="31">
    <w:p w14:paraId="4C131A6F" w14:textId="08BFD892"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AE1FA6" w:rsidRPr="003B7583">
        <w:rPr>
          <w:rFonts w:asciiTheme="minorHAnsi" w:hAnsiTheme="minorHAnsi" w:cstheme="minorHAnsi"/>
        </w:rPr>
        <w:t>ABS Census (2016)</w:t>
      </w:r>
      <w:r w:rsidR="00066948" w:rsidRPr="003B7583">
        <w:rPr>
          <w:rFonts w:asciiTheme="minorHAnsi" w:hAnsiTheme="minorHAnsi" w:cstheme="minorHAnsi"/>
        </w:rPr>
        <w:t>,</w:t>
      </w:r>
      <w:r w:rsidRPr="003B7583" w:rsidDel="00AE1FA6">
        <w:rPr>
          <w:rFonts w:asciiTheme="minorHAnsi" w:hAnsiTheme="minorHAnsi" w:cstheme="minorHAnsi"/>
        </w:rPr>
        <w:t xml:space="preserve"> Employment by industry by age </w:t>
      </w:r>
      <w:r w:rsidR="004529B7" w:rsidRPr="003B7583">
        <w:rPr>
          <w:rFonts w:asciiTheme="minorHAnsi" w:hAnsiTheme="minorHAnsi" w:cstheme="minorHAnsi"/>
        </w:rPr>
        <w:t>group (Victoria)</w:t>
      </w:r>
      <w:r w:rsidR="00AE1FA6" w:rsidRPr="003B7583">
        <w:rPr>
          <w:rFonts w:asciiTheme="minorHAnsi" w:hAnsiTheme="minorHAnsi" w:cstheme="minorHAnsi"/>
        </w:rPr>
        <w:t>.</w:t>
      </w:r>
    </w:p>
  </w:endnote>
  <w:endnote w:id="32">
    <w:p w14:paraId="79094596" w14:textId="42E40279"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8321B7" w:rsidRPr="003B7583">
        <w:rPr>
          <w:rFonts w:asciiTheme="minorHAnsi" w:eastAsia="Times New Roman" w:hAnsiTheme="minorHAnsi" w:cstheme="minorHAnsi"/>
          <w:lang w:eastAsia="en-AU"/>
        </w:rPr>
        <w:t>VSA</w:t>
      </w:r>
      <w:r w:rsidR="00F21E5F" w:rsidRPr="003B7583">
        <w:rPr>
          <w:rFonts w:asciiTheme="minorHAnsi" w:eastAsia="Times New Roman" w:hAnsiTheme="minorHAnsi" w:cstheme="minorHAnsi"/>
          <w:lang w:eastAsia="en-AU"/>
        </w:rPr>
        <w:t xml:space="preserve"> and</w:t>
      </w:r>
      <w:r w:rsidR="008321B7" w:rsidRPr="003B7583">
        <w:rPr>
          <w:rFonts w:asciiTheme="minorHAnsi" w:eastAsia="Times New Roman" w:hAnsiTheme="minorHAnsi" w:cstheme="minorHAnsi"/>
          <w:lang w:eastAsia="en-AU"/>
        </w:rPr>
        <w:t xml:space="preserve"> Nous (2022), modelling of NSC (2022) Employment Projections.</w:t>
      </w:r>
    </w:p>
  </w:endnote>
  <w:endnote w:id="33">
    <w:p w14:paraId="7C01D547" w14:textId="6E03182E" w:rsidR="00021D13" w:rsidRPr="003B7583" w:rsidRDefault="00021D13" w:rsidP="00093C94">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Australian Industry Skills Committee (</w:t>
      </w:r>
      <w:r w:rsidR="00F21E5F" w:rsidRPr="003B7583">
        <w:rPr>
          <w:rFonts w:asciiTheme="minorHAnsi" w:hAnsiTheme="minorHAnsi" w:cstheme="minorHAnsi"/>
        </w:rPr>
        <w:t>AISC)</w:t>
      </w:r>
      <w:r w:rsidRPr="003B7583">
        <w:rPr>
          <w:rFonts w:asciiTheme="minorHAnsi" w:hAnsiTheme="minorHAnsi" w:cstheme="minorHAnsi"/>
        </w:rPr>
        <w:t xml:space="preserve"> (2021), Agriculture, available </w:t>
      </w:r>
      <w:hyperlink r:id="rId16" w:history="1">
        <w:r w:rsidRPr="003B7583">
          <w:rPr>
            <w:rStyle w:val="Hyperlink"/>
            <w:rFonts w:asciiTheme="minorHAnsi" w:hAnsiTheme="minorHAnsi" w:cstheme="minorHAnsi"/>
          </w:rPr>
          <w:t>here.</w:t>
        </w:r>
      </w:hyperlink>
    </w:p>
  </w:endnote>
  <w:endnote w:id="34">
    <w:p w14:paraId="10C4EAA8" w14:textId="77777777" w:rsidR="00021D13" w:rsidRPr="003B7583" w:rsidRDefault="00021D13" w:rsidP="0095196B">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Skills Plan Consultation, Primary Industries IAG, held 6 December 2021. </w:t>
      </w:r>
    </w:p>
  </w:endnote>
  <w:endnote w:id="35">
    <w:p w14:paraId="0C164D36" w14:textId="403FC6F4"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F21E5F" w:rsidRPr="003B7583">
        <w:rPr>
          <w:rFonts w:asciiTheme="minorHAnsi" w:hAnsiTheme="minorHAnsi" w:cstheme="minorHAnsi"/>
        </w:rPr>
        <w:t>AISC</w:t>
      </w:r>
      <w:r w:rsidR="007D1E10" w:rsidRPr="003B7583">
        <w:rPr>
          <w:rFonts w:asciiTheme="minorHAnsi" w:hAnsiTheme="minorHAnsi" w:cstheme="minorHAnsi"/>
        </w:rPr>
        <w:t xml:space="preserve"> (2021), Agriculture, available </w:t>
      </w:r>
      <w:hyperlink r:id="rId17" w:history="1">
        <w:r w:rsidR="007D1E10" w:rsidRPr="003B7583">
          <w:rPr>
            <w:rStyle w:val="Hyperlink"/>
            <w:rFonts w:asciiTheme="minorHAnsi" w:hAnsiTheme="minorHAnsi" w:cstheme="minorHAnsi"/>
          </w:rPr>
          <w:t>here.</w:t>
        </w:r>
      </w:hyperlink>
    </w:p>
  </w:endnote>
  <w:endnote w:id="36">
    <w:p w14:paraId="31248D7F" w14:textId="69C0672A"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F21E5F" w:rsidRPr="003B7583">
        <w:rPr>
          <w:rFonts w:asciiTheme="minorHAnsi" w:hAnsiTheme="minorHAnsi" w:cstheme="minorHAnsi"/>
        </w:rPr>
        <w:t>ISC</w:t>
      </w:r>
      <w:r w:rsidRPr="003B7583">
        <w:rPr>
          <w:rFonts w:asciiTheme="minorHAnsi" w:hAnsiTheme="minorHAnsi" w:cstheme="minorHAnsi"/>
        </w:rPr>
        <w:t xml:space="preserve"> (2021), Agriculture, available </w:t>
      </w:r>
      <w:hyperlink r:id="rId18" w:history="1">
        <w:r w:rsidRPr="003B7583">
          <w:rPr>
            <w:rStyle w:val="Hyperlink"/>
            <w:rFonts w:asciiTheme="minorHAnsi" w:hAnsiTheme="minorHAnsi" w:cstheme="minorHAnsi"/>
          </w:rPr>
          <w:t>here.</w:t>
        </w:r>
      </w:hyperlink>
    </w:p>
  </w:endnote>
  <w:endnote w:id="37">
    <w:p w14:paraId="7A3C70E7" w14:textId="37DAE705"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6D70D2" w:rsidRPr="003B7583">
        <w:rPr>
          <w:rFonts w:asciiTheme="minorHAnsi" w:hAnsiTheme="minorHAnsi" w:cstheme="minorHAnsi"/>
        </w:rPr>
        <w:t>ISC</w:t>
      </w:r>
      <w:r w:rsidRPr="003B7583">
        <w:rPr>
          <w:rFonts w:asciiTheme="minorHAnsi" w:hAnsiTheme="minorHAnsi" w:cstheme="minorHAnsi"/>
        </w:rPr>
        <w:t xml:space="preserve"> (2021), Agriculture, available </w:t>
      </w:r>
      <w:hyperlink r:id="rId19"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38">
    <w:p w14:paraId="669F49F8" w14:textId="41FAEC70" w:rsidR="00021D13" w:rsidRPr="003B7583" w:rsidRDefault="00021D13" w:rsidP="000D36A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662E78" w:rsidRPr="003B7583">
        <w:rPr>
          <w:rFonts w:asciiTheme="minorHAnsi" w:hAnsiTheme="minorHAnsi" w:cstheme="minorHAnsi"/>
        </w:rPr>
        <w:t>A</w:t>
      </w:r>
      <w:r w:rsidR="006D70D2" w:rsidRPr="003B7583">
        <w:rPr>
          <w:rFonts w:asciiTheme="minorHAnsi" w:hAnsiTheme="minorHAnsi" w:cstheme="minorHAnsi"/>
        </w:rPr>
        <w:t>BS</w:t>
      </w:r>
      <w:r w:rsidR="00662E78" w:rsidRPr="003B7583">
        <w:rPr>
          <w:rFonts w:asciiTheme="minorHAnsi" w:hAnsiTheme="minorHAnsi" w:cstheme="minorHAnsi"/>
        </w:rPr>
        <w:t xml:space="preserve"> (February 2022), Labour Force Quarterly, Employment by industry</w:t>
      </w:r>
      <w:r w:rsidR="00646393" w:rsidRPr="003B7583">
        <w:rPr>
          <w:rFonts w:asciiTheme="minorHAnsi" w:hAnsiTheme="minorHAnsi" w:cstheme="minorHAnsi"/>
        </w:rPr>
        <w:t xml:space="preserve"> (Victoria)</w:t>
      </w:r>
      <w:r w:rsidR="00662E78" w:rsidRPr="003B7583">
        <w:rPr>
          <w:rFonts w:asciiTheme="minorHAnsi" w:hAnsiTheme="minorHAnsi" w:cstheme="minorHAnsi"/>
        </w:rPr>
        <w:t xml:space="preserve">, available </w:t>
      </w:r>
      <w:hyperlink r:id="rId20" w:history="1">
        <w:r w:rsidR="00662E78" w:rsidRPr="003B7583">
          <w:rPr>
            <w:rStyle w:val="Hyperlink"/>
            <w:rFonts w:asciiTheme="minorHAnsi" w:hAnsiTheme="minorHAnsi" w:cstheme="minorHAnsi"/>
          </w:rPr>
          <w:t>here</w:t>
        </w:r>
      </w:hyperlink>
      <w:r w:rsidR="00662E78" w:rsidRPr="003B7583">
        <w:rPr>
          <w:rFonts w:asciiTheme="minorHAnsi" w:hAnsiTheme="minorHAnsi" w:cstheme="minorHAnsi"/>
        </w:rPr>
        <w:t>.</w:t>
      </w:r>
    </w:p>
  </w:endnote>
  <w:endnote w:id="39">
    <w:p w14:paraId="1B76D379" w14:textId="524D6C8A"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646393" w:rsidRPr="003B7583">
        <w:rPr>
          <w:rFonts w:asciiTheme="minorHAnsi" w:hAnsiTheme="minorHAnsi" w:cstheme="minorHAnsi"/>
        </w:rPr>
        <w:t>BS</w:t>
      </w:r>
      <w:r w:rsidRPr="003B7583">
        <w:rPr>
          <w:rFonts w:asciiTheme="minorHAnsi" w:hAnsiTheme="minorHAnsi" w:cstheme="minorHAnsi"/>
        </w:rPr>
        <w:t xml:space="preserve"> (2008),</w:t>
      </w:r>
      <w:r w:rsidR="00646393" w:rsidRPr="003B7583">
        <w:rPr>
          <w:rFonts w:asciiTheme="minorHAnsi" w:hAnsiTheme="minorHAnsi" w:cstheme="minorHAnsi"/>
        </w:rPr>
        <w:t xml:space="preserve"> </w:t>
      </w:r>
      <w:r w:rsidRPr="003B7583">
        <w:rPr>
          <w:rFonts w:asciiTheme="minorHAnsi" w:hAnsiTheme="minorHAnsi" w:cstheme="minorHAnsi"/>
        </w:rPr>
        <w:t xml:space="preserve">Australian </w:t>
      </w:r>
      <w:r w:rsidR="00646393" w:rsidRPr="003B7583">
        <w:rPr>
          <w:rFonts w:asciiTheme="minorHAnsi" w:hAnsiTheme="minorHAnsi" w:cstheme="minorHAnsi"/>
        </w:rPr>
        <w:t xml:space="preserve">and New Zealand Standard Industrial Classification (ANZSIC), 2006 (Revision 1.0), </w:t>
      </w:r>
      <w:r w:rsidRPr="003B7583">
        <w:rPr>
          <w:rFonts w:asciiTheme="minorHAnsi" w:hAnsiTheme="minorHAnsi" w:cstheme="minorHAnsi"/>
        </w:rPr>
        <w:t xml:space="preserve"> Division A – Agriculture, Forestry and Fishing, available </w:t>
      </w:r>
      <w:hyperlink r:id="rId21"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40">
    <w:p w14:paraId="389B8D24" w14:textId="4A85C96C"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646393" w:rsidRPr="003B7583">
        <w:rPr>
          <w:rFonts w:asciiTheme="minorHAnsi" w:hAnsiTheme="minorHAnsi" w:cstheme="minorHAnsi"/>
        </w:rPr>
        <w:t>BS</w:t>
      </w:r>
      <w:r w:rsidRPr="003B7583">
        <w:rPr>
          <w:rFonts w:asciiTheme="minorHAnsi" w:hAnsiTheme="minorHAnsi" w:cstheme="minorHAnsi"/>
        </w:rPr>
        <w:t xml:space="preserve"> (2008), Australian </w:t>
      </w:r>
      <w:r w:rsidR="00A63DB0" w:rsidRPr="003B7583">
        <w:rPr>
          <w:rFonts w:asciiTheme="minorHAnsi" w:hAnsiTheme="minorHAnsi" w:cstheme="minorHAnsi"/>
        </w:rPr>
        <w:t>and New Zealand Standard Industrial Classification (ANZSIC), 2006 (Revision 1.0</w:t>
      </w:r>
      <w:r w:rsidRPr="003B7583">
        <w:rPr>
          <w:rFonts w:asciiTheme="minorHAnsi" w:hAnsiTheme="minorHAnsi" w:cstheme="minorHAnsi"/>
        </w:rPr>
        <w:t xml:space="preserve">), Subdivision 01 Agriculture, available </w:t>
      </w:r>
      <w:hyperlink r:id="rId22"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41">
    <w:p w14:paraId="42828328" w14:textId="098D2228"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(2021), Victorian Dairy Industry Fast Facts, available </w:t>
      </w:r>
      <w:hyperlink r:id="rId23" w:history="1">
        <w:r w:rsidR="00425A3B"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42">
    <w:p w14:paraId="23EE70A5" w14:textId="77777777"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(2021), Victorian Beef Industry Fast Facts, available </w:t>
      </w:r>
      <w:hyperlink r:id="rId24"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43">
    <w:p w14:paraId="0D643EFD" w14:textId="77777777"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Department of Agriculture, Water and the Environment (2021), Horticulture fact sheet, available </w:t>
      </w:r>
      <w:hyperlink r:id="rId25"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44">
    <w:p w14:paraId="59D1299B" w14:textId="06641DEB"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DA7801" w:rsidRPr="003B7583">
        <w:rPr>
          <w:rFonts w:asciiTheme="minorHAnsi" w:hAnsiTheme="minorHAnsi" w:cstheme="minorHAnsi"/>
        </w:rPr>
        <w:t>BS</w:t>
      </w:r>
      <w:r w:rsidRPr="003B7583">
        <w:rPr>
          <w:rFonts w:asciiTheme="minorHAnsi" w:hAnsiTheme="minorHAnsi" w:cstheme="minorHAnsi"/>
        </w:rPr>
        <w:t xml:space="preserve"> (2008), Australian </w:t>
      </w:r>
      <w:r w:rsidR="00DA7801" w:rsidRPr="003B7583">
        <w:rPr>
          <w:rFonts w:asciiTheme="minorHAnsi" w:hAnsiTheme="minorHAnsi" w:cstheme="minorHAnsi"/>
        </w:rPr>
        <w:t>and New Zealand Standard Industrial Classification (ANZSIC), 2006 (Revision 1.0</w:t>
      </w:r>
      <w:r w:rsidRPr="003B7583">
        <w:rPr>
          <w:rFonts w:asciiTheme="minorHAnsi" w:hAnsiTheme="minorHAnsi" w:cstheme="minorHAnsi"/>
        </w:rPr>
        <w:t xml:space="preserve">), Division A – Agriculture, Forestry and Fishing, available </w:t>
      </w:r>
      <w:hyperlink r:id="rId26"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45">
    <w:p w14:paraId="4835F3E7" w14:textId="49DC7B7D"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DA7801" w:rsidRPr="003B7583">
        <w:rPr>
          <w:rFonts w:asciiTheme="minorHAnsi" w:hAnsiTheme="minorHAnsi" w:cstheme="minorHAnsi"/>
        </w:rPr>
        <w:t>BS</w:t>
      </w:r>
      <w:r w:rsidRPr="003B7583">
        <w:rPr>
          <w:rFonts w:asciiTheme="minorHAnsi" w:hAnsiTheme="minorHAnsi" w:cstheme="minorHAnsi"/>
        </w:rPr>
        <w:t xml:space="preserve"> (2008), Australian </w:t>
      </w:r>
      <w:r w:rsidR="00DA7801" w:rsidRPr="003B7583">
        <w:rPr>
          <w:rFonts w:asciiTheme="minorHAnsi" w:hAnsiTheme="minorHAnsi" w:cstheme="minorHAnsi"/>
        </w:rPr>
        <w:t>and New Zealand Standard Industrial Classification (ANZSIC)</w:t>
      </w:r>
      <w:r w:rsidR="000319D3" w:rsidRPr="003B7583">
        <w:rPr>
          <w:rFonts w:asciiTheme="minorHAnsi" w:hAnsiTheme="minorHAnsi" w:cstheme="minorHAnsi"/>
        </w:rPr>
        <w:t>, 2006 (Revision 1.0</w:t>
      </w:r>
      <w:r w:rsidRPr="003B7583">
        <w:rPr>
          <w:rFonts w:asciiTheme="minorHAnsi" w:hAnsiTheme="minorHAnsi" w:cstheme="minorHAnsi"/>
        </w:rPr>
        <w:t xml:space="preserve">), Division A – Agriculture, Forestry and Fishing, available </w:t>
      </w:r>
      <w:hyperlink r:id="rId2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46">
    <w:p w14:paraId="502D79DA" w14:textId="77777777" w:rsidR="00AE69CA" w:rsidRPr="003B7583" w:rsidRDefault="00AE69CA" w:rsidP="00AE69CA">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Victorian Fisheries Authority (2021), Commercial Fish Production Information Bulletin July 2020 to June 2021, available</w:t>
      </w:r>
      <w:hyperlink r:id="rId28" w:history="1">
        <w:r w:rsidRPr="003B7583">
          <w:rPr>
            <w:rStyle w:val="Hyperlink"/>
            <w:rFonts w:asciiTheme="minorHAnsi" w:hAnsiTheme="minorHAnsi" w:cstheme="minorHAnsi"/>
          </w:rPr>
          <w:t xml:space="preserve"> here</w:t>
        </w:r>
      </w:hyperlink>
    </w:p>
  </w:endnote>
  <w:endnote w:id="47">
    <w:p w14:paraId="58DAC187" w14:textId="2A7A5050"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0319D3" w:rsidRPr="003B7583">
        <w:rPr>
          <w:rFonts w:asciiTheme="minorHAnsi" w:hAnsiTheme="minorHAnsi" w:cstheme="minorHAnsi"/>
        </w:rPr>
        <w:t>ISC</w:t>
      </w:r>
      <w:r w:rsidRPr="003B7583">
        <w:rPr>
          <w:rFonts w:asciiTheme="minorHAnsi" w:hAnsiTheme="minorHAnsi" w:cstheme="minorHAnsi"/>
        </w:rPr>
        <w:t xml:space="preserve"> (2021), Aquaculture and Wild Catch, available </w:t>
      </w:r>
      <w:hyperlink r:id="rId29" w:history="1">
        <w:r w:rsidRPr="003B7583">
          <w:rPr>
            <w:rStyle w:val="Hyperlink"/>
            <w:rFonts w:asciiTheme="minorHAnsi" w:hAnsiTheme="minorHAnsi" w:cstheme="minorHAnsi"/>
          </w:rPr>
          <w:t>here.</w:t>
        </w:r>
      </w:hyperlink>
      <w:r w:rsidRPr="003B7583">
        <w:rPr>
          <w:rStyle w:val="Hyperlink"/>
          <w:rFonts w:asciiTheme="minorHAnsi" w:hAnsiTheme="minorHAnsi" w:cstheme="minorHAnsi"/>
        </w:rPr>
        <w:t xml:space="preserve"> </w:t>
      </w:r>
    </w:p>
  </w:endnote>
  <w:endnote w:id="48">
    <w:p w14:paraId="6252D081" w14:textId="03A10180" w:rsidR="00021D13" w:rsidRPr="003B7583" w:rsidRDefault="00021D13" w:rsidP="000D36A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C436E2" w:rsidRPr="003B7583">
        <w:rPr>
          <w:rFonts w:asciiTheme="minorHAnsi" w:hAnsiTheme="minorHAnsi" w:cstheme="minorHAnsi"/>
        </w:rPr>
        <w:t>A</w:t>
      </w:r>
      <w:r w:rsidR="000319D3" w:rsidRPr="003B7583">
        <w:rPr>
          <w:rFonts w:asciiTheme="minorHAnsi" w:hAnsiTheme="minorHAnsi" w:cstheme="minorHAnsi"/>
        </w:rPr>
        <w:t>BS</w:t>
      </w:r>
      <w:r w:rsidR="00C436E2" w:rsidRPr="003B7583">
        <w:rPr>
          <w:rFonts w:asciiTheme="minorHAnsi" w:hAnsiTheme="minorHAnsi" w:cstheme="minorHAnsi"/>
        </w:rPr>
        <w:t xml:space="preserve"> (February 2022), Labour Force Quarterly, Employment by industry</w:t>
      </w:r>
      <w:r w:rsidR="000319D3" w:rsidRPr="003B7583">
        <w:rPr>
          <w:rFonts w:asciiTheme="minorHAnsi" w:hAnsiTheme="minorHAnsi" w:cstheme="minorHAnsi"/>
        </w:rPr>
        <w:t xml:space="preserve"> (Victoria)</w:t>
      </w:r>
      <w:r w:rsidR="00C436E2" w:rsidRPr="003B7583">
        <w:rPr>
          <w:rFonts w:asciiTheme="minorHAnsi" w:hAnsiTheme="minorHAnsi" w:cstheme="minorHAnsi"/>
        </w:rPr>
        <w:t xml:space="preserve">, available </w:t>
      </w:r>
      <w:hyperlink r:id="rId30" w:history="1">
        <w:r w:rsidR="00C436E2" w:rsidRPr="003B7583">
          <w:rPr>
            <w:rStyle w:val="Hyperlink"/>
            <w:rFonts w:asciiTheme="minorHAnsi" w:hAnsiTheme="minorHAnsi" w:cstheme="minorHAnsi"/>
          </w:rPr>
          <w:t>here</w:t>
        </w:r>
      </w:hyperlink>
      <w:r w:rsidR="005541C4" w:rsidRPr="003B7583">
        <w:rPr>
          <w:rFonts w:asciiTheme="minorHAnsi" w:hAnsiTheme="minorHAnsi" w:cstheme="minorHAnsi"/>
        </w:rPr>
        <w:t>.</w:t>
      </w:r>
    </w:p>
  </w:endnote>
  <w:endnote w:id="49">
    <w:p w14:paraId="5B3F455D" w14:textId="52C3396E"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0319D3" w:rsidRPr="003B7583">
        <w:rPr>
          <w:rFonts w:asciiTheme="minorHAnsi" w:hAnsiTheme="minorHAnsi" w:cstheme="minorHAnsi"/>
        </w:rPr>
        <w:t>BS</w:t>
      </w:r>
      <w:r w:rsidRPr="003B7583">
        <w:rPr>
          <w:rFonts w:asciiTheme="minorHAnsi" w:hAnsiTheme="minorHAnsi" w:cstheme="minorHAnsi"/>
        </w:rPr>
        <w:t xml:space="preserve"> (2008), Australian </w:t>
      </w:r>
      <w:r w:rsidR="000319D3" w:rsidRPr="003B7583">
        <w:rPr>
          <w:rFonts w:asciiTheme="minorHAnsi" w:hAnsiTheme="minorHAnsi" w:cstheme="minorHAnsi"/>
        </w:rPr>
        <w:t>and New Zealand Standard Industrial Classification (ANZSIC), 2006 (Revision 1.0</w:t>
      </w:r>
      <w:r w:rsidRPr="003B7583">
        <w:rPr>
          <w:rFonts w:asciiTheme="minorHAnsi" w:hAnsiTheme="minorHAnsi" w:cstheme="minorHAnsi"/>
        </w:rPr>
        <w:t xml:space="preserve">), Division A – Agriculture, Forestry and Fishing, available </w:t>
      </w:r>
      <w:hyperlink r:id="rId31"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50">
    <w:p w14:paraId="2554DB27" w14:textId="74CAF540"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687B52" w:rsidRPr="003B7583">
        <w:rPr>
          <w:rFonts w:asciiTheme="minorHAnsi" w:hAnsiTheme="minorHAnsi" w:cstheme="minorHAnsi"/>
        </w:rPr>
        <w:t>BS</w:t>
      </w:r>
      <w:r w:rsidRPr="003B7583">
        <w:rPr>
          <w:rFonts w:asciiTheme="minorHAnsi" w:hAnsiTheme="minorHAnsi" w:cstheme="minorHAnsi"/>
        </w:rPr>
        <w:t xml:space="preserve"> (2008), Australian </w:t>
      </w:r>
      <w:r w:rsidR="00687B52" w:rsidRPr="003B7583">
        <w:rPr>
          <w:rFonts w:asciiTheme="minorHAnsi" w:hAnsiTheme="minorHAnsi" w:cstheme="minorHAnsi"/>
        </w:rPr>
        <w:t>and New Zealand Standard Industrial Classification (ANZSIC), 2006 (Revision 1.0</w:t>
      </w:r>
      <w:r w:rsidRPr="003B7583">
        <w:rPr>
          <w:rFonts w:asciiTheme="minorHAnsi" w:hAnsiTheme="minorHAnsi" w:cstheme="minorHAnsi"/>
        </w:rPr>
        <w:t xml:space="preserve">), Group 041 Fishing, available </w:t>
      </w:r>
      <w:hyperlink r:id="rId32"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51">
    <w:p w14:paraId="43681CE4" w14:textId="292F977B"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B2630C" w:rsidRPr="003B7583">
        <w:rPr>
          <w:rFonts w:asciiTheme="minorHAnsi" w:hAnsiTheme="minorHAnsi" w:cstheme="minorHAnsi"/>
        </w:rPr>
        <w:t>ABS</w:t>
      </w:r>
      <w:r w:rsidRPr="003B7583">
        <w:rPr>
          <w:rFonts w:asciiTheme="minorHAnsi" w:hAnsiTheme="minorHAnsi" w:cstheme="minorHAnsi"/>
        </w:rPr>
        <w:t xml:space="preserve"> (2008), Australian </w:t>
      </w:r>
      <w:r w:rsidR="00B2630C" w:rsidRPr="003B7583">
        <w:rPr>
          <w:rFonts w:asciiTheme="minorHAnsi" w:hAnsiTheme="minorHAnsi" w:cstheme="minorHAnsi"/>
        </w:rPr>
        <w:t xml:space="preserve">and New Zealand Standard Industrial Classification (ANZSIC), 2006 </w:t>
      </w:r>
      <w:r w:rsidR="00EE68A1" w:rsidRPr="003B7583">
        <w:rPr>
          <w:rFonts w:asciiTheme="minorHAnsi" w:hAnsiTheme="minorHAnsi" w:cstheme="minorHAnsi"/>
        </w:rPr>
        <w:t>(Revision 1.0</w:t>
      </w:r>
      <w:r w:rsidRPr="003B7583">
        <w:rPr>
          <w:rFonts w:asciiTheme="minorHAnsi" w:hAnsiTheme="minorHAnsi" w:cstheme="minorHAnsi"/>
        </w:rPr>
        <w:t xml:space="preserve">), Group 042 Hunting and Trapping, available </w:t>
      </w:r>
      <w:hyperlink r:id="rId33"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52">
    <w:p w14:paraId="72E33A5C" w14:textId="0B9CB52D"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430B8D" w:rsidRPr="003B7583">
        <w:rPr>
          <w:rFonts w:asciiTheme="minorHAnsi" w:hAnsiTheme="minorHAnsi" w:cstheme="minorHAnsi"/>
        </w:rPr>
        <w:t>DJPR</w:t>
      </w:r>
      <w:r w:rsidRPr="003B7583">
        <w:rPr>
          <w:rFonts w:asciiTheme="minorHAnsi" w:hAnsiTheme="minorHAnsi" w:cstheme="minorHAnsi"/>
        </w:rPr>
        <w:t xml:space="preserve"> (2020), Economic contribution of recreational hunting in Victoria, available </w:t>
      </w:r>
      <w:hyperlink r:id="rId34"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53">
    <w:p w14:paraId="7E8D17D3" w14:textId="21D30DA5"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E8385D" w:rsidRPr="003B7583">
        <w:rPr>
          <w:rFonts w:asciiTheme="minorHAnsi" w:hAnsiTheme="minorHAnsi" w:cstheme="minorHAnsi"/>
        </w:rPr>
        <w:t>DJPR</w:t>
      </w:r>
      <w:r w:rsidRPr="003B7583">
        <w:rPr>
          <w:rFonts w:asciiTheme="minorHAnsi" w:hAnsiTheme="minorHAnsi" w:cstheme="minorHAnsi"/>
        </w:rPr>
        <w:t xml:space="preserve"> (2020), Economic contribution of recreational hunting in Victoria, available </w:t>
      </w:r>
      <w:hyperlink r:id="rId35" w:history="1">
        <w:r w:rsidRPr="003B7583">
          <w:rPr>
            <w:rStyle w:val="Hyperlink"/>
            <w:rFonts w:asciiTheme="minorHAnsi" w:hAnsiTheme="minorHAnsi" w:cstheme="minorHAnsi"/>
          </w:rPr>
          <w:t>here.</w:t>
        </w:r>
      </w:hyperlink>
    </w:p>
  </w:endnote>
  <w:endnote w:id="54">
    <w:p w14:paraId="650202E2" w14:textId="1C7E9703" w:rsidR="00021D13" w:rsidRPr="003B7583" w:rsidRDefault="00021D13" w:rsidP="000D36A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E8385D" w:rsidRPr="003B7583">
        <w:rPr>
          <w:rFonts w:asciiTheme="minorHAnsi" w:hAnsiTheme="minorHAnsi" w:cstheme="minorHAnsi"/>
        </w:rPr>
        <w:t>ABS</w:t>
      </w:r>
      <w:r w:rsidR="005541C4" w:rsidRPr="003B7583">
        <w:rPr>
          <w:rFonts w:asciiTheme="minorHAnsi" w:hAnsiTheme="minorHAnsi" w:cstheme="minorHAnsi"/>
        </w:rPr>
        <w:t xml:space="preserve"> (February 2022), Labour Force Quarterly, Employment by industry</w:t>
      </w:r>
      <w:r w:rsidR="00E8385D" w:rsidRPr="003B7583">
        <w:rPr>
          <w:rFonts w:asciiTheme="minorHAnsi" w:hAnsiTheme="minorHAnsi" w:cstheme="minorHAnsi"/>
        </w:rPr>
        <w:t xml:space="preserve"> (</w:t>
      </w:r>
      <w:r w:rsidR="00670523" w:rsidRPr="003B7583">
        <w:rPr>
          <w:rFonts w:asciiTheme="minorHAnsi" w:hAnsiTheme="minorHAnsi" w:cstheme="minorHAnsi"/>
        </w:rPr>
        <w:t>Victoria)</w:t>
      </w:r>
      <w:r w:rsidR="005541C4" w:rsidRPr="003B7583">
        <w:rPr>
          <w:rFonts w:asciiTheme="minorHAnsi" w:hAnsiTheme="minorHAnsi" w:cstheme="minorHAnsi"/>
        </w:rPr>
        <w:t xml:space="preserve">, available </w:t>
      </w:r>
      <w:hyperlink r:id="rId36" w:history="1">
        <w:r w:rsidR="005541C4" w:rsidRPr="003B7583">
          <w:rPr>
            <w:rStyle w:val="Hyperlink"/>
            <w:rFonts w:asciiTheme="minorHAnsi" w:hAnsiTheme="minorHAnsi" w:cstheme="minorHAnsi"/>
          </w:rPr>
          <w:t>here</w:t>
        </w:r>
      </w:hyperlink>
      <w:r w:rsidR="005541C4" w:rsidRPr="003B7583">
        <w:rPr>
          <w:rFonts w:asciiTheme="minorHAnsi" w:hAnsiTheme="minorHAnsi" w:cstheme="minorHAnsi"/>
        </w:rPr>
        <w:t>.</w:t>
      </w:r>
    </w:p>
  </w:endnote>
  <w:endnote w:id="55">
    <w:p w14:paraId="0C2939BD" w14:textId="3F742203"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670523" w:rsidRPr="003B7583">
        <w:rPr>
          <w:rFonts w:asciiTheme="minorHAnsi" w:hAnsiTheme="minorHAnsi" w:cstheme="minorHAnsi"/>
        </w:rPr>
        <w:t>BS</w:t>
      </w:r>
      <w:r w:rsidRPr="003B7583">
        <w:rPr>
          <w:rFonts w:asciiTheme="minorHAnsi" w:hAnsiTheme="minorHAnsi" w:cstheme="minorHAnsi"/>
        </w:rPr>
        <w:t xml:space="preserve"> (2008), Australian </w:t>
      </w:r>
      <w:r w:rsidR="00670523" w:rsidRPr="003B7583">
        <w:rPr>
          <w:rFonts w:asciiTheme="minorHAnsi" w:hAnsiTheme="minorHAnsi" w:cstheme="minorHAnsi"/>
        </w:rPr>
        <w:t>and New Zealand Standard Industrial Classification (ANZSIC), 2006 (Revi</w:t>
      </w:r>
      <w:r w:rsidR="00D61CBF" w:rsidRPr="003B7583">
        <w:rPr>
          <w:rFonts w:asciiTheme="minorHAnsi" w:hAnsiTheme="minorHAnsi" w:cstheme="minorHAnsi"/>
        </w:rPr>
        <w:t>sion 1.0</w:t>
      </w:r>
      <w:r w:rsidRPr="003B7583">
        <w:rPr>
          <w:rFonts w:asciiTheme="minorHAnsi" w:hAnsiTheme="minorHAnsi" w:cstheme="minorHAnsi"/>
        </w:rPr>
        <w:t xml:space="preserve">), Division A – Agriculture, Forestry and Fishing, available </w:t>
      </w:r>
      <w:hyperlink r:id="rId3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56">
    <w:p w14:paraId="2498B226" w14:textId="65499159"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w:t>
      </w:r>
      <w:r w:rsidR="00D61CBF" w:rsidRPr="003B7583">
        <w:rPr>
          <w:rFonts w:asciiTheme="minorHAnsi" w:hAnsiTheme="minorHAnsi" w:cstheme="minorHAnsi"/>
        </w:rPr>
        <w:t>JPR</w:t>
      </w:r>
      <w:r w:rsidRPr="003B7583">
        <w:rPr>
          <w:rFonts w:asciiTheme="minorHAnsi" w:hAnsiTheme="minorHAnsi" w:cstheme="minorHAnsi"/>
        </w:rPr>
        <w:t xml:space="preserve"> (2022), Victoria’s Forestry Industry, available </w:t>
      </w:r>
      <w:hyperlink r:id="rId38"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57">
    <w:p w14:paraId="10F70EE9" w14:textId="77777777"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Myfuture (2021), Agriculture, forestry and fishing, available </w:t>
      </w:r>
      <w:hyperlink r:id="rId39" w:anchor="essentials"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58">
    <w:p w14:paraId="7103AF79" w14:textId="5259EF61"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D61CBF" w:rsidRPr="003B7583">
        <w:rPr>
          <w:rFonts w:asciiTheme="minorHAnsi" w:hAnsiTheme="minorHAnsi" w:cstheme="minorHAnsi"/>
        </w:rPr>
        <w:t>BS</w:t>
      </w:r>
      <w:r w:rsidRPr="003B7583">
        <w:rPr>
          <w:rFonts w:asciiTheme="minorHAnsi" w:hAnsiTheme="minorHAnsi" w:cstheme="minorHAnsi"/>
        </w:rPr>
        <w:t xml:space="preserve"> (2008), Australian </w:t>
      </w:r>
      <w:r w:rsidR="00AF6C46" w:rsidRPr="003B7583">
        <w:rPr>
          <w:rFonts w:asciiTheme="minorHAnsi" w:hAnsiTheme="minorHAnsi" w:cstheme="minorHAnsi"/>
        </w:rPr>
        <w:t>and New Zealand Standard Industrial Classification (ANZSIC), 2006 (Revision 1.0</w:t>
      </w:r>
      <w:r w:rsidRPr="003B7583">
        <w:rPr>
          <w:rFonts w:asciiTheme="minorHAnsi" w:hAnsiTheme="minorHAnsi" w:cstheme="minorHAnsi"/>
        </w:rPr>
        <w:t xml:space="preserve">), Class 0301 Forestry, available </w:t>
      </w:r>
      <w:hyperlink r:id="rId40"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59">
    <w:p w14:paraId="356FA2F4" w14:textId="236D0EBC"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D61CBF" w:rsidRPr="003B7583">
        <w:rPr>
          <w:rFonts w:asciiTheme="minorHAnsi" w:hAnsiTheme="minorHAnsi" w:cstheme="minorHAnsi"/>
        </w:rPr>
        <w:t>BS</w:t>
      </w:r>
      <w:r w:rsidRPr="003B7583">
        <w:rPr>
          <w:rFonts w:asciiTheme="minorHAnsi" w:hAnsiTheme="minorHAnsi" w:cstheme="minorHAnsi"/>
        </w:rPr>
        <w:t xml:space="preserve"> (2008), Class 0302 Logging, available </w:t>
      </w:r>
      <w:hyperlink r:id="rId41"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60">
    <w:p w14:paraId="47D931CB" w14:textId="06DBC714" w:rsidR="00021D13" w:rsidRPr="003B7583" w:rsidRDefault="00021D13" w:rsidP="007B3F5D">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AF6C46" w:rsidRPr="003B7583">
        <w:rPr>
          <w:rFonts w:asciiTheme="minorHAnsi" w:hAnsiTheme="minorHAnsi" w:cstheme="minorHAnsi"/>
        </w:rPr>
        <w:t>ABS</w:t>
      </w:r>
      <w:r w:rsidR="008321B7" w:rsidRPr="003B7583">
        <w:rPr>
          <w:rFonts w:asciiTheme="minorHAnsi" w:eastAsia="Arial" w:hAnsiTheme="minorHAnsi" w:cstheme="minorHAnsi"/>
        </w:rPr>
        <w:t xml:space="preserve"> </w:t>
      </w:r>
      <w:r w:rsidR="008321B7" w:rsidRPr="003B7583">
        <w:rPr>
          <w:rFonts w:asciiTheme="minorHAnsi" w:hAnsiTheme="minorHAnsi" w:cstheme="minorHAnsi"/>
        </w:rPr>
        <w:t>(February 2022), Labour Force Quarterly, Employment by industry</w:t>
      </w:r>
      <w:r w:rsidR="001B10E3" w:rsidRPr="003B7583">
        <w:rPr>
          <w:rFonts w:asciiTheme="minorHAnsi" w:hAnsiTheme="minorHAnsi" w:cstheme="minorHAnsi"/>
        </w:rPr>
        <w:t xml:space="preserve"> (Victoria)</w:t>
      </w:r>
      <w:r w:rsidR="008321B7" w:rsidRPr="003B7583">
        <w:rPr>
          <w:rFonts w:asciiTheme="minorHAnsi" w:hAnsiTheme="minorHAnsi" w:cstheme="minorHAnsi"/>
        </w:rPr>
        <w:t xml:space="preserve">, available </w:t>
      </w:r>
      <w:hyperlink r:id="rId42" w:history="1">
        <w:r w:rsidR="008321B7" w:rsidRPr="003B7583">
          <w:rPr>
            <w:rStyle w:val="Hyperlink"/>
            <w:rFonts w:asciiTheme="minorHAnsi" w:hAnsiTheme="minorHAnsi" w:cstheme="minorHAnsi"/>
            <w:color w:val="auto"/>
          </w:rPr>
          <w:t>here.</w:t>
        </w:r>
      </w:hyperlink>
    </w:p>
  </w:endnote>
  <w:endnote w:id="61">
    <w:p w14:paraId="0D098BA3" w14:textId="38710A55"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1B10E3" w:rsidRPr="003B7583">
        <w:rPr>
          <w:rFonts w:asciiTheme="minorHAnsi" w:hAnsiTheme="minorHAnsi" w:cstheme="minorHAnsi"/>
        </w:rPr>
        <w:t>ABS</w:t>
      </w:r>
      <w:r w:rsidRPr="003B7583">
        <w:rPr>
          <w:rFonts w:asciiTheme="minorHAnsi" w:hAnsiTheme="minorHAnsi" w:cstheme="minorHAnsi"/>
        </w:rPr>
        <w:t xml:space="preserve"> (2008), Australian </w:t>
      </w:r>
      <w:r w:rsidR="001B10E3" w:rsidRPr="003B7583">
        <w:rPr>
          <w:rFonts w:asciiTheme="minorHAnsi" w:hAnsiTheme="minorHAnsi" w:cstheme="minorHAnsi"/>
        </w:rPr>
        <w:t>and New Zealand Standard Industrial Classification (ANZSIC), 2006 (Revision 1.0</w:t>
      </w:r>
      <w:r w:rsidRPr="003B7583">
        <w:rPr>
          <w:rFonts w:asciiTheme="minorHAnsi" w:hAnsiTheme="minorHAnsi" w:cstheme="minorHAnsi"/>
        </w:rPr>
        <w:t xml:space="preserve">), Class 0510 Forestry Support Services, available </w:t>
      </w:r>
      <w:hyperlink r:id="rId43"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62">
    <w:p w14:paraId="423EAC21" w14:textId="63A61DF7"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1B10E3" w:rsidRPr="003B7583">
        <w:rPr>
          <w:rFonts w:asciiTheme="minorHAnsi" w:hAnsiTheme="minorHAnsi" w:cstheme="minorHAnsi"/>
        </w:rPr>
        <w:t>ABS</w:t>
      </w:r>
      <w:r w:rsidRPr="003B7583">
        <w:rPr>
          <w:rFonts w:asciiTheme="minorHAnsi" w:hAnsiTheme="minorHAnsi" w:cstheme="minorHAnsi"/>
        </w:rPr>
        <w:t xml:space="preserve"> (2008), Australian </w:t>
      </w:r>
      <w:r w:rsidR="00A90429" w:rsidRPr="003B7583">
        <w:rPr>
          <w:rFonts w:asciiTheme="minorHAnsi" w:hAnsiTheme="minorHAnsi" w:cstheme="minorHAnsi"/>
        </w:rPr>
        <w:t xml:space="preserve">and New Zealand Standard Industrial </w:t>
      </w:r>
      <w:r w:rsidR="0095302E" w:rsidRPr="003B7583">
        <w:rPr>
          <w:rFonts w:asciiTheme="minorHAnsi" w:hAnsiTheme="minorHAnsi" w:cstheme="minorHAnsi"/>
        </w:rPr>
        <w:t xml:space="preserve">Classification (ANZSIC), </w:t>
      </w:r>
      <w:r w:rsidR="00465B27" w:rsidRPr="003B7583">
        <w:rPr>
          <w:rFonts w:asciiTheme="minorHAnsi" w:hAnsiTheme="minorHAnsi" w:cstheme="minorHAnsi"/>
        </w:rPr>
        <w:t>2006 (Revision 1.0</w:t>
      </w:r>
      <w:r w:rsidRPr="003B7583">
        <w:rPr>
          <w:rFonts w:asciiTheme="minorHAnsi" w:hAnsiTheme="minorHAnsi" w:cstheme="minorHAnsi"/>
        </w:rPr>
        <w:t xml:space="preserve">), Class 0529 Other Agriculture and Fishing Support Services, available </w:t>
      </w:r>
      <w:hyperlink r:id="rId44"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63">
    <w:p w14:paraId="0A7F943B" w14:textId="76D88AAF"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00465B27" w:rsidRPr="003B7583">
        <w:rPr>
          <w:rFonts w:asciiTheme="minorHAnsi" w:hAnsiTheme="minorHAnsi" w:cstheme="minorHAnsi"/>
        </w:rPr>
        <w:t>AISC</w:t>
      </w:r>
      <w:r w:rsidRPr="003B7583">
        <w:rPr>
          <w:rFonts w:asciiTheme="minorHAnsi" w:hAnsiTheme="minorHAnsi" w:cstheme="minorHAnsi"/>
        </w:rPr>
        <w:t xml:space="preserve"> (2021), Agriculture, available </w:t>
      </w:r>
      <w:hyperlink r:id="rId45"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64">
    <w:p w14:paraId="7F57776C" w14:textId="3F7B3825" w:rsidR="00021D13" w:rsidRPr="003B7583" w:rsidRDefault="00021D13" w:rsidP="0004262D">
      <w:pPr>
        <w:pStyle w:val="EndnoteText"/>
        <w:rPr>
          <w:rFonts w:asciiTheme="minorHAnsi" w:hAnsiTheme="minorHAnsi" w:cstheme="minorHAnsi"/>
        </w:rPr>
      </w:pPr>
      <w:r w:rsidRPr="003B7583">
        <w:rPr>
          <w:rStyle w:val="EndnoteReference"/>
          <w:rFonts w:cstheme="minorHAnsi"/>
        </w:rPr>
        <w:endnoteRef/>
      </w:r>
      <w:r w:rsidR="003916A4" w:rsidRPr="003B7583">
        <w:rPr>
          <w:rFonts w:asciiTheme="minorHAnsi" w:hAnsiTheme="minorHAnsi" w:cstheme="minorHAnsi"/>
        </w:rPr>
        <w:t xml:space="preserve"> Keogh, M</w:t>
      </w:r>
      <w:r w:rsidR="002C6847" w:rsidRPr="003B7583">
        <w:rPr>
          <w:rFonts w:asciiTheme="minorHAnsi" w:hAnsiTheme="minorHAnsi" w:cstheme="minorHAnsi"/>
        </w:rPr>
        <w:t xml:space="preserve"> (2017) Consolidation in agriculture: impacts to the farm, research and agribusiness, available </w:t>
      </w:r>
      <w:hyperlink r:id="rId46" w:history="1">
        <w:r w:rsidR="002C6847"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65">
    <w:p w14:paraId="7656D015" w14:textId="571564D5"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Pr="003B7583">
        <w:t xml:space="preserve">PESTLE </w:t>
      </w:r>
      <w:r w:rsidR="00263AAC" w:rsidRPr="003B7583">
        <w:t xml:space="preserve">ANALYSIS </w:t>
      </w:r>
      <w:r w:rsidRPr="003B7583">
        <w:rPr>
          <w:rFonts w:asciiTheme="minorHAnsi" w:hAnsiTheme="minorHAnsi" w:cstheme="minorHAnsi"/>
        </w:rPr>
        <w:t>(20</w:t>
      </w:r>
      <w:r w:rsidR="00263AAC" w:rsidRPr="003B7583">
        <w:rPr>
          <w:rFonts w:asciiTheme="minorHAnsi" w:hAnsiTheme="minorHAnsi" w:cstheme="minorHAnsi"/>
        </w:rPr>
        <w:t>22</w:t>
      </w:r>
      <w:r w:rsidRPr="003B7583">
        <w:rPr>
          <w:rFonts w:asciiTheme="minorHAnsi" w:hAnsiTheme="minorHAnsi" w:cstheme="minorHAnsi"/>
        </w:rPr>
        <w:t xml:space="preserve">), The PESTEL Framework Explained: 6 Important Factors, available </w:t>
      </w:r>
      <w:hyperlink r:id="rId4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66">
    <w:p w14:paraId="7E330CCA" w14:textId="6ACA3131"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67">
    <w:p w14:paraId="077E9E38" w14:textId="69CE21A1"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68">
    <w:p w14:paraId="32F4B356" w14:textId="77777777" w:rsidR="00DD76E3" w:rsidRPr="003B7583" w:rsidRDefault="00DD76E3" w:rsidP="00DD76E3">
      <w:pPr>
        <w:pStyle w:val="EndnoteText"/>
        <w:rPr>
          <w:rFonts w:asciiTheme="minorHAnsi" w:hAnsiTheme="minorHAnsi" w:cstheme="minorHAnsi"/>
        </w:rPr>
      </w:pPr>
      <w:r w:rsidRPr="003B7583">
        <w:rPr>
          <w:rFonts w:asciiTheme="minorHAnsi" w:hAnsiTheme="minorHAnsi" w:cstheme="minorHAnsi"/>
          <w:vertAlign w:val="superscript"/>
        </w:rPr>
        <w:endnoteRef/>
      </w:r>
      <w:r w:rsidRPr="003B7583">
        <w:rPr>
          <w:rFonts w:asciiTheme="minorHAnsi" w:hAnsiTheme="minorHAnsi" w:cstheme="minorHAnsi"/>
        </w:rPr>
        <w:t xml:space="preserve"> Agriculture Victoria (2022), Primary production climate change action plan 2022-2025, available </w:t>
      </w:r>
      <w:hyperlink r:id="rId48" w:history="1">
        <w:r w:rsidRPr="003B7583">
          <w:rPr>
            <w:rFonts w:asciiTheme="minorHAnsi" w:hAnsiTheme="minorHAnsi" w:cstheme="minorHAnsi"/>
          </w:rPr>
          <w:t>here</w:t>
        </w:r>
      </w:hyperlink>
    </w:p>
  </w:endnote>
  <w:endnote w:id="69">
    <w:p w14:paraId="5C304ED2" w14:textId="15A16FCD"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Victorian Skills Commissioner (2020), Skills Demand Snapshot, Victoria’s Nursery Sector, available </w:t>
      </w:r>
      <w:hyperlink r:id="rId49"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70">
    <w:p w14:paraId="6FF16A1E" w14:textId="77777777" w:rsidR="00DA45ED" w:rsidRPr="003B7583" w:rsidRDefault="00DA45ED" w:rsidP="00DA45ED">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City of Melbourne (2022) Urban Forestry Strategy, available </w:t>
      </w:r>
      <w:hyperlink r:id="rId50"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71">
    <w:p w14:paraId="289FF27F" w14:textId="089EF04A" w:rsidR="00550110" w:rsidRPr="003B7583" w:rsidRDefault="0055011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7F2189" w:rsidRPr="003B7583">
        <w:rPr>
          <w:rFonts w:asciiTheme="minorHAnsi" w:hAnsiTheme="minorHAnsi" w:cstheme="minorHAnsi"/>
        </w:rPr>
        <w:t>Victorian Department of Environment, Land, Water and Planning (</w:t>
      </w:r>
      <w:r w:rsidR="007E7C80" w:rsidRPr="003B7583">
        <w:rPr>
          <w:rFonts w:asciiTheme="minorHAnsi" w:hAnsiTheme="minorHAnsi" w:cstheme="minorHAnsi"/>
        </w:rPr>
        <w:t xml:space="preserve">2022), BushBank program, available </w:t>
      </w:r>
      <w:hyperlink r:id="rId51" w:history="1">
        <w:r w:rsidR="007E7C80" w:rsidRPr="003B7583">
          <w:rPr>
            <w:rStyle w:val="Hyperlink"/>
            <w:rFonts w:asciiTheme="minorHAnsi" w:hAnsiTheme="minorHAnsi" w:cstheme="minorHAnsi"/>
          </w:rPr>
          <w:t>here</w:t>
        </w:r>
      </w:hyperlink>
      <w:r w:rsidR="007E7C80" w:rsidRPr="003B7583">
        <w:rPr>
          <w:rFonts w:asciiTheme="minorHAnsi" w:hAnsiTheme="minorHAnsi" w:cstheme="minorHAnsi"/>
        </w:rPr>
        <w:t xml:space="preserve"> </w:t>
      </w:r>
    </w:p>
  </w:endnote>
  <w:endnote w:id="72">
    <w:p w14:paraId="1F886F23" w14:textId="65937F2C"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Consultation notes from Resources, Forestry and Pulp IAG held 16 December 2021.</w:t>
      </w:r>
      <w:r w:rsidR="004712D7" w:rsidRPr="003B7583">
        <w:rPr>
          <w:rFonts w:asciiTheme="minorHAnsi" w:hAnsiTheme="minorHAnsi" w:cstheme="minorHAnsi"/>
        </w:rPr>
        <w:t xml:space="preserve">  </w:t>
      </w:r>
    </w:p>
  </w:endnote>
  <w:endnote w:id="73">
    <w:p w14:paraId="07D82F6B" w14:textId="053B8ECE"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Australian Department of Foreign Affairs and Trade (</w:t>
      </w:r>
      <w:r w:rsidR="003E30D5" w:rsidRPr="003B7583">
        <w:rPr>
          <w:rFonts w:asciiTheme="minorHAnsi" w:hAnsiTheme="minorHAnsi" w:cstheme="minorHAnsi"/>
        </w:rPr>
        <w:t>DFAT)</w:t>
      </w:r>
      <w:r w:rsidRPr="003B7583">
        <w:rPr>
          <w:rFonts w:asciiTheme="minorHAnsi" w:hAnsiTheme="minorHAnsi" w:cstheme="minorHAnsi"/>
        </w:rPr>
        <w:t xml:space="preserve"> (2022), The Australian Agriculture Visa, available </w:t>
      </w:r>
      <w:hyperlink r:id="rId52"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74">
    <w:p w14:paraId="058790B9" w14:textId="23ED0F02"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3E30D5" w:rsidRPr="003B7583">
        <w:rPr>
          <w:rFonts w:asciiTheme="minorHAnsi" w:hAnsiTheme="minorHAnsi" w:cstheme="minorHAnsi"/>
        </w:rPr>
        <w:t>DFAT</w:t>
      </w:r>
      <w:r w:rsidRPr="003B7583">
        <w:rPr>
          <w:rFonts w:asciiTheme="minorHAnsi" w:hAnsiTheme="minorHAnsi" w:cstheme="minorHAnsi"/>
        </w:rPr>
        <w:t xml:space="preserve"> (2022), The Australian Agriculture Visa, available </w:t>
      </w:r>
      <w:hyperlink r:id="rId53" w:history="1">
        <w:r w:rsidRPr="003B7583">
          <w:rPr>
            <w:rStyle w:val="Hyperlink"/>
            <w:rFonts w:asciiTheme="minorHAnsi" w:hAnsiTheme="minorHAnsi" w:cstheme="minorHAnsi"/>
          </w:rPr>
          <w:t>here.</w:t>
        </w:r>
      </w:hyperlink>
    </w:p>
  </w:endnote>
  <w:endnote w:id="75">
    <w:p w14:paraId="4A45D2F9" w14:textId="58657A52"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3E30D5" w:rsidRPr="003B7583">
        <w:rPr>
          <w:rFonts w:asciiTheme="minorHAnsi" w:hAnsiTheme="minorHAnsi" w:cstheme="minorHAnsi"/>
        </w:rPr>
        <w:t>DFAT</w:t>
      </w:r>
      <w:r w:rsidRPr="003B7583">
        <w:rPr>
          <w:rFonts w:asciiTheme="minorHAnsi" w:hAnsiTheme="minorHAnsi" w:cstheme="minorHAnsi"/>
        </w:rPr>
        <w:t xml:space="preserve"> (2022), The Australian Agriculture Visa, available </w:t>
      </w:r>
      <w:hyperlink r:id="rId54" w:history="1">
        <w:r w:rsidRPr="003B7583">
          <w:rPr>
            <w:rStyle w:val="Hyperlink"/>
            <w:rFonts w:asciiTheme="minorHAnsi" w:hAnsiTheme="minorHAnsi" w:cstheme="minorHAnsi"/>
          </w:rPr>
          <w:t>here.</w:t>
        </w:r>
      </w:hyperlink>
    </w:p>
  </w:endnote>
  <w:endnote w:id="76">
    <w:p w14:paraId="7B07E012" w14:textId="48127747"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1C383B" w:rsidRPr="003B7583">
        <w:rPr>
          <w:rFonts w:asciiTheme="minorHAnsi" w:hAnsiTheme="minorHAnsi" w:cstheme="minorHAnsi"/>
        </w:rPr>
        <w:t>AISC</w:t>
      </w:r>
      <w:r w:rsidRPr="003B7583">
        <w:rPr>
          <w:rFonts w:asciiTheme="minorHAnsi" w:hAnsiTheme="minorHAnsi" w:cstheme="minorHAnsi"/>
        </w:rPr>
        <w:t xml:space="preserve"> (2021), Agriculture, available </w:t>
      </w:r>
      <w:hyperlink r:id="rId55"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77">
    <w:p w14:paraId="782C0A6C" w14:textId="30791B18"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Premier of Victoria, Supporting the Training of Victoria’s Future Farmers, May 2021, </w:t>
      </w:r>
      <w:r w:rsidR="005F7C06" w:rsidRPr="003B7583">
        <w:rPr>
          <w:rFonts w:asciiTheme="minorHAnsi" w:hAnsiTheme="minorHAnsi" w:cstheme="minorHAnsi"/>
        </w:rPr>
        <w:t xml:space="preserve">available </w:t>
      </w:r>
      <w:hyperlink r:id="rId56" w:history="1">
        <w:r w:rsidR="005F7C06" w:rsidRPr="003B7583">
          <w:rPr>
            <w:rStyle w:val="Hyperlink"/>
            <w:rFonts w:asciiTheme="minorHAnsi" w:hAnsiTheme="minorHAnsi" w:cstheme="minorHAnsi"/>
          </w:rPr>
          <w:t>here</w:t>
        </w:r>
      </w:hyperlink>
      <w:r w:rsidR="005F7C06" w:rsidRPr="003B7583">
        <w:rPr>
          <w:rFonts w:asciiTheme="minorHAnsi" w:hAnsiTheme="minorHAnsi" w:cstheme="minorHAnsi"/>
        </w:rPr>
        <w:t xml:space="preserve"> </w:t>
      </w:r>
    </w:p>
  </w:endnote>
  <w:endnote w:id="78">
    <w:p w14:paraId="212061ED" w14:textId="695F0954"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(2022), Japanese encephalitis current situation, available </w:t>
      </w:r>
      <w:hyperlink r:id="rId5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79">
    <w:p w14:paraId="59998EEE" w14:textId="28527655"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(2022), Japanese encephalitis current situation, available </w:t>
      </w:r>
      <w:hyperlink r:id="rId58" w:history="1">
        <w:r w:rsidRPr="003B7583">
          <w:rPr>
            <w:rStyle w:val="Hyperlink"/>
            <w:rFonts w:asciiTheme="minorHAnsi" w:hAnsiTheme="minorHAnsi" w:cstheme="minorHAnsi"/>
          </w:rPr>
          <w:t>here.</w:t>
        </w:r>
      </w:hyperlink>
    </w:p>
  </w:endnote>
  <w:endnote w:id="80">
    <w:p w14:paraId="317B2131" w14:textId="561D6E6A"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8D1D2F" w:rsidRPr="003B7583">
        <w:rPr>
          <w:rFonts w:asciiTheme="minorHAnsi" w:hAnsiTheme="minorHAnsi" w:cstheme="minorHAnsi"/>
        </w:rPr>
        <w:t>Victorian Fisheries Authority (</w:t>
      </w:r>
      <w:r w:rsidR="002A3626" w:rsidRPr="003B7583">
        <w:rPr>
          <w:rFonts w:asciiTheme="minorHAnsi" w:hAnsiTheme="minorHAnsi" w:cstheme="minorHAnsi"/>
        </w:rPr>
        <w:t xml:space="preserve">2017), Aquaculture Strategy, available </w:t>
      </w:r>
      <w:hyperlink r:id="rId59" w:history="1">
        <w:r w:rsidR="002A3626" w:rsidRPr="003B7583">
          <w:rPr>
            <w:rStyle w:val="Hyperlink"/>
            <w:rFonts w:asciiTheme="minorHAnsi" w:hAnsiTheme="minorHAnsi" w:cstheme="minorHAnsi"/>
            <w:color w:val="auto"/>
          </w:rPr>
          <w:t xml:space="preserve">here. </w:t>
        </w:r>
      </w:hyperlink>
      <w:r w:rsidRPr="003B7583">
        <w:rPr>
          <w:rFonts w:asciiTheme="minorHAnsi" w:hAnsiTheme="minorHAnsi" w:cstheme="minorHAnsi"/>
        </w:rPr>
        <w:t xml:space="preserve"> </w:t>
      </w:r>
    </w:p>
  </w:endnote>
  <w:endnote w:id="81">
    <w:p w14:paraId="1CEEA481" w14:textId="0776B052"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1A6DFC" w:rsidRPr="003B7583">
        <w:rPr>
          <w:rFonts w:asciiTheme="minorHAnsi" w:hAnsiTheme="minorHAnsi" w:cstheme="minorHAnsi"/>
        </w:rPr>
        <w:t>AISC</w:t>
      </w:r>
      <w:r w:rsidRPr="003B7583">
        <w:rPr>
          <w:rFonts w:asciiTheme="minorHAnsi" w:hAnsiTheme="minorHAnsi" w:cstheme="minorHAnsi"/>
        </w:rPr>
        <w:t xml:space="preserve"> (2021), Aquaculture and Wild Catch, available </w:t>
      </w:r>
      <w:hyperlink r:id="rId60" w:history="1">
        <w:r w:rsidRPr="003B7583">
          <w:rPr>
            <w:rStyle w:val="Hyperlink"/>
            <w:rFonts w:asciiTheme="minorHAnsi" w:hAnsiTheme="minorHAnsi" w:cstheme="minorHAnsi"/>
          </w:rPr>
          <w:t>here.</w:t>
        </w:r>
      </w:hyperlink>
    </w:p>
  </w:endnote>
  <w:endnote w:id="82">
    <w:p w14:paraId="28517CC3" w14:textId="0B88485D"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Victorian Fisheries Authority (2022), End of commercial netting signals new era for Bay fishers, available </w:t>
      </w:r>
      <w:hyperlink r:id="rId61"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83">
    <w:p w14:paraId="2F232F67" w14:textId="7B4413C8"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Victorian Fisheries Authority (2022), End of commercial netting signals new era for Bay fishers, available </w:t>
      </w:r>
      <w:hyperlink r:id="rId62" w:history="1">
        <w:r w:rsidRPr="003B7583">
          <w:rPr>
            <w:rStyle w:val="Hyperlink"/>
            <w:rFonts w:asciiTheme="minorHAnsi" w:hAnsiTheme="minorHAnsi" w:cstheme="minorHAnsi"/>
          </w:rPr>
          <w:t>here.</w:t>
        </w:r>
      </w:hyperlink>
    </w:p>
  </w:endnote>
  <w:endnote w:id="84">
    <w:p w14:paraId="29630DC4" w14:textId="72B13434" w:rsidR="00021D13" w:rsidRPr="003B7583" w:rsidRDefault="00021D13" w:rsidP="003470C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B84BA6" w:rsidRPr="003B7583">
        <w:rPr>
          <w:rFonts w:asciiTheme="minorHAnsi" w:hAnsiTheme="minorHAnsi" w:cstheme="minorHAnsi"/>
        </w:rPr>
        <w:t>ISC</w:t>
      </w:r>
      <w:r w:rsidRPr="003B7583">
        <w:rPr>
          <w:rFonts w:asciiTheme="minorHAnsi" w:hAnsiTheme="minorHAnsi" w:cstheme="minorHAnsi"/>
        </w:rPr>
        <w:t xml:space="preserve"> (2021), Aquaculture and Wild Catch, available </w:t>
      </w:r>
      <w:hyperlink r:id="rId63" w:history="1">
        <w:r w:rsidRPr="003B7583">
          <w:rPr>
            <w:rStyle w:val="Hyperlink"/>
            <w:rFonts w:asciiTheme="minorHAnsi" w:hAnsiTheme="minorHAnsi" w:cstheme="minorHAnsi"/>
          </w:rPr>
          <w:t>here.</w:t>
        </w:r>
      </w:hyperlink>
    </w:p>
  </w:endnote>
  <w:endnote w:id="85">
    <w:p w14:paraId="5813DF62" w14:textId="132CA069" w:rsidR="00021D13" w:rsidRPr="003B7583" w:rsidRDefault="00021D13" w:rsidP="003470C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B84BA6" w:rsidRPr="003B7583">
        <w:rPr>
          <w:rFonts w:asciiTheme="minorHAnsi" w:hAnsiTheme="minorHAnsi" w:cstheme="minorHAnsi"/>
        </w:rPr>
        <w:t>ISC</w:t>
      </w:r>
      <w:r w:rsidRPr="003B7583">
        <w:rPr>
          <w:rFonts w:asciiTheme="minorHAnsi" w:hAnsiTheme="minorHAnsi" w:cstheme="minorHAnsi"/>
        </w:rPr>
        <w:t xml:space="preserve"> (2021), Aquaculture and Wild Catch, available </w:t>
      </w:r>
      <w:hyperlink r:id="rId64" w:history="1">
        <w:r w:rsidRPr="003B7583">
          <w:rPr>
            <w:rStyle w:val="Hyperlink"/>
            <w:rFonts w:asciiTheme="minorHAnsi" w:hAnsiTheme="minorHAnsi" w:cstheme="minorHAnsi"/>
          </w:rPr>
          <w:t>here.</w:t>
        </w:r>
      </w:hyperlink>
    </w:p>
  </w:endnote>
  <w:endnote w:id="86">
    <w:p w14:paraId="0A29973F" w14:textId="0E308C06"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w:t>
      </w:r>
    </w:p>
  </w:endnote>
  <w:endnote w:id="87">
    <w:p w14:paraId="54FF1C9B" w14:textId="77777777" w:rsidR="00021D13" w:rsidRPr="003B7583" w:rsidRDefault="00021D13" w:rsidP="00092CFF">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Myfuture (2021), Agriculture, forestry and fishing, available </w:t>
      </w:r>
      <w:hyperlink r:id="rId65" w:anchor="essentials"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88">
    <w:p w14:paraId="0BA82466" w14:textId="3EFDE180" w:rsidR="00021D13" w:rsidRPr="003B7583" w:rsidRDefault="00021D13" w:rsidP="007230DA">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Consultation notes from Resources, Forestry and Pulp IAG held 16 December 2021.</w:t>
      </w:r>
      <w:r w:rsidR="004712D7" w:rsidRPr="003B7583">
        <w:rPr>
          <w:rFonts w:asciiTheme="minorHAnsi" w:hAnsiTheme="minorHAnsi" w:cstheme="minorHAnsi"/>
        </w:rPr>
        <w:t xml:space="preserve">  </w:t>
      </w:r>
    </w:p>
  </w:endnote>
  <w:endnote w:id="89">
    <w:p w14:paraId="2F1474F8" w14:textId="77777777" w:rsidR="00021D13" w:rsidRPr="003B7583" w:rsidRDefault="00021D13" w:rsidP="00730CE4">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Myfuture (2021), Agriculture, forestry and fishing, available </w:t>
      </w:r>
      <w:hyperlink r:id="rId66" w:anchor="essentials"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90">
    <w:p w14:paraId="767F08BB" w14:textId="77786937" w:rsidR="00021D13" w:rsidRPr="003B7583" w:rsidRDefault="00021D13" w:rsidP="00985D0A">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w:t>
      </w:r>
      <w:r w:rsidR="00F77AAE" w:rsidRPr="003B7583">
        <w:rPr>
          <w:rFonts w:asciiTheme="minorHAnsi" w:hAnsiTheme="minorHAnsi" w:cstheme="minorHAnsi"/>
        </w:rPr>
        <w:t>ISC</w:t>
      </w:r>
      <w:r w:rsidRPr="003B7583">
        <w:rPr>
          <w:rFonts w:asciiTheme="minorHAnsi" w:hAnsiTheme="minorHAnsi" w:cstheme="minorHAnsi"/>
        </w:rPr>
        <w:t xml:space="preserve"> (2021), Forest and Wood Products, available </w:t>
      </w:r>
      <w:hyperlink r:id="rId6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91">
    <w:p w14:paraId="2FFB2235" w14:textId="1DB74D9A"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F77AAE" w:rsidRPr="003B7583">
        <w:rPr>
          <w:rFonts w:asciiTheme="minorHAnsi" w:hAnsiTheme="minorHAnsi" w:cstheme="minorHAnsi"/>
        </w:rPr>
        <w:t>DJPR</w:t>
      </w:r>
      <w:r w:rsidRPr="003B7583">
        <w:rPr>
          <w:rFonts w:asciiTheme="minorHAnsi" w:hAnsiTheme="minorHAnsi" w:cstheme="minorHAnsi"/>
        </w:rPr>
        <w:t xml:space="preserve"> (2022), Victorian Forestry Plan, available </w:t>
      </w:r>
      <w:hyperlink r:id="rId68"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92">
    <w:p w14:paraId="0629ECE8" w14:textId="1C28DF25"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9C0DC6" w:rsidRPr="003B7583">
        <w:rPr>
          <w:rFonts w:asciiTheme="minorHAnsi" w:hAnsiTheme="minorHAnsi" w:cstheme="minorHAnsi"/>
        </w:rPr>
        <w:t>DJPR</w:t>
      </w:r>
      <w:r w:rsidRPr="003B7583">
        <w:rPr>
          <w:rFonts w:asciiTheme="minorHAnsi" w:hAnsiTheme="minorHAnsi" w:cstheme="minorHAnsi"/>
        </w:rPr>
        <w:t xml:space="preserve"> (2022), Victorian Forestry Plan, available </w:t>
      </w:r>
      <w:hyperlink r:id="rId69" w:history="1">
        <w:r w:rsidRPr="003B7583">
          <w:rPr>
            <w:rStyle w:val="Hyperlink"/>
            <w:rFonts w:asciiTheme="minorHAnsi" w:hAnsiTheme="minorHAnsi" w:cstheme="minorHAnsi"/>
          </w:rPr>
          <w:t>here.</w:t>
        </w:r>
      </w:hyperlink>
    </w:p>
  </w:endnote>
  <w:endnote w:id="93">
    <w:p w14:paraId="0EB21B63" w14:textId="77777777" w:rsidR="0035125D" w:rsidRPr="003B7583" w:rsidRDefault="0035125D" w:rsidP="0035125D">
      <w:pPr>
        <w:pStyle w:val="EndnoteText"/>
        <w:rPr>
          <w:rFonts w:cs="Arial"/>
        </w:rPr>
      </w:pPr>
      <w:r w:rsidRPr="003B7583">
        <w:rPr>
          <w:rStyle w:val="EndnoteReference"/>
          <w:rFonts w:cs="Arial"/>
        </w:rPr>
        <w:endnoteRef/>
      </w:r>
      <w:r w:rsidRPr="003B7583">
        <w:rPr>
          <w:rFonts w:cs="Arial"/>
        </w:rPr>
        <w:t xml:space="preserve"> VSA and Nous (2022), modelling of NSC (2022) Employment Projections.</w:t>
      </w:r>
    </w:p>
  </w:endnote>
  <w:endnote w:id="94">
    <w:p w14:paraId="61D1645A" w14:textId="77777777" w:rsidR="0035125D" w:rsidRPr="003B7583" w:rsidRDefault="0035125D" w:rsidP="0035125D">
      <w:pPr>
        <w:pStyle w:val="EndnoteText"/>
        <w:rPr>
          <w:rFonts w:cs="Arial"/>
        </w:rPr>
      </w:pPr>
      <w:r w:rsidRPr="003B7583">
        <w:rPr>
          <w:rStyle w:val="EndnoteReference"/>
          <w:rFonts w:cs="Arial"/>
        </w:rPr>
        <w:endnoteRef/>
      </w:r>
      <w:r w:rsidRPr="003B7583">
        <w:rPr>
          <w:rFonts w:cs="Arial"/>
        </w:rPr>
        <w:t xml:space="preserve"> </w:t>
      </w:r>
      <w:r w:rsidRPr="003B7583">
        <w:rPr>
          <w:rFonts w:cs="Arial"/>
          <w:color w:val="242424"/>
          <w:shd w:val="clear" w:color="auto" w:fill="FFFFFF"/>
        </w:rPr>
        <w:t>VSA and Nous (2022), modelling based on Australian Bureau of Statistics, Labour Force, February 2022.</w:t>
      </w:r>
    </w:p>
  </w:endnote>
  <w:endnote w:id="95">
    <w:p w14:paraId="3903C429" w14:textId="77777777" w:rsidR="0035125D" w:rsidRPr="003B7583" w:rsidRDefault="0035125D" w:rsidP="0035125D">
      <w:pPr>
        <w:pStyle w:val="EndnoteText"/>
        <w:rPr>
          <w:rFonts w:cs="Arial"/>
        </w:rPr>
      </w:pPr>
      <w:r w:rsidRPr="003B7583">
        <w:rPr>
          <w:rStyle w:val="EndnoteReference"/>
          <w:rFonts w:cs="Arial"/>
        </w:rPr>
        <w:endnoteRef/>
      </w:r>
      <w:r w:rsidRPr="003B7583">
        <w:rPr>
          <w:rFonts w:cs="Arial"/>
        </w:rPr>
        <w:t xml:space="preserve"> ABS (February 2022), Labour Force Quarterly, Employment by industry (Victoria), available </w:t>
      </w:r>
      <w:hyperlink r:id="rId70" w:history="1">
        <w:r w:rsidRPr="003B7583">
          <w:rPr>
            <w:rStyle w:val="Hyperlink"/>
            <w:rFonts w:cs="Arial"/>
          </w:rPr>
          <w:t>here</w:t>
        </w:r>
      </w:hyperlink>
      <w:r w:rsidRPr="003B7583">
        <w:rPr>
          <w:rFonts w:cs="Arial"/>
        </w:rPr>
        <w:t>.</w:t>
      </w:r>
    </w:p>
  </w:endnote>
  <w:endnote w:id="96">
    <w:p w14:paraId="60892F36" w14:textId="77777777" w:rsidR="0035125D" w:rsidRPr="003B7583" w:rsidRDefault="0035125D" w:rsidP="0035125D">
      <w:pPr>
        <w:pStyle w:val="FootnoteText"/>
        <w:rPr>
          <w:rFonts w:cs="Arial"/>
          <w:sz w:val="20"/>
        </w:rPr>
      </w:pPr>
      <w:r w:rsidRPr="003B7583">
        <w:rPr>
          <w:rStyle w:val="EndnoteReference"/>
          <w:rFonts w:cs="Arial"/>
          <w:sz w:val="20"/>
        </w:rPr>
        <w:endnoteRef/>
      </w:r>
      <w:r w:rsidRPr="003B7583">
        <w:rPr>
          <w:rFonts w:cs="Arial"/>
          <w:sz w:val="20"/>
        </w:rPr>
        <w:t xml:space="preserve"> VSA and Nous (2022), modelling of NSC (2022) Employment Projections.</w:t>
      </w:r>
    </w:p>
  </w:endnote>
  <w:endnote w:id="97">
    <w:p w14:paraId="09E50E0D" w14:textId="77777777" w:rsidR="0035125D" w:rsidRPr="003B7583" w:rsidRDefault="0035125D" w:rsidP="0035125D">
      <w:pPr>
        <w:pStyle w:val="EndnoteText"/>
        <w:rPr>
          <w:rFonts w:cs="Arial"/>
        </w:rPr>
      </w:pPr>
      <w:r w:rsidRPr="003B7583">
        <w:rPr>
          <w:rStyle w:val="EndnoteReference"/>
          <w:rFonts w:cs="Arial"/>
        </w:rPr>
        <w:endnoteRef/>
      </w:r>
      <w:r w:rsidRPr="003B7583">
        <w:rPr>
          <w:rFonts w:cs="Arial"/>
        </w:rPr>
        <w:t xml:space="preserve"> VSA and Nous (2022), modelling based on Australian Bureau of Statistics, Labour Force, February 2022.</w:t>
      </w:r>
    </w:p>
  </w:endnote>
  <w:endnote w:id="98">
    <w:p w14:paraId="3358BDA0" w14:textId="77777777" w:rsidR="0035125D" w:rsidRPr="003B7583" w:rsidRDefault="0035125D" w:rsidP="0035125D">
      <w:pPr>
        <w:pStyle w:val="EndnoteText"/>
        <w:rPr>
          <w:rFonts w:cs="Arial"/>
        </w:rPr>
      </w:pPr>
      <w:r w:rsidRPr="003B7583">
        <w:rPr>
          <w:rStyle w:val="EndnoteReference"/>
          <w:rFonts w:cs="Arial"/>
        </w:rPr>
        <w:endnoteRef/>
      </w:r>
      <w:r w:rsidRPr="003B7583">
        <w:rPr>
          <w:rFonts w:cs="Arial"/>
        </w:rPr>
        <w:t xml:space="preserve"> ABS (February 2022), Labour Force Quarterly, Employment by industry (Victoria), available </w:t>
      </w:r>
      <w:hyperlink r:id="rId71" w:history="1">
        <w:r w:rsidRPr="003B7583">
          <w:rPr>
            <w:rStyle w:val="Hyperlink"/>
            <w:rFonts w:cs="Arial"/>
          </w:rPr>
          <w:t>here</w:t>
        </w:r>
      </w:hyperlink>
      <w:r w:rsidRPr="003B7583">
        <w:rPr>
          <w:rFonts w:cs="Arial"/>
        </w:rPr>
        <w:t>.</w:t>
      </w:r>
    </w:p>
  </w:endnote>
  <w:endnote w:id="99">
    <w:p w14:paraId="4B9174BC" w14:textId="2F7D521F" w:rsidR="004578A4" w:rsidRPr="003B7583" w:rsidRDefault="004578A4" w:rsidP="004578A4">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6950D0" w:rsidRPr="003B7583">
        <w:rPr>
          <w:rFonts w:asciiTheme="minorHAnsi" w:hAnsiTheme="minorHAnsi" w:cstheme="minorHAnsi"/>
        </w:rPr>
        <w:t>VSA</w:t>
      </w:r>
      <w:r w:rsidR="009C0DC6" w:rsidRPr="003B7583">
        <w:rPr>
          <w:rFonts w:asciiTheme="minorHAnsi" w:hAnsiTheme="minorHAnsi" w:cstheme="minorHAnsi"/>
        </w:rPr>
        <w:t xml:space="preserve"> and</w:t>
      </w:r>
      <w:r w:rsidR="006950D0" w:rsidRPr="003B7583">
        <w:rPr>
          <w:rFonts w:asciiTheme="minorHAnsi" w:hAnsiTheme="minorHAnsi" w:cstheme="minorHAnsi"/>
        </w:rPr>
        <w:t xml:space="preserve"> Nous (2022), modelling of NSC (2022) Employment Projections.</w:t>
      </w:r>
    </w:p>
  </w:endnote>
  <w:endnote w:id="100">
    <w:p w14:paraId="2AEFE239" w14:textId="77777777" w:rsidR="00E6488E" w:rsidRPr="003B7583" w:rsidRDefault="00E6488E" w:rsidP="00E6488E">
      <w:pPr>
        <w:spacing w:after="0" w:line="240" w:lineRule="auto"/>
        <w:rPr>
          <w:rFonts w:asciiTheme="minorHAnsi" w:hAnsiTheme="minorHAnsi" w:cstheme="minorHAnsi"/>
          <w:szCs w:val="20"/>
        </w:rPr>
      </w:pPr>
      <w:r w:rsidRPr="003B7583">
        <w:rPr>
          <w:rFonts w:asciiTheme="minorHAnsi" w:eastAsia="Times New Roman" w:hAnsiTheme="minorHAnsi" w:cstheme="minorHAnsi"/>
          <w:szCs w:val="20"/>
          <w:vertAlign w:val="superscript"/>
          <w:lang w:eastAsia="en-AU"/>
        </w:rPr>
        <w:endnoteRef/>
      </w:r>
      <w:r w:rsidRPr="003B7583">
        <w:rPr>
          <w:rFonts w:asciiTheme="minorHAnsi" w:eastAsia="Times New Roman" w:hAnsiTheme="minorHAnsi" w:cstheme="minorHAnsi"/>
          <w:szCs w:val="20"/>
          <w:vertAlign w:val="superscript"/>
          <w:lang w:eastAsia="en-AU"/>
        </w:rPr>
        <w:t xml:space="preserve"> </w:t>
      </w:r>
      <w:r w:rsidRPr="003B7583">
        <w:rPr>
          <w:rFonts w:asciiTheme="minorHAnsi" w:eastAsia="Times New Roman" w:hAnsiTheme="minorHAnsi" w:cstheme="minorHAnsi"/>
          <w:szCs w:val="20"/>
          <w:lang w:eastAsia="en-AU"/>
        </w:rPr>
        <w:t>VSA and Nous (2022), modelling of NSC (2022) Employment Projections.</w:t>
      </w:r>
    </w:p>
  </w:endnote>
  <w:endnote w:id="101">
    <w:p w14:paraId="0812B783" w14:textId="77777777" w:rsidR="00604A6C" w:rsidRPr="003B7583" w:rsidRDefault="00604A6C" w:rsidP="00604A6C">
      <w:pPr>
        <w:pStyle w:val="FootnoteText"/>
        <w:rPr>
          <w:rFonts w:cs="Arial"/>
          <w:sz w:val="20"/>
        </w:rPr>
      </w:pPr>
      <w:r w:rsidRPr="003B7583">
        <w:rPr>
          <w:rStyle w:val="EndnoteReference"/>
          <w:rFonts w:cs="Arial"/>
          <w:sz w:val="20"/>
        </w:rPr>
        <w:endnoteRef/>
      </w:r>
      <w:r w:rsidRPr="003B7583">
        <w:rPr>
          <w:rFonts w:cs="Arial"/>
          <w:sz w:val="20"/>
        </w:rPr>
        <w:t xml:space="preserve"> VSA and Nous (2022), modelling of NSC (2022) Employment Projections.</w:t>
      </w:r>
    </w:p>
  </w:endnote>
  <w:endnote w:id="102">
    <w:p w14:paraId="5116D589" w14:textId="77777777" w:rsidR="00604A6C" w:rsidRPr="003B7583" w:rsidRDefault="00604A6C" w:rsidP="00604A6C">
      <w:pPr>
        <w:pStyle w:val="EndnoteText"/>
      </w:pPr>
      <w:r w:rsidRPr="003B7583">
        <w:rPr>
          <w:rStyle w:val="EndnoteReference"/>
          <w:rFonts w:cs="Arial"/>
        </w:rPr>
        <w:endnoteRef/>
      </w:r>
      <w:r w:rsidRPr="003B7583">
        <w:rPr>
          <w:rFonts w:cs="Arial"/>
        </w:rPr>
        <w:t xml:space="preserve"> </w:t>
      </w:r>
      <w:r w:rsidRPr="003B7583">
        <w:rPr>
          <w:rFonts w:cs="Arial"/>
          <w:color w:val="242424"/>
          <w:shd w:val="clear" w:color="auto" w:fill="FFFFFF"/>
        </w:rPr>
        <w:t>VSA and Nous (2022), modelling based on Australian Bureau of Statistics, Labour Force, February 2022.</w:t>
      </w:r>
    </w:p>
  </w:endnote>
  <w:endnote w:id="103">
    <w:p w14:paraId="798663DC" w14:textId="75C43CBC" w:rsidR="00CE6C56" w:rsidRPr="003B7583" w:rsidRDefault="00CE6C56" w:rsidP="00CE6C56">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National Skills Commission (</w:t>
      </w:r>
      <w:r w:rsidR="005B5645" w:rsidRPr="003B7583">
        <w:rPr>
          <w:rFonts w:asciiTheme="minorHAnsi" w:hAnsiTheme="minorHAnsi" w:cstheme="minorHAnsi"/>
        </w:rPr>
        <w:t>NSC)</w:t>
      </w:r>
      <w:r w:rsidRPr="003B7583">
        <w:rPr>
          <w:rFonts w:asciiTheme="minorHAnsi" w:hAnsiTheme="minorHAnsi" w:cstheme="minorHAnsi"/>
        </w:rPr>
        <w:t xml:space="preserve"> (2022), What are emerging occupations?</w:t>
      </w:r>
      <w:r w:rsidR="008417AF" w:rsidRPr="003B7583">
        <w:rPr>
          <w:rFonts w:asciiTheme="minorHAnsi" w:hAnsiTheme="minorHAnsi" w:cstheme="minorHAnsi"/>
        </w:rPr>
        <w:t>,</w:t>
      </w:r>
      <w:r w:rsidRPr="003B7583">
        <w:rPr>
          <w:rFonts w:asciiTheme="minorHAnsi" w:hAnsiTheme="minorHAnsi" w:cstheme="minorHAnsi"/>
        </w:rPr>
        <w:t xml:space="preserve"> available </w:t>
      </w:r>
      <w:hyperlink r:id="rId72" w:anchor=":~:text=Emerging%20occupations%20are%20defined%20as,data%20scientist%20and%20data%20analyst." w:history="1">
        <w:r w:rsidR="006E262C"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04">
    <w:p w14:paraId="342D7B22" w14:textId="77777777"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Infrastructure Australia (2021), Infrastructure workforce and skills supply. </w:t>
      </w:r>
    </w:p>
  </w:endnote>
  <w:endnote w:id="105">
    <w:p w14:paraId="4FD98BD6" w14:textId="77777777"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Infrastructure Australia (2021), Infrastructure workforce and skills supply.</w:t>
      </w:r>
    </w:p>
  </w:endnote>
  <w:endnote w:id="106">
    <w:p w14:paraId="27E06682" w14:textId="2FEDE468"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5B5645" w:rsidRPr="003B7583">
        <w:rPr>
          <w:rFonts w:asciiTheme="minorHAnsi" w:hAnsiTheme="minorHAnsi" w:cstheme="minorHAnsi"/>
        </w:rPr>
        <w:t>NSC</w:t>
      </w:r>
      <w:r w:rsidRPr="003B7583">
        <w:rPr>
          <w:rFonts w:asciiTheme="minorHAnsi" w:hAnsiTheme="minorHAnsi" w:cstheme="minorHAnsi"/>
        </w:rPr>
        <w:t xml:space="preserve"> (2021), Skills Priority List, available </w:t>
      </w:r>
      <w:hyperlink r:id="rId73" w:history="1">
        <w:r w:rsidR="007D4409"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07">
    <w:p w14:paraId="24114DF0" w14:textId="54602785" w:rsidR="00021D13" w:rsidRPr="003B7583" w:rsidRDefault="00021D13" w:rsidP="009D206F">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0329FA" w:rsidRPr="003B7583">
        <w:rPr>
          <w:rFonts w:asciiTheme="minorHAnsi" w:hAnsiTheme="minorHAnsi" w:cstheme="minorHAnsi"/>
        </w:rPr>
        <w:t>AISC</w:t>
      </w:r>
      <w:r w:rsidRPr="003B7583">
        <w:rPr>
          <w:rFonts w:asciiTheme="minorHAnsi" w:hAnsiTheme="minorHAnsi" w:cstheme="minorHAnsi"/>
        </w:rPr>
        <w:t xml:space="preserve"> (2021), Forest and wood products, available </w:t>
      </w:r>
      <w:hyperlink r:id="rId74"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108">
    <w:p w14:paraId="06CF7F0E" w14:textId="0C2649AC" w:rsidR="00021D13" w:rsidRPr="003B7583" w:rsidRDefault="00021D13" w:rsidP="009D206F">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w:t>
      </w:r>
      <w:r w:rsidR="000329FA" w:rsidRPr="003B7583">
        <w:rPr>
          <w:rFonts w:asciiTheme="minorHAnsi" w:hAnsiTheme="minorHAnsi" w:cstheme="minorHAnsi"/>
        </w:rPr>
        <w:t>SC</w:t>
      </w:r>
      <w:r w:rsidRPr="003B7583">
        <w:rPr>
          <w:rFonts w:asciiTheme="minorHAnsi" w:hAnsiTheme="minorHAnsi" w:cstheme="minorHAnsi"/>
        </w:rPr>
        <w:t xml:space="preserve"> (2021), Skills Priority List, available</w:t>
      </w:r>
      <w:r w:rsidR="007D4409" w:rsidRPr="003B7583">
        <w:rPr>
          <w:rFonts w:asciiTheme="minorHAnsi" w:hAnsiTheme="minorHAnsi" w:cstheme="minorHAnsi"/>
        </w:rPr>
        <w:t xml:space="preserve"> </w:t>
      </w:r>
      <w:hyperlink r:id="rId75" w:history="1">
        <w:r w:rsidR="007D4409" w:rsidRPr="003B7583">
          <w:rPr>
            <w:rStyle w:val="Hyperlink"/>
            <w:rFonts w:asciiTheme="minorHAnsi" w:hAnsiTheme="minorHAnsi" w:cstheme="minorHAnsi"/>
          </w:rPr>
          <w:t>here</w:t>
        </w:r>
      </w:hyperlink>
      <w:r w:rsidRPr="003B7583">
        <w:rPr>
          <w:rFonts w:asciiTheme="minorHAnsi" w:hAnsiTheme="minorHAnsi" w:cstheme="minorHAnsi"/>
        </w:rPr>
        <w:t>.</w:t>
      </w:r>
    </w:p>
  </w:endnote>
  <w:endnote w:id="109">
    <w:p w14:paraId="16638DCE" w14:textId="7C7BAF30" w:rsidR="00021D13" w:rsidRPr="003B7583" w:rsidRDefault="00021D13" w:rsidP="00B34926">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4A684A" w:rsidRPr="003B7583">
        <w:rPr>
          <w:rFonts w:asciiTheme="minorHAnsi" w:hAnsiTheme="minorHAnsi" w:cstheme="minorHAnsi"/>
        </w:rPr>
        <w:t xml:space="preserve">ABC (2021), Farm labour shortages hits some harder than others, while governments disagree on responsibility, available </w:t>
      </w:r>
      <w:hyperlink r:id="rId76" w:history="1">
        <w:r w:rsidR="004A684A" w:rsidRPr="003B7583">
          <w:rPr>
            <w:rStyle w:val="Hyperlink"/>
            <w:rFonts w:asciiTheme="minorHAnsi" w:hAnsiTheme="minorHAnsi" w:cstheme="minorHAnsi"/>
          </w:rPr>
          <w:t>here</w:t>
        </w:r>
      </w:hyperlink>
      <w:r w:rsidR="002660A9" w:rsidRPr="003B7583">
        <w:rPr>
          <w:rStyle w:val="Hyperlink"/>
          <w:rFonts w:asciiTheme="minorHAnsi" w:hAnsiTheme="minorHAnsi" w:cstheme="minorHAnsi"/>
        </w:rPr>
        <w:t>.</w:t>
      </w:r>
      <w:r w:rsidR="004A684A" w:rsidRPr="003B7583">
        <w:rPr>
          <w:rFonts w:asciiTheme="minorHAnsi" w:hAnsiTheme="minorHAnsi" w:cstheme="minorHAnsi"/>
        </w:rPr>
        <w:t xml:space="preserve"> </w:t>
      </w:r>
    </w:p>
  </w:endnote>
  <w:endnote w:id="110">
    <w:p w14:paraId="5D34C7CA" w14:textId="2A6058DA"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w:t>
      </w:r>
      <w:r w:rsidR="00662E02" w:rsidRPr="003B7583">
        <w:rPr>
          <w:rFonts w:asciiTheme="minorHAnsi" w:hAnsiTheme="minorHAnsi" w:cstheme="minorHAnsi"/>
        </w:rPr>
        <w:t>SC</w:t>
      </w:r>
      <w:r w:rsidRPr="003B7583">
        <w:rPr>
          <w:rFonts w:asciiTheme="minorHAnsi" w:hAnsiTheme="minorHAnsi" w:cstheme="minorHAnsi"/>
        </w:rPr>
        <w:t xml:space="preserve"> (2021), Skills Priority List, available</w:t>
      </w:r>
      <w:r w:rsidR="007D4409" w:rsidRPr="003B7583">
        <w:rPr>
          <w:rFonts w:asciiTheme="minorHAnsi" w:hAnsiTheme="minorHAnsi" w:cstheme="minorHAnsi"/>
        </w:rPr>
        <w:t xml:space="preserve"> </w:t>
      </w:r>
      <w:hyperlink r:id="rId77" w:history="1">
        <w:r w:rsidR="007D4409" w:rsidRPr="003B7583">
          <w:rPr>
            <w:rStyle w:val="Hyperlink"/>
            <w:rFonts w:asciiTheme="minorHAnsi" w:hAnsiTheme="minorHAnsi" w:cstheme="minorHAnsi"/>
          </w:rPr>
          <w:t>here</w:t>
        </w:r>
      </w:hyperlink>
      <w:r w:rsidRPr="003B7583">
        <w:rPr>
          <w:rFonts w:asciiTheme="minorHAnsi" w:hAnsiTheme="minorHAnsi" w:cstheme="minorHAnsi"/>
        </w:rPr>
        <w:t>.</w:t>
      </w:r>
    </w:p>
  </w:endnote>
  <w:endnote w:id="111">
    <w:p w14:paraId="128DB7C8" w14:textId="77777777" w:rsidR="00021D13" w:rsidRPr="003B7583" w:rsidRDefault="00021D13" w:rsidP="00B34926">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Victorian Skills Authority (2021), Agriculture, forestry and fishing – sector insights prepared for IAG meeting held 6 December 2021.</w:t>
      </w:r>
    </w:p>
  </w:endnote>
  <w:endnote w:id="112">
    <w:p w14:paraId="75B79F27" w14:textId="4ADB94FA" w:rsidR="00021D13" w:rsidRPr="003B7583" w:rsidRDefault="00021D13" w:rsidP="00A727E1">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w:t>
      </w:r>
      <w:r w:rsidR="00662E02" w:rsidRPr="003B7583">
        <w:rPr>
          <w:rFonts w:asciiTheme="minorHAnsi" w:hAnsiTheme="minorHAnsi" w:cstheme="minorHAnsi"/>
        </w:rPr>
        <w:t>SC</w:t>
      </w:r>
      <w:r w:rsidRPr="003B7583">
        <w:rPr>
          <w:rFonts w:asciiTheme="minorHAnsi" w:hAnsiTheme="minorHAnsi" w:cstheme="minorHAnsi"/>
        </w:rPr>
        <w:t xml:space="preserve"> (2021), Skills Priority List, available </w:t>
      </w:r>
      <w:hyperlink r:id="rId78" w:history="1">
        <w:r w:rsidR="007D4409" w:rsidRPr="003B7583">
          <w:rPr>
            <w:rStyle w:val="Hyperlink"/>
            <w:rFonts w:asciiTheme="minorHAnsi" w:hAnsiTheme="minorHAnsi" w:cstheme="minorHAnsi"/>
          </w:rPr>
          <w:t>here</w:t>
        </w:r>
      </w:hyperlink>
      <w:r w:rsidRPr="003B7583">
        <w:rPr>
          <w:rFonts w:asciiTheme="minorHAnsi" w:hAnsiTheme="minorHAnsi" w:cstheme="minorHAnsi"/>
        </w:rPr>
        <w:t>.</w:t>
      </w:r>
    </w:p>
  </w:endnote>
  <w:endnote w:id="113">
    <w:p w14:paraId="50906A4D" w14:textId="356F4718" w:rsidR="00021D13" w:rsidRPr="003B7583" w:rsidRDefault="00021D13" w:rsidP="00A727E1">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w:t>
      </w:r>
      <w:r w:rsidR="00662E02" w:rsidRPr="003B7583">
        <w:rPr>
          <w:rFonts w:asciiTheme="minorHAnsi" w:hAnsiTheme="minorHAnsi" w:cstheme="minorHAnsi"/>
        </w:rPr>
        <w:t>SC</w:t>
      </w:r>
      <w:r w:rsidRPr="003B7583">
        <w:rPr>
          <w:rFonts w:asciiTheme="minorHAnsi" w:hAnsiTheme="minorHAnsi" w:cstheme="minorHAnsi"/>
        </w:rPr>
        <w:t xml:space="preserve"> (2021), Skills Priority List, available</w:t>
      </w:r>
      <w:r w:rsidR="007D4409" w:rsidRPr="003B7583">
        <w:rPr>
          <w:rFonts w:asciiTheme="minorHAnsi" w:hAnsiTheme="minorHAnsi" w:cstheme="minorHAnsi"/>
        </w:rPr>
        <w:t xml:space="preserve"> </w:t>
      </w:r>
      <w:hyperlink r:id="rId79" w:history="1">
        <w:r w:rsidR="007D4409" w:rsidRPr="003B7583">
          <w:rPr>
            <w:rStyle w:val="Hyperlink"/>
            <w:rFonts w:asciiTheme="minorHAnsi" w:hAnsiTheme="minorHAnsi" w:cstheme="minorHAnsi"/>
          </w:rPr>
          <w:t>here</w:t>
        </w:r>
      </w:hyperlink>
      <w:r w:rsidRPr="003B7583">
        <w:rPr>
          <w:rFonts w:asciiTheme="minorHAnsi" w:hAnsiTheme="minorHAnsi" w:cstheme="minorHAnsi"/>
        </w:rPr>
        <w:t>.</w:t>
      </w:r>
    </w:p>
  </w:endnote>
  <w:endnote w:id="114">
    <w:p w14:paraId="35FA8121" w14:textId="75728CE3" w:rsidR="00021D13" w:rsidRPr="003B7583" w:rsidRDefault="00021D13" w:rsidP="00A727E1">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w:t>
      </w:r>
      <w:r w:rsidR="00662E02" w:rsidRPr="003B7583">
        <w:rPr>
          <w:rFonts w:asciiTheme="minorHAnsi" w:hAnsiTheme="minorHAnsi" w:cstheme="minorHAnsi"/>
        </w:rPr>
        <w:t>SC</w:t>
      </w:r>
      <w:r w:rsidRPr="003B7583">
        <w:rPr>
          <w:rFonts w:asciiTheme="minorHAnsi" w:hAnsiTheme="minorHAnsi" w:cstheme="minorHAnsi"/>
        </w:rPr>
        <w:t xml:space="preserve"> (2021), Skills Priority List, available </w:t>
      </w:r>
      <w:hyperlink r:id="rId80" w:history="1">
        <w:r w:rsidR="007D4409" w:rsidRPr="003B7583">
          <w:rPr>
            <w:rStyle w:val="Hyperlink"/>
            <w:rFonts w:asciiTheme="minorHAnsi" w:hAnsiTheme="minorHAnsi" w:cstheme="minorHAnsi"/>
          </w:rPr>
          <w:t>here</w:t>
        </w:r>
      </w:hyperlink>
      <w:r w:rsidRPr="003B7583">
        <w:rPr>
          <w:rFonts w:asciiTheme="minorHAnsi" w:hAnsiTheme="minorHAnsi" w:cstheme="minorHAnsi"/>
        </w:rPr>
        <w:t>.</w:t>
      </w:r>
    </w:p>
  </w:endnote>
  <w:endnote w:id="115">
    <w:p w14:paraId="6B5CE99A" w14:textId="77777777" w:rsidR="00021D13" w:rsidRPr="003B7583" w:rsidRDefault="00021D13" w:rsidP="00A727E1">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Skills Plan Consultation, Agriculture IAG 7</w:t>
      </w:r>
      <w:r w:rsidRPr="003B7583">
        <w:rPr>
          <w:rFonts w:asciiTheme="minorHAnsi" w:hAnsiTheme="minorHAnsi" w:cstheme="minorHAnsi"/>
          <w:vertAlign w:val="superscript"/>
        </w:rPr>
        <w:t>th</w:t>
      </w:r>
      <w:r w:rsidRPr="003B7583">
        <w:rPr>
          <w:rFonts w:asciiTheme="minorHAnsi" w:hAnsiTheme="minorHAnsi" w:cstheme="minorHAnsi"/>
        </w:rPr>
        <w:t xml:space="preserve"> February 2022. </w:t>
      </w:r>
    </w:p>
  </w:endnote>
  <w:endnote w:id="116">
    <w:p w14:paraId="41E6577B" w14:textId="77777777" w:rsidR="00944CCD" w:rsidRPr="003B7583" w:rsidRDefault="00944CCD" w:rsidP="00944CCD">
      <w:pPr>
        <w:pStyle w:val="EndnoteText"/>
      </w:pPr>
      <w:r w:rsidRPr="003B7583">
        <w:rPr>
          <w:rStyle w:val="EndnoteReference"/>
        </w:rPr>
        <w:endnoteRef/>
      </w:r>
      <w:r w:rsidRPr="003B7583">
        <w:t xml:space="preserve"> National Skills Commission (2022), Skills Priority List 2022, available </w:t>
      </w:r>
      <w:hyperlink r:id="rId81" w:history="1">
        <w:r w:rsidRPr="003B7583">
          <w:rPr>
            <w:rStyle w:val="Hyperlink"/>
          </w:rPr>
          <w:t>here</w:t>
        </w:r>
      </w:hyperlink>
      <w:r w:rsidRPr="003B7583">
        <w:t>.</w:t>
      </w:r>
    </w:p>
  </w:endnote>
  <w:endnote w:id="117">
    <w:p w14:paraId="15283D8C" w14:textId="2F6FD0B4"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662E02" w:rsidRPr="003B7583">
        <w:rPr>
          <w:rFonts w:asciiTheme="minorHAnsi" w:hAnsiTheme="minorHAnsi" w:cstheme="minorHAnsi"/>
        </w:rPr>
        <w:t>AISC</w:t>
      </w:r>
      <w:r w:rsidRPr="003B7583">
        <w:rPr>
          <w:rFonts w:asciiTheme="minorHAnsi" w:hAnsiTheme="minorHAnsi" w:cstheme="minorHAnsi"/>
        </w:rPr>
        <w:t xml:space="preserve"> (2021), Agriculture, available </w:t>
      </w:r>
      <w:hyperlink r:id="rId82" w:history="1">
        <w:r w:rsidRPr="003B7583">
          <w:rPr>
            <w:rStyle w:val="Hyperlink"/>
            <w:rFonts w:asciiTheme="minorHAnsi" w:hAnsiTheme="minorHAnsi" w:cstheme="minorHAnsi"/>
          </w:rPr>
          <w:t>here.</w:t>
        </w:r>
      </w:hyperlink>
    </w:p>
  </w:endnote>
  <w:endnote w:id="118">
    <w:p w14:paraId="43CDD72F" w14:textId="6FA65644" w:rsidR="00021D13" w:rsidRPr="003B7583" w:rsidRDefault="00021D13"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662E02" w:rsidRPr="003B7583">
        <w:rPr>
          <w:rFonts w:asciiTheme="minorHAnsi" w:hAnsiTheme="minorHAnsi" w:cstheme="minorHAnsi"/>
        </w:rPr>
        <w:t>AISC</w:t>
      </w:r>
      <w:r w:rsidRPr="003B7583">
        <w:rPr>
          <w:rFonts w:asciiTheme="minorHAnsi" w:hAnsiTheme="minorHAnsi" w:cstheme="minorHAnsi"/>
        </w:rPr>
        <w:t xml:space="preserve"> (2021), Agriculture, available </w:t>
      </w:r>
      <w:hyperlink r:id="rId83" w:history="1">
        <w:r w:rsidRPr="003B7583">
          <w:rPr>
            <w:rStyle w:val="Hyperlink"/>
            <w:rFonts w:asciiTheme="minorHAnsi" w:hAnsiTheme="minorHAnsi" w:cstheme="minorHAnsi"/>
          </w:rPr>
          <w:t>here.</w:t>
        </w:r>
      </w:hyperlink>
    </w:p>
  </w:endnote>
  <w:endnote w:id="119">
    <w:p w14:paraId="67282F0E" w14:textId="77777777" w:rsidR="00021D13" w:rsidRPr="003B7583" w:rsidRDefault="00021D13" w:rsidP="00C54E9A">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Primary Industries IAG, 6 December 2021.</w:t>
      </w:r>
    </w:p>
  </w:endnote>
  <w:endnote w:id="120">
    <w:p w14:paraId="6588AC6F" w14:textId="77777777" w:rsidR="00021D13" w:rsidRPr="003B7583" w:rsidRDefault="00021D13" w:rsidP="00475A82">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IAG Consultation Primary Industries 6</w:t>
      </w:r>
      <w:r w:rsidRPr="003B7583">
        <w:rPr>
          <w:rFonts w:asciiTheme="minorHAnsi" w:hAnsiTheme="minorHAnsi" w:cstheme="minorHAnsi"/>
          <w:vertAlign w:val="superscript"/>
        </w:rPr>
        <w:t>th</w:t>
      </w:r>
      <w:r w:rsidRPr="003B7583">
        <w:rPr>
          <w:rFonts w:asciiTheme="minorHAnsi" w:hAnsiTheme="minorHAnsi" w:cstheme="minorHAnsi"/>
        </w:rPr>
        <w:t xml:space="preserve"> December.</w:t>
      </w:r>
    </w:p>
  </w:endnote>
  <w:endnote w:id="121">
    <w:p w14:paraId="1D23F3C2" w14:textId="5B48567A" w:rsidR="00021D13" w:rsidRPr="003B7583" w:rsidRDefault="00021D13" w:rsidP="00475A82">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4E751E" w:rsidRPr="003B7583">
        <w:rPr>
          <w:rFonts w:asciiTheme="minorHAnsi" w:hAnsiTheme="minorHAnsi" w:cstheme="minorHAnsi"/>
        </w:rPr>
        <w:t>AISC</w:t>
      </w:r>
      <w:r w:rsidRPr="003B7583">
        <w:rPr>
          <w:rFonts w:asciiTheme="minorHAnsi" w:hAnsiTheme="minorHAnsi" w:cstheme="minorHAnsi"/>
        </w:rPr>
        <w:t xml:space="preserve"> (2021), Forest and wood products, available </w:t>
      </w:r>
      <w:hyperlink r:id="rId84"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122">
    <w:p w14:paraId="3E3E97F3" w14:textId="790F1B68"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Consultation notes from Resources, Forestry and Pulp IAG held 16 December 2021.</w:t>
      </w:r>
      <w:r w:rsidR="004712D7" w:rsidRPr="003B7583">
        <w:rPr>
          <w:rFonts w:asciiTheme="minorHAnsi" w:hAnsiTheme="minorHAnsi" w:cstheme="minorHAnsi"/>
        </w:rPr>
        <w:t xml:space="preserve">  </w:t>
      </w:r>
    </w:p>
  </w:endnote>
  <w:endnote w:id="123">
    <w:p w14:paraId="2F873C0F" w14:textId="08F16694" w:rsidR="00021D13" w:rsidRPr="003B7583" w:rsidRDefault="00021D13" w:rsidP="00475A82">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RMCG (2022), Victorian Nursery and Garden Industry – future skill needs, received from IAG stakeholder.</w:t>
      </w:r>
      <w:r w:rsidR="004712D7" w:rsidRPr="003B7583">
        <w:rPr>
          <w:rFonts w:asciiTheme="minorHAnsi" w:hAnsiTheme="minorHAnsi" w:cstheme="minorHAnsi"/>
        </w:rPr>
        <w:t xml:space="preserve">  </w:t>
      </w:r>
    </w:p>
  </w:endnote>
  <w:endnote w:id="124">
    <w:p w14:paraId="68C91EF6" w14:textId="77777777" w:rsidR="00021D13" w:rsidRPr="003B7583" w:rsidRDefault="00021D13" w:rsidP="00475A82">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IAG Consultation Primary Industries 6</w:t>
      </w:r>
      <w:r w:rsidRPr="003B7583">
        <w:rPr>
          <w:rFonts w:asciiTheme="minorHAnsi" w:hAnsiTheme="minorHAnsi" w:cstheme="minorHAnsi"/>
          <w:vertAlign w:val="superscript"/>
        </w:rPr>
        <w:t>th</w:t>
      </w:r>
      <w:r w:rsidRPr="003B7583">
        <w:rPr>
          <w:rFonts w:asciiTheme="minorHAnsi" w:hAnsiTheme="minorHAnsi" w:cstheme="minorHAnsi"/>
        </w:rPr>
        <w:t xml:space="preserve"> December.</w:t>
      </w:r>
    </w:p>
  </w:endnote>
  <w:endnote w:id="125">
    <w:p w14:paraId="7F39D7B5" w14:textId="77777777" w:rsidR="00021D13" w:rsidRPr="003B7583" w:rsidRDefault="00021D13" w:rsidP="0036286C">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Myfuture (2021), Agriculture, forestry and fishing, available </w:t>
      </w:r>
      <w:hyperlink r:id="rId85" w:anchor="essentials"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26">
    <w:p w14:paraId="09999D50" w14:textId="37446FC1"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Myfuture (2021), Agriculture, forestry and fishing, available </w:t>
      </w:r>
      <w:hyperlink r:id="rId86" w:anchor="essentials"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127">
    <w:p w14:paraId="66277139" w14:textId="012A7631" w:rsidR="00021D13" w:rsidRPr="003B7583" w:rsidRDefault="00021D13" w:rsidP="004C26F7">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4E751E" w:rsidRPr="003B7583">
        <w:rPr>
          <w:rFonts w:asciiTheme="minorHAnsi" w:hAnsiTheme="minorHAnsi" w:cstheme="minorHAnsi"/>
        </w:rPr>
        <w:t>ABS</w:t>
      </w:r>
      <w:r w:rsidRPr="003B7583">
        <w:rPr>
          <w:rFonts w:asciiTheme="minorHAnsi" w:hAnsiTheme="minorHAnsi" w:cstheme="minorHAnsi"/>
        </w:rPr>
        <w:t xml:space="preserve"> (2019), Australian </w:t>
      </w:r>
      <w:r w:rsidR="00E760C8" w:rsidRPr="003B7583">
        <w:rPr>
          <w:rFonts w:asciiTheme="minorHAnsi" w:hAnsiTheme="minorHAnsi" w:cstheme="minorHAnsi"/>
        </w:rPr>
        <w:t>and New Zealand Standard Classification</w:t>
      </w:r>
      <w:r w:rsidRPr="003B7583">
        <w:rPr>
          <w:rFonts w:asciiTheme="minorHAnsi" w:hAnsiTheme="minorHAnsi" w:cstheme="minorHAnsi"/>
        </w:rPr>
        <w:t xml:space="preserve"> of </w:t>
      </w:r>
      <w:r w:rsidR="00E760C8" w:rsidRPr="003B7583">
        <w:rPr>
          <w:rFonts w:asciiTheme="minorHAnsi" w:hAnsiTheme="minorHAnsi" w:cstheme="minorHAnsi"/>
        </w:rPr>
        <w:t xml:space="preserve">Occupations, First </w:t>
      </w:r>
      <w:r w:rsidR="00DD1A24" w:rsidRPr="003B7583">
        <w:rPr>
          <w:rFonts w:asciiTheme="minorHAnsi" w:hAnsiTheme="minorHAnsi" w:cstheme="minorHAnsi"/>
        </w:rPr>
        <w:t>Edition, Revision 1</w:t>
      </w:r>
      <w:r w:rsidRPr="003B7583">
        <w:rPr>
          <w:rFonts w:asciiTheme="minorHAnsi" w:hAnsiTheme="minorHAnsi" w:cstheme="minorHAnsi"/>
        </w:rPr>
        <w:t xml:space="preserve"> Unit Group 2341 Agricultural and Forestry Scientists, available </w:t>
      </w:r>
      <w:hyperlink r:id="rId8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28">
    <w:p w14:paraId="1406D9FB" w14:textId="77777777" w:rsidR="00021D13" w:rsidRPr="003B7583" w:rsidRDefault="00021D13" w:rsidP="004C26F7">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Savills (2019), Spotlight: Farm Diversification, available </w:t>
      </w:r>
      <w:hyperlink r:id="rId88"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29">
    <w:p w14:paraId="688D7529" w14:textId="7E23F67E" w:rsidR="00021D13" w:rsidRPr="003B7583" w:rsidRDefault="00021D13" w:rsidP="004C26F7">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RMCG (2022), Victorian Nursery and Garden Industry – future skill needs, received from IAG stakeholder.</w:t>
      </w:r>
      <w:r w:rsidR="004712D7" w:rsidRPr="003B7583">
        <w:rPr>
          <w:rFonts w:asciiTheme="minorHAnsi" w:hAnsiTheme="minorHAnsi" w:cstheme="minorHAnsi"/>
        </w:rPr>
        <w:t xml:space="preserve">  </w:t>
      </w:r>
    </w:p>
  </w:endnote>
  <w:endnote w:id="130">
    <w:p w14:paraId="630196ED" w14:textId="083AE84A"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Victorian Skills Authority (2021), Agriculture, forestry and fishing – sector insights prepared for IAG meeting held 6 December 2021.</w:t>
      </w:r>
    </w:p>
  </w:endnote>
  <w:endnote w:id="131">
    <w:p w14:paraId="6DD67E94" w14:textId="77777777" w:rsidR="00021D13" w:rsidRPr="003B7583" w:rsidRDefault="00021D13" w:rsidP="007D7C9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Skills Plan Consultation (2022), Resources, Forestry, Pulp and Paper IAG, 16 March 2022. </w:t>
      </w:r>
    </w:p>
  </w:endnote>
  <w:endnote w:id="132">
    <w:p w14:paraId="14670383" w14:textId="77777777" w:rsidR="00021D13" w:rsidRPr="003B7583" w:rsidRDefault="00021D13" w:rsidP="007D7C9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Skills Plan Consultation (2022), Resources, Forestry, Pulp and Paper IAG, 16 March 2022. </w:t>
      </w:r>
    </w:p>
  </w:endnote>
  <w:endnote w:id="133">
    <w:p w14:paraId="3F02BC36" w14:textId="398CEDEC" w:rsidR="00021D13" w:rsidRPr="003B7583" w:rsidRDefault="00021D13" w:rsidP="00122888">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CC1FCB" w:rsidRPr="003B7583">
        <w:rPr>
          <w:rFonts w:asciiTheme="minorHAnsi" w:hAnsiTheme="minorHAnsi" w:cstheme="minorHAnsi"/>
        </w:rPr>
        <w:t>AISC</w:t>
      </w:r>
      <w:r w:rsidRPr="003B7583">
        <w:rPr>
          <w:rFonts w:asciiTheme="minorHAnsi" w:hAnsiTheme="minorHAnsi" w:cstheme="minorHAnsi"/>
        </w:rPr>
        <w:t xml:space="preserve"> (2021), Agribusiness, available </w:t>
      </w:r>
      <w:hyperlink r:id="rId89" w:history="1">
        <w:r w:rsidR="008E79AD" w:rsidRPr="003B7583">
          <w:rPr>
            <w:rFonts w:asciiTheme="minorHAnsi" w:hAnsiTheme="minorHAnsi" w:cstheme="minorHAnsi"/>
            <w:u w:val="single"/>
          </w:rPr>
          <w:t>here</w:t>
        </w:r>
      </w:hyperlink>
      <w:r w:rsidRPr="003B7583">
        <w:rPr>
          <w:rFonts w:asciiTheme="minorHAnsi" w:hAnsiTheme="minorHAnsi" w:cstheme="minorHAnsi"/>
        </w:rPr>
        <w:t xml:space="preserve">. </w:t>
      </w:r>
    </w:p>
  </w:endnote>
  <w:endnote w:id="134">
    <w:p w14:paraId="169D9062" w14:textId="30AC71DF" w:rsidR="00021D13" w:rsidRPr="003B7583" w:rsidRDefault="00021D13" w:rsidP="00721B4C">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CC1FCB" w:rsidRPr="003B7583">
        <w:rPr>
          <w:rFonts w:asciiTheme="minorHAnsi" w:hAnsiTheme="minorHAnsi" w:cstheme="minorHAnsi"/>
        </w:rPr>
        <w:t>AISC</w:t>
      </w:r>
      <w:r w:rsidRPr="003B7583">
        <w:rPr>
          <w:rFonts w:asciiTheme="minorHAnsi" w:hAnsiTheme="minorHAnsi" w:cstheme="minorHAnsi"/>
        </w:rPr>
        <w:t xml:space="preserve"> (2021), Aquaculture and Wild Catch.</w:t>
      </w:r>
    </w:p>
  </w:endnote>
  <w:endnote w:id="135">
    <w:p w14:paraId="7EC54359" w14:textId="629936E0" w:rsidR="00021D13" w:rsidRPr="003B7583" w:rsidRDefault="00021D13" w:rsidP="00721B4C">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904228" w:rsidRPr="003B7583">
        <w:rPr>
          <w:rFonts w:asciiTheme="minorHAnsi" w:hAnsiTheme="minorHAnsi" w:cstheme="minorHAnsi"/>
        </w:rPr>
        <w:t>ABS</w:t>
      </w:r>
      <w:r w:rsidRPr="003B7583">
        <w:rPr>
          <w:rFonts w:asciiTheme="minorHAnsi" w:hAnsiTheme="minorHAnsi" w:cstheme="minorHAnsi"/>
        </w:rPr>
        <w:t xml:space="preserve"> (2019), Australian </w:t>
      </w:r>
      <w:r w:rsidR="00EE0D4C" w:rsidRPr="003B7583">
        <w:rPr>
          <w:rFonts w:asciiTheme="minorHAnsi" w:hAnsiTheme="minorHAnsi" w:cstheme="minorHAnsi"/>
        </w:rPr>
        <w:t>and New Zealand Standard Classification</w:t>
      </w:r>
      <w:r w:rsidRPr="003B7583">
        <w:rPr>
          <w:rFonts w:asciiTheme="minorHAnsi" w:hAnsiTheme="minorHAnsi" w:cstheme="minorHAnsi"/>
        </w:rPr>
        <w:t xml:space="preserve"> of </w:t>
      </w:r>
      <w:r w:rsidR="00EE0D4C" w:rsidRPr="003B7583">
        <w:rPr>
          <w:rFonts w:asciiTheme="minorHAnsi" w:hAnsiTheme="minorHAnsi" w:cstheme="minorHAnsi"/>
        </w:rPr>
        <w:t>Occupations, First Edition, Revision 1,</w:t>
      </w:r>
      <w:r w:rsidRPr="003B7583">
        <w:rPr>
          <w:rFonts w:asciiTheme="minorHAnsi" w:hAnsiTheme="minorHAnsi" w:cstheme="minorHAnsi"/>
        </w:rPr>
        <w:t xml:space="preserve"> Unit Group 3111 Agricultural Technicians, available </w:t>
      </w:r>
      <w:hyperlink r:id="rId90" w:anchor=":~:text=1220.0%20%2D%20ANZSCO%20%2D%20Australian%20and%20New,Occupations%2C%20First%20Edition%2C%20Revision%201&amp;text=AGRICULTURAL%20TECHNICIANS%20perform%20tests%20and,%2C%20production%2C%20servicing%20and%20marketing"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36">
    <w:p w14:paraId="223E9F0C" w14:textId="2ADB186D" w:rsidR="00021D13" w:rsidRPr="003B7583" w:rsidRDefault="00021D13" w:rsidP="00721B4C">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EE0D4C" w:rsidRPr="003B7583">
        <w:rPr>
          <w:rFonts w:asciiTheme="minorHAnsi" w:hAnsiTheme="minorHAnsi" w:cstheme="minorHAnsi"/>
        </w:rPr>
        <w:t>AISC</w:t>
      </w:r>
      <w:r w:rsidRPr="003B7583">
        <w:rPr>
          <w:rFonts w:asciiTheme="minorHAnsi" w:hAnsiTheme="minorHAnsi" w:cstheme="minorHAnsi"/>
        </w:rPr>
        <w:t xml:space="preserve"> (2021), Forest and Wood Products, available </w:t>
      </w:r>
      <w:hyperlink r:id="rId91" w:history="1">
        <w:r w:rsidRPr="003B7583">
          <w:rPr>
            <w:rStyle w:val="Hyperlink"/>
            <w:rFonts w:asciiTheme="minorHAnsi" w:hAnsiTheme="minorHAnsi" w:cstheme="minorHAnsi"/>
          </w:rPr>
          <w:t>here.</w:t>
        </w:r>
      </w:hyperlink>
    </w:p>
  </w:endnote>
  <w:endnote w:id="137">
    <w:p w14:paraId="58A991E0" w14:textId="4EFC2E8A" w:rsidR="00021D13" w:rsidRPr="003B7583" w:rsidRDefault="00021D13" w:rsidP="00FD284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RMCG (2022), Victorian Nursery and Garden Industry – future skill needs, received from IAG stakeholder.</w:t>
      </w:r>
      <w:r w:rsidR="004712D7" w:rsidRPr="003B7583">
        <w:rPr>
          <w:rFonts w:asciiTheme="minorHAnsi" w:hAnsiTheme="minorHAnsi" w:cstheme="minorHAnsi"/>
        </w:rPr>
        <w:t xml:space="preserve">  </w:t>
      </w:r>
    </w:p>
  </w:endnote>
  <w:endnote w:id="138">
    <w:p w14:paraId="1126CB35" w14:textId="3244DA66" w:rsidR="00021D13" w:rsidRPr="003B7583" w:rsidRDefault="00021D13" w:rsidP="00FD284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EE0D4C" w:rsidRPr="003B7583">
        <w:rPr>
          <w:rFonts w:asciiTheme="minorHAnsi" w:hAnsiTheme="minorHAnsi" w:cstheme="minorHAnsi"/>
        </w:rPr>
        <w:t>AISC</w:t>
      </w:r>
      <w:r w:rsidRPr="003B7583">
        <w:rPr>
          <w:rFonts w:asciiTheme="minorHAnsi" w:hAnsiTheme="minorHAnsi" w:cstheme="minorHAnsi"/>
        </w:rPr>
        <w:t xml:space="preserve"> (2021), Agribusiness, available </w:t>
      </w:r>
      <w:hyperlink r:id="rId92"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39">
    <w:p w14:paraId="184E751E" w14:textId="77777777" w:rsidR="00021D13" w:rsidRPr="003B7583" w:rsidRDefault="00021D13" w:rsidP="00FD284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Loddon Mallee Consultation 14 December 2021. </w:t>
      </w:r>
    </w:p>
  </w:endnote>
  <w:endnote w:id="140">
    <w:p w14:paraId="08591D20" w14:textId="167B5BDD" w:rsidR="00021D13" w:rsidRPr="003B7583" w:rsidRDefault="00021D13" w:rsidP="00FD284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141">
    <w:p w14:paraId="4B826CC4" w14:textId="157FFAD7" w:rsidR="00021D13" w:rsidRPr="003B7583" w:rsidRDefault="00021D13" w:rsidP="00FD284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8F0C52" w:rsidRPr="003B7583">
        <w:rPr>
          <w:rFonts w:asciiTheme="minorHAnsi" w:hAnsiTheme="minorHAnsi" w:cstheme="minorHAnsi"/>
        </w:rPr>
        <w:t>AISC</w:t>
      </w:r>
      <w:r w:rsidRPr="003B7583">
        <w:rPr>
          <w:rFonts w:asciiTheme="minorHAnsi" w:hAnsiTheme="minorHAnsi" w:cstheme="minorHAnsi"/>
        </w:rPr>
        <w:t xml:space="preserve"> (2021), Forest and wood products, available </w:t>
      </w:r>
      <w:hyperlink r:id="rId93"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142">
    <w:p w14:paraId="65936694" w14:textId="77777777" w:rsidR="00021D13" w:rsidRPr="003B7583" w:rsidRDefault="00021D13" w:rsidP="00FD284E">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Victorian Skills Commissioner (2020), Skills Demand Snapshot Victoria’s Nursery Sector. </w:t>
      </w:r>
    </w:p>
  </w:endnote>
  <w:endnote w:id="143">
    <w:p w14:paraId="7C242B07" w14:textId="77777777" w:rsidR="00135E6E" w:rsidRPr="003B7583" w:rsidRDefault="00135E6E" w:rsidP="00135E6E">
      <w:pPr>
        <w:pStyle w:val="EndnoteText"/>
      </w:pPr>
      <w:r w:rsidRPr="003B7583">
        <w:rPr>
          <w:rStyle w:val="EndnoteReference"/>
        </w:rPr>
        <w:endnoteRef/>
      </w:r>
      <w:r w:rsidRPr="003B7583">
        <w:t xml:space="preserve"> </w:t>
      </w:r>
      <w:r w:rsidRPr="003B7583">
        <w:rPr>
          <w:rFonts w:ascii="Segoe UI" w:eastAsia="Segoe UI" w:hAnsi="Segoe UI" w:cs="Times New Roman"/>
          <w:lang w:eastAsia="en-US"/>
        </w:rPr>
        <w:t xml:space="preserve">NCVER (2021), Total VET students and courses 2020, available </w:t>
      </w:r>
      <w:hyperlink r:id="rId94" w:history="1">
        <w:r w:rsidRPr="003B7583">
          <w:rPr>
            <w:rFonts w:ascii="Segoe UI" w:eastAsia="Segoe UI" w:hAnsi="Segoe UI" w:cs="Times New Roman"/>
            <w:color w:val="00264D"/>
            <w:u w:val="single"/>
            <w:lang w:eastAsia="en-US"/>
          </w:rPr>
          <w:t>here</w:t>
        </w:r>
      </w:hyperlink>
      <w:r w:rsidRPr="003B7583">
        <w:rPr>
          <w:rFonts w:ascii="Segoe UI" w:eastAsia="Segoe UI" w:hAnsi="Segoe UI" w:cs="Times New Roman"/>
          <w:lang w:eastAsia="en-US"/>
        </w:rPr>
        <w:t>.</w:t>
      </w:r>
    </w:p>
  </w:endnote>
  <w:endnote w:id="144">
    <w:p w14:paraId="1293AF32" w14:textId="77777777" w:rsidR="00135E6E" w:rsidRPr="003B7583" w:rsidRDefault="00135E6E" w:rsidP="00135E6E">
      <w:pPr>
        <w:pStyle w:val="EndnoteText"/>
      </w:pPr>
      <w:r w:rsidRPr="003B7583">
        <w:rPr>
          <w:rStyle w:val="EndnoteReference"/>
        </w:rPr>
        <w:endnoteRef/>
      </w:r>
      <w:r w:rsidRPr="003B7583">
        <w:t xml:space="preserve"> </w:t>
      </w:r>
      <w:r w:rsidRPr="003B7583">
        <w:rPr>
          <w:rFonts w:eastAsia="Arial" w:cs="Arial"/>
        </w:rPr>
        <w:t xml:space="preserve">Department of Education, Skills and Employment (2021), Selected Higher Education Statistics – 2019 Student data, available </w:t>
      </w:r>
      <w:hyperlink r:id="rId95" w:history="1">
        <w:r w:rsidRPr="003B7583">
          <w:rPr>
            <w:rFonts w:eastAsia="Arial" w:cs="Arial"/>
            <w:color w:val="000000"/>
            <w:u w:val="single"/>
          </w:rPr>
          <w:t>here.</w:t>
        </w:r>
      </w:hyperlink>
    </w:p>
  </w:endnote>
  <w:endnote w:id="145">
    <w:p w14:paraId="6487385D"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NCVER (2021), Total VET students and courses 2020, available </w:t>
      </w:r>
      <w:hyperlink r:id="rId96"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146">
    <w:p w14:paraId="328A21C6"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ABS Census (2016), Education attainment by industry (Victoria).</w:t>
      </w:r>
    </w:p>
  </w:endnote>
  <w:endnote w:id="147">
    <w:p w14:paraId="783E8889"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ABS Census (2016), Education attainment by industry (Victoria).</w:t>
      </w:r>
    </w:p>
  </w:endnote>
  <w:endnote w:id="148">
    <w:p w14:paraId="1208E749"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Victorian Department of Education and Training (DET) (2022), Funded course list, available </w:t>
      </w:r>
      <w:hyperlink r:id="rId97" w:history="1">
        <w:r w:rsidRPr="003B7583">
          <w:rPr>
            <w:rStyle w:val="Hyperlink"/>
            <w:rFonts w:asciiTheme="minorHAnsi" w:hAnsiTheme="minorHAnsi" w:cstheme="minorHAnsi"/>
          </w:rPr>
          <w:t>here.</w:t>
        </w:r>
      </w:hyperlink>
    </w:p>
  </w:endnote>
  <w:endnote w:id="149">
    <w:p w14:paraId="7A9D8434"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Department of Education Skills and Employment (2022) HEIMS, DET; NCVER TVA; DESE uCube.</w:t>
      </w:r>
    </w:p>
  </w:endnote>
  <w:endnote w:id="150">
    <w:p w14:paraId="07E5B0EF"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DET (2022), Funded course list, available </w:t>
      </w:r>
      <w:hyperlink r:id="rId98"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51">
    <w:p w14:paraId="11C185FC"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DET (2022), Funded Skill Set List, available </w:t>
      </w:r>
      <w:hyperlink r:id="rId99"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52">
    <w:p w14:paraId="483DE120"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ABS Census (2016), Education attainment by industry (Victoria). </w:t>
      </w:r>
    </w:p>
  </w:endnote>
  <w:endnote w:id="153">
    <w:p w14:paraId="08F25488"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ABS Census (2016), Education attainment by industry (Victoria). </w:t>
      </w:r>
    </w:p>
  </w:endnote>
  <w:endnote w:id="154">
    <w:p w14:paraId="53A198F5" w14:textId="77777777" w:rsidR="007535B9" w:rsidRPr="003B7583" w:rsidRDefault="007535B9" w:rsidP="007535B9">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Pr="003B7583">
        <w:rPr>
          <w:rFonts w:asciiTheme="minorHAnsi" w:eastAsia="Arial" w:hAnsiTheme="minorHAnsi" w:cstheme="minorHAnsi"/>
        </w:rPr>
        <w:t xml:space="preserve">Department of Education, Skills and Employment (2021), Selected Higher Education Statistics – 2019 Student data, available </w:t>
      </w:r>
      <w:hyperlink r:id="rId100" w:history="1">
        <w:r w:rsidRPr="003B7583">
          <w:rPr>
            <w:rFonts w:asciiTheme="minorHAnsi" w:eastAsia="Arial" w:hAnsiTheme="minorHAnsi" w:cstheme="minorHAnsi"/>
            <w:color w:val="000000"/>
            <w:u w:val="single"/>
          </w:rPr>
          <w:t>here.</w:t>
        </w:r>
      </w:hyperlink>
    </w:p>
  </w:endnote>
  <w:endnote w:id="155">
    <w:p w14:paraId="7975C7A4" w14:textId="77777777" w:rsidR="007535B9" w:rsidRPr="003B7583" w:rsidRDefault="007535B9" w:rsidP="007535B9">
      <w:pPr>
        <w:pStyle w:val="EndnoteText"/>
      </w:pPr>
      <w:r w:rsidRPr="003B7583">
        <w:rPr>
          <w:rStyle w:val="EndnoteReference"/>
        </w:rPr>
        <w:endnoteRef/>
      </w:r>
      <w:r w:rsidRPr="003B7583">
        <w:t xml:space="preserve"> </w:t>
      </w:r>
      <w:r w:rsidRPr="003B7583">
        <w:rPr>
          <w:rFonts w:eastAsia="Arial" w:cs="Arial"/>
        </w:rPr>
        <w:t xml:space="preserve">Department of Education, Skills and Employment (2021), Selected Higher Education Statistics – 2019 Student data, available </w:t>
      </w:r>
      <w:hyperlink r:id="rId101" w:history="1">
        <w:r w:rsidRPr="003B7583">
          <w:rPr>
            <w:rFonts w:eastAsia="Arial" w:cs="Arial"/>
            <w:color w:val="000000"/>
            <w:u w:val="single"/>
          </w:rPr>
          <w:t>here</w:t>
        </w:r>
        <w:r w:rsidRPr="003B7583">
          <w:rPr>
            <w:rFonts w:eastAsia="Arial" w:cs="Arial"/>
            <w:color w:val="000000"/>
          </w:rPr>
          <w:t>.</w:t>
        </w:r>
      </w:hyperlink>
    </w:p>
  </w:endnote>
  <w:endnote w:id="156">
    <w:p w14:paraId="7F49D2FE" w14:textId="31D06C08"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1A45EB" w:rsidRPr="003B7583">
        <w:rPr>
          <w:rFonts w:asciiTheme="minorHAnsi" w:hAnsiTheme="minorHAnsi" w:cstheme="minorHAnsi"/>
        </w:rPr>
        <w:t xml:space="preserve">Australian </w:t>
      </w:r>
      <w:r w:rsidRPr="003B7583">
        <w:rPr>
          <w:rFonts w:asciiTheme="minorHAnsi" w:hAnsiTheme="minorHAnsi" w:cstheme="minorHAnsi"/>
        </w:rPr>
        <w:t>Department of Agriculture, Water and the Environment (</w:t>
      </w:r>
      <w:r w:rsidR="002E569A" w:rsidRPr="003B7583">
        <w:rPr>
          <w:rFonts w:asciiTheme="minorHAnsi" w:hAnsiTheme="minorHAnsi" w:cstheme="minorHAnsi"/>
        </w:rPr>
        <w:t>ABARES)</w:t>
      </w:r>
      <w:r w:rsidRPr="003B7583">
        <w:rPr>
          <w:rFonts w:asciiTheme="minorHAnsi" w:hAnsiTheme="minorHAnsi" w:cstheme="minorHAnsi"/>
        </w:rPr>
        <w:t xml:space="preserve"> (2021), Effects of bushfires and COVID-19 on the forestry and wood processing sectors, available </w:t>
      </w:r>
      <w:hyperlink r:id="rId102" w:anchor="softwood-harvest-volumes-are-likely-to-increase-in-the-short-term-while-hardwood-volumes-decrease"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57">
    <w:p w14:paraId="2056744D" w14:textId="51602305" w:rsidR="00021D13" w:rsidRPr="003B7583" w:rsidRDefault="00021D13">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1A45EB" w:rsidRPr="003B7583">
        <w:rPr>
          <w:rFonts w:asciiTheme="minorHAnsi" w:hAnsiTheme="minorHAnsi" w:cstheme="minorHAnsi"/>
        </w:rPr>
        <w:t>A</w:t>
      </w:r>
      <w:r w:rsidR="002E569A" w:rsidRPr="003B7583">
        <w:rPr>
          <w:rFonts w:asciiTheme="minorHAnsi" w:hAnsiTheme="minorHAnsi" w:cstheme="minorHAnsi"/>
        </w:rPr>
        <w:t>BARES</w:t>
      </w:r>
      <w:r w:rsidRPr="003B7583">
        <w:rPr>
          <w:rFonts w:asciiTheme="minorHAnsi" w:hAnsiTheme="minorHAnsi" w:cstheme="minorHAnsi"/>
        </w:rPr>
        <w:t xml:space="preserve"> (2021), Effects of bushfires and COVID-19 on the forestry and wood processing sectors, available </w:t>
      </w:r>
      <w:hyperlink r:id="rId103" w:anchor="softwood-harvest-volumes-are-likely-to-increase-in-the-short-term-while-hardwood-volumes-decrease" w:history="1">
        <w:r w:rsidRPr="003B7583">
          <w:rPr>
            <w:rStyle w:val="Hyperlink"/>
            <w:rFonts w:asciiTheme="minorHAnsi" w:hAnsiTheme="minorHAnsi" w:cstheme="minorHAnsi"/>
          </w:rPr>
          <w:t>here.</w:t>
        </w:r>
      </w:hyperlink>
    </w:p>
  </w:endnote>
  <w:endnote w:id="158">
    <w:p w14:paraId="09A1D269" w14:textId="7EA0C8FA" w:rsidR="00E97C35" w:rsidRPr="003B7583" w:rsidRDefault="00E97C35">
      <w:pPr>
        <w:pStyle w:val="EndnoteText"/>
      </w:pPr>
      <w:r w:rsidRPr="003B7583">
        <w:rPr>
          <w:rStyle w:val="EndnoteReference"/>
        </w:rPr>
        <w:endnoteRef/>
      </w:r>
      <w:r w:rsidRPr="003B7583">
        <w:t xml:space="preserve"> Department of Environment, Land, Water and Planning, Adaptation Action Plans, available </w:t>
      </w:r>
      <w:hyperlink r:id="rId104" w:history="1">
        <w:r w:rsidRPr="003B7583">
          <w:rPr>
            <w:rStyle w:val="Hyperlink"/>
          </w:rPr>
          <w:t>here.</w:t>
        </w:r>
      </w:hyperlink>
    </w:p>
  </w:endnote>
  <w:endnote w:id="159">
    <w:p w14:paraId="50B2103B" w14:textId="6DBD7E9C" w:rsidR="004273A9" w:rsidRPr="003B7583" w:rsidRDefault="004273A9" w:rsidP="000B0D95">
      <w:pPr>
        <w:pStyle w:val="CommentText"/>
        <w:spacing w:after="0"/>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00EF7513" w:rsidRPr="003B7583">
        <w:rPr>
          <w:rFonts w:asciiTheme="minorHAnsi" w:hAnsiTheme="minorHAnsi" w:cstheme="minorHAnsi"/>
        </w:rPr>
        <w:t>ABARES</w:t>
      </w:r>
      <w:r w:rsidR="006E2C3B" w:rsidRPr="003B7583">
        <w:rPr>
          <w:rFonts w:asciiTheme="minorHAnsi" w:hAnsiTheme="minorHAnsi" w:cstheme="minorHAnsi"/>
        </w:rPr>
        <w:t xml:space="preserve"> (2022), Australian plantation area and log availability</w:t>
      </w:r>
      <w:r w:rsidR="00797A1F" w:rsidRPr="003B7583">
        <w:rPr>
          <w:rFonts w:asciiTheme="minorHAnsi" w:hAnsiTheme="minorHAnsi" w:cstheme="minorHAnsi"/>
        </w:rPr>
        <w:t xml:space="preserve"> – national plantation inventory regions and regional forestry hubs, available </w:t>
      </w:r>
      <w:hyperlink r:id="rId105" w:history="1">
        <w:r w:rsidR="00797A1F" w:rsidRPr="003B7583">
          <w:rPr>
            <w:rStyle w:val="Hyperlink"/>
            <w:rFonts w:asciiTheme="minorHAnsi" w:hAnsiTheme="minorHAnsi" w:cstheme="minorHAnsi"/>
          </w:rPr>
          <w:t>here</w:t>
        </w:r>
      </w:hyperlink>
      <w:r w:rsidR="00A75D94" w:rsidRPr="003B7583">
        <w:rPr>
          <w:rStyle w:val="Hyperlink"/>
          <w:rFonts w:asciiTheme="minorHAnsi" w:hAnsiTheme="minorHAnsi" w:cstheme="minorHAnsi"/>
        </w:rPr>
        <w:t>.</w:t>
      </w:r>
    </w:p>
  </w:endnote>
  <w:endnote w:id="160">
    <w:p w14:paraId="6085372B" w14:textId="3C4D7C41" w:rsidR="00B75892" w:rsidRPr="003B7583" w:rsidRDefault="00B75892">
      <w:pPr>
        <w:pStyle w:val="EndnoteText"/>
      </w:pPr>
      <w:r w:rsidRPr="003B7583">
        <w:rPr>
          <w:rStyle w:val="EndnoteReference"/>
        </w:rPr>
        <w:endnoteRef/>
      </w:r>
      <w:r w:rsidRPr="003B7583">
        <w:t xml:space="preserve"> </w:t>
      </w:r>
      <w:r w:rsidR="00B104F9" w:rsidRPr="003B7583">
        <w:rPr>
          <w:rFonts w:asciiTheme="minorHAnsi" w:hAnsiTheme="minorHAnsi" w:cstheme="minorHAnsi"/>
        </w:rPr>
        <w:t xml:space="preserve">DJPR (2022), Victorian Forestry Plan, available </w:t>
      </w:r>
      <w:hyperlink r:id="rId106" w:history="1">
        <w:r w:rsidR="00B104F9" w:rsidRPr="003B7583">
          <w:rPr>
            <w:rStyle w:val="Hyperlink"/>
            <w:rFonts w:asciiTheme="minorHAnsi" w:hAnsiTheme="minorHAnsi" w:cstheme="minorHAnsi"/>
          </w:rPr>
          <w:t>here.</w:t>
        </w:r>
      </w:hyperlink>
    </w:p>
  </w:endnote>
  <w:endnote w:id="161">
    <w:p w14:paraId="72E3721D"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Regional Development Victoria (2021), Support rural and regional Victoria’s recovery, available </w:t>
      </w:r>
      <w:hyperlink r:id="rId107" w:history="1">
        <w:r w:rsidRPr="003B7583">
          <w:rPr>
            <w:rStyle w:val="Hyperlink"/>
            <w:rFonts w:asciiTheme="minorHAnsi" w:hAnsiTheme="minorHAnsi" w:cstheme="minorHAnsi"/>
          </w:rPr>
          <w:t>here</w:t>
        </w:r>
      </w:hyperlink>
      <w:r w:rsidRPr="003B7583">
        <w:rPr>
          <w:rStyle w:val="Hyperlink"/>
          <w:rFonts w:asciiTheme="minorHAnsi" w:hAnsiTheme="minorHAnsi" w:cstheme="minorHAnsi"/>
        </w:rPr>
        <w:t>.</w:t>
      </w:r>
      <w:r w:rsidRPr="003B7583">
        <w:rPr>
          <w:rFonts w:asciiTheme="minorHAnsi" w:hAnsiTheme="minorHAnsi" w:cstheme="minorHAnsi"/>
        </w:rPr>
        <w:t xml:space="preserve"> </w:t>
      </w:r>
    </w:p>
  </w:endnote>
  <w:endnote w:id="162">
    <w:p w14:paraId="1A9DC669"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Department of Agriculture, Water and the Environment (2021), Delivering Ag2030, available </w:t>
      </w:r>
      <w:hyperlink r:id="rId108" w:history="1">
        <w:r w:rsidRPr="003B7583">
          <w:rPr>
            <w:rStyle w:val="Hyperlink"/>
            <w:rFonts w:asciiTheme="minorHAnsi" w:hAnsiTheme="minorHAnsi" w:cstheme="minorHAnsi"/>
          </w:rPr>
          <w:t>here</w:t>
        </w:r>
      </w:hyperlink>
      <w:r w:rsidRPr="003B7583">
        <w:rPr>
          <w:rStyle w:val="Hyperlink"/>
          <w:rFonts w:asciiTheme="minorHAnsi" w:hAnsiTheme="minorHAnsi" w:cstheme="minorHAnsi"/>
        </w:rPr>
        <w:t>.</w:t>
      </w:r>
      <w:r w:rsidRPr="003B7583">
        <w:rPr>
          <w:rFonts w:asciiTheme="minorHAnsi" w:hAnsiTheme="minorHAnsi" w:cstheme="minorHAnsi"/>
        </w:rPr>
        <w:t xml:space="preserve"> </w:t>
      </w:r>
    </w:p>
  </w:endnote>
  <w:endnote w:id="163">
    <w:p w14:paraId="31D177FF"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w:t>
      </w:r>
      <w:r w:rsidRPr="003B7583" w:rsidDel="003A4F48">
        <w:rPr>
          <w:rFonts w:asciiTheme="minorHAnsi" w:hAnsiTheme="minorHAnsi" w:cstheme="minorHAnsi"/>
        </w:rPr>
        <w:t xml:space="preserve">State of Victoria, Victorian Budget 2021/22, Rural and Regional Budget Information Paper, 2021, </w:t>
      </w:r>
      <w:r w:rsidRPr="003B7583">
        <w:rPr>
          <w:rFonts w:asciiTheme="minorHAnsi" w:hAnsiTheme="minorHAnsi" w:cstheme="minorHAnsi"/>
        </w:rPr>
        <w:t xml:space="preserve">available </w:t>
      </w:r>
      <w:hyperlink r:id="rId109"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164">
    <w:p w14:paraId="4BF540E9"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Premier of Victoria (2021), Supporting the Training of Victoria’s Future Farmers, available </w:t>
      </w:r>
      <w:hyperlink r:id="rId110" w:history="1">
        <w:r w:rsidRPr="003B7583">
          <w:rPr>
            <w:rStyle w:val="Hyperlink"/>
            <w:rFonts w:asciiTheme="minorHAnsi" w:hAnsiTheme="minorHAnsi" w:cstheme="minorHAnsi"/>
          </w:rPr>
          <w:t xml:space="preserve">here. </w:t>
        </w:r>
      </w:hyperlink>
    </w:p>
  </w:endnote>
  <w:endnote w:id="165">
    <w:p w14:paraId="1AC80B3B"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Agriculture, available </w:t>
      </w:r>
      <w:hyperlink r:id="rId111"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66">
    <w:p w14:paraId="07638F15"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Agriculture, available </w:t>
      </w:r>
      <w:hyperlink r:id="rId112"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67">
    <w:p w14:paraId="1174D865"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Agriculture, available </w:t>
      </w:r>
      <w:hyperlink r:id="rId113"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68">
    <w:p w14:paraId="4A9E6445"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Agriculture, available </w:t>
      </w:r>
      <w:hyperlink r:id="rId114"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69">
    <w:p w14:paraId="39799324" w14:textId="77777777" w:rsidR="00DF2E7D" w:rsidRPr="003B7583" w:rsidRDefault="00DF2E7D" w:rsidP="00600DAA">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Agriculture, available </w:t>
      </w:r>
      <w:hyperlink r:id="rId115" w:history="1">
        <w:r w:rsidRPr="003B7583">
          <w:rPr>
            <w:rStyle w:val="Hyperlink"/>
            <w:rFonts w:asciiTheme="minorHAnsi" w:hAnsiTheme="minorHAnsi" w:cstheme="minorHAnsi"/>
          </w:rPr>
          <w:t>here.</w:t>
        </w:r>
      </w:hyperlink>
    </w:p>
  </w:endnote>
  <w:endnote w:id="170">
    <w:p w14:paraId="080EB163" w14:textId="77777777" w:rsidR="00DF2E7D" w:rsidRPr="003B7583" w:rsidRDefault="00DF2E7D" w:rsidP="00C6370F">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Skills plan consultation (2021), Government focus group.</w:t>
      </w:r>
    </w:p>
  </w:endnote>
  <w:endnote w:id="171">
    <w:p w14:paraId="36B7C642" w14:textId="77777777" w:rsidR="00DF2E7D" w:rsidRPr="003B7583" w:rsidRDefault="00DF2E7D" w:rsidP="00754B88">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DFAT (2022), The Australian Agriculture Visa, available </w:t>
      </w:r>
      <w:hyperlink r:id="rId116"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72">
    <w:p w14:paraId="433D9AA8" w14:textId="77777777" w:rsidR="00DF2E7D" w:rsidRPr="003B7583" w:rsidRDefault="00DF2E7D" w:rsidP="00754B88">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DFAT (2022), The Australian Agriculture Visa, available </w:t>
      </w:r>
      <w:hyperlink r:id="rId117" w:history="1">
        <w:r w:rsidRPr="003B7583">
          <w:rPr>
            <w:rStyle w:val="Hyperlink"/>
            <w:rFonts w:asciiTheme="minorHAnsi" w:hAnsiTheme="minorHAnsi" w:cstheme="minorHAnsi"/>
          </w:rPr>
          <w:t>here.</w:t>
        </w:r>
      </w:hyperlink>
    </w:p>
  </w:endnote>
  <w:endnote w:id="173">
    <w:p w14:paraId="2D630037" w14:textId="77777777" w:rsidR="00DF2E7D" w:rsidRPr="003B7583" w:rsidRDefault="00DF2E7D" w:rsidP="00754B88">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DFAT (2022), The Australian Agriculture Visa, available </w:t>
      </w:r>
      <w:hyperlink r:id="rId118" w:history="1">
        <w:r w:rsidRPr="003B7583">
          <w:rPr>
            <w:rStyle w:val="Hyperlink"/>
            <w:rFonts w:asciiTheme="minorHAnsi" w:hAnsiTheme="minorHAnsi" w:cstheme="minorHAnsi"/>
          </w:rPr>
          <w:t>here.</w:t>
        </w:r>
      </w:hyperlink>
    </w:p>
  </w:endnote>
  <w:endnote w:id="174">
    <w:p w14:paraId="4A0C0802" w14:textId="77777777" w:rsidR="00DF2E7D" w:rsidRPr="003B7583" w:rsidRDefault="00DF2E7D" w:rsidP="00464E97">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Department of Agriculture, Water and the Environment (2021), Delivering Ag2030, available </w:t>
      </w:r>
      <w:hyperlink r:id="rId119" w:history="1">
        <w:r w:rsidRPr="003B7583">
          <w:rPr>
            <w:rStyle w:val="Hyperlink"/>
            <w:rFonts w:asciiTheme="minorHAnsi" w:hAnsiTheme="minorHAnsi" w:cstheme="minorHAnsi"/>
          </w:rPr>
          <w:t>here</w:t>
        </w:r>
      </w:hyperlink>
      <w:r w:rsidRPr="003B7583">
        <w:rPr>
          <w:rStyle w:val="Hyperlink"/>
          <w:rFonts w:asciiTheme="minorHAnsi" w:hAnsiTheme="minorHAnsi" w:cstheme="minorHAnsi"/>
        </w:rPr>
        <w:t>.</w:t>
      </w:r>
      <w:r w:rsidRPr="003B7583">
        <w:rPr>
          <w:rFonts w:asciiTheme="minorHAnsi" w:hAnsiTheme="minorHAnsi" w:cstheme="minorHAnsi"/>
        </w:rPr>
        <w:t xml:space="preserve"> </w:t>
      </w:r>
    </w:p>
  </w:endnote>
  <w:endnote w:id="175">
    <w:p w14:paraId="4A9C2040"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Premier of Victoria (2021), Putting Deakin At The Forefront of Water Science Research, available </w:t>
      </w:r>
      <w:hyperlink r:id="rId120" w:history="1">
        <w:r w:rsidRPr="003B7583">
          <w:rPr>
            <w:rStyle w:val="Hyperlink"/>
            <w:rFonts w:asciiTheme="minorHAnsi" w:hAnsiTheme="minorHAnsi" w:cstheme="minorHAnsi"/>
          </w:rPr>
          <w:t>here</w:t>
        </w:r>
      </w:hyperlink>
      <w:r w:rsidRPr="003B7583">
        <w:rPr>
          <w:rStyle w:val="Hyperlink"/>
          <w:rFonts w:asciiTheme="minorHAnsi" w:hAnsiTheme="minorHAnsi" w:cstheme="minorHAnsi"/>
        </w:rPr>
        <w:t>.</w:t>
      </w:r>
      <w:r w:rsidRPr="003B7583">
        <w:rPr>
          <w:rFonts w:asciiTheme="minorHAnsi" w:hAnsiTheme="minorHAnsi" w:cstheme="minorHAnsi"/>
        </w:rPr>
        <w:t xml:space="preserve"> </w:t>
      </w:r>
    </w:p>
  </w:endnote>
  <w:endnote w:id="176">
    <w:p w14:paraId="628E03D3"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DET (2022), Support package for universities, available </w:t>
      </w:r>
      <w:hyperlink r:id="rId121" w:history="1">
        <w:r w:rsidRPr="003B7583">
          <w:rPr>
            <w:rStyle w:val="Hyperlink"/>
            <w:rFonts w:asciiTheme="minorHAnsi" w:hAnsiTheme="minorHAnsi" w:cstheme="minorHAnsi"/>
          </w:rPr>
          <w:t>here</w:t>
        </w:r>
      </w:hyperlink>
      <w:r w:rsidRPr="003B7583">
        <w:rPr>
          <w:rStyle w:val="Hyperlink"/>
          <w:rFonts w:asciiTheme="minorHAnsi" w:hAnsiTheme="minorHAnsi" w:cstheme="minorHAnsi"/>
        </w:rPr>
        <w:t>.</w:t>
      </w:r>
      <w:r w:rsidRPr="003B7583">
        <w:rPr>
          <w:rFonts w:asciiTheme="minorHAnsi" w:hAnsiTheme="minorHAnsi" w:cstheme="minorHAnsi"/>
        </w:rPr>
        <w:t xml:space="preserve"> </w:t>
      </w:r>
    </w:p>
  </w:endnote>
  <w:endnote w:id="177">
    <w:p w14:paraId="7D35A7EA"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Premier of Victoria, Bolstering the Victorian Forestry Plan, December 2021, available </w:t>
      </w:r>
      <w:hyperlink r:id="rId122"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178">
    <w:p w14:paraId="0E77BC4A"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Nursery &amp; Garden Industry Victoria (2020), Submission to the Skills for Victoria’s Growing Economy Review. </w:t>
      </w:r>
    </w:p>
  </w:endnote>
  <w:endnote w:id="179">
    <w:p w14:paraId="227F1529"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VSC (2020), Skills Demand Snapshot Victoria’s Nursery Sector. </w:t>
      </w:r>
    </w:p>
  </w:endnote>
  <w:endnote w:id="180">
    <w:p w14:paraId="005B9B2B"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Nursery &amp; Garden Industry Victoria (2020), Submission to the Skills for Victoria’s Growing Economy Review. </w:t>
      </w:r>
    </w:p>
  </w:endnote>
  <w:endnote w:id="181">
    <w:p w14:paraId="555C68DB"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182">
    <w:p w14:paraId="552F8827"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ABC, China's trade sanctions on Australian agriculture force farmers to find new markets, February 2021, available </w:t>
      </w:r>
      <w:hyperlink r:id="rId123"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83">
    <w:p w14:paraId="1B872C4B"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Agriculture, available </w:t>
      </w:r>
      <w:hyperlink r:id="rId124"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84">
    <w:p w14:paraId="2BBAF0D8"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Agriculture, available </w:t>
      </w:r>
      <w:hyperlink r:id="rId125"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85">
    <w:p w14:paraId="3DB65FC4"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sidDel="00174C62">
        <w:rPr>
          <w:rFonts w:asciiTheme="minorHAnsi" w:hAnsiTheme="minorHAnsi" w:cstheme="minorHAnsi"/>
        </w:rPr>
        <w:t xml:space="preserve"> </w:t>
      </w:r>
      <w:r w:rsidRPr="003B7583">
        <w:rPr>
          <w:rFonts w:asciiTheme="minorHAnsi" w:hAnsiTheme="minorHAnsi" w:cstheme="minorHAnsi"/>
        </w:rPr>
        <w:t xml:space="preserve">Victoria (2022), Victoria’s agriculture and food industries, available </w:t>
      </w:r>
      <w:hyperlink r:id="rId126"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186">
    <w:p w14:paraId="1884BF1E"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187">
    <w:p w14:paraId="37A49E5E"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VSC (2020), Skills Demand Snapshot Victoria’s Nursery Sector. </w:t>
      </w:r>
    </w:p>
  </w:endnote>
  <w:endnote w:id="188">
    <w:p w14:paraId="415C4607"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189">
    <w:p w14:paraId="0BF75822"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Forest and wood products, available </w:t>
      </w:r>
      <w:hyperlink r:id="rId12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90">
    <w:p w14:paraId="2AFCBECF"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Australian Seaweed Industry Blueprint: A Blue Print for Growth. </w:t>
      </w:r>
    </w:p>
  </w:endnote>
  <w:endnote w:id="191">
    <w:p w14:paraId="3D30D65A"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Australian Seaweed Industry Blueprint: A Blue Print for Growth.</w:t>
      </w:r>
    </w:p>
  </w:endnote>
  <w:endnote w:id="192">
    <w:p w14:paraId="159C1BA8"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Aquaculture and Wild Catch, available </w:t>
      </w:r>
      <w:hyperlink r:id="rId128" w:history="1">
        <w:r w:rsidRPr="003B7583">
          <w:rPr>
            <w:rStyle w:val="Hyperlink"/>
            <w:rFonts w:asciiTheme="minorHAnsi" w:hAnsiTheme="minorHAnsi" w:cstheme="minorHAnsi"/>
          </w:rPr>
          <w:t>here.</w:t>
        </w:r>
      </w:hyperlink>
    </w:p>
  </w:endnote>
  <w:endnote w:id="193">
    <w:p w14:paraId="20DDB128"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Aquaculture and Wild Catch, available </w:t>
      </w:r>
      <w:hyperlink r:id="rId129" w:history="1">
        <w:r w:rsidRPr="003B7583">
          <w:rPr>
            <w:rStyle w:val="Hyperlink"/>
            <w:rFonts w:asciiTheme="minorHAnsi" w:hAnsiTheme="minorHAnsi" w:cstheme="minorHAnsi"/>
          </w:rPr>
          <w:t>here.</w:t>
        </w:r>
      </w:hyperlink>
    </w:p>
  </w:endnote>
  <w:endnote w:id="194">
    <w:p w14:paraId="73E21D0D"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195">
    <w:p w14:paraId="44816D8A"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Agriculture, available </w:t>
      </w:r>
      <w:hyperlink r:id="rId130"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96">
    <w:p w14:paraId="34541DAD"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Agribusiness, available </w:t>
      </w:r>
      <w:hyperlink r:id="rId131"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97">
    <w:p w14:paraId="1A0347D2"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Amenity horticulture and conservation, available </w:t>
      </w:r>
      <w:hyperlink r:id="rId132"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198">
    <w:p w14:paraId="0AE71231"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199">
    <w:p w14:paraId="5DB19F8A"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Premier of Victoria (2021), New On-Farm Accommodation Plan to Boost Workforce, available </w:t>
      </w:r>
      <w:hyperlink r:id="rId133"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00">
    <w:p w14:paraId="024264C0"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Premier of Victoria (2021), New On-Farm Accommodation Plan to Boost Workforce, available </w:t>
      </w:r>
      <w:hyperlink r:id="rId134"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01">
    <w:p w14:paraId="481FD7A4"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Premier of Victoria (2021), New On-Farm Accommodation Plan to Boost Workforce, available </w:t>
      </w:r>
      <w:hyperlink r:id="rId135"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02">
    <w:p w14:paraId="08A089C6"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Nursery &amp; Garden Industry Victoria (2020), Submission to the Skills for Victoria’s Growing Economy Review.</w:t>
      </w:r>
    </w:p>
  </w:endnote>
  <w:endnote w:id="203">
    <w:p w14:paraId="11D21739"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VSC (2020), Skills Demand Snapshot Victoria’s Nursery Sector. </w:t>
      </w:r>
    </w:p>
  </w:endnote>
  <w:endnote w:id="204">
    <w:p w14:paraId="43D19237"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Agribusiness, available </w:t>
      </w:r>
      <w:hyperlink r:id="rId136"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05">
    <w:p w14:paraId="59E31DC6"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Agribusiness, available </w:t>
      </w:r>
      <w:hyperlink r:id="rId137"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06">
    <w:p w14:paraId="78FA0DF1"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Agribusiness, available </w:t>
      </w:r>
      <w:hyperlink r:id="rId138"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07">
    <w:p w14:paraId="2BF5CEAA" w14:textId="77777777" w:rsidR="00DF2E7D" w:rsidRPr="003B7583" w:rsidRDefault="00DF2E7D" w:rsidP="008E043A">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Nursery &amp; Garden Industry Victoria (2020), Submission to the Skills for Victoria’s Growing Economy Review.</w:t>
      </w:r>
    </w:p>
  </w:endnote>
  <w:endnote w:id="208">
    <w:p w14:paraId="100609D5" w14:textId="77777777" w:rsidR="00DF2E7D" w:rsidRPr="003B7583" w:rsidRDefault="00DF2E7D" w:rsidP="008E043A">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UAV Training Australia (2021), How Drones Are Used in Agriculture, available </w:t>
      </w:r>
      <w:hyperlink r:id="rId139"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209">
    <w:p w14:paraId="52B3DB16" w14:textId="77777777" w:rsidR="00DF2E7D" w:rsidRPr="003B7583" w:rsidRDefault="00DF2E7D" w:rsidP="008E043A">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(2020), About the On-Farm Internet of Things Trail, available </w:t>
      </w:r>
      <w:hyperlink r:id="rId140"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10">
    <w:p w14:paraId="58E8C95C" w14:textId="77777777" w:rsidR="00DF2E7D" w:rsidRPr="003B7583" w:rsidRDefault="00DF2E7D">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(2022), $1.8M to produce more AgTech Startups in Victoria, available </w:t>
      </w:r>
      <w:hyperlink r:id="rId141"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11">
    <w:p w14:paraId="7581BD9D" w14:textId="77777777" w:rsidR="00DF2E7D" w:rsidRPr="003B7583" w:rsidRDefault="00DF2E7D">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Agriculture Victoria (2022), $1.8M to produce more AgTech Startups in Victoria, available </w:t>
      </w:r>
      <w:hyperlink r:id="rId142" w:history="1">
        <w:r w:rsidRPr="003B7583">
          <w:rPr>
            <w:rStyle w:val="Hyperlink"/>
            <w:rFonts w:asciiTheme="minorHAnsi" w:hAnsiTheme="minorHAnsi" w:cstheme="minorHAnsi"/>
          </w:rPr>
          <w:t>here.</w:t>
        </w:r>
      </w:hyperlink>
    </w:p>
  </w:endnote>
  <w:endnote w:id="212">
    <w:p w14:paraId="0D541F28"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sidDel="00F06B6F">
        <w:rPr>
          <w:rFonts w:asciiTheme="minorHAnsi" w:hAnsiTheme="minorHAnsi" w:cstheme="minorHAnsi"/>
        </w:rPr>
        <w:t xml:space="preserve"> </w:t>
      </w:r>
      <w:r w:rsidRPr="003B7583">
        <w:rPr>
          <w:rFonts w:asciiTheme="minorHAnsi" w:hAnsiTheme="minorHAnsi" w:cstheme="minorHAnsi"/>
        </w:rPr>
        <w:t xml:space="preserve">Premier of Victoria (2021), Traceability boost backs ‘Paddock to Plate’ Success Story, available </w:t>
      </w:r>
      <w:hyperlink r:id="rId143" w:history="1">
        <w:r w:rsidRPr="003B7583">
          <w:rPr>
            <w:rStyle w:val="Hyperlink"/>
            <w:rFonts w:asciiTheme="minorHAnsi" w:hAnsiTheme="minorHAnsi" w:cstheme="minorHAnsi"/>
          </w:rPr>
          <w:t>here</w:t>
        </w:r>
      </w:hyperlink>
      <w:r w:rsidRPr="003B7583">
        <w:rPr>
          <w:rFonts w:asciiTheme="minorHAnsi" w:hAnsiTheme="minorHAnsi" w:cstheme="minorHAnsi"/>
        </w:rPr>
        <w:t>.</w:t>
      </w:r>
    </w:p>
  </w:endnote>
  <w:endnote w:id="213">
    <w:p w14:paraId="6F3C0364"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Aquaculture and Wild Catch, available </w:t>
      </w:r>
      <w:hyperlink r:id="rId144" w:history="1">
        <w:r w:rsidRPr="003B7583">
          <w:rPr>
            <w:rStyle w:val="Hyperlink"/>
            <w:rFonts w:asciiTheme="minorHAnsi" w:hAnsiTheme="minorHAnsi" w:cstheme="minorHAnsi"/>
          </w:rPr>
          <w:t>here.</w:t>
        </w:r>
      </w:hyperlink>
    </w:p>
  </w:endnote>
  <w:endnote w:id="214">
    <w:p w14:paraId="6C5B0691"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Aquaculture and Wild Catch, available </w:t>
      </w:r>
      <w:hyperlink r:id="rId145" w:history="1">
        <w:r w:rsidRPr="003B7583">
          <w:rPr>
            <w:rStyle w:val="Hyperlink"/>
            <w:rFonts w:asciiTheme="minorHAnsi" w:hAnsiTheme="minorHAnsi" w:cstheme="minorHAnsi"/>
          </w:rPr>
          <w:t>here.</w:t>
        </w:r>
      </w:hyperlink>
    </w:p>
  </w:endnote>
  <w:endnote w:id="215">
    <w:p w14:paraId="7B17D099"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Aquaculture and Wild Catch, available </w:t>
      </w:r>
      <w:hyperlink r:id="rId146" w:history="1">
        <w:r w:rsidRPr="003B7583">
          <w:rPr>
            <w:rStyle w:val="Hyperlink"/>
            <w:rFonts w:asciiTheme="minorHAnsi" w:hAnsiTheme="minorHAnsi" w:cstheme="minorHAnsi"/>
          </w:rPr>
          <w:t>here.</w:t>
        </w:r>
      </w:hyperlink>
    </w:p>
  </w:endnote>
  <w:endnote w:id="216">
    <w:p w14:paraId="5BAA7B63"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Aquaculture and Wild Catch, available </w:t>
      </w:r>
      <w:hyperlink r:id="rId147" w:history="1">
        <w:r w:rsidRPr="003B7583">
          <w:rPr>
            <w:rStyle w:val="Hyperlink"/>
            <w:rFonts w:asciiTheme="minorHAnsi" w:hAnsiTheme="minorHAnsi" w:cstheme="minorHAnsi"/>
          </w:rPr>
          <w:t>here.</w:t>
        </w:r>
      </w:hyperlink>
    </w:p>
  </w:endnote>
  <w:endnote w:id="217">
    <w:p w14:paraId="364C5DE8"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Forestry and Wood Products, available </w:t>
      </w:r>
      <w:hyperlink r:id="rId148"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18">
    <w:p w14:paraId="2ABB5810"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Forestry and Wood Products, available </w:t>
      </w:r>
      <w:hyperlink r:id="rId149" w:history="1">
        <w:r w:rsidRPr="003B7583">
          <w:rPr>
            <w:rStyle w:val="Hyperlink"/>
            <w:rFonts w:asciiTheme="minorHAnsi" w:hAnsiTheme="minorHAnsi" w:cstheme="minorHAnsi"/>
          </w:rPr>
          <w:t>here.</w:t>
        </w:r>
      </w:hyperlink>
    </w:p>
  </w:endnote>
  <w:endnote w:id="219">
    <w:p w14:paraId="702E1BED"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Nous (2021), Regional Skills Demand Profile – the Ovens Murray prepared for the Office of the Victorian Skills Commissioner. </w:t>
      </w:r>
    </w:p>
  </w:endnote>
  <w:endnote w:id="220">
    <w:p w14:paraId="33F24331"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Agribusiness, available </w:t>
      </w:r>
      <w:hyperlink r:id="rId150"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21">
    <w:p w14:paraId="70087E72"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Nursery &amp; Garden Industry Victoria (2020), Submission to the Skills for Victoria’s Growing Economy Review. </w:t>
      </w:r>
    </w:p>
  </w:endnote>
  <w:endnote w:id="222">
    <w:p w14:paraId="10E7DED7" w14:textId="77777777" w:rsidR="00DF2E7D" w:rsidRPr="003B7583" w:rsidRDefault="00DF2E7D" w:rsidP="00133CC8">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Agribusiness, available </w:t>
      </w:r>
      <w:hyperlink r:id="rId151"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23">
    <w:p w14:paraId="2A5CA8A9" w14:textId="77777777" w:rsidR="00DF2E7D" w:rsidRPr="003B7583" w:rsidRDefault="00DF2E7D" w:rsidP="00133CC8">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Agribusiness, available </w:t>
      </w:r>
      <w:hyperlink r:id="rId152" w:history="1">
        <w:r w:rsidRPr="003B7583">
          <w:rPr>
            <w:rStyle w:val="Hyperlink"/>
            <w:rFonts w:asciiTheme="minorHAnsi" w:hAnsiTheme="minorHAnsi" w:cstheme="minorHAnsi"/>
          </w:rPr>
          <w:t>here</w:t>
        </w:r>
      </w:hyperlink>
      <w:r w:rsidRPr="003B7583">
        <w:rPr>
          <w:rFonts w:asciiTheme="minorHAnsi" w:hAnsiTheme="minorHAnsi" w:cstheme="minorHAnsi"/>
        </w:rPr>
        <w:t xml:space="preserve">. </w:t>
      </w:r>
    </w:p>
  </w:endnote>
  <w:endnote w:id="224">
    <w:p w14:paraId="3FBF2AF8"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Aquaculture and Wild Catch, available </w:t>
      </w:r>
      <w:hyperlink r:id="rId153" w:history="1">
        <w:r w:rsidRPr="003B7583">
          <w:rPr>
            <w:rStyle w:val="Hyperlink"/>
            <w:rFonts w:asciiTheme="minorHAnsi" w:hAnsiTheme="minorHAnsi" w:cstheme="minorHAnsi"/>
          </w:rPr>
          <w:t>here.</w:t>
        </w:r>
      </w:hyperlink>
    </w:p>
  </w:endnote>
  <w:endnote w:id="225">
    <w:p w14:paraId="23E04230"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Forest and Wood Products, available </w:t>
      </w:r>
      <w:hyperlink r:id="rId154" w:history="1">
        <w:r w:rsidRPr="003B7583">
          <w:rPr>
            <w:rStyle w:val="Hyperlink"/>
            <w:rFonts w:asciiTheme="minorHAnsi" w:hAnsiTheme="minorHAnsi" w:cstheme="minorHAnsi"/>
          </w:rPr>
          <w:t>here.</w:t>
        </w:r>
      </w:hyperlink>
    </w:p>
  </w:endnote>
  <w:endnote w:id="226">
    <w:p w14:paraId="6D57F9F6" w14:textId="77777777" w:rsidR="00DF2E7D" w:rsidRPr="003B7583" w:rsidRDefault="00DF2E7D" w:rsidP="00D91040">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Forest and Wood Products, available </w:t>
      </w:r>
      <w:hyperlink r:id="rId155" w:history="1">
        <w:r w:rsidRPr="003B7583">
          <w:rPr>
            <w:rStyle w:val="Hyperlink"/>
            <w:rFonts w:asciiTheme="minorHAnsi" w:hAnsiTheme="minorHAnsi" w:cstheme="minorHAnsi"/>
          </w:rPr>
          <w:t>here.</w:t>
        </w:r>
      </w:hyperlink>
    </w:p>
  </w:endnote>
  <w:endnote w:id="227">
    <w:p w14:paraId="631D39FE" w14:textId="77777777" w:rsidR="00DF2E7D" w:rsidRPr="003B7583" w:rsidRDefault="00DF2E7D" w:rsidP="0072247B">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Forest and Wood Products, available </w:t>
      </w:r>
      <w:hyperlink r:id="rId156" w:history="1">
        <w:r w:rsidRPr="003B7583">
          <w:rPr>
            <w:rStyle w:val="Hyperlink"/>
            <w:rFonts w:asciiTheme="minorHAnsi" w:hAnsiTheme="minorHAnsi" w:cstheme="minorHAnsi"/>
          </w:rPr>
          <w:t>here.</w:t>
        </w:r>
      </w:hyperlink>
    </w:p>
  </w:endnote>
  <w:endnote w:id="228">
    <w:p w14:paraId="7346A734" w14:textId="77777777" w:rsidR="00DF2E7D" w:rsidRPr="003B7583" w:rsidRDefault="00DF2E7D" w:rsidP="0072247B">
      <w:pPr>
        <w:pStyle w:val="EndnoteText"/>
        <w:rPr>
          <w:rFonts w:asciiTheme="minorHAnsi" w:hAnsiTheme="minorHAnsi" w:cstheme="minorHAnsi"/>
        </w:rPr>
      </w:pPr>
      <w:r w:rsidRPr="003B7583">
        <w:rPr>
          <w:rStyle w:val="EndnoteReference"/>
          <w:rFonts w:cstheme="minorHAnsi"/>
        </w:rPr>
        <w:endnoteRef/>
      </w:r>
      <w:r w:rsidRPr="003B7583">
        <w:rPr>
          <w:rFonts w:asciiTheme="minorHAnsi" w:hAnsiTheme="minorHAnsi" w:cstheme="minorHAnsi"/>
        </w:rPr>
        <w:t xml:space="preserve"> AISC (2021), Forest and Wood Products, available </w:t>
      </w:r>
      <w:hyperlink r:id="rId157" w:history="1">
        <w:r w:rsidRPr="003B7583">
          <w:rPr>
            <w:rStyle w:val="Hyperlink"/>
            <w:rFonts w:asciiTheme="minorHAnsi" w:hAnsiTheme="minorHAnsi" w:cstheme="minorHAnsi"/>
          </w:rPr>
          <w:t>here.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Yu Mincho">
    <w:charset w:val="80"/>
    <w:family w:val="roman"/>
    <w:pitch w:val="variable"/>
    <w:sig w:usb0="800002E7" w:usb1="2AC7FCFF" w:usb2="00000012" w:usb3="00000000" w:csb0="0002009F" w:csb1="00000000"/>
  </w:font>
  <w:font w:name="Webdings">
    <w:panose1 w:val="05030102010509060703"/>
    <w:charset w:val="02"/>
    <w:family w:val="roman"/>
    <w:pitch w:val="variable"/>
    <w:sig w:usb0="00000000" w:usb1="10000000" w:usb2="00000000" w:usb3="00000000" w:csb0="80000000" w:csb1="00000000"/>
  </w:font>
  <w:font w:name="Frutiger-Roman">
    <w:altName w:val="Times New Roman"/>
    <w:charset w:val="00"/>
    <w:family w:val="auto"/>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7F64"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6E109CE" w14:textId="77777777" w:rsidR="00E04C23" w:rsidRDefault="00E04C23" w:rsidP="006D491C">
    <w:pPr>
      <w:pStyle w:val="Footer"/>
      <w:ind w:right="360"/>
      <w:rPr>
        <w:rStyle w:val="PageNumber"/>
      </w:rPr>
    </w:pPr>
  </w:p>
  <w:p w14:paraId="5241DB95"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3E74"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3760D7DD"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460797" w14:textId="3A44B01A" w:rsidR="00E04C23" w:rsidRPr="00E66B30" w:rsidRDefault="00FB5BAD" w:rsidP="006D491C">
    <w:pPr>
      <w:pStyle w:val="Footer"/>
      <w:ind w:right="360"/>
    </w:pPr>
    <w:r>
      <w:t xml:space="preserve">Victorian Skills Plan | </w:t>
    </w:r>
    <w:r w:rsidR="00EE370C">
      <w:t>Agriculture, Forestry and Fishing</w:t>
    </w:r>
    <w:r>
      <w:t xml:space="preserve"> </w:t>
    </w:r>
    <w:r w:rsidR="00DC4972">
      <w:t>Industry Insight</w:t>
    </w:r>
    <w:r>
      <w:t xml:space="preserve"> |</w:t>
    </w:r>
    <w:r w:rsidR="00D23C18">
      <w:t xml:space="preserve"> </w:t>
    </w:r>
    <w:r w:rsidR="00C60B2A">
      <w:t>October</w:t>
    </w:r>
    <w:r w:rsidR="00D92383">
      <w:t xml:space="preserve"> </w:t>
    </w: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1C3AB" w14:textId="77777777" w:rsidR="00BA4857" w:rsidRDefault="00BA4857" w:rsidP="00B259EA">
      <w:r>
        <w:separator/>
      </w:r>
    </w:p>
  </w:footnote>
  <w:footnote w:type="continuationSeparator" w:id="0">
    <w:p w14:paraId="703FBDD5" w14:textId="77777777" w:rsidR="00BA4857" w:rsidRDefault="00BA4857" w:rsidP="00B259EA">
      <w:r>
        <w:continuationSeparator/>
      </w:r>
    </w:p>
  </w:footnote>
  <w:footnote w:type="continuationNotice" w:id="1">
    <w:p w14:paraId="575B5BC7" w14:textId="77777777" w:rsidR="00BA4857" w:rsidRDefault="00BA4857">
      <w:pPr>
        <w:spacing w:after="0" w:line="240" w:lineRule="auto"/>
      </w:pPr>
    </w:p>
  </w:footnote>
  <w:footnote w:id="2">
    <w:p w14:paraId="7CCF0312" w14:textId="77777777" w:rsidR="005D43B0" w:rsidRPr="00884CE5" w:rsidRDefault="005D43B0" w:rsidP="005D43B0">
      <w:pPr>
        <w:pStyle w:val="FootnoteText"/>
        <w:rPr>
          <w:rFonts w:cs="Arial"/>
          <w:sz w:val="20"/>
        </w:rPr>
      </w:pPr>
      <w:r w:rsidRPr="00884CE5">
        <w:rPr>
          <w:rStyle w:val="FootnoteReference"/>
          <w:rFonts w:cs="Arial"/>
          <w:sz w:val="20"/>
        </w:rPr>
        <w:footnoteRef/>
      </w:r>
      <w:r w:rsidRPr="00884CE5">
        <w:rPr>
          <w:rFonts w:cs="Arial"/>
          <w:sz w:val="20"/>
        </w:rPr>
        <w:t xml:space="preserve"> 3-year compound annual growth rate</w:t>
      </w:r>
    </w:p>
  </w:footnote>
  <w:footnote w:id="3">
    <w:p w14:paraId="2CB5CDCA" w14:textId="77777777" w:rsidR="005D43B0" w:rsidRPr="00884CE5" w:rsidRDefault="005D43B0" w:rsidP="005D43B0">
      <w:pPr>
        <w:pStyle w:val="FootnoteText"/>
        <w:rPr>
          <w:rFonts w:cs="Arial"/>
          <w:sz w:val="20"/>
        </w:rPr>
      </w:pPr>
      <w:r w:rsidRPr="00884CE5">
        <w:rPr>
          <w:rStyle w:val="FootnoteReference"/>
          <w:rFonts w:cs="Arial"/>
          <w:sz w:val="20"/>
        </w:rPr>
        <w:footnoteRef/>
      </w:r>
      <w:r w:rsidRPr="00884CE5">
        <w:rPr>
          <w:rFonts w:cs="Arial"/>
          <w:sz w:val="20"/>
        </w:rPr>
        <w:t xml:space="preserve"> Computed for 2017 to 2020 employment growth for pre-COVID comparison</w:t>
      </w:r>
    </w:p>
  </w:footnote>
  <w:footnote w:id="4">
    <w:p w14:paraId="55A488C9" w14:textId="77777777" w:rsidR="005D43B0" w:rsidRPr="00884CE5" w:rsidRDefault="005D43B0" w:rsidP="005D43B0">
      <w:pPr>
        <w:pStyle w:val="FootnoteText"/>
        <w:rPr>
          <w:rFonts w:cs="Arial"/>
          <w:sz w:val="20"/>
        </w:rPr>
      </w:pPr>
      <w:r w:rsidRPr="00884CE5">
        <w:rPr>
          <w:rStyle w:val="FootnoteReference"/>
          <w:rFonts w:cs="Arial"/>
          <w:sz w:val="20"/>
        </w:rPr>
        <w:footnoteRef/>
      </w:r>
      <w:r w:rsidRPr="00884CE5">
        <w:rPr>
          <w:rFonts w:cs="Arial"/>
          <w:sz w:val="20"/>
        </w:rPr>
        <w:t xml:space="preserve"> 3-year compound annual growth rate</w:t>
      </w:r>
    </w:p>
  </w:footnote>
  <w:footnote w:id="5">
    <w:p w14:paraId="24206F06" w14:textId="77777777" w:rsidR="005D43B0" w:rsidRPr="00884CE5" w:rsidRDefault="005D43B0" w:rsidP="005D43B0">
      <w:pPr>
        <w:pStyle w:val="FootnoteText"/>
        <w:rPr>
          <w:rFonts w:cs="Arial"/>
          <w:sz w:val="20"/>
        </w:rPr>
      </w:pPr>
      <w:r w:rsidRPr="00884CE5">
        <w:rPr>
          <w:rStyle w:val="FootnoteReference"/>
          <w:rFonts w:cs="Arial"/>
          <w:sz w:val="20"/>
        </w:rPr>
        <w:footnoteRef/>
      </w:r>
      <w:r w:rsidRPr="00884CE5">
        <w:rPr>
          <w:rFonts w:cs="Arial"/>
          <w:sz w:val="20"/>
        </w:rPr>
        <w:t xml:space="preserve"> Computed for 2017 to 2020 employment growth for pre-COVID comparison</w:t>
      </w:r>
    </w:p>
  </w:footnote>
  <w:footnote w:id="6">
    <w:p w14:paraId="5605494A" w14:textId="11223F8B" w:rsidR="003751D9" w:rsidRDefault="003751D9" w:rsidP="003751D9">
      <w:pPr>
        <w:pStyle w:val="FootnoteText"/>
      </w:pPr>
      <w:r w:rsidRPr="00884CE5">
        <w:rPr>
          <w:rStyle w:val="FootnoteReference"/>
          <w:rFonts w:cs="Arial"/>
          <w:sz w:val="20"/>
        </w:rPr>
        <w:footnoteRef/>
      </w:r>
      <w:r w:rsidRPr="00884CE5">
        <w:rPr>
          <w:rFonts w:cs="Arial"/>
          <w:sz w:val="20"/>
        </w:rPr>
        <w:t xml:space="preserve"> </w:t>
      </w:r>
      <w:r w:rsidR="00884CE5">
        <w:rPr>
          <w:rFonts w:cs="Arial"/>
          <w:sz w:val="20"/>
        </w:rPr>
        <w:t xml:space="preserve">Footnote for Table 2: </w:t>
      </w:r>
      <w:r w:rsidRPr="00884CE5">
        <w:rPr>
          <w:rFonts w:cs="Arial"/>
          <w:sz w:val="20"/>
        </w:rPr>
        <w:t>Due to rounding, some totals may not correspond with the sum of the separate figures</w:t>
      </w:r>
    </w:p>
  </w:footnote>
  <w:footnote w:id="7">
    <w:p w14:paraId="27915759" w14:textId="28068EBC" w:rsidR="001F0479" w:rsidRPr="002F79E7" w:rsidRDefault="001F0479">
      <w:pPr>
        <w:pStyle w:val="FootnoteText"/>
        <w:rPr>
          <w:sz w:val="20"/>
          <w:szCs w:val="24"/>
        </w:rPr>
      </w:pPr>
      <w:r w:rsidRPr="002F79E7">
        <w:rPr>
          <w:rStyle w:val="FootnoteReference"/>
          <w:sz w:val="20"/>
          <w:szCs w:val="24"/>
        </w:rPr>
        <w:footnoteRef/>
      </w:r>
      <w:r w:rsidRPr="002F79E7">
        <w:rPr>
          <w:sz w:val="20"/>
          <w:szCs w:val="24"/>
        </w:rPr>
        <w:t xml:space="preserve"> No accurate figures </w:t>
      </w:r>
      <w:r w:rsidR="00930546" w:rsidRPr="002F79E7">
        <w:rPr>
          <w:sz w:val="20"/>
          <w:szCs w:val="24"/>
        </w:rPr>
        <w:t xml:space="preserve">are </w:t>
      </w:r>
      <w:r w:rsidRPr="002F79E7">
        <w:rPr>
          <w:sz w:val="20"/>
          <w:szCs w:val="24"/>
        </w:rPr>
        <w:t>provided for the</w:t>
      </w:r>
      <w:r w:rsidR="00930546" w:rsidRPr="002F79E7">
        <w:rPr>
          <w:sz w:val="20"/>
          <w:szCs w:val="24"/>
        </w:rPr>
        <w:t xml:space="preserve"> current employment size of the</w:t>
      </w:r>
      <w:r w:rsidRPr="002F79E7">
        <w:rPr>
          <w:sz w:val="20"/>
          <w:szCs w:val="24"/>
        </w:rPr>
        <w:t xml:space="preserve"> </w:t>
      </w:r>
      <w:r w:rsidR="00930546" w:rsidRPr="002F79E7">
        <w:rPr>
          <w:sz w:val="20"/>
          <w:szCs w:val="24"/>
        </w:rPr>
        <w:t>Victorian A</w:t>
      </w:r>
      <w:r w:rsidRPr="002F79E7">
        <w:rPr>
          <w:sz w:val="20"/>
          <w:szCs w:val="24"/>
        </w:rPr>
        <w:t>quaculture industry</w:t>
      </w:r>
    </w:p>
  </w:footnote>
  <w:footnote w:id="8">
    <w:p w14:paraId="2F72C70C" w14:textId="77777777" w:rsidR="0035125D" w:rsidRPr="00884CE5" w:rsidRDefault="0035125D" w:rsidP="0035125D">
      <w:pPr>
        <w:pStyle w:val="FootnoteText"/>
        <w:rPr>
          <w:rFonts w:cs="Arial"/>
          <w:sz w:val="20"/>
        </w:rPr>
      </w:pPr>
      <w:r w:rsidRPr="00884CE5">
        <w:rPr>
          <w:rStyle w:val="FootnoteReference"/>
          <w:rFonts w:cs="Arial"/>
          <w:sz w:val="20"/>
        </w:rPr>
        <w:footnoteRef/>
      </w:r>
      <w:r w:rsidRPr="00884CE5">
        <w:rPr>
          <w:rFonts w:cs="Arial"/>
          <w:sz w:val="20"/>
        </w:rPr>
        <w:t xml:space="preserve"> 3-year compound annual growth rate</w:t>
      </w:r>
    </w:p>
  </w:footnote>
  <w:footnote w:id="9">
    <w:p w14:paraId="614AE608" w14:textId="77777777" w:rsidR="0035125D" w:rsidRPr="00884CE5" w:rsidRDefault="0035125D" w:rsidP="0035125D">
      <w:pPr>
        <w:pStyle w:val="FootnoteText"/>
        <w:rPr>
          <w:rFonts w:cs="Arial"/>
          <w:sz w:val="20"/>
        </w:rPr>
      </w:pPr>
      <w:r w:rsidRPr="00884CE5">
        <w:rPr>
          <w:rStyle w:val="FootnoteReference"/>
          <w:rFonts w:cs="Arial"/>
          <w:sz w:val="20"/>
        </w:rPr>
        <w:footnoteRef/>
      </w:r>
      <w:r w:rsidRPr="00884CE5">
        <w:rPr>
          <w:rFonts w:cs="Arial"/>
          <w:sz w:val="20"/>
        </w:rPr>
        <w:t xml:space="preserve"> Computed for 2017 to 2020 employment growth for pre-COVID comparison</w:t>
      </w:r>
    </w:p>
  </w:footnote>
  <w:footnote w:id="10">
    <w:p w14:paraId="1167B679" w14:textId="77777777" w:rsidR="0035125D" w:rsidRPr="00884CE5" w:rsidRDefault="0035125D" w:rsidP="0035125D">
      <w:pPr>
        <w:pStyle w:val="FootnoteText"/>
        <w:rPr>
          <w:rFonts w:cs="Arial"/>
          <w:sz w:val="20"/>
        </w:rPr>
      </w:pPr>
      <w:r w:rsidRPr="00884CE5">
        <w:rPr>
          <w:rStyle w:val="FootnoteReference"/>
          <w:rFonts w:cs="Arial"/>
          <w:sz w:val="20"/>
        </w:rPr>
        <w:footnoteRef/>
      </w:r>
      <w:r w:rsidRPr="00884CE5">
        <w:rPr>
          <w:rFonts w:cs="Arial"/>
          <w:sz w:val="20"/>
        </w:rPr>
        <w:t xml:space="preserve"> 3-year compound annual growth rate</w:t>
      </w:r>
    </w:p>
  </w:footnote>
  <w:footnote w:id="11">
    <w:p w14:paraId="52CFF335" w14:textId="77777777" w:rsidR="0035125D" w:rsidRPr="00884CE5" w:rsidRDefault="0035125D" w:rsidP="0035125D">
      <w:pPr>
        <w:pStyle w:val="FootnoteText"/>
        <w:rPr>
          <w:rFonts w:cs="Arial"/>
          <w:sz w:val="20"/>
        </w:rPr>
      </w:pPr>
      <w:r w:rsidRPr="00884CE5">
        <w:rPr>
          <w:rStyle w:val="FootnoteReference"/>
          <w:rFonts w:cs="Arial"/>
          <w:sz w:val="20"/>
        </w:rPr>
        <w:footnoteRef/>
      </w:r>
      <w:r w:rsidRPr="00884CE5">
        <w:rPr>
          <w:rFonts w:cs="Arial"/>
          <w:sz w:val="20"/>
        </w:rPr>
        <w:t xml:space="preserve"> Computed for 2017 to 2020 employment growth for pre-COVID comparison</w:t>
      </w:r>
    </w:p>
  </w:footnote>
  <w:footnote w:id="12">
    <w:p w14:paraId="2B160D8E" w14:textId="7516BB59" w:rsidR="00604A6C" w:rsidRDefault="00604A6C" w:rsidP="00604A6C">
      <w:pPr>
        <w:pStyle w:val="FootnoteText"/>
      </w:pPr>
      <w:r w:rsidRPr="00884CE5">
        <w:rPr>
          <w:rStyle w:val="FootnoteReference"/>
          <w:rFonts w:cs="Arial"/>
          <w:sz w:val="20"/>
        </w:rPr>
        <w:footnoteRef/>
      </w:r>
      <w:r w:rsidRPr="00884CE5">
        <w:rPr>
          <w:rFonts w:cs="Arial"/>
          <w:sz w:val="20"/>
        </w:rPr>
        <w:t xml:space="preserve"> </w:t>
      </w:r>
      <w:r w:rsidR="00884CE5">
        <w:rPr>
          <w:rFonts w:cs="Arial"/>
          <w:sz w:val="20"/>
        </w:rPr>
        <w:t>Footno</w:t>
      </w:r>
      <w:r w:rsidR="003B7583">
        <w:rPr>
          <w:rFonts w:cs="Arial"/>
          <w:sz w:val="20"/>
        </w:rPr>
        <w:t xml:space="preserve">te for Table 5: </w:t>
      </w:r>
      <w:r w:rsidRPr="00884CE5">
        <w:rPr>
          <w:rFonts w:cs="Arial"/>
          <w:sz w:val="20"/>
        </w:rPr>
        <w:t>Due to rounding, some totals may not correspond with the sum of the separate figures</w:t>
      </w:r>
    </w:p>
  </w:footnote>
  <w:footnote w:id="13">
    <w:p w14:paraId="528A39B1" w14:textId="15E23AA6" w:rsidR="007535B9" w:rsidRPr="00F71D33" w:rsidRDefault="007535B9" w:rsidP="007535B9">
      <w:pPr>
        <w:pStyle w:val="FootnoteText"/>
        <w:rPr>
          <w:sz w:val="14"/>
          <w:szCs w:val="14"/>
        </w:rPr>
      </w:pPr>
      <w:r w:rsidRPr="003B7583">
        <w:rPr>
          <w:rStyle w:val="FootnoteReference"/>
          <w:sz w:val="20"/>
        </w:rPr>
        <w:footnoteRef/>
      </w:r>
      <w:r w:rsidRPr="003B7583">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w:t>
      </w:r>
      <w:r w:rsidR="00EE0220" w:rsidRPr="003B7583">
        <w:rPr>
          <w:sz w:val="20"/>
        </w:rPr>
        <w:t>B</w:t>
      </w:r>
      <w:r w:rsidRPr="003B7583">
        <w:rPr>
          <w:sz w:val="20"/>
        </w:rPr>
        <w:t xml:space="preserve">achelor degree is three years, so therefore only those in their final year of study will enter the workforce the following year). </w:t>
      </w:r>
    </w:p>
  </w:footnote>
  <w:footnote w:id="14">
    <w:p w14:paraId="7A05C7EA" w14:textId="758E60CA" w:rsidR="00D1619A" w:rsidRPr="003B7583" w:rsidRDefault="00D1619A" w:rsidP="00D1619A">
      <w:pPr>
        <w:pStyle w:val="CommentText"/>
      </w:pPr>
      <w:r w:rsidRPr="003B7583">
        <w:rPr>
          <w:rStyle w:val="FootnoteReference"/>
        </w:rPr>
        <w:footnoteRef/>
      </w:r>
      <w:r w:rsidRPr="003B7583">
        <w:t xml:space="preserve"> </w:t>
      </w:r>
      <w:r w:rsidR="003B7583">
        <w:t xml:space="preserve">Footnote for Table 10: </w:t>
      </w:r>
      <w:r w:rsidR="00F15644" w:rsidRPr="003B7583">
        <w:rPr>
          <w:rFonts w:asciiTheme="minorHAnsi" w:hAnsiTheme="minorHAnsi" w:cstheme="minorHAnsi"/>
        </w:rPr>
        <w:t xml:space="preserve">VET courses can support a range of occupations across a range of industries, and occupations can also support a range of industries. </w:t>
      </w:r>
      <w:r w:rsidR="00F15644" w:rsidRPr="003B7583">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4AD35A7D" w14:textId="77777777" w:rsidR="00D1619A" w:rsidRPr="007A07AD" w:rsidRDefault="00D1619A" w:rsidP="00D1619A">
      <w:pPr>
        <w:pStyle w:val="FootnoteText"/>
      </w:pPr>
    </w:p>
  </w:footnote>
  <w:footnote w:id="15">
    <w:p w14:paraId="24F3E2F5" w14:textId="77777777" w:rsidR="009A7F01" w:rsidRPr="00016C7A" w:rsidRDefault="009A7F01" w:rsidP="009A7F01">
      <w:pPr>
        <w:pStyle w:val="FootnoteText"/>
        <w:rPr>
          <w:sz w:val="20"/>
        </w:rPr>
      </w:pPr>
      <w:r w:rsidRPr="00016C7A">
        <w:rPr>
          <w:rStyle w:val="FootnoteReference"/>
          <w:sz w:val="20"/>
        </w:rPr>
        <w:footnoteRef/>
      </w:r>
      <w:r w:rsidRPr="00016C7A">
        <w:rPr>
          <w:sz w:val="20"/>
        </w:rP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A383" w14:textId="42239434" w:rsidR="00025344" w:rsidRDefault="00A57B4F">
    <w:pPr>
      <w:pStyle w:val="Header"/>
    </w:pPr>
    <w:r>
      <w:rPr>
        <w:noProof/>
      </w:rPr>
      <w:drawing>
        <wp:anchor distT="0" distB="0" distL="114300" distR="114300" simplePos="0" relativeHeight="251658241" behindDoc="1" locked="0" layoutInCell="1" allowOverlap="1" wp14:anchorId="258032DB" wp14:editId="5C8A2319">
          <wp:simplePos x="0" y="0"/>
          <wp:positionH relativeFrom="page">
            <wp:posOffset>6985</wp:posOffset>
          </wp:positionH>
          <wp:positionV relativeFrom="page">
            <wp:posOffset>473</wp:posOffset>
          </wp:positionV>
          <wp:extent cx="7549900" cy="10671371"/>
          <wp:effectExtent l="0" t="0" r="0" b="0"/>
          <wp:wrapNone/>
          <wp:docPr id="490" name="Picture 4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3B0B" w14:textId="6ABA5892" w:rsidR="00E04C23" w:rsidRPr="00BD2062" w:rsidRDefault="00950562" w:rsidP="00950562">
    <w:pPr>
      <w:pStyle w:val="Header"/>
    </w:pPr>
    <w:r>
      <w:rPr>
        <w:noProof/>
      </w:rPr>
      <w:drawing>
        <wp:anchor distT="0" distB="0" distL="114300" distR="114300" simplePos="0" relativeHeight="251658240" behindDoc="1" locked="0" layoutInCell="1" allowOverlap="1" wp14:anchorId="4B88A9C7" wp14:editId="54E62284">
          <wp:simplePos x="0" y="0"/>
          <wp:positionH relativeFrom="page">
            <wp:posOffset>0</wp:posOffset>
          </wp:positionH>
          <wp:positionV relativeFrom="page">
            <wp:posOffset>0</wp:posOffset>
          </wp:positionV>
          <wp:extent cx="7560000" cy="81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9CD6342C"/>
    <w:numStyleLink w:val="TableexpListnumberedmultilevel"/>
  </w:abstractNum>
  <w:abstractNum w:abstractNumId="11"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3"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4"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8F036D"/>
    <w:multiLevelType w:val="hybridMultilevel"/>
    <w:tmpl w:val="117C050C"/>
    <w:lvl w:ilvl="0" w:tplc="0C09000F">
      <w:start w:val="1"/>
      <w:numFmt w:val="decimal"/>
      <w:lvlText w:val="%1."/>
      <w:lvlJc w:val="left"/>
      <w:pPr>
        <w:ind w:left="1080" w:hanging="72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92A00"/>
    <w:multiLevelType w:val="hybridMultilevel"/>
    <w:tmpl w:val="C45A481E"/>
    <w:lvl w:ilvl="0" w:tplc="D6AC28C8">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2A5D70EA"/>
    <w:multiLevelType w:val="hybridMultilevel"/>
    <w:tmpl w:val="FAE250F8"/>
    <w:lvl w:ilvl="0" w:tplc="ABA41E46">
      <w:start w:val="1"/>
      <w:numFmt w:val="bullet"/>
      <w:pStyle w:val="NormalTablesList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86673A"/>
    <w:multiLevelType w:val="multilevel"/>
    <w:tmpl w:val="0C08EC58"/>
    <w:numStyleLink w:val="111"/>
  </w:abstractNum>
  <w:abstractNum w:abstractNumId="23"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4" w15:restartNumberingAfterBreak="0">
    <w:nsid w:val="3EBE4FF4"/>
    <w:multiLevelType w:val="hybridMultilevel"/>
    <w:tmpl w:val="693447BA"/>
    <w:lvl w:ilvl="0" w:tplc="0E04FF58">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AF3323"/>
    <w:multiLevelType w:val="hybridMultilevel"/>
    <w:tmpl w:val="6FCA060E"/>
    <w:lvl w:ilvl="0" w:tplc="3722890E">
      <w:start w:val="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1" w15:restartNumberingAfterBreak="0">
    <w:nsid w:val="541A1DF6"/>
    <w:multiLevelType w:val="hybridMultilevel"/>
    <w:tmpl w:val="4DAC4078"/>
    <w:lvl w:ilvl="0" w:tplc="F60A60A6">
      <w:start w:val="1"/>
      <w:numFmt w:val="decimal"/>
      <w:pStyle w:val="Listnumbered"/>
      <w:lvlText w:val="%1."/>
      <w:lvlJc w:val="left"/>
      <w:pPr>
        <w:ind w:left="426" w:hanging="360"/>
      </w:p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32" w15:restartNumberingAfterBreak="0">
    <w:nsid w:val="55097F59"/>
    <w:multiLevelType w:val="hybridMultilevel"/>
    <w:tmpl w:val="C84CB338"/>
    <w:lvl w:ilvl="0" w:tplc="EEDE69D6">
      <w:start w:val="1"/>
      <w:numFmt w:val="decimal"/>
      <w:lvlText w:val="%1."/>
      <w:lvlJc w:val="left"/>
      <w:pPr>
        <w:ind w:left="284" w:hanging="284"/>
      </w:pPr>
      <w:rPr>
        <w:rFonts w:ascii="Arial" w:eastAsiaTheme="minorHAnsi" w:hAnsi="Arial"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7" w15:restartNumberingAfterBreak="0">
    <w:nsid w:val="632F5E48"/>
    <w:multiLevelType w:val="hybridMultilevel"/>
    <w:tmpl w:val="54467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B544333"/>
    <w:multiLevelType w:val="hybridMultilevel"/>
    <w:tmpl w:val="D38E83B4"/>
    <w:lvl w:ilvl="0" w:tplc="DDA2189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5" w15:restartNumberingAfterBreak="0">
    <w:nsid w:val="7B177FDA"/>
    <w:multiLevelType w:val="hybridMultilevel"/>
    <w:tmpl w:val="3D7AB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132984">
    <w:abstractNumId w:val="9"/>
  </w:num>
  <w:num w:numId="2" w16cid:durableId="744686878">
    <w:abstractNumId w:val="7"/>
  </w:num>
  <w:num w:numId="3" w16cid:durableId="1757243827">
    <w:abstractNumId w:val="6"/>
  </w:num>
  <w:num w:numId="4" w16cid:durableId="928005394">
    <w:abstractNumId w:val="5"/>
  </w:num>
  <w:num w:numId="5" w16cid:durableId="965235333">
    <w:abstractNumId w:val="4"/>
  </w:num>
  <w:num w:numId="6" w16cid:durableId="649554465">
    <w:abstractNumId w:val="8"/>
  </w:num>
  <w:num w:numId="7" w16cid:durableId="17633327">
    <w:abstractNumId w:val="3"/>
  </w:num>
  <w:num w:numId="8" w16cid:durableId="264850573">
    <w:abstractNumId w:val="2"/>
  </w:num>
  <w:num w:numId="9" w16cid:durableId="1707022552">
    <w:abstractNumId w:val="1"/>
  </w:num>
  <w:num w:numId="10" w16cid:durableId="987444084">
    <w:abstractNumId w:val="0"/>
  </w:num>
  <w:num w:numId="11" w16cid:durableId="65306595">
    <w:abstractNumId w:val="20"/>
  </w:num>
  <w:num w:numId="12" w16cid:durableId="264194486">
    <w:abstractNumId w:val="18"/>
  </w:num>
  <w:num w:numId="13" w16cid:durableId="419109502">
    <w:abstractNumId w:val="11"/>
  </w:num>
  <w:num w:numId="14" w16cid:durableId="489564987">
    <w:abstractNumId w:val="36"/>
  </w:num>
  <w:num w:numId="15" w16cid:durableId="561789262">
    <w:abstractNumId w:val="30"/>
  </w:num>
  <w:num w:numId="16" w16cid:durableId="2011371528">
    <w:abstractNumId w:val="46"/>
  </w:num>
  <w:num w:numId="17" w16cid:durableId="1093861647">
    <w:abstractNumId w:val="21"/>
  </w:num>
  <w:num w:numId="18" w16cid:durableId="1419860811">
    <w:abstractNumId w:val="41"/>
  </w:num>
  <w:num w:numId="19" w16cid:durableId="2055151532">
    <w:abstractNumId w:val="25"/>
  </w:num>
  <w:num w:numId="20" w16cid:durableId="1958950667">
    <w:abstractNumId w:val="34"/>
  </w:num>
  <w:num w:numId="21" w16cid:durableId="1149132508">
    <w:abstractNumId w:val="19"/>
  </w:num>
  <w:num w:numId="22" w16cid:durableId="237176005">
    <w:abstractNumId w:val="38"/>
  </w:num>
  <w:num w:numId="23" w16cid:durableId="2088115893">
    <w:abstractNumId w:val="13"/>
  </w:num>
  <w:num w:numId="24" w16cid:durableId="387000415">
    <w:abstractNumId w:val="41"/>
    <w:lvlOverride w:ilvl="0">
      <w:startOverride w:val="1"/>
    </w:lvlOverride>
  </w:num>
  <w:num w:numId="25" w16cid:durableId="1596016137">
    <w:abstractNumId w:val="41"/>
    <w:lvlOverride w:ilvl="0">
      <w:startOverride w:val="1"/>
    </w:lvlOverride>
  </w:num>
  <w:num w:numId="26" w16cid:durableId="1546715931">
    <w:abstractNumId w:val="41"/>
    <w:lvlOverride w:ilvl="0">
      <w:startOverride w:val="1"/>
    </w:lvlOverride>
  </w:num>
  <w:num w:numId="27" w16cid:durableId="1827551651">
    <w:abstractNumId w:val="41"/>
    <w:lvlOverride w:ilvl="0">
      <w:startOverride w:val="1"/>
    </w:lvlOverride>
  </w:num>
  <w:num w:numId="28" w16cid:durableId="40177867">
    <w:abstractNumId w:val="41"/>
    <w:lvlOverride w:ilvl="0">
      <w:startOverride w:val="1"/>
    </w:lvlOverride>
  </w:num>
  <w:num w:numId="29" w16cid:durableId="967199139">
    <w:abstractNumId w:val="44"/>
  </w:num>
  <w:num w:numId="30" w16cid:durableId="601718067">
    <w:abstractNumId w:val="35"/>
  </w:num>
  <w:num w:numId="31" w16cid:durableId="958562212">
    <w:abstractNumId w:val="29"/>
  </w:num>
  <w:num w:numId="32" w16cid:durableId="1588609926">
    <w:abstractNumId w:val="26"/>
  </w:num>
  <w:num w:numId="33" w16cid:durableId="12704335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95336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68244796">
    <w:abstractNumId w:val="22"/>
  </w:num>
  <w:num w:numId="36" w16cid:durableId="8829069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9199929">
    <w:abstractNumId w:val="40"/>
  </w:num>
  <w:num w:numId="38" w16cid:durableId="362217814">
    <w:abstractNumId w:val="23"/>
  </w:num>
  <w:num w:numId="39" w16cid:durableId="1109393751">
    <w:abstractNumId w:val="43"/>
  </w:num>
  <w:num w:numId="40" w16cid:durableId="1272400223">
    <w:abstractNumId w:val="27"/>
  </w:num>
  <w:num w:numId="41" w16cid:durableId="1922711046">
    <w:abstractNumId w:val="12"/>
  </w:num>
  <w:num w:numId="42" w16cid:durableId="1531914122">
    <w:abstractNumId w:val="16"/>
  </w:num>
  <w:num w:numId="43" w16cid:durableId="192888482">
    <w:abstractNumId w:val="10"/>
  </w:num>
  <w:num w:numId="44" w16cid:durableId="1790467096">
    <w:abstractNumId w:val="33"/>
  </w:num>
  <w:num w:numId="45" w16cid:durableId="778181784">
    <w:abstractNumId w:val="31"/>
  </w:num>
  <w:num w:numId="46" w16cid:durableId="895238588">
    <w:abstractNumId w:val="21"/>
  </w:num>
  <w:num w:numId="47" w16cid:durableId="1316489110">
    <w:abstractNumId w:val="17"/>
  </w:num>
  <w:num w:numId="48" w16cid:durableId="303631074">
    <w:abstractNumId w:val="24"/>
  </w:num>
  <w:num w:numId="49" w16cid:durableId="1816682441">
    <w:abstractNumId w:val="39"/>
  </w:num>
  <w:num w:numId="50" w16cid:durableId="1664308573">
    <w:abstractNumId w:val="32"/>
  </w:num>
  <w:num w:numId="51" w16cid:durableId="1731465578">
    <w:abstractNumId w:val="45"/>
  </w:num>
  <w:num w:numId="52" w16cid:durableId="1290743498">
    <w:abstractNumId w:val="31"/>
    <w:lvlOverride w:ilvl="0">
      <w:startOverride w:val="1"/>
    </w:lvlOverride>
  </w:num>
  <w:num w:numId="53" w16cid:durableId="1050149453">
    <w:abstractNumId w:val="31"/>
    <w:lvlOverride w:ilvl="0">
      <w:startOverride w:val="1"/>
    </w:lvlOverride>
  </w:num>
  <w:num w:numId="54" w16cid:durableId="20886490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7642990">
    <w:abstractNumId w:val="31"/>
    <w:lvlOverride w:ilvl="0">
      <w:startOverride w:val="1"/>
    </w:lvlOverride>
  </w:num>
  <w:num w:numId="56" w16cid:durableId="52119082">
    <w:abstractNumId w:val="28"/>
  </w:num>
  <w:num w:numId="57" w16cid:durableId="1057120907">
    <w:abstractNumId w:val="31"/>
    <w:lvlOverride w:ilvl="0">
      <w:startOverride w:val="1"/>
    </w:lvlOverride>
  </w:num>
  <w:num w:numId="58" w16cid:durableId="1991906508">
    <w:abstractNumId w:val="31"/>
    <w:lvlOverride w:ilvl="0">
      <w:startOverride w:val="1"/>
    </w:lvlOverride>
  </w:num>
  <w:num w:numId="59" w16cid:durableId="1623000054">
    <w:abstractNumId w:val="31"/>
    <w:lvlOverride w:ilvl="0">
      <w:startOverride w:val="1"/>
    </w:lvlOverride>
  </w:num>
  <w:num w:numId="60" w16cid:durableId="405886483">
    <w:abstractNumId w:val="31"/>
    <w:lvlOverride w:ilvl="0">
      <w:startOverride w:val="1"/>
    </w:lvlOverride>
  </w:num>
  <w:num w:numId="61" w16cid:durableId="1061560034">
    <w:abstractNumId w:val="31"/>
    <w:lvlOverride w:ilvl="0">
      <w:startOverride w:val="1"/>
    </w:lvlOverride>
  </w:num>
  <w:num w:numId="62" w16cid:durableId="296224528">
    <w:abstractNumId w:val="21"/>
  </w:num>
  <w:num w:numId="63" w16cid:durableId="1631017081">
    <w:abstractNumId w:val="14"/>
  </w:num>
  <w:num w:numId="64" w16cid:durableId="358045249">
    <w:abstractNumId w:val="31"/>
    <w:lvlOverride w:ilvl="0">
      <w:startOverride w:val="1"/>
    </w:lvlOverride>
  </w:num>
  <w:num w:numId="65" w16cid:durableId="2025552946">
    <w:abstractNumId w:val="42"/>
  </w:num>
  <w:num w:numId="66" w16cid:durableId="1663779109">
    <w:abstractNumId w:val="37"/>
  </w:num>
  <w:num w:numId="67" w16cid:durableId="683439130">
    <w:abstractNumId w:val="15"/>
  </w:num>
  <w:num w:numId="68" w16cid:durableId="1101338333">
    <w:abstractNumId w:val="31"/>
    <w:lvlOverride w:ilvl="0">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BAD"/>
    <w:rsid w:val="00000BB7"/>
    <w:rsid w:val="00002242"/>
    <w:rsid w:val="00002494"/>
    <w:rsid w:val="00002FE5"/>
    <w:rsid w:val="000038F6"/>
    <w:rsid w:val="000039AE"/>
    <w:rsid w:val="00004029"/>
    <w:rsid w:val="000040BF"/>
    <w:rsid w:val="00005070"/>
    <w:rsid w:val="00005662"/>
    <w:rsid w:val="000056C9"/>
    <w:rsid w:val="000064FF"/>
    <w:rsid w:val="00006536"/>
    <w:rsid w:val="000065D7"/>
    <w:rsid w:val="00010A1A"/>
    <w:rsid w:val="00011107"/>
    <w:rsid w:val="00011988"/>
    <w:rsid w:val="00011FE6"/>
    <w:rsid w:val="000129C2"/>
    <w:rsid w:val="00012BAE"/>
    <w:rsid w:val="00012BB4"/>
    <w:rsid w:val="000135A8"/>
    <w:rsid w:val="000136A2"/>
    <w:rsid w:val="00014093"/>
    <w:rsid w:val="00014B51"/>
    <w:rsid w:val="000150E7"/>
    <w:rsid w:val="0001510F"/>
    <w:rsid w:val="00015493"/>
    <w:rsid w:val="00015C38"/>
    <w:rsid w:val="0001690C"/>
    <w:rsid w:val="00016C7A"/>
    <w:rsid w:val="000174D2"/>
    <w:rsid w:val="0001797E"/>
    <w:rsid w:val="00020DC5"/>
    <w:rsid w:val="00020F6B"/>
    <w:rsid w:val="000215EA"/>
    <w:rsid w:val="000216D1"/>
    <w:rsid w:val="00021862"/>
    <w:rsid w:val="00021A7F"/>
    <w:rsid w:val="00021A96"/>
    <w:rsid w:val="00021D13"/>
    <w:rsid w:val="000229C4"/>
    <w:rsid w:val="00023098"/>
    <w:rsid w:val="00023E48"/>
    <w:rsid w:val="000247DD"/>
    <w:rsid w:val="00024C6A"/>
    <w:rsid w:val="00024CA6"/>
    <w:rsid w:val="00024FE6"/>
    <w:rsid w:val="00025344"/>
    <w:rsid w:val="00025E4B"/>
    <w:rsid w:val="000260A6"/>
    <w:rsid w:val="000267B9"/>
    <w:rsid w:val="00027C72"/>
    <w:rsid w:val="00027E1B"/>
    <w:rsid w:val="0003045B"/>
    <w:rsid w:val="000304D9"/>
    <w:rsid w:val="00030635"/>
    <w:rsid w:val="000309E8"/>
    <w:rsid w:val="00030DA8"/>
    <w:rsid w:val="00030DAC"/>
    <w:rsid w:val="000319D3"/>
    <w:rsid w:val="000329AC"/>
    <w:rsid w:val="000329FA"/>
    <w:rsid w:val="000329FF"/>
    <w:rsid w:val="00032CD4"/>
    <w:rsid w:val="00033159"/>
    <w:rsid w:val="00033437"/>
    <w:rsid w:val="00033DCA"/>
    <w:rsid w:val="00033F37"/>
    <w:rsid w:val="000340EE"/>
    <w:rsid w:val="000372C2"/>
    <w:rsid w:val="00037F92"/>
    <w:rsid w:val="000402BB"/>
    <w:rsid w:val="000404F2"/>
    <w:rsid w:val="00040678"/>
    <w:rsid w:val="00040E3C"/>
    <w:rsid w:val="00041535"/>
    <w:rsid w:val="00041ADC"/>
    <w:rsid w:val="00041EEA"/>
    <w:rsid w:val="0004205C"/>
    <w:rsid w:val="000421B5"/>
    <w:rsid w:val="000423FD"/>
    <w:rsid w:val="000424B7"/>
    <w:rsid w:val="0004262D"/>
    <w:rsid w:val="00042CDD"/>
    <w:rsid w:val="00042E7D"/>
    <w:rsid w:val="000430EA"/>
    <w:rsid w:val="00043A15"/>
    <w:rsid w:val="000443BB"/>
    <w:rsid w:val="00045257"/>
    <w:rsid w:val="00050333"/>
    <w:rsid w:val="00050E93"/>
    <w:rsid w:val="00051BA7"/>
    <w:rsid w:val="00052BB5"/>
    <w:rsid w:val="00053623"/>
    <w:rsid w:val="00053BCA"/>
    <w:rsid w:val="00053E9B"/>
    <w:rsid w:val="00053E9F"/>
    <w:rsid w:val="00053FA3"/>
    <w:rsid w:val="000544E3"/>
    <w:rsid w:val="00056470"/>
    <w:rsid w:val="000567FF"/>
    <w:rsid w:val="00056EAD"/>
    <w:rsid w:val="0005722E"/>
    <w:rsid w:val="00060023"/>
    <w:rsid w:val="00060179"/>
    <w:rsid w:val="0006033B"/>
    <w:rsid w:val="00060B48"/>
    <w:rsid w:val="000612CB"/>
    <w:rsid w:val="00061499"/>
    <w:rsid w:val="00061A92"/>
    <w:rsid w:val="00062788"/>
    <w:rsid w:val="000645D4"/>
    <w:rsid w:val="00064A6C"/>
    <w:rsid w:val="00065251"/>
    <w:rsid w:val="000653A6"/>
    <w:rsid w:val="000656D2"/>
    <w:rsid w:val="0006606D"/>
    <w:rsid w:val="000664BF"/>
    <w:rsid w:val="00066948"/>
    <w:rsid w:val="00067159"/>
    <w:rsid w:val="00071207"/>
    <w:rsid w:val="00071425"/>
    <w:rsid w:val="0007147C"/>
    <w:rsid w:val="0007161A"/>
    <w:rsid w:val="00071656"/>
    <w:rsid w:val="0007197F"/>
    <w:rsid w:val="000730C6"/>
    <w:rsid w:val="000731B3"/>
    <w:rsid w:val="00073224"/>
    <w:rsid w:val="00073398"/>
    <w:rsid w:val="00073924"/>
    <w:rsid w:val="00073B30"/>
    <w:rsid w:val="00074818"/>
    <w:rsid w:val="000763C1"/>
    <w:rsid w:val="0007641C"/>
    <w:rsid w:val="000769AA"/>
    <w:rsid w:val="00077072"/>
    <w:rsid w:val="00077A34"/>
    <w:rsid w:val="00077E63"/>
    <w:rsid w:val="00080060"/>
    <w:rsid w:val="00080623"/>
    <w:rsid w:val="00080F02"/>
    <w:rsid w:val="000816CC"/>
    <w:rsid w:val="0008215D"/>
    <w:rsid w:val="00082350"/>
    <w:rsid w:val="000843F6"/>
    <w:rsid w:val="00084D48"/>
    <w:rsid w:val="00085FE5"/>
    <w:rsid w:val="0008621D"/>
    <w:rsid w:val="00086DD7"/>
    <w:rsid w:val="000870A7"/>
    <w:rsid w:val="00087357"/>
    <w:rsid w:val="00087FAA"/>
    <w:rsid w:val="00090C13"/>
    <w:rsid w:val="000911D2"/>
    <w:rsid w:val="000913F5"/>
    <w:rsid w:val="000914F6"/>
    <w:rsid w:val="000916B6"/>
    <w:rsid w:val="0009196F"/>
    <w:rsid w:val="0009268C"/>
    <w:rsid w:val="00092BB8"/>
    <w:rsid w:val="00092C94"/>
    <w:rsid w:val="00092CFF"/>
    <w:rsid w:val="000937EF"/>
    <w:rsid w:val="00093C94"/>
    <w:rsid w:val="00094104"/>
    <w:rsid w:val="000942E5"/>
    <w:rsid w:val="00094F75"/>
    <w:rsid w:val="0009590E"/>
    <w:rsid w:val="00095AD7"/>
    <w:rsid w:val="00097C0B"/>
    <w:rsid w:val="00097CA4"/>
    <w:rsid w:val="00097EC7"/>
    <w:rsid w:val="000A07FC"/>
    <w:rsid w:val="000A082C"/>
    <w:rsid w:val="000A0BF0"/>
    <w:rsid w:val="000A0DB5"/>
    <w:rsid w:val="000A26CD"/>
    <w:rsid w:val="000A280D"/>
    <w:rsid w:val="000A2AAC"/>
    <w:rsid w:val="000A41CA"/>
    <w:rsid w:val="000A4EAE"/>
    <w:rsid w:val="000A5048"/>
    <w:rsid w:val="000A5729"/>
    <w:rsid w:val="000A593D"/>
    <w:rsid w:val="000A5C8C"/>
    <w:rsid w:val="000A6125"/>
    <w:rsid w:val="000A66E5"/>
    <w:rsid w:val="000A6BB5"/>
    <w:rsid w:val="000A74DB"/>
    <w:rsid w:val="000B0169"/>
    <w:rsid w:val="000B0324"/>
    <w:rsid w:val="000B0D95"/>
    <w:rsid w:val="000B1360"/>
    <w:rsid w:val="000B16F2"/>
    <w:rsid w:val="000B1A1A"/>
    <w:rsid w:val="000B1F64"/>
    <w:rsid w:val="000B25BE"/>
    <w:rsid w:val="000B2842"/>
    <w:rsid w:val="000B311E"/>
    <w:rsid w:val="000B3313"/>
    <w:rsid w:val="000B36D0"/>
    <w:rsid w:val="000B41A0"/>
    <w:rsid w:val="000B4D77"/>
    <w:rsid w:val="000B4F07"/>
    <w:rsid w:val="000B594D"/>
    <w:rsid w:val="000B62F1"/>
    <w:rsid w:val="000B6319"/>
    <w:rsid w:val="000B635E"/>
    <w:rsid w:val="000B6AEC"/>
    <w:rsid w:val="000B77EE"/>
    <w:rsid w:val="000C00A3"/>
    <w:rsid w:val="000C045E"/>
    <w:rsid w:val="000C06F9"/>
    <w:rsid w:val="000C1196"/>
    <w:rsid w:val="000C12C2"/>
    <w:rsid w:val="000C1874"/>
    <w:rsid w:val="000C3238"/>
    <w:rsid w:val="000C338B"/>
    <w:rsid w:val="000C453E"/>
    <w:rsid w:val="000C4787"/>
    <w:rsid w:val="000C5645"/>
    <w:rsid w:val="000C56BE"/>
    <w:rsid w:val="000C6088"/>
    <w:rsid w:val="000C71C6"/>
    <w:rsid w:val="000C72F1"/>
    <w:rsid w:val="000D0C63"/>
    <w:rsid w:val="000D0D7B"/>
    <w:rsid w:val="000D12C8"/>
    <w:rsid w:val="000D2498"/>
    <w:rsid w:val="000D256C"/>
    <w:rsid w:val="000D2865"/>
    <w:rsid w:val="000D2B8A"/>
    <w:rsid w:val="000D2BB2"/>
    <w:rsid w:val="000D2BB6"/>
    <w:rsid w:val="000D36A3"/>
    <w:rsid w:val="000D4610"/>
    <w:rsid w:val="000D463A"/>
    <w:rsid w:val="000D4658"/>
    <w:rsid w:val="000D4BD7"/>
    <w:rsid w:val="000D4C7D"/>
    <w:rsid w:val="000D5254"/>
    <w:rsid w:val="000D5911"/>
    <w:rsid w:val="000D5B90"/>
    <w:rsid w:val="000D6A14"/>
    <w:rsid w:val="000D72DB"/>
    <w:rsid w:val="000E0738"/>
    <w:rsid w:val="000E1688"/>
    <w:rsid w:val="000E171F"/>
    <w:rsid w:val="000E1804"/>
    <w:rsid w:val="000E1F39"/>
    <w:rsid w:val="000E39FD"/>
    <w:rsid w:val="000E3BFB"/>
    <w:rsid w:val="000E438D"/>
    <w:rsid w:val="000E5E9D"/>
    <w:rsid w:val="000E674E"/>
    <w:rsid w:val="000E7006"/>
    <w:rsid w:val="000F00BA"/>
    <w:rsid w:val="000F0156"/>
    <w:rsid w:val="000F0A34"/>
    <w:rsid w:val="000F1747"/>
    <w:rsid w:val="000F1E2F"/>
    <w:rsid w:val="000F2BD2"/>
    <w:rsid w:val="000F38BD"/>
    <w:rsid w:val="000F3B8A"/>
    <w:rsid w:val="000F464D"/>
    <w:rsid w:val="000F5404"/>
    <w:rsid w:val="000F55AE"/>
    <w:rsid w:val="000F5ECC"/>
    <w:rsid w:val="000F6193"/>
    <w:rsid w:val="000F7530"/>
    <w:rsid w:val="000F7684"/>
    <w:rsid w:val="000F7A75"/>
    <w:rsid w:val="001001CA"/>
    <w:rsid w:val="0010107A"/>
    <w:rsid w:val="001016F4"/>
    <w:rsid w:val="00101FBA"/>
    <w:rsid w:val="00102340"/>
    <w:rsid w:val="00102388"/>
    <w:rsid w:val="001025DC"/>
    <w:rsid w:val="00102936"/>
    <w:rsid w:val="00102999"/>
    <w:rsid w:val="00102A57"/>
    <w:rsid w:val="00102B33"/>
    <w:rsid w:val="00102C4E"/>
    <w:rsid w:val="00103123"/>
    <w:rsid w:val="00103559"/>
    <w:rsid w:val="00103B8E"/>
    <w:rsid w:val="001045AB"/>
    <w:rsid w:val="00104683"/>
    <w:rsid w:val="00104859"/>
    <w:rsid w:val="0010506F"/>
    <w:rsid w:val="0010542E"/>
    <w:rsid w:val="001064B7"/>
    <w:rsid w:val="00106A9E"/>
    <w:rsid w:val="001072DF"/>
    <w:rsid w:val="001079E0"/>
    <w:rsid w:val="00107EE7"/>
    <w:rsid w:val="00110A07"/>
    <w:rsid w:val="00110B6F"/>
    <w:rsid w:val="00111348"/>
    <w:rsid w:val="00111EB8"/>
    <w:rsid w:val="00112963"/>
    <w:rsid w:val="00112DB6"/>
    <w:rsid w:val="00113433"/>
    <w:rsid w:val="00113657"/>
    <w:rsid w:val="001136C4"/>
    <w:rsid w:val="00113F52"/>
    <w:rsid w:val="001143B0"/>
    <w:rsid w:val="00115086"/>
    <w:rsid w:val="0011511D"/>
    <w:rsid w:val="001154EE"/>
    <w:rsid w:val="0011586D"/>
    <w:rsid w:val="001158EE"/>
    <w:rsid w:val="0011636C"/>
    <w:rsid w:val="0011724D"/>
    <w:rsid w:val="00117532"/>
    <w:rsid w:val="001175CA"/>
    <w:rsid w:val="00117633"/>
    <w:rsid w:val="0012028C"/>
    <w:rsid w:val="00120959"/>
    <w:rsid w:val="00122888"/>
    <w:rsid w:val="00122983"/>
    <w:rsid w:val="00122CF3"/>
    <w:rsid w:val="00123768"/>
    <w:rsid w:val="00123810"/>
    <w:rsid w:val="00123D6F"/>
    <w:rsid w:val="00124BAA"/>
    <w:rsid w:val="00125179"/>
    <w:rsid w:val="0012588F"/>
    <w:rsid w:val="00125A81"/>
    <w:rsid w:val="00126BE9"/>
    <w:rsid w:val="00126FB2"/>
    <w:rsid w:val="001302D3"/>
    <w:rsid w:val="00131DBF"/>
    <w:rsid w:val="001326A1"/>
    <w:rsid w:val="00132B97"/>
    <w:rsid w:val="001331C9"/>
    <w:rsid w:val="00133CC8"/>
    <w:rsid w:val="001343F2"/>
    <w:rsid w:val="001346E2"/>
    <w:rsid w:val="00135350"/>
    <w:rsid w:val="00135BE3"/>
    <w:rsid w:val="00135E6E"/>
    <w:rsid w:val="00136233"/>
    <w:rsid w:val="00136FCF"/>
    <w:rsid w:val="001373E0"/>
    <w:rsid w:val="0014084E"/>
    <w:rsid w:val="00140F8B"/>
    <w:rsid w:val="001416C5"/>
    <w:rsid w:val="00141D77"/>
    <w:rsid w:val="001420F6"/>
    <w:rsid w:val="00142294"/>
    <w:rsid w:val="0014234B"/>
    <w:rsid w:val="00142E65"/>
    <w:rsid w:val="00142EE5"/>
    <w:rsid w:val="0014318A"/>
    <w:rsid w:val="00143E34"/>
    <w:rsid w:val="00144089"/>
    <w:rsid w:val="0014412A"/>
    <w:rsid w:val="0014484B"/>
    <w:rsid w:val="00144BF8"/>
    <w:rsid w:val="00144CA7"/>
    <w:rsid w:val="00145812"/>
    <w:rsid w:val="00145E01"/>
    <w:rsid w:val="0014646A"/>
    <w:rsid w:val="001473F3"/>
    <w:rsid w:val="0014740B"/>
    <w:rsid w:val="00147CA2"/>
    <w:rsid w:val="00150EAA"/>
    <w:rsid w:val="00151165"/>
    <w:rsid w:val="001515A3"/>
    <w:rsid w:val="00151D88"/>
    <w:rsid w:val="00152997"/>
    <w:rsid w:val="001533A3"/>
    <w:rsid w:val="001534ED"/>
    <w:rsid w:val="00154118"/>
    <w:rsid w:val="00154BF1"/>
    <w:rsid w:val="00154D80"/>
    <w:rsid w:val="001550DB"/>
    <w:rsid w:val="0015581C"/>
    <w:rsid w:val="00155CBF"/>
    <w:rsid w:val="00155FD4"/>
    <w:rsid w:val="00156741"/>
    <w:rsid w:val="00156808"/>
    <w:rsid w:val="001568B7"/>
    <w:rsid w:val="00156CAE"/>
    <w:rsid w:val="00157280"/>
    <w:rsid w:val="00157357"/>
    <w:rsid w:val="00157615"/>
    <w:rsid w:val="00157E4C"/>
    <w:rsid w:val="00157EFF"/>
    <w:rsid w:val="00157FAD"/>
    <w:rsid w:val="00160392"/>
    <w:rsid w:val="00160470"/>
    <w:rsid w:val="0016050C"/>
    <w:rsid w:val="0016096A"/>
    <w:rsid w:val="001613E2"/>
    <w:rsid w:val="001619F8"/>
    <w:rsid w:val="00161BD8"/>
    <w:rsid w:val="00162A03"/>
    <w:rsid w:val="00163015"/>
    <w:rsid w:val="00163237"/>
    <w:rsid w:val="00164518"/>
    <w:rsid w:val="0016470B"/>
    <w:rsid w:val="001655CB"/>
    <w:rsid w:val="00165EFE"/>
    <w:rsid w:val="00165F59"/>
    <w:rsid w:val="00165F99"/>
    <w:rsid w:val="0016629C"/>
    <w:rsid w:val="001664DD"/>
    <w:rsid w:val="00166781"/>
    <w:rsid w:val="001669E4"/>
    <w:rsid w:val="00166EF5"/>
    <w:rsid w:val="0016704D"/>
    <w:rsid w:val="00171760"/>
    <w:rsid w:val="00171C93"/>
    <w:rsid w:val="001723C0"/>
    <w:rsid w:val="0017281C"/>
    <w:rsid w:val="00172CAE"/>
    <w:rsid w:val="001735EC"/>
    <w:rsid w:val="00173F8E"/>
    <w:rsid w:val="00174273"/>
    <w:rsid w:val="00174767"/>
    <w:rsid w:val="00174C62"/>
    <w:rsid w:val="00174C9A"/>
    <w:rsid w:val="0017545F"/>
    <w:rsid w:val="00175A8C"/>
    <w:rsid w:val="00175DE2"/>
    <w:rsid w:val="00176889"/>
    <w:rsid w:val="00176A2F"/>
    <w:rsid w:val="0017756C"/>
    <w:rsid w:val="00180098"/>
    <w:rsid w:val="00180677"/>
    <w:rsid w:val="001808E1"/>
    <w:rsid w:val="00180EC1"/>
    <w:rsid w:val="001818E2"/>
    <w:rsid w:val="00181A4D"/>
    <w:rsid w:val="0018207F"/>
    <w:rsid w:val="001821D3"/>
    <w:rsid w:val="001846BD"/>
    <w:rsid w:val="001847A1"/>
    <w:rsid w:val="00184954"/>
    <w:rsid w:val="001860CB"/>
    <w:rsid w:val="001874D4"/>
    <w:rsid w:val="001879F0"/>
    <w:rsid w:val="00187DDE"/>
    <w:rsid w:val="00190A55"/>
    <w:rsid w:val="00191667"/>
    <w:rsid w:val="0019193A"/>
    <w:rsid w:val="001920D0"/>
    <w:rsid w:val="001923EE"/>
    <w:rsid w:val="00192969"/>
    <w:rsid w:val="001932C3"/>
    <w:rsid w:val="00193504"/>
    <w:rsid w:val="00193526"/>
    <w:rsid w:val="00193817"/>
    <w:rsid w:val="00194DB3"/>
    <w:rsid w:val="00194EBD"/>
    <w:rsid w:val="00194EC0"/>
    <w:rsid w:val="00194EC6"/>
    <w:rsid w:val="0019532F"/>
    <w:rsid w:val="001959C9"/>
    <w:rsid w:val="00195CAF"/>
    <w:rsid w:val="00195D41"/>
    <w:rsid w:val="0019613A"/>
    <w:rsid w:val="001975E0"/>
    <w:rsid w:val="001A0C8A"/>
    <w:rsid w:val="001A0C9C"/>
    <w:rsid w:val="001A1836"/>
    <w:rsid w:val="001A285F"/>
    <w:rsid w:val="001A2D2A"/>
    <w:rsid w:val="001A3017"/>
    <w:rsid w:val="001A43F3"/>
    <w:rsid w:val="001A45EB"/>
    <w:rsid w:val="001A463C"/>
    <w:rsid w:val="001A512B"/>
    <w:rsid w:val="001A581E"/>
    <w:rsid w:val="001A6254"/>
    <w:rsid w:val="001A6DFC"/>
    <w:rsid w:val="001A7052"/>
    <w:rsid w:val="001A7069"/>
    <w:rsid w:val="001A770F"/>
    <w:rsid w:val="001A7BE3"/>
    <w:rsid w:val="001B04C0"/>
    <w:rsid w:val="001B10E3"/>
    <w:rsid w:val="001B1C4C"/>
    <w:rsid w:val="001B1F23"/>
    <w:rsid w:val="001B2C55"/>
    <w:rsid w:val="001B2F26"/>
    <w:rsid w:val="001B31D7"/>
    <w:rsid w:val="001B33AF"/>
    <w:rsid w:val="001B33F7"/>
    <w:rsid w:val="001B3699"/>
    <w:rsid w:val="001B3B4D"/>
    <w:rsid w:val="001B4007"/>
    <w:rsid w:val="001B4491"/>
    <w:rsid w:val="001B4EEB"/>
    <w:rsid w:val="001B5F39"/>
    <w:rsid w:val="001B60C4"/>
    <w:rsid w:val="001B60ED"/>
    <w:rsid w:val="001B62DE"/>
    <w:rsid w:val="001B66C3"/>
    <w:rsid w:val="001B6FE4"/>
    <w:rsid w:val="001C04FB"/>
    <w:rsid w:val="001C0BDE"/>
    <w:rsid w:val="001C0C9E"/>
    <w:rsid w:val="001C14D7"/>
    <w:rsid w:val="001C19EC"/>
    <w:rsid w:val="001C24F5"/>
    <w:rsid w:val="001C2956"/>
    <w:rsid w:val="001C29EA"/>
    <w:rsid w:val="001C3141"/>
    <w:rsid w:val="001C3433"/>
    <w:rsid w:val="001C383B"/>
    <w:rsid w:val="001C5643"/>
    <w:rsid w:val="001C61C6"/>
    <w:rsid w:val="001C669F"/>
    <w:rsid w:val="001C6AB9"/>
    <w:rsid w:val="001C6B0E"/>
    <w:rsid w:val="001C6F18"/>
    <w:rsid w:val="001C7238"/>
    <w:rsid w:val="001C776A"/>
    <w:rsid w:val="001D0132"/>
    <w:rsid w:val="001D10EA"/>
    <w:rsid w:val="001D1220"/>
    <w:rsid w:val="001D162D"/>
    <w:rsid w:val="001D1957"/>
    <w:rsid w:val="001D1D57"/>
    <w:rsid w:val="001D1FD0"/>
    <w:rsid w:val="001D2101"/>
    <w:rsid w:val="001D23A7"/>
    <w:rsid w:val="001D256A"/>
    <w:rsid w:val="001D2585"/>
    <w:rsid w:val="001D25C5"/>
    <w:rsid w:val="001D26F1"/>
    <w:rsid w:val="001D27A2"/>
    <w:rsid w:val="001D2D76"/>
    <w:rsid w:val="001D2F5B"/>
    <w:rsid w:val="001D301D"/>
    <w:rsid w:val="001D3C40"/>
    <w:rsid w:val="001D3C72"/>
    <w:rsid w:val="001D41A8"/>
    <w:rsid w:val="001D4604"/>
    <w:rsid w:val="001D4837"/>
    <w:rsid w:val="001D4947"/>
    <w:rsid w:val="001D59E6"/>
    <w:rsid w:val="001D61F7"/>
    <w:rsid w:val="001D7864"/>
    <w:rsid w:val="001E02B5"/>
    <w:rsid w:val="001E04AE"/>
    <w:rsid w:val="001E04D9"/>
    <w:rsid w:val="001E1072"/>
    <w:rsid w:val="001E1A11"/>
    <w:rsid w:val="001E27E1"/>
    <w:rsid w:val="001E2966"/>
    <w:rsid w:val="001E29A8"/>
    <w:rsid w:val="001E3B83"/>
    <w:rsid w:val="001E3F11"/>
    <w:rsid w:val="001E4164"/>
    <w:rsid w:val="001E5109"/>
    <w:rsid w:val="001E61E2"/>
    <w:rsid w:val="001E648D"/>
    <w:rsid w:val="001F034E"/>
    <w:rsid w:val="001F0479"/>
    <w:rsid w:val="001F0C0B"/>
    <w:rsid w:val="001F1083"/>
    <w:rsid w:val="001F1134"/>
    <w:rsid w:val="001F196B"/>
    <w:rsid w:val="001F2109"/>
    <w:rsid w:val="001F25D1"/>
    <w:rsid w:val="001F2ACA"/>
    <w:rsid w:val="001F3529"/>
    <w:rsid w:val="001F3992"/>
    <w:rsid w:val="001F3EB3"/>
    <w:rsid w:val="001F3F5F"/>
    <w:rsid w:val="001F450D"/>
    <w:rsid w:val="001F4950"/>
    <w:rsid w:val="001F4A75"/>
    <w:rsid w:val="001F4F38"/>
    <w:rsid w:val="001F52DC"/>
    <w:rsid w:val="001F5E7A"/>
    <w:rsid w:val="001F679B"/>
    <w:rsid w:val="001F7101"/>
    <w:rsid w:val="001F71BD"/>
    <w:rsid w:val="00202057"/>
    <w:rsid w:val="00202C1C"/>
    <w:rsid w:val="00202EC6"/>
    <w:rsid w:val="002039B6"/>
    <w:rsid w:val="00203C6F"/>
    <w:rsid w:val="00204311"/>
    <w:rsid w:val="00204452"/>
    <w:rsid w:val="0020447C"/>
    <w:rsid w:val="00204EA7"/>
    <w:rsid w:val="00205D65"/>
    <w:rsid w:val="002063C5"/>
    <w:rsid w:val="0020640A"/>
    <w:rsid w:val="002070C1"/>
    <w:rsid w:val="0020714F"/>
    <w:rsid w:val="00207216"/>
    <w:rsid w:val="0020780A"/>
    <w:rsid w:val="00207AD1"/>
    <w:rsid w:val="00207F7F"/>
    <w:rsid w:val="00211439"/>
    <w:rsid w:val="00211516"/>
    <w:rsid w:val="002118BD"/>
    <w:rsid w:val="0021233A"/>
    <w:rsid w:val="0021354F"/>
    <w:rsid w:val="00213586"/>
    <w:rsid w:val="0021469E"/>
    <w:rsid w:val="00214D06"/>
    <w:rsid w:val="00214EEE"/>
    <w:rsid w:val="00215DAD"/>
    <w:rsid w:val="002162C8"/>
    <w:rsid w:val="0021650F"/>
    <w:rsid w:val="00217027"/>
    <w:rsid w:val="002173A2"/>
    <w:rsid w:val="0021768B"/>
    <w:rsid w:val="00220FA4"/>
    <w:rsid w:val="002214AF"/>
    <w:rsid w:val="002217F7"/>
    <w:rsid w:val="00221ACC"/>
    <w:rsid w:val="0022201D"/>
    <w:rsid w:val="0022328E"/>
    <w:rsid w:val="0022370D"/>
    <w:rsid w:val="00223ACF"/>
    <w:rsid w:val="00224372"/>
    <w:rsid w:val="0022546A"/>
    <w:rsid w:val="00225606"/>
    <w:rsid w:val="00225A39"/>
    <w:rsid w:val="00225CB6"/>
    <w:rsid w:val="00226447"/>
    <w:rsid w:val="00227F1B"/>
    <w:rsid w:val="002304FA"/>
    <w:rsid w:val="00231983"/>
    <w:rsid w:val="00231DD0"/>
    <w:rsid w:val="00231FC3"/>
    <w:rsid w:val="002333EC"/>
    <w:rsid w:val="002346F2"/>
    <w:rsid w:val="0023498C"/>
    <w:rsid w:val="00234D38"/>
    <w:rsid w:val="0023521C"/>
    <w:rsid w:val="002355B7"/>
    <w:rsid w:val="00235BD7"/>
    <w:rsid w:val="00235CCE"/>
    <w:rsid w:val="00236CEF"/>
    <w:rsid w:val="00236E08"/>
    <w:rsid w:val="00236FB7"/>
    <w:rsid w:val="0023785A"/>
    <w:rsid w:val="002403C4"/>
    <w:rsid w:val="0024066B"/>
    <w:rsid w:val="00241018"/>
    <w:rsid w:val="002415DB"/>
    <w:rsid w:val="002418C5"/>
    <w:rsid w:val="00241D5A"/>
    <w:rsid w:val="002421FD"/>
    <w:rsid w:val="0024280F"/>
    <w:rsid w:val="00244CC5"/>
    <w:rsid w:val="00244E4C"/>
    <w:rsid w:val="002457E3"/>
    <w:rsid w:val="00247219"/>
    <w:rsid w:val="00247B16"/>
    <w:rsid w:val="00250539"/>
    <w:rsid w:val="002507F2"/>
    <w:rsid w:val="00252349"/>
    <w:rsid w:val="002539A4"/>
    <w:rsid w:val="00253F53"/>
    <w:rsid w:val="00254085"/>
    <w:rsid w:val="00254506"/>
    <w:rsid w:val="00254FFA"/>
    <w:rsid w:val="0025518F"/>
    <w:rsid w:val="002560BE"/>
    <w:rsid w:val="00257B5F"/>
    <w:rsid w:val="00260F62"/>
    <w:rsid w:val="002613F1"/>
    <w:rsid w:val="00261733"/>
    <w:rsid w:val="00261EF6"/>
    <w:rsid w:val="00262266"/>
    <w:rsid w:val="002622E2"/>
    <w:rsid w:val="002626E5"/>
    <w:rsid w:val="002627EF"/>
    <w:rsid w:val="00262BCA"/>
    <w:rsid w:val="00262D83"/>
    <w:rsid w:val="00263583"/>
    <w:rsid w:val="002636E0"/>
    <w:rsid w:val="00263AAC"/>
    <w:rsid w:val="00264463"/>
    <w:rsid w:val="00264A7F"/>
    <w:rsid w:val="00264AB3"/>
    <w:rsid w:val="002651F7"/>
    <w:rsid w:val="0026598F"/>
    <w:rsid w:val="002660A9"/>
    <w:rsid w:val="00266312"/>
    <w:rsid w:val="002663DA"/>
    <w:rsid w:val="00266721"/>
    <w:rsid w:val="002669D3"/>
    <w:rsid w:val="002673AA"/>
    <w:rsid w:val="002676AE"/>
    <w:rsid w:val="00267B55"/>
    <w:rsid w:val="002701E4"/>
    <w:rsid w:val="00271C46"/>
    <w:rsid w:val="002727C5"/>
    <w:rsid w:val="00272FBF"/>
    <w:rsid w:val="0027342A"/>
    <w:rsid w:val="002737CA"/>
    <w:rsid w:val="00275638"/>
    <w:rsid w:val="00275D86"/>
    <w:rsid w:val="00276011"/>
    <w:rsid w:val="00276093"/>
    <w:rsid w:val="00276743"/>
    <w:rsid w:val="00276B05"/>
    <w:rsid w:val="002801FC"/>
    <w:rsid w:val="002806EE"/>
    <w:rsid w:val="00280787"/>
    <w:rsid w:val="00280F85"/>
    <w:rsid w:val="00281152"/>
    <w:rsid w:val="002812EF"/>
    <w:rsid w:val="00281491"/>
    <w:rsid w:val="00281622"/>
    <w:rsid w:val="0028190C"/>
    <w:rsid w:val="00281B5D"/>
    <w:rsid w:val="00281EEC"/>
    <w:rsid w:val="002824FC"/>
    <w:rsid w:val="00282870"/>
    <w:rsid w:val="002830C1"/>
    <w:rsid w:val="00283174"/>
    <w:rsid w:val="00283421"/>
    <w:rsid w:val="00283787"/>
    <w:rsid w:val="0028457E"/>
    <w:rsid w:val="00284760"/>
    <w:rsid w:val="002852B5"/>
    <w:rsid w:val="00285501"/>
    <w:rsid w:val="0028559B"/>
    <w:rsid w:val="00286B34"/>
    <w:rsid w:val="002877DF"/>
    <w:rsid w:val="00287EFA"/>
    <w:rsid w:val="00287F7C"/>
    <w:rsid w:val="00290229"/>
    <w:rsid w:val="00290326"/>
    <w:rsid w:val="00290D13"/>
    <w:rsid w:val="00290DB1"/>
    <w:rsid w:val="0029169A"/>
    <w:rsid w:val="00292103"/>
    <w:rsid w:val="00292D33"/>
    <w:rsid w:val="00292D9B"/>
    <w:rsid w:val="002931BE"/>
    <w:rsid w:val="002933EF"/>
    <w:rsid w:val="00293739"/>
    <w:rsid w:val="00293A98"/>
    <w:rsid w:val="00293B2C"/>
    <w:rsid w:val="00293F63"/>
    <w:rsid w:val="002946B6"/>
    <w:rsid w:val="002965BC"/>
    <w:rsid w:val="00297A2E"/>
    <w:rsid w:val="00297D4C"/>
    <w:rsid w:val="00297D74"/>
    <w:rsid w:val="002A052D"/>
    <w:rsid w:val="002A1C2E"/>
    <w:rsid w:val="002A2106"/>
    <w:rsid w:val="002A2403"/>
    <w:rsid w:val="002A2863"/>
    <w:rsid w:val="002A32D6"/>
    <w:rsid w:val="002A3518"/>
    <w:rsid w:val="002A3626"/>
    <w:rsid w:val="002A3858"/>
    <w:rsid w:val="002A3C91"/>
    <w:rsid w:val="002A444A"/>
    <w:rsid w:val="002A5024"/>
    <w:rsid w:val="002A5642"/>
    <w:rsid w:val="002A5ACD"/>
    <w:rsid w:val="002A6791"/>
    <w:rsid w:val="002B009A"/>
    <w:rsid w:val="002B0CF9"/>
    <w:rsid w:val="002B1913"/>
    <w:rsid w:val="002B2485"/>
    <w:rsid w:val="002B2814"/>
    <w:rsid w:val="002B32D4"/>
    <w:rsid w:val="002B33E6"/>
    <w:rsid w:val="002B3BEF"/>
    <w:rsid w:val="002B4620"/>
    <w:rsid w:val="002B4C18"/>
    <w:rsid w:val="002B656F"/>
    <w:rsid w:val="002B7B5E"/>
    <w:rsid w:val="002C1384"/>
    <w:rsid w:val="002C191F"/>
    <w:rsid w:val="002C2366"/>
    <w:rsid w:val="002C3019"/>
    <w:rsid w:val="002C3374"/>
    <w:rsid w:val="002C35EF"/>
    <w:rsid w:val="002C410C"/>
    <w:rsid w:val="002C519C"/>
    <w:rsid w:val="002C54BD"/>
    <w:rsid w:val="002C55B9"/>
    <w:rsid w:val="002C5693"/>
    <w:rsid w:val="002C6847"/>
    <w:rsid w:val="002C6DEF"/>
    <w:rsid w:val="002C7D18"/>
    <w:rsid w:val="002C7DA0"/>
    <w:rsid w:val="002D03A4"/>
    <w:rsid w:val="002D065F"/>
    <w:rsid w:val="002D09DF"/>
    <w:rsid w:val="002D0C9E"/>
    <w:rsid w:val="002D119F"/>
    <w:rsid w:val="002D1A51"/>
    <w:rsid w:val="002D1BB4"/>
    <w:rsid w:val="002D236D"/>
    <w:rsid w:val="002D26C5"/>
    <w:rsid w:val="002D42DC"/>
    <w:rsid w:val="002D4377"/>
    <w:rsid w:val="002D4B0F"/>
    <w:rsid w:val="002D4B47"/>
    <w:rsid w:val="002D4EE0"/>
    <w:rsid w:val="002D53FB"/>
    <w:rsid w:val="002D57C7"/>
    <w:rsid w:val="002D5F6C"/>
    <w:rsid w:val="002D5F96"/>
    <w:rsid w:val="002D6D7A"/>
    <w:rsid w:val="002D6EA1"/>
    <w:rsid w:val="002D72B2"/>
    <w:rsid w:val="002D766B"/>
    <w:rsid w:val="002E0977"/>
    <w:rsid w:val="002E0B2D"/>
    <w:rsid w:val="002E179F"/>
    <w:rsid w:val="002E1A9E"/>
    <w:rsid w:val="002E1ADD"/>
    <w:rsid w:val="002E2207"/>
    <w:rsid w:val="002E2450"/>
    <w:rsid w:val="002E3796"/>
    <w:rsid w:val="002E44F2"/>
    <w:rsid w:val="002E45B9"/>
    <w:rsid w:val="002E4BD5"/>
    <w:rsid w:val="002E550E"/>
    <w:rsid w:val="002E569A"/>
    <w:rsid w:val="002E5D10"/>
    <w:rsid w:val="002E5D68"/>
    <w:rsid w:val="002E6382"/>
    <w:rsid w:val="002E69C6"/>
    <w:rsid w:val="002E6AB3"/>
    <w:rsid w:val="002E7A3D"/>
    <w:rsid w:val="002E7ACC"/>
    <w:rsid w:val="002E7C39"/>
    <w:rsid w:val="002F1FF6"/>
    <w:rsid w:val="002F28AF"/>
    <w:rsid w:val="002F2D4C"/>
    <w:rsid w:val="002F3FAD"/>
    <w:rsid w:val="002F4959"/>
    <w:rsid w:val="002F4A08"/>
    <w:rsid w:val="002F4AD8"/>
    <w:rsid w:val="002F525A"/>
    <w:rsid w:val="002F5B27"/>
    <w:rsid w:val="002F5EB6"/>
    <w:rsid w:val="002F5F8F"/>
    <w:rsid w:val="002F65B9"/>
    <w:rsid w:val="002F7127"/>
    <w:rsid w:val="002F7408"/>
    <w:rsid w:val="002F79A3"/>
    <w:rsid w:val="002F79E7"/>
    <w:rsid w:val="003011A7"/>
    <w:rsid w:val="00301262"/>
    <w:rsid w:val="0030139F"/>
    <w:rsid w:val="003025BB"/>
    <w:rsid w:val="00302803"/>
    <w:rsid w:val="003029AC"/>
    <w:rsid w:val="003031CD"/>
    <w:rsid w:val="00303464"/>
    <w:rsid w:val="0030374A"/>
    <w:rsid w:val="00304249"/>
    <w:rsid w:val="00304333"/>
    <w:rsid w:val="00304EF1"/>
    <w:rsid w:val="003052F9"/>
    <w:rsid w:val="00306A3E"/>
    <w:rsid w:val="00311127"/>
    <w:rsid w:val="00311604"/>
    <w:rsid w:val="00311B46"/>
    <w:rsid w:val="003120B5"/>
    <w:rsid w:val="00313113"/>
    <w:rsid w:val="00313937"/>
    <w:rsid w:val="00313C63"/>
    <w:rsid w:val="00315F2A"/>
    <w:rsid w:val="003169B1"/>
    <w:rsid w:val="00317467"/>
    <w:rsid w:val="00317FCD"/>
    <w:rsid w:val="0032054B"/>
    <w:rsid w:val="003224BF"/>
    <w:rsid w:val="00322DB4"/>
    <w:rsid w:val="003232D0"/>
    <w:rsid w:val="0032376E"/>
    <w:rsid w:val="003239AE"/>
    <w:rsid w:val="00323C4C"/>
    <w:rsid w:val="00324081"/>
    <w:rsid w:val="003242A7"/>
    <w:rsid w:val="003245E5"/>
    <w:rsid w:val="00324836"/>
    <w:rsid w:val="00324DDB"/>
    <w:rsid w:val="00325E06"/>
    <w:rsid w:val="00326879"/>
    <w:rsid w:val="00326B48"/>
    <w:rsid w:val="00326CF0"/>
    <w:rsid w:val="00326E6E"/>
    <w:rsid w:val="00327A9F"/>
    <w:rsid w:val="00327C5D"/>
    <w:rsid w:val="00327CAE"/>
    <w:rsid w:val="00331486"/>
    <w:rsid w:val="00332031"/>
    <w:rsid w:val="00332231"/>
    <w:rsid w:val="00332532"/>
    <w:rsid w:val="00332EC1"/>
    <w:rsid w:val="0033310C"/>
    <w:rsid w:val="00333DFC"/>
    <w:rsid w:val="00335246"/>
    <w:rsid w:val="00335259"/>
    <w:rsid w:val="00335643"/>
    <w:rsid w:val="00336AEC"/>
    <w:rsid w:val="00336EBB"/>
    <w:rsid w:val="00340524"/>
    <w:rsid w:val="003406FD"/>
    <w:rsid w:val="00340BC8"/>
    <w:rsid w:val="00340FFE"/>
    <w:rsid w:val="0034127F"/>
    <w:rsid w:val="00341352"/>
    <w:rsid w:val="003418BB"/>
    <w:rsid w:val="00342CF2"/>
    <w:rsid w:val="0034317A"/>
    <w:rsid w:val="0034381B"/>
    <w:rsid w:val="0034396E"/>
    <w:rsid w:val="00343996"/>
    <w:rsid w:val="00344EA6"/>
    <w:rsid w:val="00346D51"/>
    <w:rsid w:val="00346F8B"/>
    <w:rsid w:val="003470CE"/>
    <w:rsid w:val="00347977"/>
    <w:rsid w:val="00347C67"/>
    <w:rsid w:val="003501F1"/>
    <w:rsid w:val="0035045B"/>
    <w:rsid w:val="0035053B"/>
    <w:rsid w:val="003505CE"/>
    <w:rsid w:val="0035125D"/>
    <w:rsid w:val="003529AB"/>
    <w:rsid w:val="00352C21"/>
    <w:rsid w:val="00352F28"/>
    <w:rsid w:val="0035322E"/>
    <w:rsid w:val="00353C2A"/>
    <w:rsid w:val="00353CB1"/>
    <w:rsid w:val="00353F66"/>
    <w:rsid w:val="00354345"/>
    <w:rsid w:val="00354585"/>
    <w:rsid w:val="003548F9"/>
    <w:rsid w:val="0035639D"/>
    <w:rsid w:val="0035697E"/>
    <w:rsid w:val="00356B5D"/>
    <w:rsid w:val="00356F32"/>
    <w:rsid w:val="00357337"/>
    <w:rsid w:val="00357B2F"/>
    <w:rsid w:val="00360163"/>
    <w:rsid w:val="00360AFB"/>
    <w:rsid w:val="00360F3D"/>
    <w:rsid w:val="00361066"/>
    <w:rsid w:val="00361DC1"/>
    <w:rsid w:val="003620D3"/>
    <w:rsid w:val="0036286C"/>
    <w:rsid w:val="0036302A"/>
    <w:rsid w:val="0036468E"/>
    <w:rsid w:val="003648EB"/>
    <w:rsid w:val="00364F58"/>
    <w:rsid w:val="00364F9E"/>
    <w:rsid w:val="003665EB"/>
    <w:rsid w:val="003668EB"/>
    <w:rsid w:val="00367754"/>
    <w:rsid w:val="003709D4"/>
    <w:rsid w:val="00370F91"/>
    <w:rsid w:val="00371011"/>
    <w:rsid w:val="00371459"/>
    <w:rsid w:val="00371F55"/>
    <w:rsid w:val="00372069"/>
    <w:rsid w:val="00372548"/>
    <w:rsid w:val="003726C7"/>
    <w:rsid w:val="0037278E"/>
    <w:rsid w:val="003728FB"/>
    <w:rsid w:val="00373071"/>
    <w:rsid w:val="003736E6"/>
    <w:rsid w:val="00373C07"/>
    <w:rsid w:val="00373D81"/>
    <w:rsid w:val="00374885"/>
    <w:rsid w:val="003751D9"/>
    <w:rsid w:val="003753FE"/>
    <w:rsid w:val="003759D1"/>
    <w:rsid w:val="00375B21"/>
    <w:rsid w:val="00376280"/>
    <w:rsid w:val="00377556"/>
    <w:rsid w:val="00377C44"/>
    <w:rsid w:val="00377F47"/>
    <w:rsid w:val="003800D7"/>
    <w:rsid w:val="00380C1B"/>
    <w:rsid w:val="00380E6A"/>
    <w:rsid w:val="003812DA"/>
    <w:rsid w:val="0038172C"/>
    <w:rsid w:val="003824D8"/>
    <w:rsid w:val="00382FF3"/>
    <w:rsid w:val="0038318B"/>
    <w:rsid w:val="00383CC4"/>
    <w:rsid w:val="00383DAB"/>
    <w:rsid w:val="00383F09"/>
    <w:rsid w:val="0038457D"/>
    <w:rsid w:val="003847D2"/>
    <w:rsid w:val="00384A06"/>
    <w:rsid w:val="00384FC6"/>
    <w:rsid w:val="003862EF"/>
    <w:rsid w:val="00386800"/>
    <w:rsid w:val="003877A1"/>
    <w:rsid w:val="00387C02"/>
    <w:rsid w:val="00387CD3"/>
    <w:rsid w:val="00387EE9"/>
    <w:rsid w:val="00390060"/>
    <w:rsid w:val="003916A4"/>
    <w:rsid w:val="003916B3"/>
    <w:rsid w:val="0039225F"/>
    <w:rsid w:val="00392817"/>
    <w:rsid w:val="003933D1"/>
    <w:rsid w:val="00393B3D"/>
    <w:rsid w:val="00393B8D"/>
    <w:rsid w:val="00394710"/>
    <w:rsid w:val="00395660"/>
    <w:rsid w:val="00395AF7"/>
    <w:rsid w:val="00395CE4"/>
    <w:rsid w:val="00395DFB"/>
    <w:rsid w:val="003973F9"/>
    <w:rsid w:val="0039777A"/>
    <w:rsid w:val="00397B05"/>
    <w:rsid w:val="003A03A0"/>
    <w:rsid w:val="003A053F"/>
    <w:rsid w:val="003A0CBD"/>
    <w:rsid w:val="003A0F5F"/>
    <w:rsid w:val="003A143F"/>
    <w:rsid w:val="003A1661"/>
    <w:rsid w:val="003A18D4"/>
    <w:rsid w:val="003A1C19"/>
    <w:rsid w:val="003A217D"/>
    <w:rsid w:val="003A27AA"/>
    <w:rsid w:val="003A2F4E"/>
    <w:rsid w:val="003A333F"/>
    <w:rsid w:val="003A3B20"/>
    <w:rsid w:val="003A3B33"/>
    <w:rsid w:val="003A3B7D"/>
    <w:rsid w:val="003A3DA8"/>
    <w:rsid w:val="003A4CA5"/>
    <w:rsid w:val="003A4F48"/>
    <w:rsid w:val="003A50CA"/>
    <w:rsid w:val="003A5FEB"/>
    <w:rsid w:val="003A6126"/>
    <w:rsid w:val="003A63AB"/>
    <w:rsid w:val="003A67A1"/>
    <w:rsid w:val="003A6ABE"/>
    <w:rsid w:val="003A6BEE"/>
    <w:rsid w:val="003A6EF7"/>
    <w:rsid w:val="003A7068"/>
    <w:rsid w:val="003A75CE"/>
    <w:rsid w:val="003A7B33"/>
    <w:rsid w:val="003A7CCE"/>
    <w:rsid w:val="003B0322"/>
    <w:rsid w:val="003B06FF"/>
    <w:rsid w:val="003B113D"/>
    <w:rsid w:val="003B1D8C"/>
    <w:rsid w:val="003B274B"/>
    <w:rsid w:val="003B27B1"/>
    <w:rsid w:val="003B2C9D"/>
    <w:rsid w:val="003B3148"/>
    <w:rsid w:val="003B36F3"/>
    <w:rsid w:val="003B396F"/>
    <w:rsid w:val="003B3BF4"/>
    <w:rsid w:val="003B3D79"/>
    <w:rsid w:val="003B3E01"/>
    <w:rsid w:val="003B426B"/>
    <w:rsid w:val="003B42CC"/>
    <w:rsid w:val="003B4483"/>
    <w:rsid w:val="003B4BBC"/>
    <w:rsid w:val="003B6216"/>
    <w:rsid w:val="003B6310"/>
    <w:rsid w:val="003B686B"/>
    <w:rsid w:val="003B7583"/>
    <w:rsid w:val="003B7CC2"/>
    <w:rsid w:val="003B7DB6"/>
    <w:rsid w:val="003C0208"/>
    <w:rsid w:val="003C0B12"/>
    <w:rsid w:val="003C1325"/>
    <w:rsid w:val="003C15B8"/>
    <w:rsid w:val="003C1634"/>
    <w:rsid w:val="003C2557"/>
    <w:rsid w:val="003C3308"/>
    <w:rsid w:val="003C3332"/>
    <w:rsid w:val="003C3D67"/>
    <w:rsid w:val="003C4442"/>
    <w:rsid w:val="003C534B"/>
    <w:rsid w:val="003C58B1"/>
    <w:rsid w:val="003C5FBC"/>
    <w:rsid w:val="003C652C"/>
    <w:rsid w:val="003C694E"/>
    <w:rsid w:val="003D1337"/>
    <w:rsid w:val="003D18A5"/>
    <w:rsid w:val="003D27CD"/>
    <w:rsid w:val="003D2915"/>
    <w:rsid w:val="003D31DE"/>
    <w:rsid w:val="003D42D5"/>
    <w:rsid w:val="003D4DD3"/>
    <w:rsid w:val="003D53C3"/>
    <w:rsid w:val="003D5491"/>
    <w:rsid w:val="003D5D13"/>
    <w:rsid w:val="003D6932"/>
    <w:rsid w:val="003D6F12"/>
    <w:rsid w:val="003D7130"/>
    <w:rsid w:val="003D7F8F"/>
    <w:rsid w:val="003E02AF"/>
    <w:rsid w:val="003E03E0"/>
    <w:rsid w:val="003E14EF"/>
    <w:rsid w:val="003E16AE"/>
    <w:rsid w:val="003E1F9F"/>
    <w:rsid w:val="003E205E"/>
    <w:rsid w:val="003E20FF"/>
    <w:rsid w:val="003E26C9"/>
    <w:rsid w:val="003E30D5"/>
    <w:rsid w:val="003E3176"/>
    <w:rsid w:val="003E3D17"/>
    <w:rsid w:val="003E4775"/>
    <w:rsid w:val="003E4C12"/>
    <w:rsid w:val="003E616B"/>
    <w:rsid w:val="003E7072"/>
    <w:rsid w:val="003F14B5"/>
    <w:rsid w:val="003F1C2E"/>
    <w:rsid w:val="003F1E90"/>
    <w:rsid w:val="003F390A"/>
    <w:rsid w:val="003F405A"/>
    <w:rsid w:val="003F4718"/>
    <w:rsid w:val="003F47FD"/>
    <w:rsid w:val="003F5272"/>
    <w:rsid w:val="003F536B"/>
    <w:rsid w:val="003F564A"/>
    <w:rsid w:val="003F5F3F"/>
    <w:rsid w:val="003F6175"/>
    <w:rsid w:val="003F689B"/>
    <w:rsid w:val="003F6B17"/>
    <w:rsid w:val="003F703B"/>
    <w:rsid w:val="003F795E"/>
    <w:rsid w:val="00400089"/>
    <w:rsid w:val="004006A2"/>
    <w:rsid w:val="00400724"/>
    <w:rsid w:val="00400F46"/>
    <w:rsid w:val="0040135F"/>
    <w:rsid w:val="0040180E"/>
    <w:rsid w:val="004026F6"/>
    <w:rsid w:val="00403ACB"/>
    <w:rsid w:val="004044FB"/>
    <w:rsid w:val="004045DF"/>
    <w:rsid w:val="00404D1D"/>
    <w:rsid w:val="004050FF"/>
    <w:rsid w:val="0040516D"/>
    <w:rsid w:val="004055AC"/>
    <w:rsid w:val="00405CB8"/>
    <w:rsid w:val="00405E3B"/>
    <w:rsid w:val="004068BF"/>
    <w:rsid w:val="00406A31"/>
    <w:rsid w:val="00406AC9"/>
    <w:rsid w:val="00406B4E"/>
    <w:rsid w:val="004070C0"/>
    <w:rsid w:val="0041120F"/>
    <w:rsid w:val="00411643"/>
    <w:rsid w:val="00411D4D"/>
    <w:rsid w:val="0041294D"/>
    <w:rsid w:val="004130B3"/>
    <w:rsid w:val="00413EB2"/>
    <w:rsid w:val="0041437B"/>
    <w:rsid w:val="004143EB"/>
    <w:rsid w:val="00414432"/>
    <w:rsid w:val="00414F43"/>
    <w:rsid w:val="0041518B"/>
    <w:rsid w:val="00415243"/>
    <w:rsid w:val="0041567F"/>
    <w:rsid w:val="004156C6"/>
    <w:rsid w:val="00415CC3"/>
    <w:rsid w:val="00415E11"/>
    <w:rsid w:val="00417539"/>
    <w:rsid w:val="004206B2"/>
    <w:rsid w:val="0042111B"/>
    <w:rsid w:val="004218CC"/>
    <w:rsid w:val="0042205A"/>
    <w:rsid w:val="00422068"/>
    <w:rsid w:val="00422896"/>
    <w:rsid w:val="0042351C"/>
    <w:rsid w:val="004237D6"/>
    <w:rsid w:val="004239FC"/>
    <w:rsid w:val="00423A90"/>
    <w:rsid w:val="004249B6"/>
    <w:rsid w:val="00424EA1"/>
    <w:rsid w:val="004256FF"/>
    <w:rsid w:val="00425A3B"/>
    <w:rsid w:val="0042604C"/>
    <w:rsid w:val="004263FF"/>
    <w:rsid w:val="004264A2"/>
    <w:rsid w:val="0042689D"/>
    <w:rsid w:val="00426E9E"/>
    <w:rsid w:val="004273A9"/>
    <w:rsid w:val="004301A4"/>
    <w:rsid w:val="00430B8D"/>
    <w:rsid w:val="00432063"/>
    <w:rsid w:val="00432368"/>
    <w:rsid w:val="00432C53"/>
    <w:rsid w:val="00432FCC"/>
    <w:rsid w:val="00433D4E"/>
    <w:rsid w:val="00434068"/>
    <w:rsid w:val="0043466B"/>
    <w:rsid w:val="00434A12"/>
    <w:rsid w:val="00434A29"/>
    <w:rsid w:val="00434C99"/>
    <w:rsid w:val="00435D2E"/>
    <w:rsid w:val="00436108"/>
    <w:rsid w:val="00436295"/>
    <w:rsid w:val="0043661E"/>
    <w:rsid w:val="00437109"/>
    <w:rsid w:val="004373BF"/>
    <w:rsid w:val="004375CF"/>
    <w:rsid w:val="004377D2"/>
    <w:rsid w:val="00440252"/>
    <w:rsid w:val="004404B8"/>
    <w:rsid w:val="00440B49"/>
    <w:rsid w:val="0044121E"/>
    <w:rsid w:val="004418DA"/>
    <w:rsid w:val="00442952"/>
    <w:rsid w:val="00442CB2"/>
    <w:rsid w:val="00444104"/>
    <w:rsid w:val="0044554C"/>
    <w:rsid w:val="004455DA"/>
    <w:rsid w:val="00445672"/>
    <w:rsid w:val="004459E2"/>
    <w:rsid w:val="00445D7F"/>
    <w:rsid w:val="004460D3"/>
    <w:rsid w:val="0044749B"/>
    <w:rsid w:val="00447CED"/>
    <w:rsid w:val="004500C1"/>
    <w:rsid w:val="00450478"/>
    <w:rsid w:val="004504E5"/>
    <w:rsid w:val="00450EAE"/>
    <w:rsid w:val="00451B13"/>
    <w:rsid w:val="00451C00"/>
    <w:rsid w:val="004525E5"/>
    <w:rsid w:val="004529B7"/>
    <w:rsid w:val="00453383"/>
    <w:rsid w:val="0045340E"/>
    <w:rsid w:val="004535CC"/>
    <w:rsid w:val="004538C5"/>
    <w:rsid w:val="00453CA8"/>
    <w:rsid w:val="00453E7E"/>
    <w:rsid w:val="0045442D"/>
    <w:rsid w:val="004553D7"/>
    <w:rsid w:val="00456C69"/>
    <w:rsid w:val="00456D98"/>
    <w:rsid w:val="004578A4"/>
    <w:rsid w:val="004622AC"/>
    <w:rsid w:val="004626E1"/>
    <w:rsid w:val="00462BDA"/>
    <w:rsid w:val="0046378D"/>
    <w:rsid w:val="00463A32"/>
    <w:rsid w:val="004646B6"/>
    <w:rsid w:val="00464755"/>
    <w:rsid w:val="004647FD"/>
    <w:rsid w:val="00464944"/>
    <w:rsid w:val="00464E97"/>
    <w:rsid w:val="00464F01"/>
    <w:rsid w:val="004651AD"/>
    <w:rsid w:val="00465B27"/>
    <w:rsid w:val="0046602A"/>
    <w:rsid w:val="004663DB"/>
    <w:rsid w:val="004674B4"/>
    <w:rsid w:val="0046754A"/>
    <w:rsid w:val="004677FB"/>
    <w:rsid w:val="00467CD7"/>
    <w:rsid w:val="00470028"/>
    <w:rsid w:val="004701B4"/>
    <w:rsid w:val="00470E38"/>
    <w:rsid w:val="0047105D"/>
    <w:rsid w:val="0047113D"/>
    <w:rsid w:val="004712D7"/>
    <w:rsid w:val="004712FE"/>
    <w:rsid w:val="004717DB"/>
    <w:rsid w:val="00472690"/>
    <w:rsid w:val="0047272C"/>
    <w:rsid w:val="00472ED8"/>
    <w:rsid w:val="004754C1"/>
    <w:rsid w:val="00475A82"/>
    <w:rsid w:val="00475B60"/>
    <w:rsid w:val="00475EC5"/>
    <w:rsid w:val="00475FD8"/>
    <w:rsid w:val="0047722D"/>
    <w:rsid w:val="00477557"/>
    <w:rsid w:val="004777BE"/>
    <w:rsid w:val="00477DCA"/>
    <w:rsid w:val="00477F2A"/>
    <w:rsid w:val="004802D3"/>
    <w:rsid w:val="0048035A"/>
    <w:rsid w:val="00481316"/>
    <w:rsid w:val="00481998"/>
    <w:rsid w:val="0048246E"/>
    <w:rsid w:val="00482B6F"/>
    <w:rsid w:val="0048332B"/>
    <w:rsid w:val="004841CE"/>
    <w:rsid w:val="00484885"/>
    <w:rsid w:val="0048513B"/>
    <w:rsid w:val="00485793"/>
    <w:rsid w:val="004861F9"/>
    <w:rsid w:val="00486D26"/>
    <w:rsid w:val="00487102"/>
    <w:rsid w:val="004873FA"/>
    <w:rsid w:val="004879A3"/>
    <w:rsid w:val="004901E1"/>
    <w:rsid w:val="00490391"/>
    <w:rsid w:val="00490897"/>
    <w:rsid w:val="00490A60"/>
    <w:rsid w:val="004916A0"/>
    <w:rsid w:val="00493E16"/>
    <w:rsid w:val="004940B5"/>
    <w:rsid w:val="0049462D"/>
    <w:rsid w:val="00495310"/>
    <w:rsid w:val="00495D4D"/>
    <w:rsid w:val="00495E45"/>
    <w:rsid w:val="00496440"/>
    <w:rsid w:val="0049680E"/>
    <w:rsid w:val="00496E9D"/>
    <w:rsid w:val="004970EA"/>
    <w:rsid w:val="00497285"/>
    <w:rsid w:val="004A000A"/>
    <w:rsid w:val="004A0175"/>
    <w:rsid w:val="004A03A5"/>
    <w:rsid w:val="004A06C2"/>
    <w:rsid w:val="004A07F9"/>
    <w:rsid w:val="004A2114"/>
    <w:rsid w:val="004A2E72"/>
    <w:rsid w:val="004A2EF0"/>
    <w:rsid w:val="004A353F"/>
    <w:rsid w:val="004A4065"/>
    <w:rsid w:val="004A4E1D"/>
    <w:rsid w:val="004A54D0"/>
    <w:rsid w:val="004A5C73"/>
    <w:rsid w:val="004A5CCF"/>
    <w:rsid w:val="004A5D02"/>
    <w:rsid w:val="004A6215"/>
    <w:rsid w:val="004A6647"/>
    <w:rsid w:val="004A684A"/>
    <w:rsid w:val="004A7BEE"/>
    <w:rsid w:val="004B1149"/>
    <w:rsid w:val="004B1183"/>
    <w:rsid w:val="004B11C7"/>
    <w:rsid w:val="004B145F"/>
    <w:rsid w:val="004B2082"/>
    <w:rsid w:val="004B2260"/>
    <w:rsid w:val="004B2678"/>
    <w:rsid w:val="004B2847"/>
    <w:rsid w:val="004B2EF8"/>
    <w:rsid w:val="004B3585"/>
    <w:rsid w:val="004B3D47"/>
    <w:rsid w:val="004B3DC8"/>
    <w:rsid w:val="004B3FA0"/>
    <w:rsid w:val="004B45FB"/>
    <w:rsid w:val="004B4797"/>
    <w:rsid w:val="004B5334"/>
    <w:rsid w:val="004B584E"/>
    <w:rsid w:val="004B5F9D"/>
    <w:rsid w:val="004B6141"/>
    <w:rsid w:val="004B69C3"/>
    <w:rsid w:val="004B6CCE"/>
    <w:rsid w:val="004C049D"/>
    <w:rsid w:val="004C052E"/>
    <w:rsid w:val="004C0B84"/>
    <w:rsid w:val="004C0C0E"/>
    <w:rsid w:val="004C0E2C"/>
    <w:rsid w:val="004C1AB9"/>
    <w:rsid w:val="004C26F7"/>
    <w:rsid w:val="004C2B0F"/>
    <w:rsid w:val="004C2CC4"/>
    <w:rsid w:val="004C3310"/>
    <w:rsid w:val="004C3F60"/>
    <w:rsid w:val="004C466A"/>
    <w:rsid w:val="004C49CC"/>
    <w:rsid w:val="004C4B54"/>
    <w:rsid w:val="004C618A"/>
    <w:rsid w:val="004C6218"/>
    <w:rsid w:val="004C62F7"/>
    <w:rsid w:val="004C7E09"/>
    <w:rsid w:val="004C7E1B"/>
    <w:rsid w:val="004D204B"/>
    <w:rsid w:val="004D22FB"/>
    <w:rsid w:val="004D2BDE"/>
    <w:rsid w:val="004D2CA8"/>
    <w:rsid w:val="004D2E01"/>
    <w:rsid w:val="004D32B6"/>
    <w:rsid w:val="004D488A"/>
    <w:rsid w:val="004D5607"/>
    <w:rsid w:val="004D62CC"/>
    <w:rsid w:val="004D6D5F"/>
    <w:rsid w:val="004D6E37"/>
    <w:rsid w:val="004D765C"/>
    <w:rsid w:val="004D7AF7"/>
    <w:rsid w:val="004E049C"/>
    <w:rsid w:val="004E193D"/>
    <w:rsid w:val="004E2BAD"/>
    <w:rsid w:val="004E3A31"/>
    <w:rsid w:val="004E4629"/>
    <w:rsid w:val="004E4CD8"/>
    <w:rsid w:val="004E6317"/>
    <w:rsid w:val="004E72BF"/>
    <w:rsid w:val="004E751E"/>
    <w:rsid w:val="004F030E"/>
    <w:rsid w:val="004F0346"/>
    <w:rsid w:val="004F0783"/>
    <w:rsid w:val="004F1436"/>
    <w:rsid w:val="004F1EAE"/>
    <w:rsid w:val="004F1F65"/>
    <w:rsid w:val="004F2E49"/>
    <w:rsid w:val="004F2F81"/>
    <w:rsid w:val="004F2FA6"/>
    <w:rsid w:val="004F3ED4"/>
    <w:rsid w:val="004F431D"/>
    <w:rsid w:val="004F4CDA"/>
    <w:rsid w:val="004F5638"/>
    <w:rsid w:val="004F5AB5"/>
    <w:rsid w:val="004F5AC1"/>
    <w:rsid w:val="004F6352"/>
    <w:rsid w:val="004F6734"/>
    <w:rsid w:val="004F7241"/>
    <w:rsid w:val="00500346"/>
    <w:rsid w:val="00500506"/>
    <w:rsid w:val="00500531"/>
    <w:rsid w:val="00500F22"/>
    <w:rsid w:val="00502201"/>
    <w:rsid w:val="005023E7"/>
    <w:rsid w:val="00502860"/>
    <w:rsid w:val="00502F8A"/>
    <w:rsid w:val="00504084"/>
    <w:rsid w:val="0050486A"/>
    <w:rsid w:val="00504A7F"/>
    <w:rsid w:val="00505BF2"/>
    <w:rsid w:val="00506381"/>
    <w:rsid w:val="00506786"/>
    <w:rsid w:val="005070AB"/>
    <w:rsid w:val="00507274"/>
    <w:rsid w:val="005101A3"/>
    <w:rsid w:val="005102F7"/>
    <w:rsid w:val="00510A24"/>
    <w:rsid w:val="0051101D"/>
    <w:rsid w:val="005116AC"/>
    <w:rsid w:val="005117AE"/>
    <w:rsid w:val="00511906"/>
    <w:rsid w:val="00511995"/>
    <w:rsid w:val="00512B0C"/>
    <w:rsid w:val="00512EE6"/>
    <w:rsid w:val="00514030"/>
    <w:rsid w:val="00514C10"/>
    <w:rsid w:val="00515050"/>
    <w:rsid w:val="0051514F"/>
    <w:rsid w:val="005157AE"/>
    <w:rsid w:val="00515C7E"/>
    <w:rsid w:val="00515D27"/>
    <w:rsid w:val="00515F7B"/>
    <w:rsid w:val="00515FED"/>
    <w:rsid w:val="00516090"/>
    <w:rsid w:val="0051612B"/>
    <w:rsid w:val="00516166"/>
    <w:rsid w:val="00516C1B"/>
    <w:rsid w:val="0051719E"/>
    <w:rsid w:val="005176DB"/>
    <w:rsid w:val="00517899"/>
    <w:rsid w:val="00517B91"/>
    <w:rsid w:val="00517C28"/>
    <w:rsid w:val="0052006D"/>
    <w:rsid w:val="005201D6"/>
    <w:rsid w:val="0052025E"/>
    <w:rsid w:val="0052088C"/>
    <w:rsid w:val="00520C3F"/>
    <w:rsid w:val="00521218"/>
    <w:rsid w:val="00521F55"/>
    <w:rsid w:val="0052211E"/>
    <w:rsid w:val="005221D7"/>
    <w:rsid w:val="005223DB"/>
    <w:rsid w:val="00523855"/>
    <w:rsid w:val="00523E84"/>
    <w:rsid w:val="00524A1F"/>
    <w:rsid w:val="0052517A"/>
    <w:rsid w:val="005252C6"/>
    <w:rsid w:val="0052598F"/>
    <w:rsid w:val="00526114"/>
    <w:rsid w:val="00527012"/>
    <w:rsid w:val="00530053"/>
    <w:rsid w:val="00530999"/>
    <w:rsid w:val="00531238"/>
    <w:rsid w:val="0053144C"/>
    <w:rsid w:val="005317EB"/>
    <w:rsid w:val="005334A2"/>
    <w:rsid w:val="0053387B"/>
    <w:rsid w:val="00533BAD"/>
    <w:rsid w:val="00534512"/>
    <w:rsid w:val="005346AC"/>
    <w:rsid w:val="0053480B"/>
    <w:rsid w:val="00535130"/>
    <w:rsid w:val="005357B7"/>
    <w:rsid w:val="00535D6B"/>
    <w:rsid w:val="0053658A"/>
    <w:rsid w:val="0053717F"/>
    <w:rsid w:val="005377C5"/>
    <w:rsid w:val="0054020F"/>
    <w:rsid w:val="005409C6"/>
    <w:rsid w:val="00542082"/>
    <w:rsid w:val="0054294D"/>
    <w:rsid w:val="00543304"/>
    <w:rsid w:val="00543960"/>
    <w:rsid w:val="00543976"/>
    <w:rsid w:val="00543D18"/>
    <w:rsid w:val="00546036"/>
    <w:rsid w:val="00546558"/>
    <w:rsid w:val="00546A53"/>
    <w:rsid w:val="005475EF"/>
    <w:rsid w:val="00547602"/>
    <w:rsid w:val="00547A1E"/>
    <w:rsid w:val="00550110"/>
    <w:rsid w:val="005504DE"/>
    <w:rsid w:val="0055169F"/>
    <w:rsid w:val="00551B6F"/>
    <w:rsid w:val="00552303"/>
    <w:rsid w:val="00552BC3"/>
    <w:rsid w:val="00553036"/>
    <w:rsid w:val="00553C82"/>
    <w:rsid w:val="005541C4"/>
    <w:rsid w:val="005544E4"/>
    <w:rsid w:val="00554A2B"/>
    <w:rsid w:val="00555206"/>
    <w:rsid w:val="00555601"/>
    <w:rsid w:val="005559F8"/>
    <w:rsid w:val="00555E44"/>
    <w:rsid w:val="00555FE7"/>
    <w:rsid w:val="005563BF"/>
    <w:rsid w:val="0055688B"/>
    <w:rsid w:val="00557039"/>
    <w:rsid w:val="0055793B"/>
    <w:rsid w:val="00560AF0"/>
    <w:rsid w:val="00561356"/>
    <w:rsid w:val="00561409"/>
    <w:rsid w:val="005622CD"/>
    <w:rsid w:val="0056259B"/>
    <w:rsid w:val="005635CA"/>
    <w:rsid w:val="005638CE"/>
    <w:rsid w:val="00563C4D"/>
    <w:rsid w:val="005640CE"/>
    <w:rsid w:val="0056467C"/>
    <w:rsid w:val="00564A9F"/>
    <w:rsid w:val="00564C9D"/>
    <w:rsid w:val="00565B5B"/>
    <w:rsid w:val="00565DA0"/>
    <w:rsid w:val="00567308"/>
    <w:rsid w:val="00567482"/>
    <w:rsid w:val="00567FE7"/>
    <w:rsid w:val="005712D9"/>
    <w:rsid w:val="0057135F"/>
    <w:rsid w:val="00572A21"/>
    <w:rsid w:val="00572A28"/>
    <w:rsid w:val="00573A9A"/>
    <w:rsid w:val="00573C22"/>
    <w:rsid w:val="00573D16"/>
    <w:rsid w:val="00573E90"/>
    <w:rsid w:val="00574948"/>
    <w:rsid w:val="00574AE9"/>
    <w:rsid w:val="00575482"/>
    <w:rsid w:val="00575B82"/>
    <w:rsid w:val="00575C73"/>
    <w:rsid w:val="00575C7B"/>
    <w:rsid w:val="00575CFA"/>
    <w:rsid w:val="005773A0"/>
    <w:rsid w:val="00577753"/>
    <w:rsid w:val="00577E38"/>
    <w:rsid w:val="00577E3D"/>
    <w:rsid w:val="005803A6"/>
    <w:rsid w:val="00580D03"/>
    <w:rsid w:val="00581716"/>
    <w:rsid w:val="005817DD"/>
    <w:rsid w:val="00582241"/>
    <w:rsid w:val="00582478"/>
    <w:rsid w:val="005824EB"/>
    <w:rsid w:val="00582ACA"/>
    <w:rsid w:val="0058313B"/>
    <w:rsid w:val="00583BB2"/>
    <w:rsid w:val="00583C51"/>
    <w:rsid w:val="005841E7"/>
    <w:rsid w:val="005845ED"/>
    <w:rsid w:val="005846B3"/>
    <w:rsid w:val="00584878"/>
    <w:rsid w:val="00584957"/>
    <w:rsid w:val="00584F2C"/>
    <w:rsid w:val="00584F54"/>
    <w:rsid w:val="00585907"/>
    <w:rsid w:val="00586A7C"/>
    <w:rsid w:val="00586AD1"/>
    <w:rsid w:val="00587955"/>
    <w:rsid w:val="005879C2"/>
    <w:rsid w:val="00587F7C"/>
    <w:rsid w:val="005903A9"/>
    <w:rsid w:val="005911CE"/>
    <w:rsid w:val="005913B1"/>
    <w:rsid w:val="0059162A"/>
    <w:rsid w:val="005917F2"/>
    <w:rsid w:val="00591B40"/>
    <w:rsid w:val="0059214A"/>
    <w:rsid w:val="00593193"/>
    <w:rsid w:val="005935B9"/>
    <w:rsid w:val="005936AC"/>
    <w:rsid w:val="005949DB"/>
    <w:rsid w:val="0059504A"/>
    <w:rsid w:val="0059563B"/>
    <w:rsid w:val="00595648"/>
    <w:rsid w:val="005959A8"/>
    <w:rsid w:val="00595BFA"/>
    <w:rsid w:val="005968BE"/>
    <w:rsid w:val="00596F2D"/>
    <w:rsid w:val="005A052A"/>
    <w:rsid w:val="005A0A29"/>
    <w:rsid w:val="005A0C48"/>
    <w:rsid w:val="005A1C35"/>
    <w:rsid w:val="005A222F"/>
    <w:rsid w:val="005A44B8"/>
    <w:rsid w:val="005A4B54"/>
    <w:rsid w:val="005A5907"/>
    <w:rsid w:val="005A5DF6"/>
    <w:rsid w:val="005A635F"/>
    <w:rsid w:val="005A65C2"/>
    <w:rsid w:val="005A79D4"/>
    <w:rsid w:val="005A7FB7"/>
    <w:rsid w:val="005B01EC"/>
    <w:rsid w:val="005B0C7A"/>
    <w:rsid w:val="005B0E2C"/>
    <w:rsid w:val="005B1AF9"/>
    <w:rsid w:val="005B20DD"/>
    <w:rsid w:val="005B2503"/>
    <w:rsid w:val="005B2C10"/>
    <w:rsid w:val="005B2E17"/>
    <w:rsid w:val="005B3070"/>
    <w:rsid w:val="005B3855"/>
    <w:rsid w:val="005B43F0"/>
    <w:rsid w:val="005B4A1F"/>
    <w:rsid w:val="005B5645"/>
    <w:rsid w:val="005B5CE6"/>
    <w:rsid w:val="005B5D2B"/>
    <w:rsid w:val="005B60F1"/>
    <w:rsid w:val="005B7265"/>
    <w:rsid w:val="005B7704"/>
    <w:rsid w:val="005B7779"/>
    <w:rsid w:val="005C0029"/>
    <w:rsid w:val="005C0BEE"/>
    <w:rsid w:val="005C1FA4"/>
    <w:rsid w:val="005C2359"/>
    <w:rsid w:val="005C2747"/>
    <w:rsid w:val="005C281B"/>
    <w:rsid w:val="005C28E3"/>
    <w:rsid w:val="005C3C55"/>
    <w:rsid w:val="005C47E3"/>
    <w:rsid w:val="005C63CF"/>
    <w:rsid w:val="005C6B70"/>
    <w:rsid w:val="005C6E1C"/>
    <w:rsid w:val="005C721C"/>
    <w:rsid w:val="005C755B"/>
    <w:rsid w:val="005C7B0E"/>
    <w:rsid w:val="005D0EA3"/>
    <w:rsid w:val="005D0F03"/>
    <w:rsid w:val="005D15FC"/>
    <w:rsid w:val="005D168C"/>
    <w:rsid w:val="005D2A61"/>
    <w:rsid w:val="005D397A"/>
    <w:rsid w:val="005D39EB"/>
    <w:rsid w:val="005D4177"/>
    <w:rsid w:val="005D43B0"/>
    <w:rsid w:val="005D4CE2"/>
    <w:rsid w:val="005D5ADC"/>
    <w:rsid w:val="005D5C7D"/>
    <w:rsid w:val="005D5EC9"/>
    <w:rsid w:val="005D643A"/>
    <w:rsid w:val="005D6C44"/>
    <w:rsid w:val="005D7B59"/>
    <w:rsid w:val="005D7DA0"/>
    <w:rsid w:val="005E0778"/>
    <w:rsid w:val="005E18D9"/>
    <w:rsid w:val="005E20B7"/>
    <w:rsid w:val="005E2259"/>
    <w:rsid w:val="005E23E4"/>
    <w:rsid w:val="005E24A9"/>
    <w:rsid w:val="005E24EB"/>
    <w:rsid w:val="005E288D"/>
    <w:rsid w:val="005E30DB"/>
    <w:rsid w:val="005E33AD"/>
    <w:rsid w:val="005E433B"/>
    <w:rsid w:val="005E43FF"/>
    <w:rsid w:val="005E4F52"/>
    <w:rsid w:val="005E53BE"/>
    <w:rsid w:val="005E5518"/>
    <w:rsid w:val="005E5860"/>
    <w:rsid w:val="005E5DFA"/>
    <w:rsid w:val="005E5E7C"/>
    <w:rsid w:val="005E71CF"/>
    <w:rsid w:val="005E761E"/>
    <w:rsid w:val="005E78A8"/>
    <w:rsid w:val="005E7B27"/>
    <w:rsid w:val="005E7F4F"/>
    <w:rsid w:val="005E7FE7"/>
    <w:rsid w:val="005F03A7"/>
    <w:rsid w:val="005F0AAC"/>
    <w:rsid w:val="005F164C"/>
    <w:rsid w:val="005F1761"/>
    <w:rsid w:val="005F3353"/>
    <w:rsid w:val="005F3370"/>
    <w:rsid w:val="005F3C87"/>
    <w:rsid w:val="005F4352"/>
    <w:rsid w:val="005F508F"/>
    <w:rsid w:val="005F5392"/>
    <w:rsid w:val="005F601C"/>
    <w:rsid w:val="005F6426"/>
    <w:rsid w:val="005F74BE"/>
    <w:rsid w:val="005F7815"/>
    <w:rsid w:val="005F7C06"/>
    <w:rsid w:val="00600B59"/>
    <w:rsid w:val="00600DAA"/>
    <w:rsid w:val="006014CB"/>
    <w:rsid w:val="0060158D"/>
    <w:rsid w:val="00601A3A"/>
    <w:rsid w:val="006028C7"/>
    <w:rsid w:val="00604368"/>
    <w:rsid w:val="00604A6C"/>
    <w:rsid w:val="00604ACD"/>
    <w:rsid w:val="006053CB"/>
    <w:rsid w:val="00605F9D"/>
    <w:rsid w:val="00605FA0"/>
    <w:rsid w:val="006061FF"/>
    <w:rsid w:val="00606409"/>
    <w:rsid w:val="006067BB"/>
    <w:rsid w:val="006069F1"/>
    <w:rsid w:val="00606D5A"/>
    <w:rsid w:val="006070BD"/>
    <w:rsid w:val="0060725C"/>
    <w:rsid w:val="006100A8"/>
    <w:rsid w:val="00610202"/>
    <w:rsid w:val="00610BBA"/>
    <w:rsid w:val="00610BE9"/>
    <w:rsid w:val="006110D7"/>
    <w:rsid w:val="006127DA"/>
    <w:rsid w:val="00612CFE"/>
    <w:rsid w:val="00613F63"/>
    <w:rsid w:val="00615B41"/>
    <w:rsid w:val="00615B91"/>
    <w:rsid w:val="006166FF"/>
    <w:rsid w:val="00617A2F"/>
    <w:rsid w:val="00617AAA"/>
    <w:rsid w:val="00617B30"/>
    <w:rsid w:val="00617C93"/>
    <w:rsid w:val="006201BD"/>
    <w:rsid w:val="006209BB"/>
    <w:rsid w:val="006211B0"/>
    <w:rsid w:val="00621442"/>
    <w:rsid w:val="00622C6B"/>
    <w:rsid w:val="00622EE3"/>
    <w:rsid w:val="00623100"/>
    <w:rsid w:val="00623128"/>
    <w:rsid w:val="00623286"/>
    <w:rsid w:val="00623A60"/>
    <w:rsid w:val="00623EA2"/>
    <w:rsid w:val="00624526"/>
    <w:rsid w:val="00624559"/>
    <w:rsid w:val="006247FE"/>
    <w:rsid w:val="0062531E"/>
    <w:rsid w:val="00625647"/>
    <w:rsid w:val="00625C6D"/>
    <w:rsid w:val="00625CC2"/>
    <w:rsid w:val="0062642C"/>
    <w:rsid w:val="006265F5"/>
    <w:rsid w:val="00626842"/>
    <w:rsid w:val="00626E14"/>
    <w:rsid w:val="00626E84"/>
    <w:rsid w:val="00627B72"/>
    <w:rsid w:val="00627C9F"/>
    <w:rsid w:val="00630657"/>
    <w:rsid w:val="00630A57"/>
    <w:rsid w:val="006311F4"/>
    <w:rsid w:val="006312BF"/>
    <w:rsid w:val="00631BBC"/>
    <w:rsid w:val="00631FE7"/>
    <w:rsid w:val="006325AA"/>
    <w:rsid w:val="00632B88"/>
    <w:rsid w:val="00632FA4"/>
    <w:rsid w:val="00633085"/>
    <w:rsid w:val="00633192"/>
    <w:rsid w:val="0063455F"/>
    <w:rsid w:val="00634664"/>
    <w:rsid w:val="00634831"/>
    <w:rsid w:val="00634EDD"/>
    <w:rsid w:val="00634F0C"/>
    <w:rsid w:val="006359E3"/>
    <w:rsid w:val="00635AC4"/>
    <w:rsid w:val="00635FC8"/>
    <w:rsid w:val="0063630F"/>
    <w:rsid w:val="00636336"/>
    <w:rsid w:val="00636539"/>
    <w:rsid w:val="0063734A"/>
    <w:rsid w:val="00637A86"/>
    <w:rsid w:val="00637AFB"/>
    <w:rsid w:val="00637C6D"/>
    <w:rsid w:val="00637D85"/>
    <w:rsid w:val="00640D47"/>
    <w:rsid w:val="00640EFC"/>
    <w:rsid w:val="006410E5"/>
    <w:rsid w:val="006424F5"/>
    <w:rsid w:val="00642768"/>
    <w:rsid w:val="00642B50"/>
    <w:rsid w:val="00643934"/>
    <w:rsid w:val="00643A22"/>
    <w:rsid w:val="00643C9B"/>
    <w:rsid w:val="00646152"/>
    <w:rsid w:val="00646393"/>
    <w:rsid w:val="00646ADD"/>
    <w:rsid w:val="00646F5F"/>
    <w:rsid w:val="00647719"/>
    <w:rsid w:val="00647DE5"/>
    <w:rsid w:val="00650524"/>
    <w:rsid w:val="0065080A"/>
    <w:rsid w:val="006517E0"/>
    <w:rsid w:val="0065184B"/>
    <w:rsid w:val="0065184D"/>
    <w:rsid w:val="00652ADB"/>
    <w:rsid w:val="00653E24"/>
    <w:rsid w:val="00653FEF"/>
    <w:rsid w:val="00654430"/>
    <w:rsid w:val="0065459D"/>
    <w:rsid w:val="00654C91"/>
    <w:rsid w:val="00655677"/>
    <w:rsid w:val="00655A07"/>
    <w:rsid w:val="006561E2"/>
    <w:rsid w:val="006563C3"/>
    <w:rsid w:val="00657777"/>
    <w:rsid w:val="006613B5"/>
    <w:rsid w:val="006615B9"/>
    <w:rsid w:val="00662E02"/>
    <w:rsid w:val="00662E78"/>
    <w:rsid w:val="0066321B"/>
    <w:rsid w:val="0066424E"/>
    <w:rsid w:val="006643C6"/>
    <w:rsid w:val="00664500"/>
    <w:rsid w:val="00665089"/>
    <w:rsid w:val="00665B28"/>
    <w:rsid w:val="00666455"/>
    <w:rsid w:val="00666759"/>
    <w:rsid w:val="00666E0D"/>
    <w:rsid w:val="0066766A"/>
    <w:rsid w:val="00667BF4"/>
    <w:rsid w:val="00670523"/>
    <w:rsid w:val="00670A9D"/>
    <w:rsid w:val="00670FCE"/>
    <w:rsid w:val="0067150B"/>
    <w:rsid w:val="006716A4"/>
    <w:rsid w:val="006716FB"/>
    <w:rsid w:val="006717B5"/>
    <w:rsid w:val="00671F38"/>
    <w:rsid w:val="00672263"/>
    <w:rsid w:val="00672770"/>
    <w:rsid w:val="00672A65"/>
    <w:rsid w:val="0067336C"/>
    <w:rsid w:val="0067337D"/>
    <w:rsid w:val="006733E3"/>
    <w:rsid w:val="00673400"/>
    <w:rsid w:val="006739C8"/>
    <w:rsid w:val="00675299"/>
    <w:rsid w:val="006758AB"/>
    <w:rsid w:val="00675E75"/>
    <w:rsid w:val="00676B08"/>
    <w:rsid w:val="00676B61"/>
    <w:rsid w:val="0067721E"/>
    <w:rsid w:val="00677841"/>
    <w:rsid w:val="00681004"/>
    <w:rsid w:val="006813BF"/>
    <w:rsid w:val="006815FA"/>
    <w:rsid w:val="00681931"/>
    <w:rsid w:val="006831DB"/>
    <w:rsid w:val="00683709"/>
    <w:rsid w:val="00683A94"/>
    <w:rsid w:val="00683D34"/>
    <w:rsid w:val="006842C0"/>
    <w:rsid w:val="006843F0"/>
    <w:rsid w:val="0068446B"/>
    <w:rsid w:val="00684B43"/>
    <w:rsid w:val="006852A1"/>
    <w:rsid w:val="006854A6"/>
    <w:rsid w:val="0068565F"/>
    <w:rsid w:val="00686533"/>
    <w:rsid w:val="006867F3"/>
    <w:rsid w:val="00686CFC"/>
    <w:rsid w:val="00686E0D"/>
    <w:rsid w:val="006874E2"/>
    <w:rsid w:val="00687B52"/>
    <w:rsid w:val="00687FCD"/>
    <w:rsid w:val="0069004B"/>
    <w:rsid w:val="006907A5"/>
    <w:rsid w:val="00690C61"/>
    <w:rsid w:val="00691959"/>
    <w:rsid w:val="00692482"/>
    <w:rsid w:val="00692C16"/>
    <w:rsid w:val="00692EC7"/>
    <w:rsid w:val="00693467"/>
    <w:rsid w:val="006936AA"/>
    <w:rsid w:val="00694087"/>
    <w:rsid w:val="00694993"/>
    <w:rsid w:val="00694E4B"/>
    <w:rsid w:val="006950D0"/>
    <w:rsid w:val="00697357"/>
    <w:rsid w:val="006979AD"/>
    <w:rsid w:val="00697D7C"/>
    <w:rsid w:val="006A017E"/>
    <w:rsid w:val="006A0297"/>
    <w:rsid w:val="006A047B"/>
    <w:rsid w:val="006A06C2"/>
    <w:rsid w:val="006A0847"/>
    <w:rsid w:val="006A0FB3"/>
    <w:rsid w:val="006A1083"/>
    <w:rsid w:val="006A1458"/>
    <w:rsid w:val="006A1FF1"/>
    <w:rsid w:val="006A22E5"/>
    <w:rsid w:val="006A26A7"/>
    <w:rsid w:val="006A2AD4"/>
    <w:rsid w:val="006A4F2F"/>
    <w:rsid w:val="006A5488"/>
    <w:rsid w:val="006A63D9"/>
    <w:rsid w:val="006A6A9B"/>
    <w:rsid w:val="006A7412"/>
    <w:rsid w:val="006B0745"/>
    <w:rsid w:val="006B0802"/>
    <w:rsid w:val="006B0FB9"/>
    <w:rsid w:val="006B1790"/>
    <w:rsid w:val="006B1E7A"/>
    <w:rsid w:val="006B1F83"/>
    <w:rsid w:val="006B240C"/>
    <w:rsid w:val="006B242C"/>
    <w:rsid w:val="006B3BAC"/>
    <w:rsid w:val="006B3DAD"/>
    <w:rsid w:val="006B4219"/>
    <w:rsid w:val="006B4F04"/>
    <w:rsid w:val="006B53B0"/>
    <w:rsid w:val="006B5565"/>
    <w:rsid w:val="006B632B"/>
    <w:rsid w:val="006B668C"/>
    <w:rsid w:val="006B674E"/>
    <w:rsid w:val="006B6C70"/>
    <w:rsid w:val="006B731B"/>
    <w:rsid w:val="006B7988"/>
    <w:rsid w:val="006B7CDD"/>
    <w:rsid w:val="006C0617"/>
    <w:rsid w:val="006C0A59"/>
    <w:rsid w:val="006C0AE6"/>
    <w:rsid w:val="006C0C98"/>
    <w:rsid w:val="006C161D"/>
    <w:rsid w:val="006C195D"/>
    <w:rsid w:val="006C2333"/>
    <w:rsid w:val="006C2A9E"/>
    <w:rsid w:val="006C4714"/>
    <w:rsid w:val="006C5403"/>
    <w:rsid w:val="006C5D25"/>
    <w:rsid w:val="006C5E81"/>
    <w:rsid w:val="006C66F6"/>
    <w:rsid w:val="006C6D26"/>
    <w:rsid w:val="006C6F15"/>
    <w:rsid w:val="006C77CC"/>
    <w:rsid w:val="006D094A"/>
    <w:rsid w:val="006D11EC"/>
    <w:rsid w:val="006D1333"/>
    <w:rsid w:val="006D1634"/>
    <w:rsid w:val="006D1A39"/>
    <w:rsid w:val="006D3373"/>
    <w:rsid w:val="006D3EB8"/>
    <w:rsid w:val="006D4680"/>
    <w:rsid w:val="006D491C"/>
    <w:rsid w:val="006D4EF7"/>
    <w:rsid w:val="006D537B"/>
    <w:rsid w:val="006D67DD"/>
    <w:rsid w:val="006D6986"/>
    <w:rsid w:val="006D6AC2"/>
    <w:rsid w:val="006D6D8A"/>
    <w:rsid w:val="006D70D2"/>
    <w:rsid w:val="006D7460"/>
    <w:rsid w:val="006D74BC"/>
    <w:rsid w:val="006E0997"/>
    <w:rsid w:val="006E0CA9"/>
    <w:rsid w:val="006E0ED6"/>
    <w:rsid w:val="006E262C"/>
    <w:rsid w:val="006E2B65"/>
    <w:rsid w:val="006E2C3B"/>
    <w:rsid w:val="006E2D1C"/>
    <w:rsid w:val="006E3262"/>
    <w:rsid w:val="006E38CF"/>
    <w:rsid w:val="006E3AF9"/>
    <w:rsid w:val="006E45B7"/>
    <w:rsid w:val="006E45F1"/>
    <w:rsid w:val="006E5276"/>
    <w:rsid w:val="006E5326"/>
    <w:rsid w:val="006E5512"/>
    <w:rsid w:val="006E5D88"/>
    <w:rsid w:val="006E5EA3"/>
    <w:rsid w:val="006E5EBD"/>
    <w:rsid w:val="006E60A2"/>
    <w:rsid w:val="006E6322"/>
    <w:rsid w:val="006E637E"/>
    <w:rsid w:val="006E73EB"/>
    <w:rsid w:val="006E76C3"/>
    <w:rsid w:val="006F08C7"/>
    <w:rsid w:val="006F0E4F"/>
    <w:rsid w:val="006F1713"/>
    <w:rsid w:val="006F1C13"/>
    <w:rsid w:val="006F1D3B"/>
    <w:rsid w:val="006F1D4A"/>
    <w:rsid w:val="006F1F41"/>
    <w:rsid w:val="006F22DA"/>
    <w:rsid w:val="006F23FC"/>
    <w:rsid w:val="006F2BCF"/>
    <w:rsid w:val="006F3544"/>
    <w:rsid w:val="006F41B3"/>
    <w:rsid w:val="006F4663"/>
    <w:rsid w:val="006F513B"/>
    <w:rsid w:val="006F5EB8"/>
    <w:rsid w:val="006F5EC7"/>
    <w:rsid w:val="006F63BC"/>
    <w:rsid w:val="006F6409"/>
    <w:rsid w:val="006F66D7"/>
    <w:rsid w:val="006F68E8"/>
    <w:rsid w:val="006F6A13"/>
    <w:rsid w:val="006F6EE2"/>
    <w:rsid w:val="006F73BB"/>
    <w:rsid w:val="006F741D"/>
    <w:rsid w:val="00701C4A"/>
    <w:rsid w:val="00701C4C"/>
    <w:rsid w:val="00701E72"/>
    <w:rsid w:val="007022C2"/>
    <w:rsid w:val="00702CB6"/>
    <w:rsid w:val="007032D6"/>
    <w:rsid w:val="007038CA"/>
    <w:rsid w:val="00703D48"/>
    <w:rsid w:val="00704388"/>
    <w:rsid w:val="007043B1"/>
    <w:rsid w:val="007044B0"/>
    <w:rsid w:val="00704F19"/>
    <w:rsid w:val="00705B38"/>
    <w:rsid w:val="00705D96"/>
    <w:rsid w:val="0070600B"/>
    <w:rsid w:val="0070608E"/>
    <w:rsid w:val="007069DE"/>
    <w:rsid w:val="00707FC7"/>
    <w:rsid w:val="00710644"/>
    <w:rsid w:val="00710A36"/>
    <w:rsid w:val="00710F5C"/>
    <w:rsid w:val="007118D5"/>
    <w:rsid w:val="00711D80"/>
    <w:rsid w:val="0071215B"/>
    <w:rsid w:val="00713067"/>
    <w:rsid w:val="00713122"/>
    <w:rsid w:val="007135A6"/>
    <w:rsid w:val="00713620"/>
    <w:rsid w:val="00713A5F"/>
    <w:rsid w:val="00713B57"/>
    <w:rsid w:val="00714190"/>
    <w:rsid w:val="007153E7"/>
    <w:rsid w:val="007156AF"/>
    <w:rsid w:val="007157B7"/>
    <w:rsid w:val="007157BB"/>
    <w:rsid w:val="00715C47"/>
    <w:rsid w:val="00715D43"/>
    <w:rsid w:val="007160DE"/>
    <w:rsid w:val="00716BE7"/>
    <w:rsid w:val="0071763F"/>
    <w:rsid w:val="00717C13"/>
    <w:rsid w:val="00717C77"/>
    <w:rsid w:val="00717D28"/>
    <w:rsid w:val="00720366"/>
    <w:rsid w:val="00720717"/>
    <w:rsid w:val="007207C7"/>
    <w:rsid w:val="00721654"/>
    <w:rsid w:val="00721B4C"/>
    <w:rsid w:val="00721DD2"/>
    <w:rsid w:val="0072247B"/>
    <w:rsid w:val="00722DB3"/>
    <w:rsid w:val="00722EBB"/>
    <w:rsid w:val="007230DA"/>
    <w:rsid w:val="0072394C"/>
    <w:rsid w:val="0072486B"/>
    <w:rsid w:val="00724AC0"/>
    <w:rsid w:val="00724D5F"/>
    <w:rsid w:val="0072616E"/>
    <w:rsid w:val="007265D7"/>
    <w:rsid w:val="00727612"/>
    <w:rsid w:val="00730104"/>
    <w:rsid w:val="00730378"/>
    <w:rsid w:val="00730CE4"/>
    <w:rsid w:val="00731366"/>
    <w:rsid w:val="00732F29"/>
    <w:rsid w:val="007339A0"/>
    <w:rsid w:val="00733A48"/>
    <w:rsid w:val="007347B9"/>
    <w:rsid w:val="00734819"/>
    <w:rsid w:val="00735C26"/>
    <w:rsid w:val="0073673C"/>
    <w:rsid w:val="007369D5"/>
    <w:rsid w:val="00736FB8"/>
    <w:rsid w:val="0073792C"/>
    <w:rsid w:val="00737C71"/>
    <w:rsid w:val="0074063E"/>
    <w:rsid w:val="00740E39"/>
    <w:rsid w:val="00740EAE"/>
    <w:rsid w:val="00741426"/>
    <w:rsid w:val="007420CF"/>
    <w:rsid w:val="00743224"/>
    <w:rsid w:val="00743A7A"/>
    <w:rsid w:val="00743D90"/>
    <w:rsid w:val="0074407D"/>
    <w:rsid w:val="00744529"/>
    <w:rsid w:val="00744D8B"/>
    <w:rsid w:val="00745164"/>
    <w:rsid w:val="00745691"/>
    <w:rsid w:val="00745C23"/>
    <w:rsid w:val="00745E7D"/>
    <w:rsid w:val="007464AD"/>
    <w:rsid w:val="007464E1"/>
    <w:rsid w:val="007467EE"/>
    <w:rsid w:val="00747B16"/>
    <w:rsid w:val="00747E0F"/>
    <w:rsid w:val="0075169D"/>
    <w:rsid w:val="007519C9"/>
    <w:rsid w:val="007525F3"/>
    <w:rsid w:val="00752EB8"/>
    <w:rsid w:val="00753420"/>
    <w:rsid w:val="007535B9"/>
    <w:rsid w:val="0075363E"/>
    <w:rsid w:val="007537C0"/>
    <w:rsid w:val="0075411A"/>
    <w:rsid w:val="00754304"/>
    <w:rsid w:val="00754343"/>
    <w:rsid w:val="00754946"/>
    <w:rsid w:val="00754AFD"/>
    <w:rsid w:val="00754B88"/>
    <w:rsid w:val="00754F9D"/>
    <w:rsid w:val="007558E6"/>
    <w:rsid w:val="00756488"/>
    <w:rsid w:val="00757211"/>
    <w:rsid w:val="007574AA"/>
    <w:rsid w:val="007575A3"/>
    <w:rsid w:val="00760755"/>
    <w:rsid w:val="00761365"/>
    <w:rsid w:val="00761F43"/>
    <w:rsid w:val="0076214A"/>
    <w:rsid w:val="00762CCC"/>
    <w:rsid w:val="0076561F"/>
    <w:rsid w:val="00765CC3"/>
    <w:rsid w:val="00766616"/>
    <w:rsid w:val="00766CDB"/>
    <w:rsid w:val="00767A1B"/>
    <w:rsid w:val="00767BB0"/>
    <w:rsid w:val="00767DB1"/>
    <w:rsid w:val="007702B5"/>
    <w:rsid w:val="0077042D"/>
    <w:rsid w:val="00770611"/>
    <w:rsid w:val="00771C96"/>
    <w:rsid w:val="00771E2C"/>
    <w:rsid w:val="00772268"/>
    <w:rsid w:val="00774002"/>
    <w:rsid w:val="00774542"/>
    <w:rsid w:val="007745DB"/>
    <w:rsid w:val="00774C03"/>
    <w:rsid w:val="00774E2B"/>
    <w:rsid w:val="00774EA9"/>
    <w:rsid w:val="007769D4"/>
    <w:rsid w:val="00777B47"/>
    <w:rsid w:val="00777DB3"/>
    <w:rsid w:val="00777F8E"/>
    <w:rsid w:val="00780372"/>
    <w:rsid w:val="0078071A"/>
    <w:rsid w:val="007810D6"/>
    <w:rsid w:val="00781656"/>
    <w:rsid w:val="00781940"/>
    <w:rsid w:val="00782850"/>
    <w:rsid w:val="007829AB"/>
    <w:rsid w:val="007832BD"/>
    <w:rsid w:val="00783AC4"/>
    <w:rsid w:val="00783E19"/>
    <w:rsid w:val="007840C7"/>
    <w:rsid w:val="0078505E"/>
    <w:rsid w:val="007862F7"/>
    <w:rsid w:val="00786ED5"/>
    <w:rsid w:val="00787FB8"/>
    <w:rsid w:val="00790ABF"/>
    <w:rsid w:val="00790B2E"/>
    <w:rsid w:val="00790BAA"/>
    <w:rsid w:val="00790D59"/>
    <w:rsid w:val="00790EEC"/>
    <w:rsid w:val="00791308"/>
    <w:rsid w:val="00791E02"/>
    <w:rsid w:val="00793003"/>
    <w:rsid w:val="00794163"/>
    <w:rsid w:val="00794F11"/>
    <w:rsid w:val="0079505D"/>
    <w:rsid w:val="007973EF"/>
    <w:rsid w:val="00797A1F"/>
    <w:rsid w:val="00797E8B"/>
    <w:rsid w:val="007A0087"/>
    <w:rsid w:val="007A0D00"/>
    <w:rsid w:val="007A0D3F"/>
    <w:rsid w:val="007A162A"/>
    <w:rsid w:val="007A17C3"/>
    <w:rsid w:val="007A1C79"/>
    <w:rsid w:val="007A1EE1"/>
    <w:rsid w:val="007A2848"/>
    <w:rsid w:val="007A2BF2"/>
    <w:rsid w:val="007A345B"/>
    <w:rsid w:val="007A4883"/>
    <w:rsid w:val="007A595E"/>
    <w:rsid w:val="007A6783"/>
    <w:rsid w:val="007A6881"/>
    <w:rsid w:val="007A713D"/>
    <w:rsid w:val="007A734F"/>
    <w:rsid w:val="007A735E"/>
    <w:rsid w:val="007A7965"/>
    <w:rsid w:val="007B04E7"/>
    <w:rsid w:val="007B055E"/>
    <w:rsid w:val="007B14DB"/>
    <w:rsid w:val="007B22F4"/>
    <w:rsid w:val="007B28A6"/>
    <w:rsid w:val="007B3402"/>
    <w:rsid w:val="007B399C"/>
    <w:rsid w:val="007B3F5D"/>
    <w:rsid w:val="007B431F"/>
    <w:rsid w:val="007B43F4"/>
    <w:rsid w:val="007B45A7"/>
    <w:rsid w:val="007B46C7"/>
    <w:rsid w:val="007B4B95"/>
    <w:rsid w:val="007B59FC"/>
    <w:rsid w:val="007B5CC0"/>
    <w:rsid w:val="007B5D18"/>
    <w:rsid w:val="007B624F"/>
    <w:rsid w:val="007B63A1"/>
    <w:rsid w:val="007B6F9B"/>
    <w:rsid w:val="007B76B2"/>
    <w:rsid w:val="007B7D94"/>
    <w:rsid w:val="007C08CA"/>
    <w:rsid w:val="007C16AE"/>
    <w:rsid w:val="007C1F68"/>
    <w:rsid w:val="007C234C"/>
    <w:rsid w:val="007C25A6"/>
    <w:rsid w:val="007C3700"/>
    <w:rsid w:val="007C37E7"/>
    <w:rsid w:val="007C4547"/>
    <w:rsid w:val="007C4859"/>
    <w:rsid w:val="007C4A84"/>
    <w:rsid w:val="007C4EE1"/>
    <w:rsid w:val="007C517C"/>
    <w:rsid w:val="007C5239"/>
    <w:rsid w:val="007C5485"/>
    <w:rsid w:val="007C5BF6"/>
    <w:rsid w:val="007C5C57"/>
    <w:rsid w:val="007C5DFF"/>
    <w:rsid w:val="007C7A67"/>
    <w:rsid w:val="007D002A"/>
    <w:rsid w:val="007D0EDC"/>
    <w:rsid w:val="007D1314"/>
    <w:rsid w:val="007D1E10"/>
    <w:rsid w:val="007D2395"/>
    <w:rsid w:val="007D254C"/>
    <w:rsid w:val="007D2996"/>
    <w:rsid w:val="007D3332"/>
    <w:rsid w:val="007D4409"/>
    <w:rsid w:val="007D441B"/>
    <w:rsid w:val="007D4D2F"/>
    <w:rsid w:val="007D4DDC"/>
    <w:rsid w:val="007D54CC"/>
    <w:rsid w:val="007D5EAF"/>
    <w:rsid w:val="007D6275"/>
    <w:rsid w:val="007D6FAF"/>
    <w:rsid w:val="007D7404"/>
    <w:rsid w:val="007D75A7"/>
    <w:rsid w:val="007D7C9E"/>
    <w:rsid w:val="007E0792"/>
    <w:rsid w:val="007E0F45"/>
    <w:rsid w:val="007E10C8"/>
    <w:rsid w:val="007E1B30"/>
    <w:rsid w:val="007E20FE"/>
    <w:rsid w:val="007E215B"/>
    <w:rsid w:val="007E2483"/>
    <w:rsid w:val="007E2E4E"/>
    <w:rsid w:val="007E3699"/>
    <w:rsid w:val="007E3B45"/>
    <w:rsid w:val="007E4333"/>
    <w:rsid w:val="007E4411"/>
    <w:rsid w:val="007E4EA0"/>
    <w:rsid w:val="007E5CC4"/>
    <w:rsid w:val="007E6A70"/>
    <w:rsid w:val="007E70C9"/>
    <w:rsid w:val="007E715B"/>
    <w:rsid w:val="007E74B7"/>
    <w:rsid w:val="007E75EA"/>
    <w:rsid w:val="007E7C0E"/>
    <w:rsid w:val="007E7C80"/>
    <w:rsid w:val="007E7FDA"/>
    <w:rsid w:val="007F0DA4"/>
    <w:rsid w:val="007F1645"/>
    <w:rsid w:val="007F1894"/>
    <w:rsid w:val="007F2189"/>
    <w:rsid w:val="007F27E1"/>
    <w:rsid w:val="007F32D5"/>
    <w:rsid w:val="007F3C03"/>
    <w:rsid w:val="007F3F1F"/>
    <w:rsid w:val="007F40BD"/>
    <w:rsid w:val="007F42CE"/>
    <w:rsid w:val="007F4453"/>
    <w:rsid w:val="007F4A90"/>
    <w:rsid w:val="007F4FC9"/>
    <w:rsid w:val="007F5061"/>
    <w:rsid w:val="007F57E3"/>
    <w:rsid w:val="007F5CAC"/>
    <w:rsid w:val="007F64ED"/>
    <w:rsid w:val="007F6AA3"/>
    <w:rsid w:val="007F6D2C"/>
    <w:rsid w:val="007F7352"/>
    <w:rsid w:val="00800E7A"/>
    <w:rsid w:val="00801D87"/>
    <w:rsid w:val="008025FE"/>
    <w:rsid w:val="00802705"/>
    <w:rsid w:val="00802BB8"/>
    <w:rsid w:val="00802BE6"/>
    <w:rsid w:val="00802F7B"/>
    <w:rsid w:val="00802FD3"/>
    <w:rsid w:val="008035C6"/>
    <w:rsid w:val="008037D4"/>
    <w:rsid w:val="00803A43"/>
    <w:rsid w:val="008042DC"/>
    <w:rsid w:val="00804B36"/>
    <w:rsid w:val="00804BB8"/>
    <w:rsid w:val="00805351"/>
    <w:rsid w:val="00805455"/>
    <w:rsid w:val="00805724"/>
    <w:rsid w:val="00805933"/>
    <w:rsid w:val="00805FCA"/>
    <w:rsid w:val="008061AD"/>
    <w:rsid w:val="008069A7"/>
    <w:rsid w:val="00806B6E"/>
    <w:rsid w:val="0080708E"/>
    <w:rsid w:val="00807146"/>
    <w:rsid w:val="0080720A"/>
    <w:rsid w:val="00807B21"/>
    <w:rsid w:val="008109FB"/>
    <w:rsid w:val="00811882"/>
    <w:rsid w:val="0081225B"/>
    <w:rsid w:val="0081267C"/>
    <w:rsid w:val="00812743"/>
    <w:rsid w:val="008127F8"/>
    <w:rsid w:val="00812AE9"/>
    <w:rsid w:val="00812D9B"/>
    <w:rsid w:val="0081364C"/>
    <w:rsid w:val="00815109"/>
    <w:rsid w:val="008152D7"/>
    <w:rsid w:val="00815716"/>
    <w:rsid w:val="00816079"/>
    <w:rsid w:val="008164FD"/>
    <w:rsid w:val="0081707E"/>
    <w:rsid w:val="00817741"/>
    <w:rsid w:val="008177C9"/>
    <w:rsid w:val="008178D5"/>
    <w:rsid w:val="00821783"/>
    <w:rsid w:val="0082243A"/>
    <w:rsid w:val="008229AB"/>
    <w:rsid w:val="00822DD3"/>
    <w:rsid w:val="00823411"/>
    <w:rsid w:val="00823424"/>
    <w:rsid w:val="0082451B"/>
    <w:rsid w:val="0082472F"/>
    <w:rsid w:val="008247F7"/>
    <w:rsid w:val="00824BF6"/>
    <w:rsid w:val="008252DE"/>
    <w:rsid w:val="00825C62"/>
    <w:rsid w:val="00825E34"/>
    <w:rsid w:val="008264A1"/>
    <w:rsid w:val="0082726B"/>
    <w:rsid w:val="008274D3"/>
    <w:rsid w:val="008300A4"/>
    <w:rsid w:val="00830974"/>
    <w:rsid w:val="00830F1C"/>
    <w:rsid w:val="00831547"/>
    <w:rsid w:val="00831B30"/>
    <w:rsid w:val="008321B7"/>
    <w:rsid w:val="0083287C"/>
    <w:rsid w:val="00833948"/>
    <w:rsid w:val="00834A46"/>
    <w:rsid w:val="008350FA"/>
    <w:rsid w:val="0083511B"/>
    <w:rsid w:val="008357E3"/>
    <w:rsid w:val="00836240"/>
    <w:rsid w:val="008362CB"/>
    <w:rsid w:val="00836C83"/>
    <w:rsid w:val="008371B2"/>
    <w:rsid w:val="0084002D"/>
    <w:rsid w:val="00840101"/>
    <w:rsid w:val="0084082E"/>
    <w:rsid w:val="00840D70"/>
    <w:rsid w:val="00841744"/>
    <w:rsid w:val="008417AF"/>
    <w:rsid w:val="00841F37"/>
    <w:rsid w:val="0084288E"/>
    <w:rsid w:val="00842C65"/>
    <w:rsid w:val="00842D83"/>
    <w:rsid w:val="00842ED6"/>
    <w:rsid w:val="00843A81"/>
    <w:rsid w:val="00843A95"/>
    <w:rsid w:val="0084408F"/>
    <w:rsid w:val="008444A6"/>
    <w:rsid w:val="00844EE6"/>
    <w:rsid w:val="00845BB3"/>
    <w:rsid w:val="00845F2B"/>
    <w:rsid w:val="00847108"/>
    <w:rsid w:val="0084713C"/>
    <w:rsid w:val="008479CF"/>
    <w:rsid w:val="00847E45"/>
    <w:rsid w:val="00851ED9"/>
    <w:rsid w:val="0085213F"/>
    <w:rsid w:val="0085246D"/>
    <w:rsid w:val="00852622"/>
    <w:rsid w:val="00852ED9"/>
    <w:rsid w:val="00853066"/>
    <w:rsid w:val="00853072"/>
    <w:rsid w:val="00854367"/>
    <w:rsid w:val="008544CB"/>
    <w:rsid w:val="00854BC3"/>
    <w:rsid w:val="00855E6B"/>
    <w:rsid w:val="00857233"/>
    <w:rsid w:val="008577AB"/>
    <w:rsid w:val="008579A0"/>
    <w:rsid w:val="00857B4B"/>
    <w:rsid w:val="008603A2"/>
    <w:rsid w:val="0086101C"/>
    <w:rsid w:val="00861363"/>
    <w:rsid w:val="00861BBA"/>
    <w:rsid w:val="00861E3D"/>
    <w:rsid w:val="008621D7"/>
    <w:rsid w:val="00862E06"/>
    <w:rsid w:val="008632A6"/>
    <w:rsid w:val="00863C43"/>
    <w:rsid w:val="0086468A"/>
    <w:rsid w:val="0086484E"/>
    <w:rsid w:val="00864D77"/>
    <w:rsid w:val="0086537B"/>
    <w:rsid w:val="0086553E"/>
    <w:rsid w:val="008661E9"/>
    <w:rsid w:val="008663E6"/>
    <w:rsid w:val="008668CD"/>
    <w:rsid w:val="00866B13"/>
    <w:rsid w:val="00866BD1"/>
    <w:rsid w:val="00866C7D"/>
    <w:rsid w:val="00866D4E"/>
    <w:rsid w:val="00870B42"/>
    <w:rsid w:val="0087132F"/>
    <w:rsid w:val="00871975"/>
    <w:rsid w:val="00871B56"/>
    <w:rsid w:val="008720DC"/>
    <w:rsid w:val="008728FC"/>
    <w:rsid w:val="008733CA"/>
    <w:rsid w:val="008733DF"/>
    <w:rsid w:val="008734EB"/>
    <w:rsid w:val="00873896"/>
    <w:rsid w:val="0087473A"/>
    <w:rsid w:val="0087507D"/>
    <w:rsid w:val="00875350"/>
    <w:rsid w:val="00876475"/>
    <w:rsid w:val="008765E9"/>
    <w:rsid w:val="00876881"/>
    <w:rsid w:val="00877E1C"/>
    <w:rsid w:val="00877F58"/>
    <w:rsid w:val="008807DB"/>
    <w:rsid w:val="00881228"/>
    <w:rsid w:val="00881239"/>
    <w:rsid w:val="00881B2A"/>
    <w:rsid w:val="00881FB0"/>
    <w:rsid w:val="00882C90"/>
    <w:rsid w:val="0088311C"/>
    <w:rsid w:val="00883A51"/>
    <w:rsid w:val="00883EC2"/>
    <w:rsid w:val="00884BA4"/>
    <w:rsid w:val="00884CE5"/>
    <w:rsid w:val="00884E39"/>
    <w:rsid w:val="0088510B"/>
    <w:rsid w:val="00885BBB"/>
    <w:rsid w:val="00886523"/>
    <w:rsid w:val="0088680F"/>
    <w:rsid w:val="008870D3"/>
    <w:rsid w:val="00890151"/>
    <w:rsid w:val="008906E9"/>
    <w:rsid w:val="00891773"/>
    <w:rsid w:val="00891E63"/>
    <w:rsid w:val="0089239A"/>
    <w:rsid w:val="008924A5"/>
    <w:rsid w:val="00892872"/>
    <w:rsid w:val="00892FF5"/>
    <w:rsid w:val="008933DA"/>
    <w:rsid w:val="008933F0"/>
    <w:rsid w:val="00893F0F"/>
    <w:rsid w:val="0089464D"/>
    <w:rsid w:val="0089496D"/>
    <w:rsid w:val="0089501D"/>
    <w:rsid w:val="00895B4D"/>
    <w:rsid w:val="00895F72"/>
    <w:rsid w:val="008961E8"/>
    <w:rsid w:val="00896E98"/>
    <w:rsid w:val="00897482"/>
    <w:rsid w:val="008979AA"/>
    <w:rsid w:val="008A0756"/>
    <w:rsid w:val="008A0996"/>
    <w:rsid w:val="008A1604"/>
    <w:rsid w:val="008A2136"/>
    <w:rsid w:val="008A2683"/>
    <w:rsid w:val="008A31A6"/>
    <w:rsid w:val="008A3308"/>
    <w:rsid w:val="008A342B"/>
    <w:rsid w:val="008A3AA9"/>
    <w:rsid w:val="008A3D70"/>
    <w:rsid w:val="008A466D"/>
    <w:rsid w:val="008A4EAF"/>
    <w:rsid w:val="008A5488"/>
    <w:rsid w:val="008A56D2"/>
    <w:rsid w:val="008A6716"/>
    <w:rsid w:val="008A6DA9"/>
    <w:rsid w:val="008A71B0"/>
    <w:rsid w:val="008A71C6"/>
    <w:rsid w:val="008A7406"/>
    <w:rsid w:val="008B02F9"/>
    <w:rsid w:val="008B058F"/>
    <w:rsid w:val="008B06C9"/>
    <w:rsid w:val="008B0AB0"/>
    <w:rsid w:val="008B142E"/>
    <w:rsid w:val="008B146E"/>
    <w:rsid w:val="008B16FE"/>
    <w:rsid w:val="008B1D13"/>
    <w:rsid w:val="008B2020"/>
    <w:rsid w:val="008B27F4"/>
    <w:rsid w:val="008B2871"/>
    <w:rsid w:val="008B3ED7"/>
    <w:rsid w:val="008B4C26"/>
    <w:rsid w:val="008B534B"/>
    <w:rsid w:val="008B567A"/>
    <w:rsid w:val="008B5A17"/>
    <w:rsid w:val="008B5F22"/>
    <w:rsid w:val="008B632E"/>
    <w:rsid w:val="008B6380"/>
    <w:rsid w:val="008B66B8"/>
    <w:rsid w:val="008B67BA"/>
    <w:rsid w:val="008B6E43"/>
    <w:rsid w:val="008B7263"/>
    <w:rsid w:val="008B7373"/>
    <w:rsid w:val="008C02A9"/>
    <w:rsid w:val="008C03CF"/>
    <w:rsid w:val="008C03F1"/>
    <w:rsid w:val="008C0E39"/>
    <w:rsid w:val="008C0F59"/>
    <w:rsid w:val="008C1B64"/>
    <w:rsid w:val="008C2387"/>
    <w:rsid w:val="008C295F"/>
    <w:rsid w:val="008C29DA"/>
    <w:rsid w:val="008C3189"/>
    <w:rsid w:val="008C4BBE"/>
    <w:rsid w:val="008C5336"/>
    <w:rsid w:val="008C5374"/>
    <w:rsid w:val="008C5481"/>
    <w:rsid w:val="008C64BB"/>
    <w:rsid w:val="008C64EE"/>
    <w:rsid w:val="008C6C88"/>
    <w:rsid w:val="008C6D8E"/>
    <w:rsid w:val="008C70D9"/>
    <w:rsid w:val="008C7482"/>
    <w:rsid w:val="008C77A6"/>
    <w:rsid w:val="008C7AE4"/>
    <w:rsid w:val="008D0889"/>
    <w:rsid w:val="008D0C7E"/>
    <w:rsid w:val="008D1B71"/>
    <w:rsid w:val="008D1D2F"/>
    <w:rsid w:val="008D20C5"/>
    <w:rsid w:val="008D2E2F"/>
    <w:rsid w:val="008D31B4"/>
    <w:rsid w:val="008D340B"/>
    <w:rsid w:val="008D35F9"/>
    <w:rsid w:val="008D38BA"/>
    <w:rsid w:val="008D3BA3"/>
    <w:rsid w:val="008D3E59"/>
    <w:rsid w:val="008D4425"/>
    <w:rsid w:val="008D49FA"/>
    <w:rsid w:val="008D4BA9"/>
    <w:rsid w:val="008D4E27"/>
    <w:rsid w:val="008D5825"/>
    <w:rsid w:val="008D6121"/>
    <w:rsid w:val="008D6D96"/>
    <w:rsid w:val="008E043A"/>
    <w:rsid w:val="008E1DCC"/>
    <w:rsid w:val="008E1FF9"/>
    <w:rsid w:val="008E29FB"/>
    <w:rsid w:val="008E3A75"/>
    <w:rsid w:val="008E4036"/>
    <w:rsid w:val="008E4307"/>
    <w:rsid w:val="008E464F"/>
    <w:rsid w:val="008E5145"/>
    <w:rsid w:val="008E51EF"/>
    <w:rsid w:val="008E5560"/>
    <w:rsid w:val="008E62C7"/>
    <w:rsid w:val="008E680F"/>
    <w:rsid w:val="008E6F46"/>
    <w:rsid w:val="008E73EA"/>
    <w:rsid w:val="008E79AD"/>
    <w:rsid w:val="008E7F27"/>
    <w:rsid w:val="008F0366"/>
    <w:rsid w:val="008F05F5"/>
    <w:rsid w:val="008F08DC"/>
    <w:rsid w:val="008F09A8"/>
    <w:rsid w:val="008F0C52"/>
    <w:rsid w:val="008F0FCD"/>
    <w:rsid w:val="008F137A"/>
    <w:rsid w:val="008F255B"/>
    <w:rsid w:val="008F3C43"/>
    <w:rsid w:val="008F4960"/>
    <w:rsid w:val="008F4BAA"/>
    <w:rsid w:val="008F607F"/>
    <w:rsid w:val="008F6A99"/>
    <w:rsid w:val="008F6DE5"/>
    <w:rsid w:val="008F7ABB"/>
    <w:rsid w:val="00900A35"/>
    <w:rsid w:val="00900E24"/>
    <w:rsid w:val="00901471"/>
    <w:rsid w:val="009024C5"/>
    <w:rsid w:val="00902B4A"/>
    <w:rsid w:val="00903ABD"/>
    <w:rsid w:val="00903E7C"/>
    <w:rsid w:val="009040F1"/>
    <w:rsid w:val="00904228"/>
    <w:rsid w:val="009049A4"/>
    <w:rsid w:val="00904C83"/>
    <w:rsid w:val="00905A3C"/>
    <w:rsid w:val="00905B1A"/>
    <w:rsid w:val="00905CD3"/>
    <w:rsid w:val="00906935"/>
    <w:rsid w:val="00906C23"/>
    <w:rsid w:val="00907A64"/>
    <w:rsid w:val="00910972"/>
    <w:rsid w:val="00910DA9"/>
    <w:rsid w:val="0091129D"/>
    <w:rsid w:val="009114A4"/>
    <w:rsid w:val="009116B6"/>
    <w:rsid w:val="009120AD"/>
    <w:rsid w:val="009120D4"/>
    <w:rsid w:val="00912713"/>
    <w:rsid w:val="00913B85"/>
    <w:rsid w:val="00913E8B"/>
    <w:rsid w:val="00914EDC"/>
    <w:rsid w:val="00915053"/>
    <w:rsid w:val="00915965"/>
    <w:rsid w:val="00917344"/>
    <w:rsid w:val="009174A9"/>
    <w:rsid w:val="009209FD"/>
    <w:rsid w:val="00920AD0"/>
    <w:rsid w:val="00921612"/>
    <w:rsid w:val="00922122"/>
    <w:rsid w:val="00922CD6"/>
    <w:rsid w:val="00923027"/>
    <w:rsid w:val="00923619"/>
    <w:rsid w:val="00924847"/>
    <w:rsid w:val="009248E7"/>
    <w:rsid w:val="00924BEC"/>
    <w:rsid w:val="00925267"/>
    <w:rsid w:val="0092550E"/>
    <w:rsid w:val="009256B2"/>
    <w:rsid w:val="00925C0B"/>
    <w:rsid w:val="009265B7"/>
    <w:rsid w:val="00927A4C"/>
    <w:rsid w:val="00930546"/>
    <w:rsid w:val="00930901"/>
    <w:rsid w:val="00930961"/>
    <w:rsid w:val="00930FB7"/>
    <w:rsid w:val="0093135C"/>
    <w:rsid w:val="009318F8"/>
    <w:rsid w:val="00931F23"/>
    <w:rsid w:val="009328D1"/>
    <w:rsid w:val="00933868"/>
    <w:rsid w:val="00933F39"/>
    <w:rsid w:val="00934337"/>
    <w:rsid w:val="00935046"/>
    <w:rsid w:val="009357B9"/>
    <w:rsid w:val="00935B67"/>
    <w:rsid w:val="0093614F"/>
    <w:rsid w:val="009361DE"/>
    <w:rsid w:val="009363B8"/>
    <w:rsid w:val="009364FF"/>
    <w:rsid w:val="00936CAE"/>
    <w:rsid w:val="00936CDC"/>
    <w:rsid w:val="00936D0B"/>
    <w:rsid w:val="0093750C"/>
    <w:rsid w:val="009378C1"/>
    <w:rsid w:val="00937F7A"/>
    <w:rsid w:val="00940659"/>
    <w:rsid w:val="0094079F"/>
    <w:rsid w:val="00940967"/>
    <w:rsid w:val="00941593"/>
    <w:rsid w:val="0094171C"/>
    <w:rsid w:val="0094287D"/>
    <w:rsid w:val="00942C81"/>
    <w:rsid w:val="00942FDB"/>
    <w:rsid w:val="009430A5"/>
    <w:rsid w:val="00943A84"/>
    <w:rsid w:val="009443BC"/>
    <w:rsid w:val="009444EC"/>
    <w:rsid w:val="00944986"/>
    <w:rsid w:val="00944CCD"/>
    <w:rsid w:val="009451F9"/>
    <w:rsid w:val="0094591D"/>
    <w:rsid w:val="00945DE1"/>
    <w:rsid w:val="009465C6"/>
    <w:rsid w:val="009466FB"/>
    <w:rsid w:val="00946C96"/>
    <w:rsid w:val="00946FDE"/>
    <w:rsid w:val="0094783A"/>
    <w:rsid w:val="009478F4"/>
    <w:rsid w:val="00947C5F"/>
    <w:rsid w:val="00947C95"/>
    <w:rsid w:val="00947EAC"/>
    <w:rsid w:val="009502E7"/>
    <w:rsid w:val="00950562"/>
    <w:rsid w:val="009506B5"/>
    <w:rsid w:val="00950718"/>
    <w:rsid w:val="00950B86"/>
    <w:rsid w:val="00950C28"/>
    <w:rsid w:val="00951017"/>
    <w:rsid w:val="00951701"/>
    <w:rsid w:val="0095196B"/>
    <w:rsid w:val="009519B1"/>
    <w:rsid w:val="00951B9A"/>
    <w:rsid w:val="00952250"/>
    <w:rsid w:val="009525AD"/>
    <w:rsid w:val="00952699"/>
    <w:rsid w:val="00952834"/>
    <w:rsid w:val="0095302E"/>
    <w:rsid w:val="00953179"/>
    <w:rsid w:val="00953666"/>
    <w:rsid w:val="00953838"/>
    <w:rsid w:val="00954216"/>
    <w:rsid w:val="009547C1"/>
    <w:rsid w:val="00954FFD"/>
    <w:rsid w:val="00955063"/>
    <w:rsid w:val="009551D9"/>
    <w:rsid w:val="00955801"/>
    <w:rsid w:val="00955B54"/>
    <w:rsid w:val="00956014"/>
    <w:rsid w:val="00956567"/>
    <w:rsid w:val="00956720"/>
    <w:rsid w:val="00956762"/>
    <w:rsid w:val="00956C2B"/>
    <w:rsid w:val="00957699"/>
    <w:rsid w:val="009602AF"/>
    <w:rsid w:val="0096114B"/>
    <w:rsid w:val="00961777"/>
    <w:rsid w:val="00961A3D"/>
    <w:rsid w:val="00962264"/>
    <w:rsid w:val="00962A3A"/>
    <w:rsid w:val="00962DA2"/>
    <w:rsid w:val="0096303A"/>
    <w:rsid w:val="009648AF"/>
    <w:rsid w:val="00964CDA"/>
    <w:rsid w:val="009652E2"/>
    <w:rsid w:val="00965BA1"/>
    <w:rsid w:val="00965EBD"/>
    <w:rsid w:val="00967490"/>
    <w:rsid w:val="00967971"/>
    <w:rsid w:val="00970C23"/>
    <w:rsid w:val="00971182"/>
    <w:rsid w:val="00971CA2"/>
    <w:rsid w:val="009720FF"/>
    <w:rsid w:val="009721E2"/>
    <w:rsid w:val="00972487"/>
    <w:rsid w:val="00972564"/>
    <w:rsid w:val="00972741"/>
    <w:rsid w:val="00972F2B"/>
    <w:rsid w:val="0097302F"/>
    <w:rsid w:val="00973269"/>
    <w:rsid w:val="009735BC"/>
    <w:rsid w:val="009737BD"/>
    <w:rsid w:val="00973A1B"/>
    <w:rsid w:val="009756E0"/>
    <w:rsid w:val="009760EC"/>
    <w:rsid w:val="0097612B"/>
    <w:rsid w:val="0097713F"/>
    <w:rsid w:val="009777E5"/>
    <w:rsid w:val="00977BC7"/>
    <w:rsid w:val="00977E19"/>
    <w:rsid w:val="009816DC"/>
    <w:rsid w:val="00982227"/>
    <w:rsid w:val="0098258E"/>
    <w:rsid w:val="00982894"/>
    <w:rsid w:val="00982AA9"/>
    <w:rsid w:val="00982DA5"/>
    <w:rsid w:val="00983049"/>
    <w:rsid w:val="00983E56"/>
    <w:rsid w:val="00984114"/>
    <w:rsid w:val="00984AFB"/>
    <w:rsid w:val="00984B21"/>
    <w:rsid w:val="00985BEE"/>
    <w:rsid w:val="00985D02"/>
    <w:rsid w:val="00985D0A"/>
    <w:rsid w:val="00985E9B"/>
    <w:rsid w:val="0098624A"/>
    <w:rsid w:val="009868CB"/>
    <w:rsid w:val="009874C1"/>
    <w:rsid w:val="00987E29"/>
    <w:rsid w:val="00990AAA"/>
    <w:rsid w:val="00990B31"/>
    <w:rsid w:val="00991066"/>
    <w:rsid w:val="00991BD8"/>
    <w:rsid w:val="00991C82"/>
    <w:rsid w:val="00992268"/>
    <w:rsid w:val="0099248B"/>
    <w:rsid w:val="009929DD"/>
    <w:rsid w:val="00992E6A"/>
    <w:rsid w:val="00992FC5"/>
    <w:rsid w:val="00993699"/>
    <w:rsid w:val="00993E03"/>
    <w:rsid w:val="0099437A"/>
    <w:rsid w:val="00994383"/>
    <w:rsid w:val="009949BD"/>
    <w:rsid w:val="009952DD"/>
    <w:rsid w:val="00996105"/>
    <w:rsid w:val="00996AA8"/>
    <w:rsid w:val="00997B26"/>
    <w:rsid w:val="00997F0A"/>
    <w:rsid w:val="009A048E"/>
    <w:rsid w:val="009A1624"/>
    <w:rsid w:val="009A193E"/>
    <w:rsid w:val="009A2B64"/>
    <w:rsid w:val="009A5AD4"/>
    <w:rsid w:val="009A5C77"/>
    <w:rsid w:val="009A6247"/>
    <w:rsid w:val="009A68F0"/>
    <w:rsid w:val="009A6F5A"/>
    <w:rsid w:val="009A7589"/>
    <w:rsid w:val="009A79CE"/>
    <w:rsid w:val="009A7F01"/>
    <w:rsid w:val="009B0170"/>
    <w:rsid w:val="009B0AAC"/>
    <w:rsid w:val="009B0D87"/>
    <w:rsid w:val="009B0E38"/>
    <w:rsid w:val="009B0F68"/>
    <w:rsid w:val="009B1A9A"/>
    <w:rsid w:val="009B22BC"/>
    <w:rsid w:val="009B2373"/>
    <w:rsid w:val="009B2C8F"/>
    <w:rsid w:val="009B3078"/>
    <w:rsid w:val="009B36DA"/>
    <w:rsid w:val="009B388D"/>
    <w:rsid w:val="009B3CB3"/>
    <w:rsid w:val="009B476A"/>
    <w:rsid w:val="009B47F0"/>
    <w:rsid w:val="009B488D"/>
    <w:rsid w:val="009B6979"/>
    <w:rsid w:val="009B7AA9"/>
    <w:rsid w:val="009B7BBD"/>
    <w:rsid w:val="009B7EE4"/>
    <w:rsid w:val="009C0DC6"/>
    <w:rsid w:val="009C2FD4"/>
    <w:rsid w:val="009C346C"/>
    <w:rsid w:val="009C357F"/>
    <w:rsid w:val="009C3589"/>
    <w:rsid w:val="009C3721"/>
    <w:rsid w:val="009C3E83"/>
    <w:rsid w:val="009C4144"/>
    <w:rsid w:val="009C48E5"/>
    <w:rsid w:val="009C6196"/>
    <w:rsid w:val="009C78A3"/>
    <w:rsid w:val="009D02BA"/>
    <w:rsid w:val="009D161C"/>
    <w:rsid w:val="009D19EC"/>
    <w:rsid w:val="009D206F"/>
    <w:rsid w:val="009D2109"/>
    <w:rsid w:val="009D21B2"/>
    <w:rsid w:val="009D2374"/>
    <w:rsid w:val="009D2FB3"/>
    <w:rsid w:val="009D3ACE"/>
    <w:rsid w:val="009D4383"/>
    <w:rsid w:val="009D456F"/>
    <w:rsid w:val="009D4F2E"/>
    <w:rsid w:val="009D5126"/>
    <w:rsid w:val="009D5342"/>
    <w:rsid w:val="009D5C74"/>
    <w:rsid w:val="009D5F6F"/>
    <w:rsid w:val="009D6856"/>
    <w:rsid w:val="009D6995"/>
    <w:rsid w:val="009D6B9F"/>
    <w:rsid w:val="009D6ED5"/>
    <w:rsid w:val="009D6EDD"/>
    <w:rsid w:val="009D6EEE"/>
    <w:rsid w:val="009D7983"/>
    <w:rsid w:val="009D7C4C"/>
    <w:rsid w:val="009D7FB2"/>
    <w:rsid w:val="009E0498"/>
    <w:rsid w:val="009E16D8"/>
    <w:rsid w:val="009E322A"/>
    <w:rsid w:val="009E4724"/>
    <w:rsid w:val="009E5268"/>
    <w:rsid w:val="009E6073"/>
    <w:rsid w:val="009E6197"/>
    <w:rsid w:val="009E64EA"/>
    <w:rsid w:val="009E718D"/>
    <w:rsid w:val="009E736E"/>
    <w:rsid w:val="009E7629"/>
    <w:rsid w:val="009E767E"/>
    <w:rsid w:val="009E7A18"/>
    <w:rsid w:val="009E7A45"/>
    <w:rsid w:val="009E7E4D"/>
    <w:rsid w:val="009F0077"/>
    <w:rsid w:val="009F04A8"/>
    <w:rsid w:val="009F0E99"/>
    <w:rsid w:val="009F197B"/>
    <w:rsid w:val="009F349E"/>
    <w:rsid w:val="009F37B0"/>
    <w:rsid w:val="009F3A64"/>
    <w:rsid w:val="009F4E21"/>
    <w:rsid w:val="009F4F89"/>
    <w:rsid w:val="009F63CD"/>
    <w:rsid w:val="009F659A"/>
    <w:rsid w:val="009F6DD8"/>
    <w:rsid w:val="009F6F74"/>
    <w:rsid w:val="009F747B"/>
    <w:rsid w:val="009F7AE1"/>
    <w:rsid w:val="00A00B42"/>
    <w:rsid w:val="00A00E35"/>
    <w:rsid w:val="00A0274E"/>
    <w:rsid w:val="00A04447"/>
    <w:rsid w:val="00A04A40"/>
    <w:rsid w:val="00A04AB3"/>
    <w:rsid w:val="00A05F1A"/>
    <w:rsid w:val="00A06589"/>
    <w:rsid w:val="00A069BF"/>
    <w:rsid w:val="00A073E2"/>
    <w:rsid w:val="00A075C1"/>
    <w:rsid w:val="00A07C66"/>
    <w:rsid w:val="00A07FEE"/>
    <w:rsid w:val="00A10582"/>
    <w:rsid w:val="00A108A4"/>
    <w:rsid w:val="00A12B38"/>
    <w:rsid w:val="00A13795"/>
    <w:rsid w:val="00A13B5A"/>
    <w:rsid w:val="00A149B5"/>
    <w:rsid w:val="00A150BB"/>
    <w:rsid w:val="00A16044"/>
    <w:rsid w:val="00A164AA"/>
    <w:rsid w:val="00A176F5"/>
    <w:rsid w:val="00A17B84"/>
    <w:rsid w:val="00A17D80"/>
    <w:rsid w:val="00A17FF6"/>
    <w:rsid w:val="00A21F17"/>
    <w:rsid w:val="00A22128"/>
    <w:rsid w:val="00A2234C"/>
    <w:rsid w:val="00A2304D"/>
    <w:rsid w:val="00A23E7F"/>
    <w:rsid w:val="00A243C9"/>
    <w:rsid w:val="00A24B8E"/>
    <w:rsid w:val="00A24DFE"/>
    <w:rsid w:val="00A251B1"/>
    <w:rsid w:val="00A253E3"/>
    <w:rsid w:val="00A25435"/>
    <w:rsid w:val="00A25921"/>
    <w:rsid w:val="00A25B77"/>
    <w:rsid w:val="00A264BD"/>
    <w:rsid w:val="00A2654A"/>
    <w:rsid w:val="00A27136"/>
    <w:rsid w:val="00A271B7"/>
    <w:rsid w:val="00A2720E"/>
    <w:rsid w:val="00A27491"/>
    <w:rsid w:val="00A27983"/>
    <w:rsid w:val="00A301D1"/>
    <w:rsid w:val="00A30382"/>
    <w:rsid w:val="00A30A95"/>
    <w:rsid w:val="00A30C10"/>
    <w:rsid w:val="00A30D5D"/>
    <w:rsid w:val="00A30D9B"/>
    <w:rsid w:val="00A30EE1"/>
    <w:rsid w:val="00A315CB"/>
    <w:rsid w:val="00A31F0D"/>
    <w:rsid w:val="00A320A6"/>
    <w:rsid w:val="00A323AD"/>
    <w:rsid w:val="00A32BAC"/>
    <w:rsid w:val="00A32EB5"/>
    <w:rsid w:val="00A33C0B"/>
    <w:rsid w:val="00A33CA0"/>
    <w:rsid w:val="00A345AC"/>
    <w:rsid w:val="00A354F8"/>
    <w:rsid w:val="00A3601B"/>
    <w:rsid w:val="00A36A49"/>
    <w:rsid w:val="00A37767"/>
    <w:rsid w:val="00A37B83"/>
    <w:rsid w:val="00A408A0"/>
    <w:rsid w:val="00A40BBE"/>
    <w:rsid w:val="00A40D5B"/>
    <w:rsid w:val="00A415DC"/>
    <w:rsid w:val="00A41A40"/>
    <w:rsid w:val="00A42161"/>
    <w:rsid w:val="00A421B2"/>
    <w:rsid w:val="00A4245C"/>
    <w:rsid w:val="00A4253B"/>
    <w:rsid w:val="00A446DC"/>
    <w:rsid w:val="00A448F2"/>
    <w:rsid w:val="00A453F1"/>
    <w:rsid w:val="00A45648"/>
    <w:rsid w:val="00A4581A"/>
    <w:rsid w:val="00A45D0C"/>
    <w:rsid w:val="00A46173"/>
    <w:rsid w:val="00A4766E"/>
    <w:rsid w:val="00A47A3C"/>
    <w:rsid w:val="00A47C01"/>
    <w:rsid w:val="00A503D4"/>
    <w:rsid w:val="00A51013"/>
    <w:rsid w:val="00A5125F"/>
    <w:rsid w:val="00A51B8C"/>
    <w:rsid w:val="00A51F32"/>
    <w:rsid w:val="00A520A3"/>
    <w:rsid w:val="00A524BF"/>
    <w:rsid w:val="00A52BC8"/>
    <w:rsid w:val="00A532A1"/>
    <w:rsid w:val="00A53B23"/>
    <w:rsid w:val="00A54CDF"/>
    <w:rsid w:val="00A554FE"/>
    <w:rsid w:val="00A55582"/>
    <w:rsid w:val="00A556CE"/>
    <w:rsid w:val="00A55EF4"/>
    <w:rsid w:val="00A5609B"/>
    <w:rsid w:val="00A56F9D"/>
    <w:rsid w:val="00A57B4F"/>
    <w:rsid w:val="00A57E0F"/>
    <w:rsid w:val="00A60969"/>
    <w:rsid w:val="00A614C8"/>
    <w:rsid w:val="00A6151D"/>
    <w:rsid w:val="00A61EA5"/>
    <w:rsid w:val="00A62AAF"/>
    <w:rsid w:val="00A63CEE"/>
    <w:rsid w:val="00A63DB0"/>
    <w:rsid w:val="00A64422"/>
    <w:rsid w:val="00A644DE"/>
    <w:rsid w:val="00A65547"/>
    <w:rsid w:val="00A655EB"/>
    <w:rsid w:val="00A65DF5"/>
    <w:rsid w:val="00A6610B"/>
    <w:rsid w:val="00A67053"/>
    <w:rsid w:val="00A706EC"/>
    <w:rsid w:val="00A70706"/>
    <w:rsid w:val="00A71107"/>
    <w:rsid w:val="00A71223"/>
    <w:rsid w:val="00A7123A"/>
    <w:rsid w:val="00A7176B"/>
    <w:rsid w:val="00A71A3F"/>
    <w:rsid w:val="00A727E1"/>
    <w:rsid w:val="00A7313C"/>
    <w:rsid w:val="00A741A1"/>
    <w:rsid w:val="00A74634"/>
    <w:rsid w:val="00A75574"/>
    <w:rsid w:val="00A755C1"/>
    <w:rsid w:val="00A75815"/>
    <w:rsid w:val="00A75B02"/>
    <w:rsid w:val="00A75B51"/>
    <w:rsid w:val="00A75D94"/>
    <w:rsid w:val="00A75D9D"/>
    <w:rsid w:val="00A75DB7"/>
    <w:rsid w:val="00A76276"/>
    <w:rsid w:val="00A764E7"/>
    <w:rsid w:val="00A764F2"/>
    <w:rsid w:val="00A76897"/>
    <w:rsid w:val="00A76D74"/>
    <w:rsid w:val="00A76E74"/>
    <w:rsid w:val="00A803A9"/>
    <w:rsid w:val="00A80980"/>
    <w:rsid w:val="00A81FE5"/>
    <w:rsid w:val="00A8320B"/>
    <w:rsid w:val="00A83793"/>
    <w:rsid w:val="00A83B29"/>
    <w:rsid w:val="00A83B4F"/>
    <w:rsid w:val="00A83C83"/>
    <w:rsid w:val="00A841BF"/>
    <w:rsid w:val="00A84708"/>
    <w:rsid w:val="00A847DA"/>
    <w:rsid w:val="00A84AE1"/>
    <w:rsid w:val="00A84C70"/>
    <w:rsid w:val="00A854F6"/>
    <w:rsid w:val="00A85DF2"/>
    <w:rsid w:val="00A862CA"/>
    <w:rsid w:val="00A862F1"/>
    <w:rsid w:val="00A86319"/>
    <w:rsid w:val="00A878D5"/>
    <w:rsid w:val="00A87C55"/>
    <w:rsid w:val="00A90429"/>
    <w:rsid w:val="00A91066"/>
    <w:rsid w:val="00A91720"/>
    <w:rsid w:val="00A91D39"/>
    <w:rsid w:val="00A9212A"/>
    <w:rsid w:val="00A9237B"/>
    <w:rsid w:val="00A93436"/>
    <w:rsid w:val="00A9375B"/>
    <w:rsid w:val="00A94840"/>
    <w:rsid w:val="00A9542F"/>
    <w:rsid w:val="00A96892"/>
    <w:rsid w:val="00A96A58"/>
    <w:rsid w:val="00A96D1B"/>
    <w:rsid w:val="00A9714B"/>
    <w:rsid w:val="00A97948"/>
    <w:rsid w:val="00A97EA8"/>
    <w:rsid w:val="00AA073C"/>
    <w:rsid w:val="00AA0E05"/>
    <w:rsid w:val="00AA111A"/>
    <w:rsid w:val="00AA12B4"/>
    <w:rsid w:val="00AA15B8"/>
    <w:rsid w:val="00AA19B4"/>
    <w:rsid w:val="00AA1D26"/>
    <w:rsid w:val="00AA1E25"/>
    <w:rsid w:val="00AA21AD"/>
    <w:rsid w:val="00AA2666"/>
    <w:rsid w:val="00AA28F4"/>
    <w:rsid w:val="00AA2F1A"/>
    <w:rsid w:val="00AA37E7"/>
    <w:rsid w:val="00AA438C"/>
    <w:rsid w:val="00AA4994"/>
    <w:rsid w:val="00AA4B06"/>
    <w:rsid w:val="00AA4B14"/>
    <w:rsid w:val="00AA5522"/>
    <w:rsid w:val="00AA58B6"/>
    <w:rsid w:val="00AA6238"/>
    <w:rsid w:val="00AA6453"/>
    <w:rsid w:val="00AA6616"/>
    <w:rsid w:val="00AA6FD7"/>
    <w:rsid w:val="00AA7323"/>
    <w:rsid w:val="00AB0700"/>
    <w:rsid w:val="00AB0DCC"/>
    <w:rsid w:val="00AB15EF"/>
    <w:rsid w:val="00AB32B4"/>
    <w:rsid w:val="00AB3454"/>
    <w:rsid w:val="00AB3866"/>
    <w:rsid w:val="00AB448C"/>
    <w:rsid w:val="00AB4505"/>
    <w:rsid w:val="00AB45EE"/>
    <w:rsid w:val="00AB53EE"/>
    <w:rsid w:val="00AB67CD"/>
    <w:rsid w:val="00AB68C7"/>
    <w:rsid w:val="00AB6B12"/>
    <w:rsid w:val="00AB6C1E"/>
    <w:rsid w:val="00AB7253"/>
    <w:rsid w:val="00AB73D6"/>
    <w:rsid w:val="00AC0001"/>
    <w:rsid w:val="00AC0129"/>
    <w:rsid w:val="00AC0955"/>
    <w:rsid w:val="00AC0BA8"/>
    <w:rsid w:val="00AC1256"/>
    <w:rsid w:val="00AC1D10"/>
    <w:rsid w:val="00AC1E41"/>
    <w:rsid w:val="00AC27B7"/>
    <w:rsid w:val="00AC30EC"/>
    <w:rsid w:val="00AC31A1"/>
    <w:rsid w:val="00AC3213"/>
    <w:rsid w:val="00AC35EB"/>
    <w:rsid w:val="00AC39B7"/>
    <w:rsid w:val="00AC3DD2"/>
    <w:rsid w:val="00AC402F"/>
    <w:rsid w:val="00AC49A0"/>
    <w:rsid w:val="00AC4F49"/>
    <w:rsid w:val="00AC5347"/>
    <w:rsid w:val="00AC54CB"/>
    <w:rsid w:val="00AC5739"/>
    <w:rsid w:val="00AC5874"/>
    <w:rsid w:val="00AC58CE"/>
    <w:rsid w:val="00AC6397"/>
    <w:rsid w:val="00AC656C"/>
    <w:rsid w:val="00AC6776"/>
    <w:rsid w:val="00AC67FA"/>
    <w:rsid w:val="00AC74A4"/>
    <w:rsid w:val="00AC7B15"/>
    <w:rsid w:val="00AD0211"/>
    <w:rsid w:val="00AD0584"/>
    <w:rsid w:val="00AD0A6F"/>
    <w:rsid w:val="00AD0EC4"/>
    <w:rsid w:val="00AD1605"/>
    <w:rsid w:val="00AD1FE0"/>
    <w:rsid w:val="00AD217E"/>
    <w:rsid w:val="00AD28AB"/>
    <w:rsid w:val="00AD2E84"/>
    <w:rsid w:val="00AD315A"/>
    <w:rsid w:val="00AD3243"/>
    <w:rsid w:val="00AD3C75"/>
    <w:rsid w:val="00AD4DAF"/>
    <w:rsid w:val="00AD5263"/>
    <w:rsid w:val="00AD52A7"/>
    <w:rsid w:val="00AD5ADB"/>
    <w:rsid w:val="00AD5BE8"/>
    <w:rsid w:val="00AD5EC1"/>
    <w:rsid w:val="00AD67BB"/>
    <w:rsid w:val="00AD78A9"/>
    <w:rsid w:val="00AE03D6"/>
    <w:rsid w:val="00AE04EF"/>
    <w:rsid w:val="00AE0995"/>
    <w:rsid w:val="00AE0ECC"/>
    <w:rsid w:val="00AE1F5D"/>
    <w:rsid w:val="00AE1FA6"/>
    <w:rsid w:val="00AE2104"/>
    <w:rsid w:val="00AE2600"/>
    <w:rsid w:val="00AE2EA6"/>
    <w:rsid w:val="00AE3E94"/>
    <w:rsid w:val="00AE47CD"/>
    <w:rsid w:val="00AE4BBB"/>
    <w:rsid w:val="00AE501B"/>
    <w:rsid w:val="00AE54FC"/>
    <w:rsid w:val="00AE5D60"/>
    <w:rsid w:val="00AE669D"/>
    <w:rsid w:val="00AE678C"/>
    <w:rsid w:val="00AE69CA"/>
    <w:rsid w:val="00AE73CE"/>
    <w:rsid w:val="00AE73FD"/>
    <w:rsid w:val="00AE775C"/>
    <w:rsid w:val="00AF03AF"/>
    <w:rsid w:val="00AF079E"/>
    <w:rsid w:val="00AF0EB4"/>
    <w:rsid w:val="00AF180E"/>
    <w:rsid w:val="00AF1DFD"/>
    <w:rsid w:val="00AF2338"/>
    <w:rsid w:val="00AF287B"/>
    <w:rsid w:val="00AF309E"/>
    <w:rsid w:val="00AF30D6"/>
    <w:rsid w:val="00AF43B8"/>
    <w:rsid w:val="00AF4666"/>
    <w:rsid w:val="00AF56C6"/>
    <w:rsid w:val="00AF5D0F"/>
    <w:rsid w:val="00AF6545"/>
    <w:rsid w:val="00AF6C46"/>
    <w:rsid w:val="00AF75DC"/>
    <w:rsid w:val="00AF7D03"/>
    <w:rsid w:val="00B003BF"/>
    <w:rsid w:val="00B0115D"/>
    <w:rsid w:val="00B022EB"/>
    <w:rsid w:val="00B024D8"/>
    <w:rsid w:val="00B02B7A"/>
    <w:rsid w:val="00B02C98"/>
    <w:rsid w:val="00B036A0"/>
    <w:rsid w:val="00B04646"/>
    <w:rsid w:val="00B04E1B"/>
    <w:rsid w:val="00B04F11"/>
    <w:rsid w:val="00B0525B"/>
    <w:rsid w:val="00B0642E"/>
    <w:rsid w:val="00B06634"/>
    <w:rsid w:val="00B07234"/>
    <w:rsid w:val="00B07B2C"/>
    <w:rsid w:val="00B07D96"/>
    <w:rsid w:val="00B07F9E"/>
    <w:rsid w:val="00B104F9"/>
    <w:rsid w:val="00B12031"/>
    <w:rsid w:val="00B121DE"/>
    <w:rsid w:val="00B12397"/>
    <w:rsid w:val="00B12711"/>
    <w:rsid w:val="00B12C39"/>
    <w:rsid w:val="00B133C2"/>
    <w:rsid w:val="00B13CD0"/>
    <w:rsid w:val="00B143A9"/>
    <w:rsid w:val="00B144A6"/>
    <w:rsid w:val="00B146FB"/>
    <w:rsid w:val="00B14827"/>
    <w:rsid w:val="00B15C81"/>
    <w:rsid w:val="00B15DA0"/>
    <w:rsid w:val="00B15E2B"/>
    <w:rsid w:val="00B15EDA"/>
    <w:rsid w:val="00B160F5"/>
    <w:rsid w:val="00B165B4"/>
    <w:rsid w:val="00B1685E"/>
    <w:rsid w:val="00B177B8"/>
    <w:rsid w:val="00B203ED"/>
    <w:rsid w:val="00B20F5F"/>
    <w:rsid w:val="00B210A8"/>
    <w:rsid w:val="00B21F50"/>
    <w:rsid w:val="00B231F3"/>
    <w:rsid w:val="00B239FC"/>
    <w:rsid w:val="00B24010"/>
    <w:rsid w:val="00B257C9"/>
    <w:rsid w:val="00B25964"/>
    <w:rsid w:val="00B259EA"/>
    <w:rsid w:val="00B2630C"/>
    <w:rsid w:val="00B26C9D"/>
    <w:rsid w:val="00B26D10"/>
    <w:rsid w:val="00B275F1"/>
    <w:rsid w:val="00B27B33"/>
    <w:rsid w:val="00B309BE"/>
    <w:rsid w:val="00B315F9"/>
    <w:rsid w:val="00B31C1E"/>
    <w:rsid w:val="00B31FB6"/>
    <w:rsid w:val="00B3204C"/>
    <w:rsid w:val="00B3220D"/>
    <w:rsid w:val="00B32D51"/>
    <w:rsid w:val="00B33004"/>
    <w:rsid w:val="00B3394E"/>
    <w:rsid w:val="00B3402B"/>
    <w:rsid w:val="00B3457D"/>
    <w:rsid w:val="00B345F5"/>
    <w:rsid w:val="00B34926"/>
    <w:rsid w:val="00B35C8D"/>
    <w:rsid w:val="00B35E87"/>
    <w:rsid w:val="00B36050"/>
    <w:rsid w:val="00B36724"/>
    <w:rsid w:val="00B36766"/>
    <w:rsid w:val="00B367EB"/>
    <w:rsid w:val="00B369C5"/>
    <w:rsid w:val="00B36C02"/>
    <w:rsid w:val="00B36FB7"/>
    <w:rsid w:val="00B371F5"/>
    <w:rsid w:val="00B372CC"/>
    <w:rsid w:val="00B377DB"/>
    <w:rsid w:val="00B4049B"/>
    <w:rsid w:val="00B42076"/>
    <w:rsid w:val="00B4220B"/>
    <w:rsid w:val="00B423FA"/>
    <w:rsid w:val="00B42778"/>
    <w:rsid w:val="00B42CF7"/>
    <w:rsid w:val="00B432DF"/>
    <w:rsid w:val="00B433BC"/>
    <w:rsid w:val="00B43FAD"/>
    <w:rsid w:val="00B44969"/>
    <w:rsid w:val="00B45471"/>
    <w:rsid w:val="00B46172"/>
    <w:rsid w:val="00B466FA"/>
    <w:rsid w:val="00B472FC"/>
    <w:rsid w:val="00B4750C"/>
    <w:rsid w:val="00B47FCD"/>
    <w:rsid w:val="00B50DDB"/>
    <w:rsid w:val="00B50F04"/>
    <w:rsid w:val="00B51CBE"/>
    <w:rsid w:val="00B52094"/>
    <w:rsid w:val="00B520FD"/>
    <w:rsid w:val="00B52756"/>
    <w:rsid w:val="00B53B13"/>
    <w:rsid w:val="00B5441A"/>
    <w:rsid w:val="00B546D0"/>
    <w:rsid w:val="00B551B0"/>
    <w:rsid w:val="00B55321"/>
    <w:rsid w:val="00B555D8"/>
    <w:rsid w:val="00B55760"/>
    <w:rsid w:val="00B55947"/>
    <w:rsid w:val="00B55C96"/>
    <w:rsid w:val="00B60DEF"/>
    <w:rsid w:val="00B61126"/>
    <w:rsid w:val="00B617EF"/>
    <w:rsid w:val="00B62117"/>
    <w:rsid w:val="00B621C9"/>
    <w:rsid w:val="00B621D7"/>
    <w:rsid w:val="00B62E92"/>
    <w:rsid w:val="00B63D37"/>
    <w:rsid w:val="00B6436F"/>
    <w:rsid w:val="00B6480E"/>
    <w:rsid w:val="00B64ABB"/>
    <w:rsid w:val="00B65978"/>
    <w:rsid w:val="00B65AE2"/>
    <w:rsid w:val="00B65FFB"/>
    <w:rsid w:val="00B668E5"/>
    <w:rsid w:val="00B673E3"/>
    <w:rsid w:val="00B676E3"/>
    <w:rsid w:val="00B67C9C"/>
    <w:rsid w:val="00B70C1B"/>
    <w:rsid w:val="00B7164E"/>
    <w:rsid w:val="00B71ACC"/>
    <w:rsid w:val="00B73943"/>
    <w:rsid w:val="00B739D9"/>
    <w:rsid w:val="00B740A4"/>
    <w:rsid w:val="00B74458"/>
    <w:rsid w:val="00B7457E"/>
    <w:rsid w:val="00B75018"/>
    <w:rsid w:val="00B750E8"/>
    <w:rsid w:val="00B7569D"/>
    <w:rsid w:val="00B75892"/>
    <w:rsid w:val="00B760CD"/>
    <w:rsid w:val="00B762B8"/>
    <w:rsid w:val="00B765F1"/>
    <w:rsid w:val="00B7705A"/>
    <w:rsid w:val="00B7717C"/>
    <w:rsid w:val="00B77362"/>
    <w:rsid w:val="00B8024D"/>
    <w:rsid w:val="00B80B1F"/>
    <w:rsid w:val="00B80BE1"/>
    <w:rsid w:val="00B81332"/>
    <w:rsid w:val="00B813F3"/>
    <w:rsid w:val="00B82CE0"/>
    <w:rsid w:val="00B8345F"/>
    <w:rsid w:val="00B84BA6"/>
    <w:rsid w:val="00B86227"/>
    <w:rsid w:val="00B86BE0"/>
    <w:rsid w:val="00B86BE9"/>
    <w:rsid w:val="00B90E25"/>
    <w:rsid w:val="00B91348"/>
    <w:rsid w:val="00B9176B"/>
    <w:rsid w:val="00B91C24"/>
    <w:rsid w:val="00B922DF"/>
    <w:rsid w:val="00B92E40"/>
    <w:rsid w:val="00B941AA"/>
    <w:rsid w:val="00B942E9"/>
    <w:rsid w:val="00B94693"/>
    <w:rsid w:val="00B94818"/>
    <w:rsid w:val="00B954CB"/>
    <w:rsid w:val="00B9582F"/>
    <w:rsid w:val="00B9597F"/>
    <w:rsid w:val="00B959C3"/>
    <w:rsid w:val="00B9759B"/>
    <w:rsid w:val="00B97921"/>
    <w:rsid w:val="00B97C13"/>
    <w:rsid w:val="00B97CC0"/>
    <w:rsid w:val="00BA0461"/>
    <w:rsid w:val="00BA0878"/>
    <w:rsid w:val="00BA0B7F"/>
    <w:rsid w:val="00BA140C"/>
    <w:rsid w:val="00BA1823"/>
    <w:rsid w:val="00BA1E1C"/>
    <w:rsid w:val="00BA2B63"/>
    <w:rsid w:val="00BA2BC2"/>
    <w:rsid w:val="00BA2EF7"/>
    <w:rsid w:val="00BA30BA"/>
    <w:rsid w:val="00BA35F7"/>
    <w:rsid w:val="00BA3833"/>
    <w:rsid w:val="00BA3B21"/>
    <w:rsid w:val="00BA438B"/>
    <w:rsid w:val="00BA46FC"/>
    <w:rsid w:val="00BA4857"/>
    <w:rsid w:val="00BA4BAC"/>
    <w:rsid w:val="00BA584C"/>
    <w:rsid w:val="00BA5C31"/>
    <w:rsid w:val="00BA62E3"/>
    <w:rsid w:val="00BA6300"/>
    <w:rsid w:val="00BA656E"/>
    <w:rsid w:val="00BA6A8A"/>
    <w:rsid w:val="00BA7F63"/>
    <w:rsid w:val="00BB0078"/>
    <w:rsid w:val="00BB00ED"/>
    <w:rsid w:val="00BB02C6"/>
    <w:rsid w:val="00BB0B11"/>
    <w:rsid w:val="00BB2A0F"/>
    <w:rsid w:val="00BB2B79"/>
    <w:rsid w:val="00BB2D11"/>
    <w:rsid w:val="00BB2D55"/>
    <w:rsid w:val="00BB339B"/>
    <w:rsid w:val="00BB3AFD"/>
    <w:rsid w:val="00BB44B9"/>
    <w:rsid w:val="00BB5167"/>
    <w:rsid w:val="00BB54DF"/>
    <w:rsid w:val="00BB5F7A"/>
    <w:rsid w:val="00BB5FEE"/>
    <w:rsid w:val="00BB6399"/>
    <w:rsid w:val="00BB6492"/>
    <w:rsid w:val="00BB6904"/>
    <w:rsid w:val="00BB69BD"/>
    <w:rsid w:val="00BB7159"/>
    <w:rsid w:val="00BB71AA"/>
    <w:rsid w:val="00BC0672"/>
    <w:rsid w:val="00BC0CBB"/>
    <w:rsid w:val="00BC0F5A"/>
    <w:rsid w:val="00BC1929"/>
    <w:rsid w:val="00BC1CEA"/>
    <w:rsid w:val="00BC21A7"/>
    <w:rsid w:val="00BC2AAD"/>
    <w:rsid w:val="00BC2DA1"/>
    <w:rsid w:val="00BC327E"/>
    <w:rsid w:val="00BC3DD9"/>
    <w:rsid w:val="00BC4828"/>
    <w:rsid w:val="00BC4B5C"/>
    <w:rsid w:val="00BC50B2"/>
    <w:rsid w:val="00BC5345"/>
    <w:rsid w:val="00BC59E3"/>
    <w:rsid w:val="00BC5ABF"/>
    <w:rsid w:val="00BC5ADE"/>
    <w:rsid w:val="00BC5DCF"/>
    <w:rsid w:val="00BC5F88"/>
    <w:rsid w:val="00BC6A7E"/>
    <w:rsid w:val="00BC6D25"/>
    <w:rsid w:val="00BC71A2"/>
    <w:rsid w:val="00BC76A8"/>
    <w:rsid w:val="00BC7C53"/>
    <w:rsid w:val="00BD03F6"/>
    <w:rsid w:val="00BD1710"/>
    <w:rsid w:val="00BD20B1"/>
    <w:rsid w:val="00BD20F2"/>
    <w:rsid w:val="00BD2241"/>
    <w:rsid w:val="00BD24F9"/>
    <w:rsid w:val="00BD2FE0"/>
    <w:rsid w:val="00BD3380"/>
    <w:rsid w:val="00BD3AEC"/>
    <w:rsid w:val="00BD4DAD"/>
    <w:rsid w:val="00BD51EC"/>
    <w:rsid w:val="00BD5201"/>
    <w:rsid w:val="00BD5D46"/>
    <w:rsid w:val="00BD63AB"/>
    <w:rsid w:val="00BD68B6"/>
    <w:rsid w:val="00BD7659"/>
    <w:rsid w:val="00BE002F"/>
    <w:rsid w:val="00BE0DF8"/>
    <w:rsid w:val="00BE0EBC"/>
    <w:rsid w:val="00BE1654"/>
    <w:rsid w:val="00BE17DC"/>
    <w:rsid w:val="00BE1DBD"/>
    <w:rsid w:val="00BE2DCF"/>
    <w:rsid w:val="00BE3AA2"/>
    <w:rsid w:val="00BE4340"/>
    <w:rsid w:val="00BE47D8"/>
    <w:rsid w:val="00BE5394"/>
    <w:rsid w:val="00BE5803"/>
    <w:rsid w:val="00BE5F72"/>
    <w:rsid w:val="00BE6239"/>
    <w:rsid w:val="00BE6535"/>
    <w:rsid w:val="00BE6A9B"/>
    <w:rsid w:val="00BE6B05"/>
    <w:rsid w:val="00BE6C52"/>
    <w:rsid w:val="00BE7042"/>
    <w:rsid w:val="00BE757C"/>
    <w:rsid w:val="00BE7E65"/>
    <w:rsid w:val="00BF120F"/>
    <w:rsid w:val="00BF22EF"/>
    <w:rsid w:val="00BF2B5A"/>
    <w:rsid w:val="00BF309B"/>
    <w:rsid w:val="00BF3528"/>
    <w:rsid w:val="00BF43AC"/>
    <w:rsid w:val="00BF58F2"/>
    <w:rsid w:val="00BF5EB2"/>
    <w:rsid w:val="00BF6F1A"/>
    <w:rsid w:val="00BF719A"/>
    <w:rsid w:val="00C008A7"/>
    <w:rsid w:val="00C0093E"/>
    <w:rsid w:val="00C00E38"/>
    <w:rsid w:val="00C01200"/>
    <w:rsid w:val="00C0126C"/>
    <w:rsid w:val="00C01791"/>
    <w:rsid w:val="00C01EA1"/>
    <w:rsid w:val="00C02A9F"/>
    <w:rsid w:val="00C02D8D"/>
    <w:rsid w:val="00C02E59"/>
    <w:rsid w:val="00C031B7"/>
    <w:rsid w:val="00C03396"/>
    <w:rsid w:val="00C03B7F"/>
    <w:rsid w:val="00C03F85"/>
    <w:rsid w:val="00C040AC"/>
    <w:rsid w:val="00C043A6"/>
    <w:rsid w:val="00C04E0B"/>
    <w:rsid w:val="00C059A9"/>
    <w:rsid w:val="00C066B9"/>
    <w:rsid w:val="00C06B8E"/>
    <w:rsid w:val="00C07367"/>
    <w:rsid w:val="00C07A76"/>
    <w:rsid w:val="00C108EE"/>
    <w:rsid w:val="00C11BA4"/>
    <w:rsid w:val="00C11E0F"/>
    <w:rsid w:val="00C12235"/>
    <w:rsid w:val="00C12B1D"/>
    <w:rsid w:val="00C13B10"/>
    <w:rsid w:val="00C143F4"/>
    <w:rsid w:val="00C14C9E"/>
    <w:rsid w:val="00C151BD"/>
    <w:rsid w:val="00C15581"/>
    <w:rsid w:val="00C159DB"/>
    <w:rsid w:val="00C15C24"/>
    <w:rsid w:val="00C1646D"/>
    <w:rsid w:val="00C164F6"/>
    <w:rsid w:val="00C16C29"/>
    <w:rsid w:val="00C16FAF"/>
    <w:rsid w:val="00C16FC9"/>
    <w:rsid w:val="00C17157"/>
    <w:rsid w:val="00C17991"/>
    <w:rsid w:val="00C21E22"/>
    <w:rsid w:val="00C22392"/>
    <w:rsid w:val="00C22415"/>
    <w:rsid w:val="00C227D3"/>
    <w:rsid w:val="00C228AF"/>
    <w:rsid w:val="00C229D5"/>
    <w:rsid w:val="00C22F64"/>
    <w:rsid w:val="00C234EC"/>
    <w:rsid w:val="00C24C26"/>
    <w:rsid w:val="00C257EC"/>
    <w:rsid w:val="00C258FB"/>
    <w:rsid w:val="00C259A3"/>
    <w:rsid w:val="00C25FEB"/>
    <w:rsid w:val="00C26039"/>
    <w:rsid w:val="00C2611E"/>
    <w:rsid w:val="00C262A4"/>
    <w:rsid w:val="00C26E70"/>
    <w:rsid w:val="00C27269"/>
    <w:rsid w:val="00C306C9"/>
    <w:rsid w:val="00C30C17"/>
    <w:rsid w:val="00C30F26"/>
    <w:rsid w:val="00C314E6"/>
    <w:rsid w:val="00C31651"/>
    <w:rsid w:val="00C316CF"/>
    <w:rsid w:val="00C32CB3"/>
    <w:rsid w:val="00C32CEB"/>
    <w:rsid w:val="00C32FDC"/>
    <w:rsid w:val="00C33823"/>
    <w:rsid w:val="00C33C37"/>
    <w:rsid w:val="00C33DFC"/>
    <w:rsid w:val="00C341AA"/>
    <w:rsid w:val="00C34287"/>
    <w:rsid w:val="00C3513B"/>
    <w:rsid w:val="00C355CC"/>
    <w:rsid w:val="00C357D5"/>
    <w:rsid w:val="00C359BA"/>
    <w:rsid w:val="00C36070"/>
    <w:rsid w:val="00C3628C"/>
    <w:rsid w:val="00C36E53"/>
    <w:rsid w:val="00C3784A"/>
    <w:rsid w:val="00C37C38"/>
    <w:rsid w:val="00C4035E"/>
    <w:rsid w:val="00C414CB"/>
    <w:rsid w:val="00C41829"/>
    <w:rsid w:val="00C425C9"/>
    <w:rsid w:val="00C42DA3"/>
    <w:rsid w:val="00C42ED1"/>
    <w:rsid w:val="00C43386"/>
    <w:rsid w:val="00C43652"/>
    <w:rsid w:val="00C436E2"/>
    <w:rsid w:val="00C43EAA"/>
    <w:rsid w:val="00C44122"/>
    <w:rsid w:val="00C4444B"/>
    <w:rsid w:val="00C44A8E"/>
    <w:rsid w:val="00C44D10"/>
    <w:rsid w:val="00C45178"/>
    <w:rsid w:val="00C452E2"/>
    <w:rsid w:val="00C46011"/>
    <w:rsid w:val="00C466FB"/>
    <w:rsid w:val="00C46935"/>
    <w:rsid w:val="00C46B94"/>
    <w:rsid w:val="00C47194"/>
    <w:rsid w:val="00C47D2D"/>
    <w:rsid w:val="00C5010E"/>
    <w:rsid w:val="00C50367"/>
    <w:rsid w:val="00C50789"/>
    <w:rsid w:val="00C51512"/>
    <w:rsid w:val="00C5177A"/>
    <w:rsid w:val="00C517A6"/>
    <w:rsid w:val="00C5257E"/>
    <w:rsid w:val="00C52E91"/>
    <w:rsid w:val="00C5404C"/>
    <w:rsid w:val="00C540DC"/>
    <w:rsid w:val="00C5470A"/>
    <w:rsid w:val="00C54E9A"/>
    <w:rsid w:val="00C553FD"/>
    <w:rsid w:val="00C56945"/>
    <w:rsid w:val="00C56F9C"/>
    <w:rsid w:val="00C60B2A"/>
    <w:rsid w:val="00C6156D"/>
    <w:rsid w:val="00C61CCA"/>
    <w:rsid w:val="00C6278C"/>
    <w:rsid w:val="00C628D8"/>
    <w:rsid w:val="00C62C5B"/>
    <w:rsid w:val="00C63026"/>
    <w:rsid w:val="00C6370F"/>
    <w:rsid w:val="00C638C9"/>
    <w:rsid w:val="00C639F1"/>
    <w:rsid w:val="00C63D22"/>
    <w:rsid w:val="00C64105"/>
    <w:rsid w:val="00C64133"/>
    <w:rsid w:val="00C641AC"/>
    <w:rsid w:val="00C64D2B"/>
    <w:rsid w:val="00C65001"/>
    <w:rsid w:val="00C655FA"/>
    <w:rsid w:val="00C65AC2"/>
    <w:rsid w:val="00C65FBA"/>
    <w:rsid w:val="00C66394"/>
    <w:rsid w:val="00C66520"/>
    <w:rsid w:val="00C66702"/>
    <w:rsid w:val="00C66B5F"/>
    <w:rsid w:val="00C66B99"/>
    <w:rsid w:val="00C674A1"/>
    <w:rsid w:val="00C6791C"/>
    <w:rsid w:val="00C67D18"/>
    <w:rsid w:val="00C70693"/>
    <w:rsid w:val="00C70E53"/>
    <w:rsid w:val="00C70F65"/>
    <w:rsid w:val="00C71004"/>
    <w:rsid w:val="00C71176"/>
    <w:rsid w:val="00C71FE5"/>
    <w:rsid w:val="00C72FF3"/>
    <w:rsid w:val="00C73060"/>
    <w:rsid w:val="00C7397C"/>
    <w:rsid w:val="00C73B32"/>
    <w:rsid w:val="00C73C6B"/>
    <w:rsid w:val="00C73EC7"/>
    <w:rsid w:val="00C74477"/>
    <w:rsid w:val="00C74559"/>
    <w:rsid w:val="00C74643"/>
    <w:rsid w:val="00C7511D"/>
    <w:rsid w:val="00C7643E"/>
    <w:rsid w:val="00C77214"/>
    <w:rsid w:val="00C775AA"/>
    <w:rsid w:val="00C7776C"/>
    <w:rsid w:val="00C7797B"/>
    <w:rsid w:val="00C8032B"/>
    <w:rsid w:val="00C8056C"/>
    <w:rsid w:val="00C80DAC"/>
    <w:rsid w:val="00C810A0"/>
    <w:rsid w:val="00C810EE"/>
    <w:rsid w:val="00C82137"/>
    <w:rsid w:val="00C82268"/>
    <w:rsid w:val="00C822EC"/>
    <w:rsid w:val="00C82DEB"/>
    <w:rsid w:val="00C82E37"/>
    <w:rsid w:val="00C83121"/>
    <w:rsid w:val="00C83891"/>
    <w:rsid w:val="00C84631"/>
    <w:rsid w:val="00C8477B"/>
    <w:rsid w:val="00C84E15"/>
    <w:rsid w:val="00C8544A"/>
    <w:rsid w:val="00C85B7E"/>
    <w:rsid w:val="00C85DB5"/>
    <w:rsid w:val="00C86B00"/>
    <w:rsid w:val="00C874BB"/>
    <w:rsid w:val="00C874CB"/>
    <w:rsid w:val="00C87A83"/>
    <w:rsid w:val="00C90A6B"/>
    <w:rsid w:val="00C91F46"/>
    <w:rsid w:val="00C924AF"/>
    <w:rsid w:val="00C92756"/>
    <w:rsid w:val="00C927E9"/>
    <w:rsid w:val="00C9317D"/>
    <w:rsid w:val="00C93F2F"/>
    <w:rsid w:val="00C95215"/>
    <w:rsid w:val="00C9529B"/>
    <w:rsid w:val="00C956E7"/>
    <w:rsid w:val="00C96074"/>
    <w:rsid w:val="00C966D3"/>
    <w:rsid w:val="00C96805"/>
    <w:rsid w:val="00C96C13"/>
    <w:rsid w:val="00C974E9"/>
    <w:rsid w:val="00CA0080"/>
    <w:rsid w:val="00CA0681"/>
    <w:rsid w:val="00CA1F5B"/>
    <w:rsid w:val="00CA1FAD"/>
    <w:rsid w:val="00CA2027"/>
    <w:rsid w:val="00CA20F9"/>
    <w:rsid w:val="00CA2386"/>
    <w:rsid w:val="00CA25CB"/>
    <w:rsid w:val="00CA29D5"/>
    <w:rsid w:val="00CA3254"/>
    <w:rsid w:val="00CA3305"/>
    <w:rsid w:val="00CA351A"/>
    <w:rsid w:val="00CA3E33"/>
    <w:rsid w:val="00CA409F"/>
    <w:rsid w:val="00CA40D9"/>
    <w:rsid w:val="00CA488F"/>
    <w:rsid w:val="00CA5265"/>
    <w:rsid w:val="00CA54A0"/>
    <w:rsid w:val="00CA5EB2"/>
    <w:rsid w:val="00CA5EDE"/>
    <w:rsid w:val="00CA602F"/>
    <w:rsid w:val="00CA6AD8"/>
    <w:rsid w:val="00CA72E1"/>
    <w:rsid w:val="00CB0A46"/>
    <w:rsid w:val="00CB1448"/>
    <w:rsid w:val="00CB148D"/>
    <w:rsid w:val="00CB1B17"/>
    <w:rsid w:val="00CB1D70"/>
    <w:rsid w:val="00CB1EEE"/>
    <w:rsid w:val="00CB31F3"/>
    <w:rsid w:val="00CB48AE"/>
    <w:rsid w:val="00CB4B86"/>
    <w:rsid w:val="00CB58CF"/>
    <w:rsid w:val="00CB5B36"/>
    <w:rsid w:val="00CB6C02"/>
    <w:rsid w:val="00CB714D"/>
    <w:rsid w:val="00CB72E1"/>
    <w:rsid w:val="00CB759F"/>
    <w:rsid w:val="00CB7DD8"/>
    <w:rsid w:val="00CC036C"/>
    <w:rsid w:val="00CC05D3"/>
    <w:rsid w:val="00CC07B6"/>
    <w:rsid w:val="00CC15C5"/>
    <w:rsid w:val="00CC197D"/>
    <w:rsid w:val="00CC1A42"/>
    <w:rsid w:val="00CC1C8E"/>
    <w:rsid w:val="00CC1FCB"/>
    <w:rsid w:val="00CC32DB"/>
    <w:rsid w:val="00CC33E7"/>
    <w:rsid w:val="00CC3D38"/>
    <w:rsid w:val="00CC3E0D"/>
    <w:rsid w:val="00CC41F3"/>
    <w:rsid w:val="00CC468D"/>
    <w:rsid w:val="00CC46FC"/>
    <w:rsid w:val="00CC496D"/>
    <w:rsid w:val="00CC4B73"/>
    <w:rsid w:val="00CC5600"/>
    <w:rsid w:val="00CC5EC6"/>
    <w:rsid w:val="00CC6316"/>
    <w:rsid w:val="00CC69C1"/>
    <w:rsid w:val="00CC6B63"/>
    <w:rsid w:val="00CD02B8"/>
    <w:rsid w:val="00CD07E4"/>
    <w:rsid w:val="00CD26DD"/>
    <w:rsid w:val="00CD3370"/>
    <w:rsid w:val="00CD416B"/>
    <w:rsid w:val="00CD4234"/>
    <w:rsid w:val="00CD4DB4"/>
    <w:rsid w:val="00CD5878"/>
    <w:rsid w:val="00CD651D"/>
    <w:rsid w:val="00CD6C54"/>
    <w:rsid w:val="00CD6E3C"/>
    <w:rsid w:val="00CD7233"/>
    <w:rsid w:val="00CD7601"/>
    <w:rsid w:val="00CE01AE"/>
    <w:rsid w:val="00CE04BC"/>
    <w:rsid w:val="00CE0C0B"/>
    <w:rsid w:val="00CE15EA"/>
    <w:rsid w:val="00CE1B28"/>
    <w:rsid w:val="00CE24C5"/>
    <w:rsid w:val="00CE3081"/>
    <w:rsid w:val="00CE3F88"/>
    <w:rsid w:val="00CE452B"/>
    <w:rsid w:val="00CE481E"/>
    <w:rsid w:val="00CE4F70"/>
    <w:rsid w:val="00CE5402"/>
    <w:rsid w:val="00CE5C0D"/>
    <w:rsid w:val="00CE5FD5"/>
    <w:rsid w:val="00CE61C3"/>
    <w:rsid w:val="00CE63DD"/>
    <w:rsid w:val="00CE66EB"/>
    <w:rsid w:val="00CE689F"/>
    <w:rsid w:val="00CE6C56"/>
    <w:rsid w:val="00CE6E5F"/>
    <w:rsid w:val="00CE7663"/>
    <w:rsid w:val="00CF0D41"/>
    <w:rsid w:val="00CF20E9"/>
    <w:rsid w:val="00CF3A9B"/>
    <w:rsid w:val="00CF4308"/>
    <w:rsid w:val="00CF47A6"/>
    <w:rsid w:val="00CF5879"/>
    <w:rsid w:val="00CF5BDA"/>
    <w:rsid w:val="00CF5DA7"/>
    <w:rsid w:val="00CF6024"/>
    <w:rsid w:val="00CF6082"/>
    <w:rsid w:val="00CF62EE"/>
    <w:rsid w:val="00CF665A"/>
    <w:rsid w:val="00CF685A"/>
    <w:rsid w:val="00CF7158"/>
    <w:rsid w:val="00CF75AB"/>
    <w:rsid w:val="00D008FC"/>
    <w:rsid w:val="00D00A11"/>
    <w:rsid w:val="00D0210E"/>
    <w:rsid w:val="00D03306"/>
    <w:rsid w:val="00D04442"/>
    <w:rsid w:val="00D05629"/>
    <w:rsid w:val="00D05632"/>
    <w:rsid w:val="00D057CA"/>
    <w:rsid w:val="00D058DE"/>
    <w:rsid w:val="00D05BB5"/>
    <w:rsid w:val="00D06251"/>
    <w:rsid w:val="00D06294"/>
    <w:rsid w:val="00D06504"/>
    <w:rsid w:val="00D06598"/>
    <w:rsid w:val="00D06648"/>
    <w:rsid w:val="00D06A2D"/>
    <w:rsid w:val="00D06DAE"/>
    <w:rsid w:val="00D07B84"/>
    <w:rsid w:val="00D07BE0"/>
    <w:rsid w:val="00D110F2"/>
    <w:rsid w:val="00D1171F"/>
    <w:rsid w:val="00D1198C"/>
    <w:rsid w:val="00D125C2"/>
    <w:rsid w:val="00D129E4"/>
    <w:rsid w:val="00D1351A"/>
    <w:rsid w:val="00D13B72"/>
    <w:rsid w:val="00D1421F"/>
    <w:rsid w:val="00D142F3"/>
    <w:rsid w:val="00D145FD"/>
    <w:rsid w:val="00D14B1E"/>
    <w:rsid w:val="00D14BB0"/>
    <w:rsid w:val="00D1560E"/>
    <w:rsid w:val="00D15755"/>
    <w:rsid w:val="00D15BBD"/>
    <w:rsid w:val="00D15F47"/>
    <w:rsid w:val="00D16055"/>
    <w:rsid w:val="00D1619A"/>
    <w:rsid w:val="00D1625B"/>
    <w:rsid w:val="00D169AE"/>
    <w:rsid w:val="00D16C69"/>
    <w:rsid w:val="00D16CAD"/>
    <w:rsid w:val="00D1738A"/>
    <w:rsid w:val="00D17736"/>
    <w:rsid w:val="00D17B79"/>
    <w:rsid w:val="00D20B1E"/>
    <w:rsid w:val="00D21370"/>
    <w:rsid w:val="00D21680"/>
    <w:rsid w:val="00D227A0"/>
    <w:rsid w:val="00D22A5C"/>
    <w:rsid w:val="00D22B5C"/>
    <w:rsid w:val="00D2335B"/>
    <w:rsid w:val="00D238FB"/>
    <w:rsid w:val="00D23A94"/>
    <w:rsid w:val="00D23B96"/>
    <w:rsid w:val="00D23C18"/>
    <w:rsid w:val="00D24420"/>
    <w:rsid w:val="00D24A5E"/>
    <w:rsid w:val="00D24F0C"/>
    <w:rsid w:val="00D24FE6"/>
    <w:rsid w:val="00D25BF4"/>
    <w:rsid w:val="00D26398"/>
    <w:rsid w:val="00D2664A"/>
    <w:rsid w:val="00D2673D"/>
    <w:rsid w:val="00D26757"/>
    <w:rsid w:val="00D26894"/>
    <w:rsid w:val="00D26C10"/>
    <w:rsid w:val="00D26DD3"/>
    <w:rsid w:val="00D27808"/>
    <w:rsid w:val="00D278AB"/>
    <w:rsid w:val="00D27CB5"/>
    <w:rsid w:val="00D27EE0"/>
    <w:rsid w:val="00D30915"/>
    <w:rsid w:val="00D30E49"/>
    <w:rsid w:val="00D3182E"/>
    <w:rsid w:val="00D32236"/>
    <w:rsid w:val="00D342EB"/>
    <w:rsid w:val="00D3544B"/>
    <w:rsid w:val="00D35512"/>
    <w:rsid w:val="00D36102"/>
    <w:rsid w:val="00D3654A"/>
    <w:rsid w:val="00D37E28"/>
    <w:rsid w:val="00D41118"/>
    <w:rsid w:val="00D418D0"/>
    <w:rsid w:val="00D4193B"/>
    <w:rsid w:val="00D419D6"/>
    <w:rsid w:val="00D42015"/>
    <w:rsid w:val="00D42ABE"/>
    <w:rsid w:val="00D43ADD"/>
    <w:rsid w:val="00D4454C"/>
    <w:rsid w:val="00D4575E"/>
    <w:rsid w:val="00D45BD7"/>
    <w:rsid w:val="00D45D38"/>
    <w:rsid w:val="00D45D85"/>
    <w:rsid w:val="00D46BCB"/>
    <w:rsid w:val="00D47D1D"/>
    <w:rsid w:val="00D47E48"/>
    <w:rsid w:val="00D50862"/>
    <w:rsid w:val="00D50D1E"/>
    <w:rsid w:val="00D50FF1"/>
    <w:rsid w:val="00D51370"/>
    <w:rsid w:val="00D51B5F"/>
    <w:rsid w:val="00D5220E"/>
    <w:rsid w:val="00D52379"/>
    <w:rsid w:val="00D52396"/>
    <w:rsid w:val="00D52405"/>
    <w:rsid w:val="00D5250A"/>
    <w:rsid w:val="00D52515"/>
    <w:rsid w:val="00D54464"/>
    <w:rsid w:val="00D545F6"/>
    <w:rsid w:val="00D55128"/>
    <w:rsid w:val="00D55182"/>
    <w:rsid w:val="00D55956"/>
    <w:rsid w:val="00D55FE0"/>
    <w:rsid w:val="00D56561"/>
    <w:rsid w:val="00D5657E"/>
    <w:rsid w:val="00D569BD"/>
    <w:rsid w:val="00D56B42"/>
    <w:rsid w:val="00D57565"/>
    <w:rsid w:val="00D57C6C"/>
    <w:rsid w:val="00D57EE0"/>
    <w:rsid w:val="00D57FAB"/>
    <w:rsid w:val="00D604A7"/>
    <w:rsid w:val="00D60BBA"/>
    <w:rsid w:val="00D60BEF"/>
    <w:rsid w:val="00D60F39"/>
    <w:rsid w:val="00D61089"/>
    <w:rsid w:val="00D619C5"/>
    <w:rsid w:val="00D61CBF"/>
    <w:rsid w:val="00D630BB"/>
    <w:rsid w:val="00D63E55"/>
    <w:rsid w:val="00D6465E"/>
    <w:rsid w:val="00D65919"/>
    <w:rsid w:val="00D659B6"/>
    <w:rsid w:val="00D65C4F"/>
    <w:rsid w:val="00D65EE5"/>
    <w:rsid w:val="00D66B70"/>
    <w:rsid w:val="00D66D91"/>
    <w:rsid w:val="00D66E05"/>
    <w:rsid w:val="00D66F38"/>
    <w:rsid w:val="00D706EE"/>
    <w:rsid w:val="00D71457"/>
    <w:rsid w:val="00D7199C"/>
    <w:rsid w:val="00D71C71"/>
    <w:rsid w:val="00D72683"/>
    <w:rsid w:val="00D7304C"/>
    <w:rsid w:val="00D7314B"/>
    <w:rsid w:val="00D733D2"/>
    <w:rsid w:val="00D7386D"/>
    <w:rsid w:val="00D738E2"/>
    <w:rsid w:val="00D74110"/>
    <w:rsid w:val="00D7416A"/>
    <w:rsid w:val="00D74A78"/>
    <w:rsid w:val="00D74C07"/>
    <w:rsid w:val="00D7614D"/>
    <w:rsid w:val="00D76298"/>
    <w:rsid w:val="00D771B8"/>
    <w:rsid w:val="00D8123E"/>
    <w:rsid w:val="00D81B38"/>
    <w:rsid w:val="00D83AFF"/>
    <w:rsid w:val="00D83C37"/>
    <w:rsid w:val="00D84632"/>
    <w:rsid w:val="00D85031"/>
    <w:rsid w:val="00D863CE"/>
    <w:rsid w:val="00D86D94"/>
    <w:rsid w:val="00D871BC"/>
    <w:rsid w:val="00D872C2"/>
    <w:rsid w:val="00D909CD"/>
    <w:rsid w:val="00D90BD5"/>
    <w:rsid w:val="00D90C11"/>
    <w:rsid w:val="00D90EF8"/>
    <w:rsid w:val="00D90F25"/>
    <w:rsid w:val="00D91040"/>
    <w:rsid w:val="00D91688"/>
    <w:rsid w:val="00D91915"/>
    <w:rsid w:val="00D91F13"/>
    <w:rsid w:val="00D9209E"/>
    <w:rsid w:val="00D92383"/>
    <w:rsid w:val="00D929B7"/>
    <w:rsid w:val="00D936D2"/>
    <w:rsid w:val="00D93C63"/>
    <w:rsid w:val="00D94B74"/>
    <w:rsid w:val="00D95A48"/>
    <w:rsid w:val="00D95F8A"/>
    <w:rsid w:val="00D96496"/>
    <w:rsid w:val="00D96589"/>
    <w:rsid w:val="00D9795A"/>
    <w:rsid w:val="00DA0711"/>
    <w:rsid w:val="00DA0943"/>
    <w:rsid w:val="00DA1014"/>
    <w:rsid w:val="00DA106C"/>
    <w:rsid w:val="00DA18E4"/>
    <w:rsid w:val="00DA19E9"/>
    <w:rsid w:val="00DA24CA"/>
    <w:rsid w:val="00DA3859"/>
    <w:rsid w:val="00DA4440"/>
    <w:rsid w:val="00DA45ED"/>
    <w:rsid w:val="00DA4A6B"/>
    <w:rsid w:val="00DA5F98"/>
    <w:rsid w:val="00DA74AE"/>
    <w:rsid w:val="00DA7801"/>
    <w:rsid w:val="00DB0A4F"/>
    <w:rsid w:val="00DB1162"/>
    <w:rsid w:val="00DB1408"/>
    <w:rsid w:val="00DB1482"/>
    <w:rsid w:val="00DB1549"/>
    <w:rsid w:val="00DB1CE5"/>
    <w:rsid w:val="00DB208A"/>
    <w:rsid w:val="00DB26B7"/>
    <w:rsid w:val="00DB30EE"/>
    <w:rsid w:val="00DB3423"/>
    <w:rsid w:val="00DB34FD"/>
    <w:rsid w:val="00DB41BB"/>
    <w:rsid w:val="00DB517C"/>
    <w:rsid w:val="00DB5795"/>
    <w:rsid w:val="00DB59B2"/>
    <w:rsid w:val="00DB5A02"/>
    <w:rsid w:val="00DB6C9A"/>
    <w:rsid w:val="00DB6DD1"/>
    <w:rsid w:val="00DB7243"/>
    <w:rsid w:val="00DC03DA"/>
    <w:rsid w:val="00DC03E9"/>
    <w:rsid w:val="00DC0686"/>
    <w:rsid w:val="00DC09ED"/>
    <w:rsid w:val="00DC0BF2"/>
    <w:rsid w:val="00DC0DF5"/>
    <w:rsid w:val="00DC103A"/>
    <w:rsid w:val="00DC10AD"/>
    <w:rsid w:val="00DC1231"/>
    <w:rsid w:val="00DC2C2E"/>
    <w:rsid w:val="00DC2DD3"/>
    <w:rsid w:val="00DC3DCC"/>
    <w:rsid w:val="00DC3FB2"/>
    <w:rsid w:val="00DC4972"/>
    <w:rsid w:val="00DC5254"/>
    <w:rsid w:val="00DC57CC"/>
    <w:rsid w:val="00DC5B29"/>
    <w:rsid w:val="00DC6246"/>
    <w:rsid w:val="00DC65C6"/>
    <w:rsid w:val="00DC6858"/>
    <w:rsid w:val="00DC6B9C"/>
    <w:rsid w:val="00DC6FE5"/>
    <w:rsid w:val="00DC70B1"/>
    <w:rsid w:val="00DD0F90"/>
    <w:rsid w:val="00DD1178"/>
    <w:rsid w:val="00DD160F"/>
    <w:rsid w:val="00DD1A24"/>
    <w:rsid w:val="00DD23DA"/>
    <w:rsid w:val="00DD273D"/>
    <w:rsid w:val="00DD27E4"/>
    <w:rsid w:val="00DD2EA8"/>
    <w:rsid w:val="00DD37DB"/>
    <w:rsid w:val="00DD46FE"/>
    <w:rsid w:val="00DD4766"/>
    <w:rsid w:val="00DD52DE"/>
    <w:rsid w:val="00DD5375"/>
    <w:rsid w:val="00DD53D7"/>
    <w:rsid w:val="00DD5D6E"/>
    <w:rsid w:val="00DD642D"/>
    <w:rsid w:val="00DD6D5D"/>
    <w:rsid w:val="00DD76E3"/>
    <w:rsid w:val="00DD7F75"/>
    <w:rsid w:val="00DE05DE"/>
    <w:rsid w:val="00DE0C29"/>
    <w:rsid w:val="00DE17D2"/>
    <w:rsid w:val="00DE1FFB"/>
    <w:rsid w:val="00DE2320"/>
    <w:rsid w:val="00DE2450"/>
    <w:rsid w:val="00DE3391"/>
    <w:rsid w:val="00DE3473"/>
    <w:rsid w:val="00DE3811"/>
    <w:rsid w:val="00DE39E8"/>
    <w:rsid w:val="00DE4CFC"/>
    <w:rsid w:val="00DE5129"/>
    <w:rsid w:val="00DE53C0"/>
    <w:rsid w:val="00DE57DD"/>
    <w:rsid w:val="00DE58E3"/>
    <w:rsid w:val="00DE6E4F"/>
    <w:rsid w:val="00DE758A"/>
    <w:rsid w:val="00DE7F69"/>
    <w:rsid w:val="00DF0457"/>
    <w:rsid w:val="00DF11DD"/>
    <w:rsid w:val="00DF2136"/>
    <w:rsid w:val="00DF214A"/>
    <w:rsid w:val="00DF2E7D"/>
    <w:rsid w:val="00DF348A"/>
    <w:rsid w:val="00DF4406"/>
    <w:rsid w:val="00DF4CF3"/>
    <w:rsid w:val="00DF5486"/>
    <w:rsid w:val="00DF583C"/>
    <w:rsid w:val="00DF5E41"/>
    <w:rsid w:val="00DF64D4"/>
    <w:rsid w:val="00DF737F"/>
    <w:rsid w:val="00DF76D4"/>
    <w:rsid w:val="00E000E8"/>
    <w:rsid w:val="00E00298"/>
    <w:rsid w:val="00E006F5"/>
    <w:rsid w:val="00E00E5D"/>
    <w:rsid w:val="00E032E6"/>
    <w:rsid w:val="00E0380C"/>
    <w:rsid w:val="00E03E41"/>
    <w:rsid w:val="00E04052"/>
    <w:rsid w:val="00E04464"/>
    <w:rsid w:val="00E04566"/>
    <w:rsid w:val="00E04674"/>
    <w:rsid w:val="00E04C23"/>
    <w:rsid w:val="00E054B0"/>
    <w:rsid w:val="00E06C12"/>
    <w:rsid w:val="00E06CCB"/>
    <w:rsid w:val="00E074AD"/>
    <w:rsid w:val="00E0773F"/>
    <w:rsid w:val="00E10C01"/>
    <w:rsid w:val="00E120B1"/>
    <w:rsid w:val="00E124B5"/>
    <w:rsid w:val="00E125E4"/>
    <w:rsid w:val="00E1303C"/>
    <w:rsid w:val="00E1485E"/>
    <w:rsid w:val="00E14A65"/>
    <w:rsid w:val="00E14FAE"/>
    <w:rsid w:val="00E14FEA"/>
    <w:rsid w:val="00E17811"/>
    <w:rsid w:val="00E17D16"/>
    <w:rsid w:val="00E20379"/>
    <w:rsid w:val="00E2073F"/>
    <w:rsid w:val="00E20AC1"/>
    <w:rsid w:val="00E21D13"/>
    <w:rsid w:val="00E21FEF"/>
    <w:rsid w:val="00E233F7"/>
    <w:rsid w:val="00E23AC2"/>
    <w:rsid w:val="00E24331"/>
    <w:rsid w:val="00E243D2"/>
    <w:rsid w:val="00E24D13"/>
    <w:rsid w:val="00E25C2E"/>
    <w:rsid w:val="00E26CAF"/>
    <w:rsid w:val="00E2722C"/>
    <w:rsid w:val="00E2787D"/>
    <w:rsid w:val="00E27DC0"/>
    <w:rsid w:val="00E27F44"/>
    <w:rsid w:val="00E30813"/>
    <w:rsid w:val="00E3083A"/>
    <w:rsid w:val="00E3142B"/>
    <w:rsid w:val="00E31542"/>
    <w:rsid w:val="00E3200E"/>
    <w:rsid w:val="00E323EB"/>
    <w:rsid w:val="00E32581"/>
    <w:rsid w:val="00E33122"/>
    <w:rsid w:val="00E3327A"/>
    <w:rsid w:val="00E335D7"/>
    <w:rsid w:val="00E335DE"/>
    <w:rsid w:val="00E344CD"/>
    <w:rsid w:val="00E34727"/>
    <w:rsid w:val="00E34887"/>
    <w:rsid w:val="00E34AB3"/>
    <w:rsid w:val="00E3548A"/>
    <w:rsid w:val="00E36708"/>
    <w:rsid w:val="00E37B5E"/>
    <w:rsid w:val="00E400DA"/>
    <w:rsid w:val="00E405B5"/>
    <w:rsid w:val="00E42045"/>
    <w:rsid w:val="00E42124"/>
    <w:rsid w:val="00E42672"/>
    <w:rsid w:val="00E42E0B"/>
    <w:rsid w:val="00E42E29"/>
    <w:rsid w:val="00E438AB"/>
    <w:rsid w:val="00E438B9"/>
    <w:rsid w:val="00E43BB8"/>
    <w:rsid w:val="00E43DBC"/>
    <w:rsid w:val="00E440CE"/>
    <w:rsid w:val="00E44495"/>
    <w:rsid w:val="00E4465D"/>
    <w:rsid w:val="00E44A23"/>
    <w:rsid w:val="00E45367"/>
    <w:rsid w:val="00E469CA"/>
    <w:rsid w:val="00E46BF3"/>
    <w:rsid w:val="00E5099E"/>
    <w:rsid w:val="00E50A1A"/>
    <w:rsid w:val="00E5113A"/>
    <w:rsid w:val="00E5167F"/>
    <w:rsid w:val="00E521B8"/>
    <w:rsid w:val="00E528B2"/>
    <w:rsid w:val="00E52D2A"/>
    <w:rsid w:val="00E532C6"/>
    <w:rsid w:val="00E539FD"/>
    <w:rsid w:val="00E53BF5"/>
    <w:rsid w:val="00E53D03"/>
    <w:rsid w:val="00E5436A"/>
    <w:rsid w:val="00E54BD7"/>
    <w:rsid w:val="00E54F52"/>
    <w:rsid w:val="00E551E3"/>
    <w:rsid w:val="00E564AF"/>
    <w:rsid w:val="00E56DB7"/>
    <w:rsid w:val="00E5778C"/>
    <w:rsid w:val="00E6078B"/>
    <w:rsid w:val="00E60B66"/>
    <w:rsid w:val="00E61E0B"/>
    <w:rsid w:val="00E6209E"/>
    <w:rsid w:val="00E620D1"/>
    <w:rsid w:val="00E62137"/>
    <w:rsid w:val="00E6220F"/>
    <w:rsid w:val="00E62DDB"/>
    <w:rsid w:val="00E63C27"/>
    <w:rsid w:val="00E646D3"/>
    <w:rsid w:val="00E6488E"/>
    <w:rsid w:val="00E6495E"/>
    <w:rsid w:val="00E649A0"/>
    <w:rsid w:val="00E65970"/>
    <w:rsid w:val="00E6628F"/>
    <w:rsid w:val="00E662AE"/>
    <w:rsid w:val="00E66835"/>
    <w:rsid w:val="00E66B30"/>
    <w:rsid w:val="00E66CBE"/>
    <w:rsid w:val="00E6748C"/>
    <w:rsid w:val="00E67664"/>
    <w:rsid w:val="00E676FD"/>
    <w:rsid w:val="00E67B36"/>
    <w:rsid w:val="00E67D5A"/>
    <w:rsid w:val="00E70A13"/>
    <w:rsid w:val="00E70D8F"/>
    <w:rsid w:val="00E71053"/>
    <w:rsid w:val="00E71D11"/>
    <w:rsid w:val="00E72681"/>
    <w:rsid w:val="00E72FC7"/>
    <w:rsid w:val="00E73452"/>
    <w:rsid w:val="00E73F52"/>
    <w:rsid w:val="00E744DD"/>
    <w:rsid w:val="00E75879"/>
    <w:rsid w:val="00E75A1E"/>
    <w:rsid w:val="00E760C8"/>
    <w:rsid w:val="00E7622B"/>
    <w:rsid w:val="00E76871"/>
    <w:rsid w:val="00E76D78"/>
    <w:rsid w:val="00E778BF"/>
    <w:rsid w:val="00E7794D"/>
    <w:rsid w:val="00E80932"/>
    <w:rsid w:val="00E80D23"/>
    <w:rsid w:val="00E81D2A"/>
    <w:rsid w:val="00E824EF"/>
    <w:rsid w:val="00E82F40"/>
    <w:rsid w:val="00E8385D"/>
    <w:rsid w:val="00E844B7"/>
    <w:rsid w:val="00E84A3A"/>
    <w:rsid w:val="00E84D2C"/>
    <w:rsid w:val="00E84D4B"/>
    <w:rsid w:val="00E86133"/>
    <w:rsid w:val="00E86378"/>
    <w:rsid w:val="00E86763"/>
    <w:rsid w:val="00E9061B"/>
    <w:rsid w:val="00E908D4"/>
    <w:rsid w:val="00E90D7A"/>
    <w:rsid w:val="00E9195C"/>
    <w:rsid w:val="00E9218E"/>
    <w:rsid w:val="00E9219D"/>
    <w:rsid w:val="00E92E35"/>
    <w:rsid w:val="00E93379"/>
    <w:rsid w:val="00E943F2"/>
    <w:rsid w:val="00E95AB9"/>
    <w:rsid w:val="00E95C7E"/>
    <w:rsid w:val="00E95D4A"/>
    <w:rsid w:val="00E975B7"/>
    <w:rsid w:val="00E97C35"/>
    <w:rsid w:val="00EA01BD"/>
    <w:rsid w:val="00EA03FD"/>
    <w:rsid w:val="00EA064E"/>
    <w:rsid w:val="00EA0B36"/>
    <w:rsid w:val="00EA0C5B"/>
    <w:rsid w:val="00EA2AA4"/>
    <w:rsid w:val="00EA343F"/>
    <w:rsid w:val="00EA365A"/>
    <w:rsid w:val="00EA3E6C"/>
    <w:rsid w:val="00EA40C1"/>
    <w:rsid w:val="00EA489D"/>
    <w:rsid w:val="00EA599C"/>
    <w:rsid w:val="00EA5B95"/>
    <w:rsid w:val="00EA6643"/>
    <w:rsid w:val="00EA67C7"/>
    <w:rsid w:val="00EA6835"/>
    <w:rsid w:val="00EA687B"/>
    <w:rsid w:val="00EA6FC3"/>
    <w:rsid w:val="00EB0BCC"/>
    <w:rsid w:val="00EB1211"/>
    <w:rsid w:val="00EB18B2"/>
    <w:rsid w:val="00EB1A1C"/>
    <w:rsid w:val="00EB1F65"/>
    <w:rsid w:val="00EB2415"/>
    <w:rsid w:val="00EB271A"/>
    <w:rsid w:val="00EB2738"/>
    <w:rsid w:val="00EB2EFC"/>
    <w:rsid w:val="00EB3B35"/>
    <w:rsid w:val="00EB3C01"/>
    <w:rsid w:val="00EB414C"/>
    <w:rsid w:val="00EB4B8B"/>
    <w:rsid w:val="00EB6FEB"/>
    <w:rsid w:val="00EB7115"/>
    <w:rsid w:val="00EB7355"/>
    <w:rsid w:val="00EB7393"/>
    <w:rsid w:val="00EB74C0"/>
    <w:rsid w:val="00EB7659"/>
    <w:rsid w:val="00EB7A39"/>
    <w:rsid w:val="00EB7DFE"/>
    <w:rsid w:val="00EC013F"/>
    <w:rsid w:val="00EC0505"/>
    <w:rsid w:val="00EC0D0C"/>
    <w:rsid w:val="00EC15E9"/>
    <w:rsid w:val="00EC1CDB"/>
    <w:rsid w:val="00EC2060"/>
    <w:rsid w:val="00EC2C05"/>
    <w:rsid w:val="00EC3399"/>
    <w:rsid w:val="00EC3904"/>
    <w:rsid w:val="00EC3928"/>
    <w:rsid w:val="00EC39C1"/>
    <w:rsid w:val="00EC41FB"/>
    <w:rsid w:val="00EC4430"/>
    <w:rsid w:val="00EC595D"/>
    <w:rsid w:val="00EC5C9C"/>
    <w:rsid w:val="00EC5EAE"/>
    <w:rsid w:val="00EC5EEC"/>
    <w:rsid w:val="00EC6E3D"/>
    <w:rsid w:val="00EC7318"/>
    <w:rsid w:val="00ED005F"/>
    <w:rsid w:val="00ED01CA"/>
    <w:rsid w:val="00ED0AA5"/>
    <w:rsid w:val="00ED0B29"/>
    <w:rsid w:val="00ED0CF5"/>
    <w:rsid w:val="00ED0F26"/>
    <w:rsid w:val="00ED103D"/>
    <w:rsid w:val="00ED2600"/>
    <w:rsid w:val="00ED2BC3"/>
    <w:rsid w:val="00ED30F2"/>
    <w:rsid w:val="00ED3703"/>
    <w:rsid w:val="00ED38BD"/>
    <w:rsid w:val="00ED42CE"/>
    <w:rsid w:val="00ED50AC"/>
    <w:rsid w:val="00ED50BB"/>
    <w:rsid w:val="00ED6EA0"/>
    <w:rsid w:val="00ED7971"/>
    <w:rsid w:val="00ED79F9"/>
    <w:rsid w:val="00EE0220"/>
    <w:rsid w:val="00EE0A8E"/>
    <w:rsid w:val="00EE0D4C"/>
    <w:rsid w:val="00EE11D8"/>
    <w:rsid w:val="00EE16C9"/>
    <w:rsid w:val="00EE1E47"/>
    <w:rsid w:val="00EE1FA1"/>
    <w:rsid w:val="00EE26C7"/>
    <w:rsid w:val="00EE2F15"/>
    <w:rsid w:val="00EE35FD"/>
    <w:rsid w:val="00EE370C"/>
    <w:rsid w:val="00EE3F42"/>
    <w:rsid w:val="00EE3F57"/>
    <w:rsid w:val="00EE4451"/>
    <w:rsid w:val="00EE46FC"/>
    <w:rsid w:val="00EE5651"/>
    <w:rsid w:val="00EE58BE"/>
    <w:rsid w:val="00EE6494"/>
    <w:rsid w:val="00EE68A1"/>
    <w:rsid w:val="00EE6B8F"/>
    <w:rsid w:val="00EE776E"/>
    <w:rsid w:val="00EE7891"/>
    <w:rsid w:val="00EE7A5D"/>
    <w:rsid w:val="00EE7D83"/>
    <w:rsid w:val="00EE7DD3"/>
    <w:rsid w:val="00EE7FB1"/>
    <w:rsid w:val="00EF048C"/>
    <w:rsid w:val="00EF0A07"/>
    <w:rsid w:val="00EF119F"/>
    <w:rsid w:val="00EF130D"/>
    <w:rsid w:val="00EF1C28"/>
    <w:rsid w:val="00EF27DB"/>
    <w:rsid w:val="00EF2C0F"/>
    <w:rsid w:val="00EF3200"/>
    <w:rsid w:val="00EF33F9"/>
    <w:rsid w:val="00EF3AEE"/>
    <w:rsid w:val="00EF57BD"/>
    <w:rsid w:val="00EF639C"/>
    <w:rsid w:val="00EF665E"/>
    <w:rsid w:val="00EF69B8"/>
    <w:rsid w:val="00EF6D4C"/>
    <w:rsid w:val="00EF723D"/>
    <w:rsid w:val="00EF7513"/>
    <w:rsid w:val="00EF7D7F"/>
    <w:rsid w:val="00F00BAB"/>
    <w:rsid w:val="00F00C34"/>
    <w:rsid w:val="00F0308F"/>
    <w:rsid w:val="00F03682"/>
    <w:rsid w:val="00F03A4C"/>
    <w:rsid w:val="00F042F1"/>
    <w:rsid w:val="00F05070"/>
    <w:rsid w:val="00F05175"/>
    <w:rsid w:val="00F0535A"/>
    <w:rsid w:val="00F055AB"/>
    <w:rsid w:val="00F0619B"/>
    <w:rsid w:val="00F06312"/>
    <w:rsid w:val="00F06B6F"/>
    <w:rsid w:val="00F079F3"/>
    <w:rsid w:val="00F103A5"/>
    <w:rsid w:val="00F11BDB"/>
    <w:rsid w:val="00F11E90"/>
    <w:rsid w:val="00F126CD"/>
    <w:rsid w:val="00F13456"/>
    <w:rsid w:val="00F135A7"/>
    <w:rsid w:val="00F139B8"/>
    <w:rsid w:val="00F143EB"/>
    <w:rsid w:val="00F14643"/>
    <w:rsid w:val="00F146BF"/>
    <w:rsid w:val="00F148DF"/>
    <w:rsid w:val="00F14A62"/>
    <w:rsid w:val="00F15644"/>
    <w:rsid w:val="00F15814"/>
    <w:rsid w:val="00F158C3"/>
    <w:rsid w:val="00F16CB1"/>
    <w:rsid w:val="00F16DAC"/>
    <w:rsid w:val="00F16DEC"/>
    <w:rsid w:val="00F200A9"/>
    <w:rsid w:val="00F2195F"/>
    <w:rsid w:val="00F21E5F"/>
    <w:rsid w:val="00F22437"/>
    <w:rsid w:val="00F22E77"/>
    <w:rsid w:val="00F23449"/>
    <w:rsid w:val="00F23612"/>
    <w:rsid w:val="00F239B9"/>
    <w:rsid w:val="00F24648"/>
    <w:rsid w:val="00F24724"/>
    <w:rsid w:val="00F25698"/>
    <w:rsid w:val="00F25F5E"/>
    <w:rsid w:val="00F26D62"/>
    <w:rsid w:val="00F2742B"/>
    <w:rsid w:val="00F27832"/>
    <w:rsid w:val="00F27C06"/>
    <w:rsid w:val="00F27CB1"/>
    <w:rsid w:val="00F27CF6"/>
    <w:rsid w:val="00F30E29"/>
    <w:rsid w:val="00F3102D"/>
    <w:rsid w:val="00F31683"/>
    <w:rsid w:val="00F31E3B"/>
    <w:rsid w:val="00F3262B"/>
    <w:rsid w:val="00F327A9"/>
    <w:rsid w:val="00F32AA2"/>
    <w:rsid w:val="00F331C2"/>
    <w:rsid w:val="00F33976"/>
    <w:rsid w:val="00F33DFA"/>
    <w:rsid w:val="00F34193"/>
    <w:rsid w:val="00F346B1"/>
    <w:rsid w:val="00F34C03"/>
    <w:rsid w:val="00F36654"/>
    <w:rsid w:val="00F375FA"/>
    <w:rsid w:val="00F40FDE"/>
    <w:rsid w:val="00F418E5"/>
    <w:rsid w:val="00F42E85"/>
    <w:rsid w:val="00F42F64"/>
    <w:rsid w:val="00F431FB"/>
    <w:rsid w:val="00F4351C"/>
    <w:rsid w:val="00F449CD"/>
    <w:rsid w:val="00F44CC4"/>
    <w:rsid w:val="00F45316"/>
    <w:rsid w:val="00F458C7"/>
    <w:rsid w:val="00F462C8"/>
    <w:rsid w:val="00F50F13"/>
    <w:rsid w:val="00F51722"/>
    <w:rsid w:val="00F52A4E"/>
    <w:rsid w:val="00F534F9"/>
    <w:rsid w:val="00F53FE0"/>
    <w:rsid w:val="00F544B7"/>
    <w:rsid w:val="00F546D5"/>
    <w:rsid w:val="00F54969"/>
    <w:rsid w:val="00F55BAD"/>
    <w:rsid w:val="00F5620B"/>
    <w:rsid w:val="00F562A1"/>
    <w:rsid w:val="00F56AFD"/>
    <w:rsid w:val="00F573F9"/>
    <w:rsid w:val="00F57436"/>
    <w:rsid w:val="00F57453"/>
    <w:rsid w:val="00F60350"/>
    <w:rsid w:val="00F60499"/>
    <w:rsid w:val="00F6146B"/>
    <w:rsid w:val="00F61892"/>
    <w:rsid w:val="00F62A1A"/>
    <w:rsid w:val="00F641AC"/>
    <w:rsid w:val="00F655E3"/>
    <w:rsid w:val="00F65B25"/>
    <w:rsid w:val="00F6644D"/>
    <w:rsid w:val="00F66D0C"/>
    <w:rsid w:val="00F66EF3"/>
    <w:rsid w:val="00F67035"/>
    <w:rsid w:val="00F675F9"/>
    <w:rsid w:val="00F67BD1"/>
    <w:rsid w:val="00F67FB0"/>
    <w:rsid w:val="00F7013D"/>
    <w:rsid w:val="00F7039E"/>
    <w:rsid w:val="00F704D0"/>
    <w:rsid w:val="00F70C0D"/>
    <w:rsid w:val="00F714B8"/>
    <w:rsid w:val="00F71A2E"/>
    <w:rsid w:val="00F72BF3"/>
    <w:rsid w:val="00F72D23"/>
    <w:rsid w:val="00F733F4"/>
    <w:rsid w:val="00F73C56"/>
    <w:rsid w:val="00F74922"/>
    <w:rsid w:val="00F74A7E"/>
    <w:rsid w:val="00F7500F"/>
    <w:rsid w:val="00F75393"/>
    <w:rsid w:val="00F753E1"/>
    <w:rsid w:val="00F75489"/>
    <w:rsid w:val="00F754D5"/>
    <w:rsid w:val="00F75C34"/>
    <w:rsid w:val="00F76ED9"/>
    <w:rsid w:val="00F77136"/>
    <w:rsid w:val="00F771C2"/>
    <w:rsid w:val="00F772D7"/>
    <w:rsid w:val="00F7737A"/>
    <w:rsid w:val="00F774CE"/>
    <w:rsid w:val="00F77AAE"/>
    <w:rsid w:val="00F77B9F"/>
    <w:rsid w:val="00F80DD2"/>
    <w:rsid w:val="00F8269E"/>
    <w:rsid w:val="00F82AB4"/>
    <w:rsid w:val="00F82FD7"/>
    <w:rsid w:val="00F832B8"/>
    <w:rsid w:val="00F83943"/>
    <w:rsid w:val="00F83A63"/>
    <w:rsid w:val="00F84214"/>
    <w:rsid w:val="00F847E5"/>
    <w:rsid w:val="00F84D26"/>
    <w:rsid w:val="00F85278"/>
    <w:rsid w:val="00F852A5"/>
    <w:rsid w:val="00F85D70"/>
    <w:rsid w:val="00F86715"/>
    <w:rsid w:val="00F87862"/>
    <w:rsid w:val="00F87D90"/>
    <w:rsid w:val="00F9135B"/>
    <w:rsid w:val="00F918C8"/>
    <w:rsid w:val="00F91F2F"/>
    <w:rsid w:val="00F92115"/>
    <w:rsid w:val="00F9233C"/>
    <w:rsid w:val="00F925F5"/>
    <w:rsid w:val="00F9285C"/>
    <w:rsid w:val="00F92B54"/>
    <w:rsid w:val="00F92D49"/>
    <w:rsid w:val="00F92DC4"/>
    <w:rsid w:val="00F9309E"/>
    <w:rsid w:val="00F93749"/>
    <w:rsid w:val="00F93CE9"/>
    <w:rsid w:val="00F94D2E"/>
    <w:rsid w:val="00F95075"/>
    <w:rsid w:val="00F95F7F"/>
    <w:rsid w:val="00F96A8E"/>
    <w:rsid w:val="00FA0370"/>
    <w:rsid w:val="00FA1448"/>
    <w:rsid w:val="00FA1658"/>
    <w:rsid w:val="00FA26C0"/>
    <w:rsid w:val="00FA323D"/>
    <w:rsid w:val="00FA399A"/>
    <w:rsid w:val="00FA3E61"/>
    <w:rsid w:val="00FA4698"/>
    <w:rsid w:val="00FA4ADC"/>
    <w:rsid w:val="00FA57BA"/>
    <w:rsid w:val="00FA6063"/>
    <w:rsid w:val="00FA669A"/>
    <w:rsid w:val="00FA6D30"/>
    <w:rsid w:val="00FA765B"/>
    <w:rsid w:val="00FA766F"/>
    <w:rsid w:val="00FA7A68"/>
    <w:rsid w:val="00FB06BD"/>
    <w:rsid w:val="00FB0B32"/>
    <w:rsid w:val="00FB14B9"/>
    <w:rsid w:val="00FB1561"/>
    <w:rsid w:val="00FB29CC"/>
    <w:rsid w:val="00FB2C87"/>
    <w:rsid w:val="00FB2D09"/>
    <w:rsid w:val="00FB50E8"/>
    <w:rsid w:val="00FB589C"/>
    <w:rsid w:val="00FB5BAD"/>
    <w:rsid w:val="00FB61A0"/>
    <w:rsid w:val="00FB6B6F"/>
    <w:rsid w:val="00FB6BA0"/>
    <w:rsid w:val="00FB6F22"/>
    <w:rsid w:val="00FB7481"/>
    <w:rsid w:val="00FB7572"/>
    <w:rsid w:val="00FB7CE6"/>
    <w:rsid w:val="00FB7E53"/>
    <w:rsid w:val="00FC02FB"/>
    <w:rsid w:val="00FC048F"/>
    <w:rsid w:val="00FC1D54"/>
    <w:rsid w:val="00FC21BA"/>
    <w:rsid w:val="00FC2337"/>
    <w:rsid w:val="00FC28FF"/>
    <w:rsid w:val="00FC29D1"/>
    <w:rsid w:val="00FC2B7B"/>
    <w:rsid w:val="00FC2B86"/>
    <w:rsid w:val="00FC2E1A"/>
    <w:rsid w:val="00FC3789"/>
    <w:rsid w:val="00FC3AB6"/>
    <w:rsid w:val="00FC3FB8"/>
    <w:rsid w:val="00FC4F52"/>
    <w:rsid w:val="00FC519F"/>
    <w:rsid w:val="00FC565F"/>
    <w:rsid w:val="00FC5A85"/>
    <w:rsid w:val="00FC5C46"/>
    <w:rsid w:val="00FC5C77"/>
    <w:rsid w:val="00FC6E7A"/>
    <w:rsid w:val="00FC710F"/>
    <w:rsid w:val="00FC78E5"/>
    <w:rsid w:val="00FC7A3A"/>
    <w:rsid w:val="00FC7A59"/>
    <w:rsid w:val="00FC7FC5"/>
    <w:rsid w:val="00FD0708"/>
    <w:rsid w:val="00FD0992"/>
    <w:rsid w:val="00FD0C39"/>
    <w:rsid w:val="00FD2088"/>
    <w:rsid w:val="00FD284E"/>
    <w:rsid w:val="00FD2A38"/>
    <w:rsid w:val="00FD3200"/>
    <w:rsid w:val="00FD3225"/>
    <w:rsid w:val="00FD4A8B"/>
    <w:rsid w:val="00FD4F81"/>
    <w:rsid w:val="00FD5498"/>
    <w:rsid w:val="00FD5504"/>
    <w:rsid w:val="00FD5BC4"/>
    <w:rsid w:val="00FD5CA5"/>
    <w:rsid w:val="00FD62A2"/>
    <w:rsid w:val="00FD710B"/>
    <w:rsid w:val="00FD72C6"/>
    <w:rsid w:val="00FE000C"/>
    <w:rsid w:val="00FE0D59"/>
    <w:rsid w:val="00FE1B1B"/>
    <w:rsid w:val="00FE24A5"/>
    <w:rsid w:val="00FE3365"/>
    <w:rsid w:val="00FE3978"/>
    <w:rsid w:val="00FE3A98"/>
    <w:rsid w:val="00FE3BAC"/>
    <w:rsid w:val="00FE3E7E"/>
    <w:rsid w:val="00FE4241"/>
    <w:rsid w:val="00FE4317"/>
    <w:rsid w:val="00FE57DD"/>
    <w:rsid w:val="00FE5F1D"/>
    <w:rsid w:val="00FE6187"/>
    <w:rsid w:val="00FE6CB4"/>
    <w:rsid w:val="00FE7AE1"/>
    <w:rsid w:val="00FF0195"/>
    <w:rsid w:val="00FF1414"/>
    <w:rsid w:val="00FF1ED1"/>
    <w:rsid w:val="00FF1EEB"/>
    <w:rsid w:val="00FF264A"/>
    <w:rsid w:val="00FF3715"/>
    <w:rsid w:val="00FF4317"/>
    <w:rsid w:val="00FF510F"/>
    <w:rsid w:val="00FF5265"/>
    <w:rsid w:val="00FF5A5C"/>
    <w:rsid w:val="00FF6859"/>
    <w:rsid w:val="00FF6F56"/>
    <w:rsid w:val="00FF7081"/>
    <w:rsid w:val="00FF717F"/>
    <w:rsid w:val="00FF7E06"/>
    <w:rsid w:val="025EDE0F"/>
    <w:rsid w:val="02B7618B"/>
    <w:rsid w:val="02ECAF6A"/>
    <w:rsid w:val="031D9A62"/>
    <w:rsid w:val="033925EC"/>
    <w:rsid w:val="03A304D3"/>
    <w:rsid w:val="03C39B5A"/>
    <w:rsid w:val="05654602"/>
    <w:rsid w:val="057A7F22"/>
    <w:rsid w:val="058B15CB"/>
    <w:rsid w:val="05AFC622"/>
    <w:rsid w:val="05DAEF19"/>
    <w:rsid w:val="062846B5"/>
    <w:rsid w:val="06421483"/>
    <w:rsid w:val="0669E870"/>
    <w:rsid w:val="076F38A7"/>
    <w:rsid w:val="08061E75"/>
    <w:rsid w:val="080704AA"/>
    <w:rsid w:val="081EDBD8"/>
    <w:rsid w:val="0829A8A0"/>
    <w:rsid w:val="0833A94E"/>
    <w:rsid w:val="08E60788"/>
    <w:rsid w:val="0927C7D2"/>
    <w:rsid w:val="095CD899"/>
    <w:rsid w:val="09883FD8"/>
    <w:rsid w:val="0AA8AD67"/>
    <w:rsid w:val="0AC34363"/>
    <w:rsid w:val="0AC99A55"/>
    <w:rsid w:val="0AFB0C15"/>
    <w:rsid w:val="0B694442"/>
    <w:rsid w:val="0C2893A1"/>
    <w:rsid w:val="0C978692"/>
    <w:rsid w:val="0CB0CD0D"/>
    <w:rsid w:val="0CBE3CC7"/>
    <w:rsid w:val="0D0B427D"/>
    <w:rsid w:val="0D1B1157"/>
    <w:rsid w:val="0D2EC608"/>
    <w:rsid w:val="0D939B72"/>
    <w:rsid w:val="0DF68777"/>
    <w:rsid w:val="0E831023"/>
    <w:rsid w:val="0EBAA742"/>
    <w:rsid w:val="0EF73AE5"/>
    <w:rsid w:val="0F1A6771"/>
    <w:rsid w:val="0F42766E"/>
    <w:rsid w:val="1034CD54"/>
    <w:rsid w:val="10639DA1"/>
    <w:rsid w:val="106D7680"/>
    <w:rsid w:val="10A0DBA3"/>
    <w:rsid w:val="1130DBF8"/>
    <w:rsid w:val="1178070C"/>
    <w:rsid w:val="11E2D4AB"/>
    <w:rsid w:val="11E3E95E"/>
    <w:rsid w:val="12556B46"/>
    <w:rsid w:val="13CF9782"/>
    <w:rsid w:val="13D54A58"/>
    <w:rsid w:val="14DC7C14"/>
    <w:rsid w:val="14F1F9A8"/>
    <w:rsid w:val="1570BA7D"/>
    <w:rsid w:val="158B2C3B"/>
    <w:rsid w:val="160B890B"/>
    <w:rsid w:val="1663E083"/>
    <w:rsid w:val="170C2DAE"/>
    <w:rsid w:val="172B5E88"/>
    <w:rsid w:val="1731852F"/>
    <w:rsid w:val="1756D4EB"/>
    <w:rsid w:val="1792A035"/>
    <w:rsid w:val="18573AD4"/>
    <w:rsid w:val="186A412F"/>
    <w:rsid w:val="196F6955"/>
    <w:rsid w:val="19FA92EF"/>
    <w:rsid w:val="1A5CEE77"/>
    <w:rsid w:val="1ADA0FB7"/>
    <w:rsid w:val="1B7A0CB0"/>
    <w:rsid w:val="1BB8E925"/>
    <w:rsid w:val="1BE4B353"/>
    <w:rsid w:val="1C6E25D5"/>
    <w:rsid w:val="1C84468E"/>
    <w:rsid w:val="1E09C9AE"/>
    <w:rsid w:val="1E47EF1C"/>
    <w:rsid w:val="1F3FD2BE"/>
    <w:rsid w:val="1F4DFBD0"/>
    <w:rsid w:val="1F5E8F76"/>
    <w:rsid w:val="200B5AD5"/>
    <w:rsid w:val="207BBC8B"/>
    <w:rsid w:val="20BDBCB2"/>
    <w:rsid w:val="20D0DACD"/>
    <w:rsid w:val="21678553"/>
    <w:rsid w:val="2190BE10"/>
    <w:rsid w:val="2209DAB5"/>
    <w:rsid w:val="22B12E80"/>
    <w:rsid w:val="231667DA"/>
    <w:rsid w:val="237DD4F1"/>
    <w:rsid w:val="241C3B7D"/>
    <w:rsid w:val="245E928B"/>
    <w:rsid w:val="250AF1E3"/>
    <w:rsid w:val="251DD41C"/>
    <w:rsid w:val="258C4410"/>
    <w:rsid w:val="262B43CF"/>
    <w:rsid w:val="27033655"/>
    <w:rsid w:val="288206E3"/>
    <w:rsid w:val="2884D69D"/>
    <w:rsid w:val="295C26B9"/>
    <w:rsid w:val="297066EF"/>
    <w:rsid w:val="2A173359"/>
    <w:rsid w:val="2A8C30CD"/>
    <w:rsid w:val="2ABE942E"/>
    <w:rsid w:val="2AD31F5B"/>
    <w:rsid w:val="2C71AC81"/>
    <w:rsid w:val="2CD504A7"/>
    <w:rsid w:val="2D3F7AE5"/>
    <w:rsid w:val="2D5B0AB2"/>
    <w:rsid w:val="2D844745"/>
    <w:rsid w:val="2E600FD3"/>
    <w:rsid w:val="2E7F2797"/>
    <w:rsid w:val="2EE34DA0"/>
    <w:rsid w:val="2F413F2E"/>
    <w:rsid w:val="2FC5F931"/>
    <w:rsid w:val="3000FA6A"/>
    <w:rsid w:val="300290EB"/>
    <w:rsid w:val="302FAB32"/>
    <w:rsid w:val="304A555C"/>
    <w:rsid w:val="31265633"/>
    <w:rsid w:val="3156E550"/>
    <w:rsid w:val="31970E85"/>
    <w:rsid w:val="323DF024"/>
    <w:rsid w:val="329A6D2E"/>
    <w:rsid w:val="329FC692"/>
    <w:rsid w:val="32E0D06D"/>
    <w:rsid w:val="32FC25B7"/>
    <w:rsid w:val="33A30ABD"/>
    <w:rsid w:val="33A690A0"/>
    <w:rsid w:val="33CC91AC"/>
    <w:rsid w:val="33FDAF2A"/>
    <w:rsid w:val="342A6B17"/>
    <w:rsid w:val="346389EA"/>
    <w:rsid w:val="348824DA"/>
    <w:rsid w:val="34E714DA"/>
    <w:rsid w:val="3579DEA9"/>
    <w:rsid w:val="36183F59"/>
    <w:rsid w:val="363005F5"/>
    <w:rsid w:val="36883C16"/>
    <w:rsid w:val="377452AF"/>
    <w:rsid w:val="37F7BCC6"/>
    <w:rsid w:val="38044D81"/>
    <w:rsid w:val="38083D86"/>
    <w:rsid w:val="38DE38A4"/>
    <w:rsid w:val="394C59AF"/>
    <w:rsid w:val="398EB494"/>
    <w:rsid w:val="3A31B8AA"/>
    <w:rsid w:val="3A498AE0"/>
    <w:rsid w:val="3A6F5582"/>
    <w:rsid w:val="3A719972"/>
    <w:rsid w:val="3BA50497"/>
    <w:rsid w:val="3C5902BA"/>
    <w:rsid w:val="3C5D7B9E"/>
    <w:rsid w:val="3CE052A3"/>
    <w:rsid w:val="3D73DE16"/>
    <w:rsid w:val="3D91346A"/>
    <w:rsid w:val="3DA2240A"/>
    <w:rsid w:val="3E637208"/>
    <w:rsid w:val="3E6408B2"/>
    <w:rsid w:val="3E74211B"/>
    <w:rsid w:val="3F80C02A"/>
    <w:rsid w:val="3F8C6E59"/>
    <w:rsid w:val="40F0DB0B"/>
    <w:rsid w:val="419300F9"/>
    <w:rsid w:val="41ABF2A7"/>
    <w:rsid w:val="41B2EAA4"/>
    <w:rsid w:val="425C1B79"/>
    <w:rsid w:val="433D5245"/>
    <w:rsid w:val="43AF0DF5"/>
    <w:rsid w:val="43C6F5BD"/>
    <w:rsid w:val="43FAEA0D"/>
    <w:rsid w:val="44320F1A"/>
    <w:rsid w:val="44527C74"/>
    <w:rsid w:val="44EB6488"/>
    <w:rsid w:val="45526903"/>
    <w:rsid w:val="458DA78B"/>
    <w:rsid w:val="46389777"/>
    <w:rsid w:val="46A1AAEF"/>
    <w:rsid w:val="46A3B2DD"/>
    <w:rsid w:val="47BB92FB"/>
    <w:rsid w:val="48C8726E"/>
    <w:rsid w:val="4AA29F5C"/>
    <w:rsid w:val="4AD6E432"/>
    <w:rsid w:val="4B5D0E4B"/>
    <w:rsid w:val="4B6DD66C"/>
    <w:rsid w:val="4B6F7299"/>
    <w:rsid w:val="4B9DF0F3"/>
    <w:rsid w:val="4D1BCACA"/>
    <w:rsid w:val="4D2EB347"/>
    <w:rsid w:val="4E9F3E10"/>
    <w:rsid w:val="503604B5"/>
    <w:rsid w:val="5037C7AD"/>
    <w:rsid w:val="50841C05"/>
    <w:rsid w:val="50B938A3"/>
    <w:rsid w:val="5123E55F"/>
    <w:rsid w:val="5309165C"/>
    <w:rsid w:val="5343D137"/>
    <w:rsid w:val="54CFD58B"/>
    <w:rsid w:val="54ED1B8F"/>
    <w:rsid w:val="5527FCBD"/>
    <w:rsid w:val="557564D7"/>
    <w:rsid w:val="55DF1F2C"/>
    <w:rsid w:val="55E2571C"/>
    <w:rsid w:val="5620888C"/>
    <w:rsid w:val="567B2786"/>
    <w:rsid w:val="56A54639"/>
    <w:rsid w:val="56D7CFAD"/>
    <w:rsid w:val="575A782F"/>
    <w:rsid w:val="57BEA0DF"/>
    <w:rsid w:val="57C600B9"/>
    <w:rsid w:val="5841169A"/>
    <w:rsid w:val="58A61238"/>
    <w:rsid w:val="590D9352"/>
    <w:rsid w:val="5946286E"/>
    <w:rsid w:val="5954DED4"/>
    <w:rsid w:val="599C8C8F"/>
    <w:rsid w:val="59E1E565"/>
    <w:rsid w:val="5A30FBC5"/>
    <w:rsid w:val="5A36278A"/>
    <w:rsid w:val="5A505956"/>
    <w:rsid w:val="5A544B19"/>
    <w:rsid w:val="5A70F7AE"/>
    <w:rsid w:val="5B5ECA10"/>
    <w:rsid w:val="5BAAF6F7"/>
    <w:rsid w:val="5BB7FC1E"/>
    <w:rsid w:val="5C1AFA5F"/>
    <w:rsid w:val="5C9BFF41"/>
    <w:rsid w:val="5CC98349"/>
    <w:rsid w:val="5CCE58EF"/>
    <w:rsid w:val="5CE1023B"/>
    <w:rsid w:val="5CF8D4E1"/>
    <w:rsid w:val="5D0B3FAE"/>
    <w:rsid w:val="5E074461"/>
    <w:rsid w:val="5E102572"/>
    <w:rsid w:val="5E55DFAA"/>
    <w:rsid w:val="5F526D8F"/>
    <w:rsid w:val="5F83052E"/>
    <w:rsid w:val="602C4A66"/>
    <w:rsid w:val="606652CB"/>
    <w:rsid w:val="608AE473"/>
    <w:rsid w:val="60EE3DF0"/>
    <w:rsid w:val="610AD27F"/>
    <w:rsid w:val="623835F4"/>
    <w:rsid w:val="625FB3B3"/>
    <w:rsid w:val="628F4137"/>
    <w:rsid w:val="629FC9BD"/>
    <w:rsid w:val="62EEB210"/>
    <w:rsid w:val="63026D88"/>
    <w:rsid w:val="63534082"/>
    <w:rsid w:val="64B4B50E"/>
    <w:rsid w:val="65163098"/>
    <w:rsid w:val="656B7B4B"/>
    <w:rsid w:val="658965C8"/>
    <w:rsid w:val="65FCA9B5"/>
    <w:rsid w:val="6638744F"/>
    <w:rsid w:val="66402396"/>
    <w:rsid w:val="664DCB2A"/>
    <w:rsid w:val="665AFBED"/>
    <w:rsid w:val="66ED5E86"/>
    <w:rsid w:val="67082448"/>
    <w:rsid w:val="67DAF051"/>
    <w:rsid w:val="680980C5"/>
    <w:rsid w:val="680F1695"/>
    <w:rsid w:val="6816F3F6"/>
    <w:rsid w:val="6891B284"/>
    <w:rsid w:val="68F6DCDD"/>
    <w:rsid w:val="69AB0351"/>
    <w:rsid w:val="6A63A15D"/>
    <w:rsid w:val="6A7D9406"/>
    <w:rsid w:val="6ABE1808"/>
    <w:rsid w:val="6ACBB847"/>
    <w:rsid w:val="6ACE170D"/>
    <w:rsid w:val="6AEDEA48"/>
    <w:rsid w:val="6B333D60"/>
    <w:rsid w:val="6B9D8016"/>
    <w:rsid w:val="6BC891B4"/>
    <w:rsid w:val="6BEC0CA7"/>
    <w:rsid w:val="6C89BAA9"/>
    <w:rsid w:val="6CD796EA"/>
    <w:rsid w:val="6CF05EBA"/>
    <w:rsid w:val="6D0125BA"/>
    <w:rsid w:val="6D048636"/>
    <w:rsid w:val="6D2E96D7"/>
    <w:rsid w:val="6D332DB2"/>
    <w:rsid w:val="6D88D4F8"/>
    <w:rsid w:val="6E05461D"/>
    <w:rsid w:val="6E2B1CA3"/>
    <w:rsid w:val="6E4EB536"/>
    <w:rsid w:val="6EC27486"/>
    <w:rsid w:val="6ED786A5"/>
    <w:rsid w:val="6FAD7413"/>
    <w:rsid w:val="6FBBA362"/>
    <w:rsid w:val="70794E56"/>
    <w:rsid w:val="72707740"/>
    <w:rsid w:val="730D5641"/>
    <w:rsid w:val="740EE78F"/>
    <w:rsid w:val="743B93EE"/>
    <w:rsid w:val="75351316"/>
    <w:rsid w:val="75642128"/>
    <w:rsid w:val="75E509A4"/>
    <w:rsid w:val="76C4E582"/>
    <w:rsid w:val="772CCEA6"/>
    <w:rsid w:val="7832B8CD"/>
    <w:rsid w:val="78BE7B2C"/>
    <w:rsid w:val="7B4DC471"/>
    <w:rsid w:val="7C188BDE"/>
    <w:rsid w:val="7C626D26"/>
    <w:rsid w:val="7CE97021"/>
    <w:rsid w:val="7DC5B762"/>
    <w:rsid w:val="7EA0687F"/>
    <w:rsid w:val="7EA0CF1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ECC2F"/>
  <w15:chartTrackingRefBased/>
  <w15:docId w15:val="{E21352A7-62C4-4A48-9110-90519482B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lang w:val="en-AU"/>
    </w:rPr>
  </w:style>
  <w:style w:type="paragraph" w:styleId="Heading1">
    <w:name w:val="heading 1"/>
    <w:basedOn w:val="Normal"/>
    <w:next w:val="Normal"/>
    <w:link w:val="Heading1Char"/>
    <w:uiPriority w:val="9"/>
    <w:qFormat/>
    <w:rsid w:val="0092550E"/>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36"/>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6"/>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6"/>
      </w:numPr>
      <w:outlineLvl w:val="5"/>
    </w:pPr>
  </w:style>
  <w:style w:type="paragraph" w:styleId="Heading7">
    <w:name w:val="heading 7"/>
    <w:basedOn w:val="Heading3"/>
    <w:next w:val="Normal"/>
    <w:link w:val="Heading7Char"/>
    <w:uiPriority w:val="9"/>
    <w:unhideWhenUsed/>
    <w:qFormat/>
    <w:rsid w:val="00EA365A"/>
    <w:pPr>
      <w:numPr>
        <w:ilvl w:val="1"/>
        <w:numId w:val="36"/>
      </w:numPr>
      <w:outlineLvl w:val="6"/>
    </w:pPr>
    <w:rPr>
      <w:iCs/>
    </w:rPr>
  </w:style>
  <w:style w:type="paragraph" w:styleId="Heading8">
    <w:name w:val="heading 8"/>
    <w:basedOn w:val="Normal"/>
    <w:next w:val="Normal"/>
    <w:link w:val="Heading8Char"/>
    <w:uiPriority w:val="9"/>
    <w:unhideWhenUsed/>
    <w:qFormat/>
    <w:rsid w:val="007E70C9"/>
    <w:pPr>
      <w:keepNext/>
      <w:keepLines/>
      <w:pageBreakBefore/>
      <w:numPr>
        <w:ilvl w:val="7"/>
        <w:numId w:val="36"/>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92550E"/>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lang w:val="en-AU"/>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rPr>
  </w:style>
  <w:style w:type="character" w:customStyle="1" w:styleId="Heading8Char">
    <w:name w:val="Heading 8 Char"/>
    <w:basedOn w:val="DefaultParagraphFont"/>
    <w:link w:val="Heading8"/>
    <w:uiPriority w:val="9"/>
    <w:rsid w:val="007E70C9"/>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28"/>
      </w:numPr>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2D6EA1"/>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23"/>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30"/>
      </w:numPr>
    </w:pPr>
  </w:style>
  <w:style w:type="numbering" w:customStyle="1" w:styleId="ListNumbers">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31"/>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BE5F72"/>
    <w:pPr>
      <w:spacing w:line="240" w:lineRule="auto"/>
    </w:pPr>
    <w:rPr>
      <w:szCs w:val="20"/>
    </w:rPr>
  </w:style>
  <w:style w:type="character" w:customStyle="1" w:styleId="CommentTextChar">
    <w:name w:val="Comment Text Char"/>
    <w:basedOn w:val="DefaultParagraphFont"/>
    <w:link w:val="CommentText"/>
    <w:uiPriority w:val="99"/>
    <w:rsid w:val="00BE5F72"/>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E5F72"/>
    <w:rPr>
      <w:b/>
      <w:bCs/>
    </w:rPr>
  </w:style>
  <w:style w:type="character" w:customStyle="1" w:styleId="CommentSubjectChar">
    <w:name w:val="Comment Subject Char"/>
    <w:basedOn w:val="CommentTextChar"/>
    <w:link w:val="CommentSubject"/>
    <w:uiPriority w:val="99"/>
    <w:semiHidden/>
    <w:rsid w:val="00BE5F72"/>
    <w:rPr>
      <w:rFonts w:ascii="Arial" w:hAnsi="Arial"/>
      <w:b/>
      <w:bCs/>
      <w:color w:val="auto"/>
      <w:sz w:val="20"/>
      <w:szCs w:val="20"/>
    </w:rPr>
  </w:style>
  <w:style w:type="paragraph" w:customStyle="1" w:styleId="Bullet">
    <w:name w:val="Bullet"/>
    <w:basedOn w:val="Normal"/>
    <w:link w:val="BulletChar"/>
    <w:uiPriority w:val="2"/>
    <w:qFormat/>
    <w:rsid w:val="00D91040"/>
    <w:pPr>
      <w:numPr>
        <w:numId w:val="39"/>
      </w:numPr>
      <w:suppressAutoHyphens/>
      <w:spacing w:after="60" w:line="257" w:lineRule="auto"/>
    </w:pPr>
    <w:rPr>
      <w:rFonts w:eastAsia="Times New Roman" w:cs="Times New Roman"/>
      <w:color w:val="000000" w:themeColor="text1"/>
      <w:szCs w:val="19"/>
      <w:lang w:eastAsia="en-AU"/>
    </w:rPr>
  </w:style>
  <w:style w:type="paragraph" w:customStyle="1" w:styleId="TableNBullet">
    <w:name w:val="Table N Bullet"/>
    <w:basedOn w:val="Bullet"/>
    <w:link w:val="TableNBulletChar"/>
    <w:uiPriority w:val="2"/>
    <w:qFormat/>
    <w:rsid w:val="00D91040"/>
    <w:pPr>
      <w:numPr>
        <w:numId w:val="38"/>
      </w:numPr>
      <w:tabs>
        <w:tab w:val="num" w:pos="1080"/>
      </w:tabs>
      <w:spacing w:before="60"/>
    </w:pPr>
    <w:rPr>
      <w:sz w:val="17"/>
    </w:rPr>
  </w:style>
  <w:style w:type="paragraph" w:customStyle="1" w:styleId="TableNListnumbered">
    <w:name w:val="Table N List (numbered)"/>
    <w:basedOn w:val="TableNBullet"/>
    <w:uiPriority w:val="2"/>
    <w:qFormat/>
    <w:rsid w:val="00D91040"/>
    <w:pPr>
      <w:numPr>
        <w:numId w:val="44"/>
      </w:numPr>
      <w:tabs>
        <w:tab w:val="num" w:pos="357"/>
      </w:tabs>
    </w:pPr>
  </w:style>
  <w:style w:type="paragraph" w:customStyle="1" w:styleId="xAppendixLevel1">
    <w:name w:val="xAppendix Level 1"/>
    <w:basedOn w:val="Heading1"/>
    <w:next w:val="Normal"/>
    <w:uiPriority w:val="98"/>
    <w:qFormat/>
    <w:rsid w:val="00D91040"/>
    <w:pPr>
      <w:keepLines w:val="0"/>
      <w:numPr>
        <w:numId w:val="37"/>
      </w:numPr>
      <w:spacing w:line="560" w:lineRule="exact"/>
    </w:pPr>
    <w:rPr>
      <w:rFonts w:eastAsia="Times New Roman" w:cs="Times New Roman"/>
      <w:bCs/>
      <w:color w:val="9E0000"/>
      <w:sz w:val="44"/>
      <w:szCs w:val="19"/>
      <w:lang w:eastAsia="en-AU"/>
    </w:rPr>
  </w:style>
  <w:style w:type="paragraph" w:customStyle="1" w:styleId="Listnumbered">
    <w:name w:val="List (numbered)"/>
    <w:basedOn w:val="Normal"/>
    <w:uiPriority w:val="1"/>
    <w:qFormat/>
    <w:rsid w:val="00D91040"/>
    <w:pPr>
      <w:numPr>
        <w:numId w:val="68"/>
      </w:numPr>
      <w:spacing w:after="120" w:line="257" w:lineRule="auto"/>
    </w:pPr>
    <w:rPr>
      <w:color w:val="000000" w:themeColor="text1"/>
      <w:szCs w:val="22"/>
      <w:lang w:eastAsia="en-US"/>
    </w:rPr>
  </w:style>
  <w:style w:type="paragraph" w:customStyle="1" w:styleId="TableExpbullet">
    <w:name w:val="Table Exp bullet"/>
    <w:basedOn w:val="Normal"/>
    <w:uiPriority w:val="3"/>
    <w:qFormat/>
    <w:rsid w:val="00D91040"/>
    <w:pPr>
      <w:numPr>
        <w:numId w:val="42"/>
      </w:numPr>
      <w:spacing w:before="60" w:after="60" w:line="257" w:lineRule="auto"/>
    </w:pPr>
    <w:rPr>
      <w:color w:val="000000" w:themeColor="text1"/>
      <w:sz w:val="16"/>
      <w:szCs w:val="22"/>
      <w:lang w:eastAsia="en-US"/>
    </w:rPr>
  </w:style>
  <w:style w:type="paragraph" w:customStyle="1" w:styleId="TableexpListnumbered">
    <w:name w:val="Table exp List (numbered)"/>
    <w:basedOn w:val="Normal"/>
    <w:uiPriority w:val="3"/>
    <w:qFormat/>
    <w:rsid w:val="00D91040"/>
    <w:pPr>
      <w:numPr>
        <w:numId w:val="43"/>
      </w:numPr>
      <w:spacing w:before="60" w:after="60" w:line="257" w:lineRule="auto"/>
    </w:pPr>
    <w:rPr>
      <w:color w:val="000000" w:themeColor="text1"/>
      <w:sz w:val="16"/>
      <w:szCs w:val="22"/>
      <w:lang w:eastAsia="en-US"/>
    </w:rPr>
  </w:style>
  <w:style w:type="character" w:customStyle="1" w:styleId="TableNBulletChar">
    <w:name w:val="Table N Bullet Char"/>
    <w:basedOn w:val="DefaultParagraphFont"/>
    <w:link w:val="TableNBullet"/>
    <w:uiPriority w:val="2"/>
    <w:rsid w:val="00D91040"/>
    <w:rPr>
      <w:rFonts w:ascii="Arial" w:eastAsia="Times New Roman" w:hAnsi="Arial" w:cs="Times New Roman"/>
      <w:color w:val="000000" w:themeColor="text1"/>
      <w:sz w:val="17"/>
      <w:szCs w:val="19"/>
      <w:lang w:val="en-AU" w:eastAsia="en-AU"/>
    </w:rPr>
  </w:style>
  <w:style w:type="character" w:customStyle="1" w:styleId="BulletChar">
    <w:name w:val="Bullet Char"/>
    <w:basedOn w:val="DefaultParagraphFont"/>
    <w:link w:val="Bullet"/>
    <w:uiPriority w:val="2"/>
    <w:rsid w:val="00D91040"/>
    <w:rPr>
      <w:rFonts w:ascii="Arial" w:eastAsia="Times New Roman" w:hAnsi="Arial" w:cs="Times New Roman"/>
      <w:color w:val="000000" w:themeColor="text1"/>
      <w:sz w:val="20"/>
      <w:szCs w:val="19"/>
      <w:lang w:val="en-AU" w:eastAsia="en-AU"/>
    </w:rPr>
  </w:style>
  <w:style w:type="table" w:customStyle="1" w:styleId="NousTableSide">
    <w:name w:val="Nous Table_Side"/>
    <w:basedOn w:val="TableNormal"/>
    <w:uiPriority w:val="99"/>
    <w:rsid w:val="00D91040"/>
    <w:pPr>
      <w:spacing w:after="0" w:line="240" w:lineRule="auto"/>
      <w:ind w:left="0" w:firstLine="0"/>
    </w:pPr>
    <w:rPr>
      <w:rFonts w:ascii="Segoe UI" w:hAnsi="Segoe UI"/>
      <w:color w:val="auto"/>
      <w:sz w:val="17"/>
      <w:szCs w:val="22"/>
      <w:lang w:eastAsia="en-US"/>
    </w:rPr>
    <w:tblPr>
      <w:tblBorders>
        <w:top w:val="single" w:sz="8" w:space="0" w:color="DEE787" w:themeColor="accent5"/>
        <w:bottom w:val="single" w:sz="8" w:space="0" w:color="DEE787" w:themeColor="accent5"/>
        <w:insideH w:val="single" w:sz="8" w:space="0" w:color="DEE787" w:themeColor="accent5"/>
      </w:tblBorders>
      <w:tblCellMar>
        <w:top w:w="57" w:type="dxa"/>
        <w:left w:w="85" w:type="dxa"/>
        <w:bottom w:w="57" w:type="dxa"/>
        <w:right w:w="85" w:type="dxa"/>
      </w:tblCellMar>
    </w:tblPr>
    <w:tblStylePr w:type="firstCol">
      <w:pPr>
        <w:jc w:val="left"/>
      </w:pPr>
      <w:rPr>
        <w:rFonts w:ascii="Yu Mincho" w:hAnsi="Yu Mincho"/>
        <w:b w:val="0"/>
        <w:color w:val="CAD5DA" w:themeColor="background2"/>
        <w:sz w:val="17"/>
      </w:rPr>
      <w:tblPr/>
      <w:tcPr>
        <w:tcBorders>
          <w:top w:val="single" w:sz="12" w:space="0" w:color="FFFFFF" w:themeColor="background1"/>
          <w:left w:val="single" w:sz="18" w:space="0" w:color="00A2BB"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EE787" w:themeFill="accent5"/>
      </w:tcPr>
    </w:tblStylePr>
  </w:style>
  <w:style w:type="table" w:customStyle="1" w:styleId="NousTableTopandside">
    <w:name w:val="Nous Table_Top and side"/>
    <w:basedOn w:val="TableNormal"/>
    <w:uiPriority w:val="99"/>
    <w:rsid w:val="00D91040"/>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Yu Mincho" w:hAnsi="Yu Mincho"/>
        <w:b w:val="0"/>
        <w:color w:val="CAD5DA" w:themeColor="background2"/>
        <w:sz w:val="18"/>
      </w:rPr>
      <w:tblPr/>
      <w:tcPr>
        <w:tcBorders>
          <w:top w:val="single" w:sz="24" w:space="0" w:color="00A2BB" w:themeColor="accent3"/>
          <w:insideV w:val="single" w:sz="8" w:space="0" w:color="FFFFFF" w:themeColor="background1"/>
        </w:tcBorders>
        <w:shd w:val="clear" w:color="auto" w:fill="DEE787" w:themeFill="accent5"/>
        <w:vAlign w:val="center"/>
      </w:tcPr>
    </w:tblStylePr>
    <w:tblStylePr w:type="firstCol">
      <w:pPr>
        <w:jc w:val="left"/>
      </w:pPr>
      <w:rPr>
        <w:rFonts w:ascii="Yu Mincho" w:hAnsi="Yu Mincho"/>
        <w:b w:val="0"/>
        <w:color w:val="CAD5DA" w:themeColor="background2"/>
        <w:sz w:val="18"/>
      </w:rPr>
      <w:tblPr/>
      <w:tcPr>
        <w:tcBorders>
          <w:left w:val="nil"/>
        </w:tcBorders>
        <w:shd w:val="clear" w:color="auto" w:fill="DEE787" w:themeFill="accent5"/>
      </w:tcPr>
    </w:tblStylePr>
  </w:style>
  <w:style w:type="paragraph" w:customStyle="1" w:styleId="longformcalloutnumber">
    <w:name w:val="long form callout number"/>
    <w:basedOn w:val="Normal"/>
    <w:uiPriority w:val="20"/>
    <w:qFormat/>
    <w:rsid w:val="00D91040"/>
    <w:pPr>
      <w:numPr>
        <w:numId w:val="40"/>
      </w:numPr>
      <w:spacing w:before="60" w:after="60" w:line="240" w:lineRule="auto"/>
    </w:pPr>
    <w:rPr>
      <w:b/>
      <w:color w:val="8BA3AE" w:themeColor="background2" w:themeShade="BF"/>
      <w:szCs w:val="19"/>
      <w:lang w:eastAsia="en-AU"/>
    </w:rPr>
  </w:style>
  <w:style w:type="numbering" w:customStyle="1" w:styleId="TableexpListnumberedmultilevel">
    <w:name w:val="Table exp List (numbered) multilevel"/>
    <w:uiPriority w:val="99"/>
    <w:rsid w:val="00D91040"/>
    <w:pPr>
      <w:numPr>
        <w:numId w:val="41"/>
      </w:numPr>
    </w:pPr>
  </w:style>
  <w:style w:type="numbering" w:customStyle="1" w:styleId="TableNListnumberedmultilevel">
    <w:name w:val="Table N List (numbered) multilevel"/>
    <w:uiPriority w:val="99"/>
    <w:rsid w:val="00D91040"/>
    <w:pPr>
      <w:numPr>
        <w:numId w:val="44"/>
      </w:numPr>
    </w:pPr>
  </w:style>
  <w:style w:type="table" w:customStyle="1" w:styleId="TableGrid-Header1">
    <w:name w:val="Table Grid - Header1"/>
    <w:basedOn w:val="TableNormal"/>
    <w:uiPriority w:val="99"/>
    <w:rsid w:val="00AD5ADB"/>
    <w:pPr>
      <w:spacing w:after="0" w:line="240" w:lineRule="auto"/>
      <w:ind w:left="0" w:firstLine="0"/>
    </w:pPr>
    <w:rPr>
      <w:rFonts w:eastAsia="SimHei"/>
      <w:color w:val="000000"/>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paragraph" w:styleId="EndnoteText">
    <w:name w:val="endnote text"/>
    <w:basedOn w:val="Normal"/>
    <w:link w:val="EndnoteTextChar"/>
    <w:uiPriority w:val="99"/>
    <w:unhideWhenUsed/>
    <w:rsid w:val="00714190"/>
    <w:pPr>
      <w:spacing w:after="0" w:line="240" w:lineRule="auto"/>
    </w:pPr>
    <w:rPr>
      <w:szCs w:val="20"/>
    </w:rPr>
  </w:style>
  <w:style w:type="character" w:customStyle="1" w:styleId="EndnoteTextChar">
    <w:name w:val="Endnote Text Char"/>
    <w:basedOn w:val="DefaultParagraphFont"/>
    <w:link w:val="EndnoteText"/>
    <w:uiPriority w:val="99"/>
    <w:rsid w:val="00714190"/>
    <w:rPr>
      <w:rFonts w:ascii="Arial" w:hAnsi="Arial"/>
      <w:color w:val="auto"/>
      <w:sz w:val="20"/>
      <w:szCs w:val="20"/>
    </w:rPr>
  </w:style>
  <w:style w:type="paragraph" w:styleId="Revision">
    <w:name w:val="Revision"/>
    <w:hidden/>
    <w:uiPriority w:val="99"/>
    <w:semiHidden/>
    <w:rsid w:val="00714190"/>
    <w:pPr>
      <w:spacing w:after="0" w:line="240" w:lineRule="auto"/>
      <w:ind w:left="0" w:firstLine="0"/>
    </w:pPr>
    <w:rPr>
      <w:rFonts w:ascii="Arial" w:hAnsi="Arial"/>
      <w:color w:val="auto"/>
      <w:sz w:val="20"/>
    </w:rPr>
  </w:style>
  <w:style w:type="character" w:customStyle="1" w:styleId="normaltextrun">
    <w:name w:val="normaltextrun"/>
    <w:basedOn w:val="DefaultParagraphFont"/>
    <w:rsid w:val="008A3308"/>
  </w:style>
  <w:style w:type="table" w:customStyle="1" w:styleId="NOUSSideHeader7">
    <w:name w:val="NOUS Side Header7"/>
    <w:basedOn w:val="TableNormal"/>
    <w:next w:val="TableGrid"/>
    <w:uiPriority w:val="39"/>
    <w:rsid w:val="00C32FDC"/>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customStyle="1" w:styleId="NOUSSideHeader2">
    <w:name w:val="NOUS Side Header2"/>
    <w:basedOn w:val="TableNormal"/>
    <w:next w:val="TableGrid"/>
    <w:uiPriority w:val="39"/>
    <w:rsid w:val="00DB1482"/>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Frutiger-Roman" w:hAnsi="Frutiger-Roman"/>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customStyle="1" w:styleId="NOUSSideHeader21">
    <w:name w:val="NOUS Side Header21"/>
    <w:basedOn w:val="TableNormal"/>
    <w:next w:val="TableGrid"/>
    <w:uiPriority w:val="39"/>
    <w:rsid w:val="003709D4"/>
    <w:pPr>
      <w:spacing w:after="0" w:line="240" w:lineRule="auto"/>
    </w:pPr>
    <w:rPr>
      <w:color w:val="000000"/>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character" w:customStyle="1" w:styleId="eop">
    <w:name w:val="eop"/>
    <w:basedOn w:val="DefaultParagraphFont"/>
    <w:rsid w:val="00C22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470">
      <w:bodyDiv w:val="1"/>
      <w:marLeft w:val="0"/>
      <w:marRight w:val="0"/>
      <w:marTop w:val="0"/>
      <w:marBottom w:val="0"/>
      <w:divBdr>
        <w:top w:val="none" w:sz="0" w:space="0" w:color="auto"/>
        <w:left w:val="none" w:sz="0" w:space="0" w:color="auto"/>
        <w:bottom w:val="none" w:sz="0" w:space="0" w:color="auto"/>
        <w:right w:val="none" w:sz="0" w:space="0" w:color="auto"/>
      </w:divBdr>
    </w:div>
    <w:div w:id="40255105">
      <w:bodyDiv w:val="1"/>
      <w:marLeft w:val="0"/>
      <w:marRight w:val="0"/>
      <w:marTop w:val="0"/>
      <w:marBottom w:val="0"/>
      <w:divBdr>
        <w:top w:val="none" w:sz="0" w:space="0" w:color="auto"/>
        <w:left w:val="none" w:sz="0" w:space="0" w:color="auto"/>
        <w:bottom w:val="none" w:sz="0" w:space="0" w:color="auto"/>
        <w:right w:val="none" w:sz="0" w:space="0" w:color="auto"/>
      </w:divBdr>
    </w:div>
    <w:div w:id="65151371">
      <w:bodyDiv w:val="1"/>
      <w:marLeft w:val="0"/>
      <w:marRight w:val="0"/>
      <w:marTop w:val="0"/>
      <w:marBottom w:val="0"/>
      <w:divBdr>
        <w:top w:val="none" w:sz="0" w:space="0" w:color="auto"/>
        <w:left w:val="none" w:sz="0" w:space="0" w:color="auto"/>
        <w:bottom w:val="none" w:sz="0" w:space="0" w:color="auto"/>
        <w:right w:val="none" w:sz="0" w:space="0" w:color="auto"/>
      </w:divBdr>
    </w:div>
    <w:div w:id="85932119">
      <w:bodyDiv w:val="1"/>
      <w:marLeft w:val="0"/>
      <w:marRight w:val="0"/>
      <w:marTop w:val="0"/>
      <w:marBottom w:val="0"/>
      <w:divBdr>
        <w:top w:val="none" w:sz="0" w:space="0" w:color="auto"/>
        <w:left w:val="none" w:sz="0" w:space="0" w:color="auto"/>
        <w:bottom w:val="none" w:sz="0" w:space="0" w:color="auto"/>
        <w:right w:val="none" w:sz="0" w:space="0" w:color="auto"/>
      </w:divBdr>
    </w:div>
    <w:div w:id="116142213">
      <w:bodyDiv w:val="1"/>
      <w:marLeft w:val="0"/>
      <w:marRight w:val="0"/>
      <w:marTop w:val="0"/>
      <w:marBottom w:val="0"/>
      <w:divBdr>
        <w:top w:val="none" w:sz="0" w:space="0" w:color="auto"/>
        <w:left w:val="none" w:sz="0" w:space="0" w:color="auto"/>
        <w:bottom w:val="none" w:sz="0" w:space="0" w:color="auto"/>
        <w:right w:val="none" w:sz="0" w:space="0" w:color="auto"/>
      </w:divBdr>
    </w:div>
    <w:div w:id="141851110">
      <w:bodyDiv w:val="1"/>
      <w:marLeft w:val="0"/>
      <w:marRight w:val="0"/>
      <w:marTop w:val="0"/>
      <w:marBottom w:val="0"/>
      <w:divBdr>
        <w:top w:val="none" w:sz="0" w:space="0" w:color="auto"/>
        <w:left w:val="none" w:sz="0" w:space="0" w:color="auto"/>
        <w:bottom w:val="none" w:sz="0" w:space="0" w:color="auto"/>
        <w:right w:val="none" w:sz="0" w:space="0" w:color="auto"/>
      </w:divBdr>
    </w:div>
    <w:div w:id="234971054">
      <w:bodyDiv w:val="1"/>
      <w:marLeft w:val="0"/>
      <w:marRight w:val="0"/>
      <w:marTop w:val="0"/>
      <w:marBottom w:val="0"/>
      <w:divBdr>
        <w:top w:val="none" w:sz="0" w:space="0" w:color="auto"/>
        <w:left w:val="none" w:sz="0" w:space="0" w:color="auto"/>
        <w:bottom w:val="none" w:sz="0" w:space="0" w:color="auto"/>
        <w:right w:val="none" w:sz="0" w:space="0" w:color="auto"/>
      </w:divBdr>
    </w:div>
    <w:div w:id="330834298">
      <w:bodyDiv w:val="1"/>
      <w:marLeft w:val="0"/>
      <w:marRight w:val="0"/>
      <w:marTop w:val="0"/>
      <w:marBottom w:val="0"/>
      <w:divBdr>
        <w:top w:val="none" w:sz="0" w:space="0" w:color="auto"/>
        <w:left w:val="none" w:sz="0" w:space="0" w:color="auto"/>
        <w:bottom w:val="none" w:sz="0" w:space="0" w:color="auto"/>
        <w:right w:val="none" w:sz="0" w:space="0" w:color="auto"/>
      </w:divBdr>
    </w:div>
    <w:div w:id="378480880">
      <w:bodyDiv w:val="1"/>
      <w:marLeft w:val="0"/>
      <w:marRight w:val="0"/>
      <w:marTop w:val="0"/>
      <w:marBottom w:val="0"/>
      <w:divBdr>
        <w:top w:val="none" w:sz="0" w:space="0" w:color="auto"/>
        <w:left w:val="none" w:sz="0" w:space="0" w:color="auto"/>
        <w:bottom w:val="none" w:sz="0" w:space="0" w:color="auto"/>
        <w:right w:val="none" w:sz="0" w:space="0" w:color="auto"/>
      </w:divBdr>
    </w:div>
    <w:div w:id="387072275">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11315597">
      <w:bodyDiv w:val="1"/>
      <w:marLeft w:val="0"/>
      <w:marRight w:val="0"/>
      <w:marTop w:val="0"/>
      <w:marBottom w:val="0"/>
      <w:divBdr>
        <w:top w:val="none" w:sz="0" w:space="0" w:color="auto"/>
        <w:left w:val="none" w:sz="0" w:space="0" w:color="auto"/>
        <w:bottom w:val="none" w:sz="0" w:space="0" w:color="auto"/>
        <w:right w:val="none" w:sz="0" w:space="0" w:color="auto"/>
      </w:divBdr>
    </w:div>
    <w:div w:id="418910266">
      <w:bodyDiv w:val="1"/>
      <w:marLeft w:val="0"/>
      <w:marRight w:val="0"/>
      <w:marTop w:val="0"/>
      <w:marBottom w:val="0"/>
      <w:divBdr>
        <w:top w:val="none" w:sz="0" w:space="0" w:color="auto"/>
        <w:left w:val="none" w:sz="0" w:space="0" w:color="auto"/>
        <w:bottom w:val="none" w:sz="0" w:space="0" w:color="auto"/>
        <w:right w:val="none" w:sz="0" w:space="0" w:color="auto"/>
      </w:divBdr>
    </w:div>
    <w:div w:id="470900497">
      <w:bodyDiv w:val="1"/>
      <w:marLeft w:val="0"/>
      <w:marRight w:val="0"/>
      <w:marTop w:val="0"/>
      <w:marBottom w:val="0"/>
      <w:divBdr>
        <w:top w:val="none" w:sz="0" w:space="0" w:color="auto"/>
        <w:left w:val="none" w:sz="0" w:space="0" w:color="auto"/>
        <w:bottom w:val="none" w:sz="0" w:space="0" w:color="auto"/>
        <w:right w:val="none" w:sz="0" w:space="0" w:color="auto"/>
      </w:divBdr>
    </w:div>
    <w:div w:id="486826587">
      <w:bodyDiv w:val="1"/>
      <w:marLeft w:val="0"/>
      <w:marRight w:val="0"/>
      <w:marTop w:val="0"/>
      <w:marBottom w:val="0"/>
      <w:divBdr>
        <w:top w:val="none" w:sz="0" w:space="0" w:color="auto"/>
        <w:left w:val="none" w:sz="0" w:space="0" w:color="auto"/>
        <w:bottom w:val="none" w:sz="0" w:space="0" w:color="auto"/>
        <w:right w:val="none" w:sz="0" w:space="0" w:color="auto"/>
      </w:divBdr>
    </w:div>
    <w:div w:id="535389538">
      <w:bodyDiv w:val="1"/>
      <w:marLeft w:val="0"/>
      <w:marRight w:val="0"/>
      <w:marTop w:val="0"/>
      <w:marBottom w:val="0"/>
      <w:divBdr>
        <w:top w:val="none" w:sz="0" w:space="0" w:color="auto"/>
        <w:left w:val="none" w:sz="0" w:space="0" w:color="auto"/>
        <w:bottom w:val="none" w:sz="0" w:space="0" w:color="auto"/>
        <w:right w:val="none" w:sz="0" w:space="0" w:color="auto"/>
      </w:divBdr>
    </w:div>
    <w:div w:id="542209618">
      <w:bodyDiv w:val="1"/>
      <w:marLeft w:val="0"/>
      <w:marRight w:val="0"/>
      <w:marTop w:val="0"/>
      <w:marBottom w:val="0"/>
      <w:divBdr>
        <w:top w:val="none" w:sz="0" w:space="0" w:color="auto"/>
        <w:left w:val="none" w:sz="0" w:space="0" w:color="auto"/>
        <w:bottom w:val="none" w:sz="0" w:space="0" w:color="auto"/>
        <w:right w:val="none" w:sz="0" w:space="0" w:color="auto"/>
      </w:divBdr>
    </w:div>
    <w:div w:id="562326298">
      <w:bodyDiv w:val="1"/>
      <w:marLeft w:val="0"/>
      <w:marRight w:val="0"/>
      <w:marTop w:val="0"/>
      <w:marBottom w:val="0"/>
      <w:divBdr>
        <w:top w:val="none" w:sz="0" w:space="0" w:color="auto"/>
        <w:left w:val="none" w:sz="0" w:space="0" w:color="auto"/>
        <w:bottom w:val="none" w:sz="0" w:space="0" w:color="auto"/>
        <w:right w:val="none" w:sz="0" w:space="0" w:color="auto"/>
      </w:divBdr>
    </w:div>
    <w:div w:id="650212245">
      <w:bodyDiv w:val="1"/>
      <w:marLeft w:val="0"/>
      <w:marRight w:val="0"/>
      <w:marTop w:val="0"/>
      <w:marBottom w:val="0"/>
      <w:divBdr>
        <w:top w:val="none" w:sz="0" w:space="0" w:color="auto"/>
        <w:left w:val="none" w:sz="0" w:space="0" w:color="auto"/>
        <w:bottom w:val="none" w:sz="0" w:space="0" w:color="auto"/>
        <w:right w:val="none" w:sz="0" w:space="0" w:color="auto"/>
      </w:divBdr>
    </w:div>
    <w:div w:id="715861143">
      <w:bodyDiv w:val="1"/>
      <w:marLeft w:val="0"/>
      <w:marRight w:val="0"/>
      <w:marTop w:val="0"/>
      <w:marBottom w:val="0"/>
      <w:divBdr>
        <w:top w:val="none" w:sz="0" w:space="0" w:color="auto"/>
        <w:left w:val="none" w:sz="0" w:space="0" w:color="auto"/>
        <w:bottom w:val="none" w:sz="0" w:space="0" w:color="auto"/>
        <w:right w:val="none" w:sz="0" w:space="0" w:color="auto"/>
      </w:divBdr>
    </w:div>
    <w:div w:id="730349071">
      <w:bodyDiv w:val="1"/>
      <w:marLeft w:val="0"/>
      <w:marRight w:val="0"/>
      <w:marTop w:val="0"/>
      <w:marBottom w:val="0"/>
      <w:divBdr>
        <w:top w:val="none" w:sz="0" w:space="0" w:color="auto"/>
        <w:left w:val="none" w:sz="0" w:space="0" w:color="auto"/>
        <w:bottom w:val="none" w:sz="0" w:space="0" w:color="auto"/>
        <w:right w:val="none" w:sz="0" w:space="0" w:color="auto"/>
      </w:divBdr>
    </w:div>
    <w:div w:id="753818112">
      <w:bodyDiv w:val="1"/>
      <w:marLeft w:val="0"/>
      <w:marRight w:val="0"/>
      <w:marTop w:val="0"/>
      <w:marBottom w:val="0"/>
      <w:divBdr>
        <w:top w:val="none" w:sz="0" w:space="0" w:color="auto"/>
        <w:left w:val="none" w:sz="0" w:space="0" w:color="auto"/>
        <w:bottom w:val="none" w:sz="0" w:space="0" w:color="auto"/>
        <w:right w:val="none" w:sz="0" w:space="0" w:color="auto"/>
      </w:divBdr>
    </w:div>
    <w:div w:id="817457352">
      <w:bodyDiv w:val="1"/>
      <w:marLeft w:val="0"/>
      <w:marRight w:val="0"/>
      <w:marTop w:val="0"/>
      <w:marBottom w:val="0"/>
      <w:divBdr>
        <w:top w:val="none" w:sz="0" w:space="0" w:color="auto"/>
        <w:left w:val="none" w:sz="0" w:space="0" w:color="auto"/>
        <w:bottom w:val="none" w:sz="0" w:space="0" w:color="auto"/>
        <w:right w:val="none" w:sz="0" w:space="0" w:color="auto"/>
      </w:divBdr>
    </w:div>
    <w:div w:id="852183977">
      <w:bodyDiv w:val="1"/>
      <w:marLeft w:val="0"/>
      <w:marRight w:val="0"/>
      <w:marTop w:val="0"/>
      <w:marBottom w:val="0"/>
      <w:divBdr>
        <w:top w:val="none" w:sz="0" w:space="0" w:color="auto"/>
        <w:left w:val="none" w:sz="0" w:space="0" w:color="auto"/>
        <w:bottom w:val="none" w:sz="0" w:space="0" w:color="auto"/>
        <w:right w:val="none" w:sz="0" w:space="0" w:color="auto"/>
      </w:divBdr>
    </w:div>
    <w:div w:id="864058086">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021585282">
      <w:bodyDiv w:val="1"/>
      <w:marLeft w:val="0"/>
      <w:marRight w:val="0"/>
      <w:marTop w:val="0"/>
      <w:marBottom w:val="0"/>
      <w:divBdr>
        <w:top w:val="none" w:sz="0" w:space="0" w:color="auto"/>
        <w:left w:val="none" w:sz="0" w:space="0" w:color="auto"/>
        <w:bottom w:val="none" w:sz="0" w:space="0" w:color="auto"/>
        <w:right w:val="none" w:sz="0" w:space="0" w:color="auto"/>
      </w:divBdr>
    </w:div>
    <w:div w:id="1032876887">
      <w:bodyDiv w:val="1"/>
      <w:marLeft w:val="0"/>
      <w:marRight w:val="0"/>
      <w:marTop w:val="0"/>
      <w:marBottom w:val="0"/>
      <w:divBdr>
        <w:top w:val="none" w:sz="0" w:space="0" w:color="auto"/>
        <w:left w:val="none" w:sz="0" w:space="0" w:color="auto"/>
        <w:bottom w:val="none" w:sz="0" w:space="0" w:color="auto"/>
        <w:right w:val="none" w:sz="0" w:space="0" w:color="auto"/>
      </w:divBdr>
    </w:div>
    <w:div w:id="1119572266">
      <w:bodyDiv w:val="1"/>
      <w:marLeft w:val="0"/>
      <w:marRight w:val="0"/>
      <w:marTop w:val="0"/>
      <w:marBottom w:val="0"/>
      <w:divBdr>
        <w:top w:val="none" w:sz="0" w:space="0" w:color="auto"/>
        <w:left w:val="none" w:sz="0" w:space="0" w:color="auto"/>
        <w:bottom w:val="none" w:sz="0" w:space="0" w:color="auto"/>
        <w:right w:val="none" w:sz="0" w:space="0" w:color="auto"/>
      </w:divBdr>
    </w:div>
    <w:div w:id="1135759046">
      <w:bodyDiv w:val="1"/>
      <w:marLeft w:val="0"/>
      <w:marRight w:val="0"/>
      <w:marTop w:val="0"/>
      <w:marBottom w:val="0"/>
      <w:divBdr>
        <w:top w:val="none" w:sz="0" w:space="0" w:color="auto"/>
        <w:left w:val="none" w:sz="0" w:space="0" w:color="auto"/>
        <w:bottom w:val="none" w:sz="0" w:space="0" w:color="auto"/>
        <w:right w:val="none" w:sz="0" w:space="0" w:color="auto"/>
      </w:divBdr>
    </w:div>
    <w:div w:id="1164591657">
      <w:bodyDiv w:val="1"/>
      <w:marLeft w:val="0"/>
      <w:marRight w:val="0"/>
      <w:marTop w:val="0"/>
      <w:marBottom w:val="0"/>
      <w:divBdr>
        <w:top w:val="none" w:sz="0" w:space="0" w:color="auto"/>
        <w:left w:val="none" w:sz="0" w:space="0" w:color="auto"/>
        <w:bottom w:val="none" w:sz="0" w:space="0" w:color="auto"/>
        <w:right w:val="none" w:sz="0" w:space="0" w:color="auto"/>
      </w:divBdr>
    </w:div>
    <w:div w:id="1213345402">
      <w:bodyDiv w:val="1"/>
      <w:marLeft w:val="0"/>
      <w:marRight w:val="0"/>
      <w:marTop w:val="0"/>
      <w:marBottom w:val="0"/>
      <w:divBdr>
        <w:top w:val="none" w:sz="0" w:space="0" w:color="auto"/>
        <w:left w:val="none" w:sz="0" w:space="0" w:color="auto"/>
        <w:bottom w:val="none" w:sz="0" w:space="0" w:color="auto"/>
        <w:right w:val="none" w:sz="0" w:space="0" w:color="auto"/>
      </w:divBdr>
    </w:div>
    <w:div w:id="1320116650">
      <w:bodyDiv w:val="1"/>
      <w:marLeft w:val="0"/>
      <w:marRight w:val="0"/>
      <w:marTop w:val="0"/>
      <w:marBottom w:val="0"/>
      <w:divBdr>
        <w:top w:val="none" w:sz="0" w:space="0" w:color="auto"/>
        <w:left w:val="none" w:sz="0" w:space="0" w:color="auto"/>
        <w:bottom w:val="none" w:sz="0" w:space="0" w:color="auto"/>
        <w:right w:val="none" w:sz="0" w:space="0" w:color="auto"/>
      </w:divBdr>
    </w:div>
    <w:div w:id="1370494728">
      <w:bodyDiv w:val="1"/>
      <w:marLeft w:val="0"/>
      <w:marRight w:val="0"/>
      <w:marTop w:val="0"/>
      <w:marBottom w:val="0"/>
      <w:divBdr>
        <w:top w:val="none" w:sz="0" w:space="0" w:color="auto"/>
        <w:left w:val="none" w:sz="0" w:space="0" w:color="auto"/>
        <w:bottom w:val="none" w:sz="0" w:space="0" w:color="auto"/>
        <w:right w:val="none" w:sz="0" w:space="0" w:color="auto"/>
      </w:divBdr>
    </w:div>
    <w:div w:id="1386175776">
      <w:bodyDiv w:val="1"/>
      <w:marLeft w:val="0"/>
      <w:marRight w:val="0"/>
      <w:marTop w:val="0"/>
      <w:marBottom w:val="0"/>
      <w:divBdr>
        <w:top w:val="none" w:sz="0" w:space="0" w:color="auto"/>
        <w:left w:val="none" w:sz="0" w:space="0" w:color="auto"/>
        <w:bottom w:val="none" w:sz="0" w:space="0" w:color="auto"/>
        <w:right w:val="none" w:sz="0" w:space="0" w:color="auto"/>
      </w:divBdr>
    </w:div>
    <w:div w:id="1542746231">
      <w:bodyDiv w:val="1"/>
      <w:marLeft w:val="0"/>
      <w:marRight w:val="0"/>
      <w:marTop w:val="0"/>
      <w:marBottom w:val="0"/>
      <w:divBdr>
        <w:top w:val="none" w:sz="0" w:space="0" w:color="auto"/>
        <w:left w:val="none" w:sz="0" w:space="0" w:color="auto"/>
        <w:bottom w:val="none" w:sz="0" w:space="0" w:color="auto"/>
        <w:right w:val="none" w:sz="0" w:space="0" w:color="auto"/>
      </w:divBdr>
    </w:div>
    <w:div w:id="1555195480">
      <w:bodyDiv w:val="1"/>
      <w:marLeft w:val="0"/>
      <w:marRight w:val="0"/>
      <w:marTop w:val="0"/>
      <w:marBottom w:val="0"/>
      <w:divBdr>
        <w:top w:val="none" w:sz="0" w:space="0" w:color="auto"/>
        <w:left w:val="none" w:sz="0" w:space="0" w:color="auto"/>
        <w:bottom w:val="none" w:sz="0" w:space="0" w:color="auto"/>
        <w:right w:val="none" w:sz="0" w:space="0" w:color="auto"/>
      </w:divBdr>
    </w:div>
    <w:div w:id="1559825663">
      <w:bodyDiv w:val="1"/>
      <w:marLeft w:val="0"/>
      <w:marRight w:val="0"/>
      <w:marTop w:val="0"/>
      <w:marBottom w:val="0"/>
      <w:divBdr>
        <w:top w:val="none" w:sz="0" w:space="0" w:color="auto"/>
        <w:left w:val="none" w:sz="0" w:space="0" w:color="auto"/>
        <w:bottom w:val="none" w:sz="0" w:space="0" w:color="auto"/>
        <w:right w:val="none" w:sz="0" w:space="0" w:color="auto"/>
      </w:divBdr>
    </w:div>
    <w:div w:id="1608462122">
      <w:bodyDiv w:val="1"/>
      <w:marLeft w:val="0"/>
      <w:marRight w:val="0"/>
      <w:marTop w:val="0"/>
      <w:marBottom w:val="0"/>
      <w:divBdr>
        <w:top w:val="none" w:sz="0" w:space="0" w:color="auto"/>
        <w:left w:val="none" w:sz="0" w:space="0" w:color="auto"/>
        <w:bottom w:val="none" w:sz="0" w:space="0" w:color="auto"/>
        <w:right w:val="none" w:sz="0" w:space="0" w:color="auto"/>
      </w:divBdr>
    </w:div>
    <w:div w:id="1638343132">
      <w:bodyDiv w:val="1"/>
      <w:marLeft w:val="0"/>
      <w:marRight w:val="0"/>
      <w:marTop w:val="0"/>
      <w:marBottom w:val="0"/>
      <w:divBdr>
        <w:top w:val="none" w:sz="0" w:space="0" w:color="auto"/>
        <w:left w:val="none" w:sz="0" w:space="0" w:color="auto"/>
        <w:bottom w:val="none" w:sz="0" w:space="0" w:color="auto"/>
        <w:right w:val="none" w:sz="0" w:space="0" w:color="auto"/>
      </w:divBdr>
    </w:div>
    <w:div w:id="1650747159">
      <w:bodyDiv w:val="1"/>
      <w:marLeft w:val="0"/>
      <w:marRight w:val="0"/>
      <w:marTop w:val="0"/>
      <w:marBottom w:val="0"/>
      <w:divBdr>
        <w:top w:val="none" w:sz="0" w:space="0" w:color="auto"/>
        <w:left w:val="none" w:sz="0" w:space="0" w:color="auto"/>
        <w:bottom w:val="none" w:sz="0" w:space="0" w:color="auto"/>
        <w:right w:val="none" w:sz="0" w:space="0" w:color="auto"/>
      </w:divBdr>
    </w:div>
    <w:div w:id="1654944091">
      <w:bodyDiv w:val="1"/>
      <w:marLeft w:val="0"/>
      <w:marRight w:val="0"/>
      <w:marTop w:val="0"/>
      <w:marBottom w:val="0"/>
      <w:divBdr>
        <w:top w:val="none" w:sz="0" w:space="0" w:color="auto"/>
        <w:left w:val="none" w:sz="0" w:space="0" w:color="auto"/>
        <w:bottom w:val="none" w:sz="0" w:space="0" w:color="auto"/>
        <w:right w:val="none" w:sz="0" w:space="0" w:color="auto"/>
      </w:divBdr>
    </w:div>
    <w:div w:id="1672564191">
      <w:bodyDiv w:val="1"/>
      <w:marLeft w:val="0"/>
      <w:marRight w:val="0"/>
      <w:marTop w:val="0"/>
      <w:marBottom w:val="0"/>
      <w:divBdr>
        <w:top w:val="none" w:sz="0" w:space="0" w:color="auto"/>
        <w:left w:val="none" w:sz="0" w:space="0" w:color="auto"/>
        <w:bottom w:val="none" w:sz="0" w:space="0" w:color="auto"/>
        <w:right w:val="none" w:sz="0" w:space="0" w:color="auto"/>
      </w:divBdr>
    </w:div>
    <w:div w:id="1744139913">
      <w:bodyDiv w:val="1"/>
      <w:marLeft w:val="0"/>
      <w:marRight w:val="0"/>
      <w:marTop w:val="0"/>
      <w:marBottom w:val="0"/>
      <w:divBdr>
        <w:top w:val="none" w:sz="0" w:space="0" w:color="auto"/>
        <w:left w:val="none" w:sz="0" w:space="0" w:color="auto"/>
        <w:bottom w:val="none" w:sz="0" w:space="0" w:color="auto"/>
        <w:right w:val="none" w:sz="0" w:space="0" w:color="auto"/>
      </w:divBdr>
    </w:div>
    <w:div w:id="1803032513">
      <w:bodyDiv w:val="1"/>
      <w:marLeft w:val="0"/>
      <w:marRight w:val="0"/>
      <w:marTop w:val="0"/>
      <w:marBottom w:val="0"/>
      <w:divBdr>
        <w:top w:val="none" w:sz="0" w:space="0" w:color="auto"/>
        <w:left w:val="none" w:sz="0" w:space="0" w:color="auto"/>
        <w:bottom w:val="none" w:sz="0" w:space="0" w:color="auto"/>
        <w:right w:val="none" w:sz="0" w:space="0" w:color="auto"/>
      </w:divBdr>
    </w:div>
    <w:div w:id="1828746507">
      <w:bodyDiv w:val="1"/>
      <w:marLeft w:val="0"/>
      <w:marRight w:val="0"/>
      <w:marTop w:val="0"/>
      <w:marBottom w:val="0"/>
      <w:divBdr>
        <w:top w:val="none" w:sz="0" w:space="0" w:color="auto"/>
        <w:left w:val="none" w:sz="0" w:space="0" w:color="auto"/>
        <w:bottom w:val="none" w:sz="0" w:space="0" w:color="auto"/>
        <w:right w:val="none" w:sz="0" w:space="0" w:color="auto"/>
      </w:divBdr>
    </w:div>
    <w:div w:id="1908413844">
      <w:bodyDiv w:val="1"/>
      <w:marLeft w:val="0"/>
      <w:marRight w:val="0"/>
      <w:marTop w:val="0"/>
      <w:marBottom w:val="0"/>
      <w:divBdr>
        <w:top w:val="none" w:sz="0" w:space="0" w:color="auto"/>
        <w:left w:val="none" w:sz="0" w:space="0" w:color="auto"/>
        <w:bottom w:val="none" w:sz="0" w:space="0" w:color="auto"/>
        <w:right w:val="none" w:sz="0" w:space="0" w:color="auto"/>
      </w:divBdr>
    </w:div>
    <w:div w:id="1941255486">
      <w:bodyDiv w:val="1"/>
      <w:marLeft w:val="0"/>
      <w:marRight w:val="0"/>
      <w:marTop w:val="0"/>
      <w:marBottom w:val="0"/>
      <w:divBdr>
        <w:top w:val="none" w:sz="0" w:space="0" w:color="auto"/>
        <w:left w:val="none" w:sz="0" w:space="0" w:color="auto"/>
        <w:bottom w:val="none" w:sz="0" w:space="0" w:color="auto"/>
        <w:right w:val="none" w:sz="0" w:space="0" w:color="auto"/>
      </w:divBdr>
    </w:div>
    <w:div w:id="2004162023">
      <w:bodyDiv w:val="1"/>
      <w:marLeft w:val="0"/>
      <w:marRight w:val="0"/>
      <w:marTop w:val="0"/>
      <w:marBottom w:val="0"/>
      <w:divBdr>
        <w:top w:val="none" w:sz="0" w:space="0" w:color="auto"/>
        <w:left w:val="none" w:sz="0" w:space="0" w:color="auto"/>
        <w:bottom w:val="none" w:sz="0" w:space="0" w:color="auto"/>
        <w:right w:val="none" w:sz="0" w:space="0" w:color="auto"/>
      </w:divBdr>
    </w:div>
    <w:div w:id="2045597029">
      <w:bodyDiv w:val="1"/>
      <w:marLeft w:val="0"/>
      <w:marRight w:val="0"/>
      <w:marTop w:val="0"/>
      <w:marBottom w:val="0"/>
      <w:divBdr>
        <w:top w:val="none" w:sz="0" w:space="0" w:color="auto"/>
        <w:left w:val="none" w:sz="0" w:space="0" w:color="auto"/>
        <w:bottom w:val="none" w:sz="0" w:space="0" w:color="auto"/>
        <w:right w:val="none" w:sz="0" w:space="0" w:color="auto"/>
      </w:divBdr>
    </w:div>
    <w:div w:id="2058773254">
      <w:bodyDiv w:val="1"/>
      <w:marLeft w:val="0"/>
      <w:marRight w:val="0"/>
      <w:marTop w:val="0"/>
      <w:marBottom w:val="0"/>
      <w:divBdr>
        <w:top w:val="none" w:sz="0" w:space="0" w:color="auto"/>
        <w:left w:val="none" w:sz="0" w:space="0" w:color="auto"/>
        <w:bottom w:val="none" w:sz="0" w:space="0" w:color="auto"/>
        <w:right w:val="none" w:sz="0" w:space="0" w:color="auto"/>
      </w:divBdr>
    </w:div>
    <w:div w:id="2091075882">
      <w:bodyDiv w:val="1"/>
      <w:marLeft w:val="0"/>
      <w:marRight w:val="0"/>
      <w:marTop w:val="0"/>
      <w:marBottom w:val="0"/>
      <w:divBdr>
        <w:top w:val="none" w:sz="0" w:space="0" w:color="auto"/>
        <w:left w:val="none" w:sz="0" w:space="0" w:color="auto"/>
        <w:bottom w:val="none" w:sz="0" w:space="0" w:color="auto"/>
        <w:right w:val="none" w:sz="0" w:space="0" w:color="auto"/>
      </w:divBdr>
    </w:div>
    <w:div w:id="2112820336">
      <w:bodyDiv w:val="1"/>
      <w:marLeft w:val="0"/>
      <w:marRight w:val="0"/>
      <w:marTop w:val="0"/>
      <w:marBottom w:val="0"/>
      <w:divBdr>
        <w:top w:val="none" w:sz="0" w:space="0" w:color="auto"/>
        <w:left w:val="none" w:sz="0" w:space="0" w:color="auto"/>
        <w:bottom w:val="none" w:sz="0" w:space="0" w:color="auto"/>
        <w:right w:val="none" w:sz="0" w:space="0" w:color="auto"/>
      </w:divBdr>
    </w:div>
    <w:div w:id="212280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ducation.vic.gov.au/training/providers/funding/Pages/fundedcourses.aspx?Redirect=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ver.edu.au/research-and-statistics/publications/all-publications/total-vet-students-and-courses-2020"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www.dfat.gov.au/people-people/international-labour-mobility/australian-agriculture-visa" TargetMode="External"/><Relationship Id="rId21" Type="http://schemas.openxmlformats.org/officeDocument/2006/relationships/hyperlink" Target="https://www.abs.gov.au/ausstats/abs@.nsf/Previousproducts/E10DAB4944B2F14DCA25711F00146D78?opendocument" TargetMode="External"/><Relationship Id="rId42" Type="http://schemas.openxmlformats.org/officeDocument/2006/relationships/hyperlink" Target="https://www.abs.gov.au/statistics/labour/employment-and-unemployment/labour-force-australia-detailed/feb-2022" TargetMode="External"/><Relationship Id="rId63" Type="http://schemas.openxmlformats.org/officeDocument/2006/relationships/hyperlink" Target="https://nationalindustryinsights.aisc.net.au/industries/aquaculture-and-wild-catch" TargetMode="External"/><Relationship Id="rId84" Type="http://schemas.openxmlformats.org/officeDocument/2006/relationships/hyperlink" Target="https://nationalindustryinsights.aisc.net.au/industries/forest-and-wood-products" TargetMode="External"/><Relationship Id="rId138" Type="http://schemas.openxmlformats.org/officeDocument/2006/relationships/hyperlink" Target="https://nationalindustryinsights.aisc.net.au/industries/agriculture/agribusiness" TargetMode="External"/><Relationship Id="rId107" Type="http://schemas.openxmlformats.org/officeDocument/2006/relationships/hyperlink" Target="https://www.rdv.vic.gov.au/news/supporting-rural-and-regional-victorias-recovery" TargetMode="External"/><Relationship Id="rId11" Type="http://schemas.openxmlformats.org/officeDocument/2006/relationships/hyperlink" Target="https://agriculture.vic.gov.au/export/victorias-export-performance" TargetMode="External"/><Relationship Id="rId32" Type="http://schemas.openxmlformats.org/officeDocument/2006/relationships/hyperlink" Target="https://www.abs.gov.au/ausstats/abs@.nsf/Previousproducts/5FE0EE32970A07DDCA25711F00146DB7?opendocument" TargetMode="External"/><Relationship Id="rId53" Type="http://schemas.openxmlformats.org/officeDocument/2006/relationships/hyperlink" Target="https://www.dfat.gov.au/people-people/international-labour-mobility/australian-agriculture-visa" TargetMode="External"/><Relationship Id="rId74" Type="http://schemas.openxmlformats.org/officeDocument/2006/relationships/hyperlink" Target="https://nationalindustryinsights.aisc.net.au/industries/forest-and-wood-products" TargetMode="External"/><Relationship Id="rId128" Type="http://schemas.openxmlformats.org/officeDocument/2006/relationships/hyperlink" Target="https://nationalindustryinsights.aisc.net.au/industries/aquaculture-and-wild-catch" TargetMode="External"/><Relationship Id="rId149" Type="http://schemas.openxmlformats.org/officeDocument/2006/relationships/hyperlink" Target="https://nationalindustryinsights.aisc.net.au/industries/forest-and-wood-products" TargetMode="External"/><Relationship Id="rId5" Type="http://schemas.openxmlformats.org/officeDocument/2006/relationships/hyperlink" Target="https://www.dese.gov.au/higher-education-statistics/student-data/selected-higher-education-statistics-2019-student-data" TargetMode="External"/><Relationship Id="rId95" Type="http://schemas.openxmlformats.org/officeDocument/2006/relationships/hyperlink" Target="https://www.dese.gov.au/higher-education-statistics/student-data/selected-higher-education-statistics-2019-student-data" TargetMode="External"/><Relationship Id="rId22" Type="http://schemas.openxmlformats.org/officeDocument/2006/relationships/hyperlink" Target="https://www.abs.gov.au/ausstats/abs@.nsf/Previousproducts/BDEC5CA1C2E3B080CA25711F00146D79?opendocument" TargetMode="External"/><Relationship Id="rId43" Type="http://schemas.openxmlformats.org/officeDocument/2006/relationships/hyperlink" Target="https://www.abs.gov.au/ausstats/abs@.nsf/Previousproducts/8C6BE7F4BD101F9DCA25711F00146DC2?opendocument" TargetMode="External"/><Relationship Id="rId64" Type="http://schemas.openxmlformats.org/officeDocument/2006/relationships/hyperlink" Target="https://nationalindustryinsights.aisc.net.au/industries/aquaculture-and-wild-catch" TargetMode="External"/><Relationship Id="rId118" Type="http://schemas.openxmlformats.org/officeDocument/2006/relationships/hyperlink" Target="https://www.dfat.gov.au/people-people/international-labour-mobility/australian-agriculture-visa" TargetMode="External"/><Relationship Id="rId139" Type="http://schemas.openxmlformats.org/officeDocument/2006/relationships/hyperlink" Target="https://www.uavtrainingaustralia.com.au/how-drones-are-used-in-agriculture/" TargetMode="External"/><Relationship Id="rId80" Type="http://schemas.openxmlformats.org/officeDocument/2006/relationships/hyperlink" Target="https://www.nationalskillscommission.gov.au/publications/2021-skills-priority-list" TargetMode="External"/><Relationship Id="rId85" Type="http://schemas.openxmlformats.org/officeDocument/2006/relationships/hyperlink" Target="https://myfuture.edu.au/industries/details/agriculture-forestry-and-fishing" TargetMode="External"/><Relationship Id="rId150" Type="http://schemas.openxmlformats.org/officeDocument/2006/relationships/hyperlink" Target="https://nationalindustryinsights.aisc.net.au/industries/agriculture/agribusiness" TargetMode="External"/><Relationship Id="rId155" Type="http://schemas.openxmlformats.org/officeDocument/2006/relationships/hyperlink" Target="https://nationalindustryinsights.aisc.net.au/industries/forest-and-wood-products" TargetMode="External"/><Relationship Id="rId12" Type="http://schemas.openxmlformats.org/officeDocument/2006/relationships/hyperlink" Target="https://www.rdv.vic.gov.au/__data/assets/pdf_file/0008/2063897/Wimmera-Southern-Mallee-REDS-2022-Summary.pdf" TargetMode="External"/><Relationship Id="rId17" Type="http://schemas.openxmlformats.org/officeDocument/2006/relationships/hyperlink" Target="https://nationalindustryinsights.aisc.net.au/industries/agriculture" TargetMode="External"/><Relationship Id="rId33" Type="http://schemas.openxmlformats.org/officeDocument/2006/relationships/hyperlink" Target="https://www.abs.gov.au/ausstats/abs@.nsf/Previousproducts/D5B30F7E116F7934CA25711F00146DBE?opendocument" TargetMode="External"/><Relationship Id="rId38" Type="http://schemas.openxmlformats.org/officeDocument/2006/relationships/hyperlink" Target="https://djpr.vic.gov.au/forestry" TargetMode="External"/><Relationship Id="rId59" Type="http://schemas.openxmlformats.org/officeDocument/2006/relationships/hyperlink" Target="https://vfa.vic.gov.au/operational-policy/strategy-and-policy/aquaculture-strategy" TargetMode="External"/><Relationship Id="rId103" Type="http://schemas.openxmlformats.org/officeDocument/2006/relationships/hyperlink" Target="https://www.awe.gov.au/abares/products/insights/effects-of-bushfires-and-covid19-forestry-wood-processing-sectors" TargetMode="External"/><Relationship Id="rId108" Type="http://schemas.openxmlformats.org/officeDocument/2006/relationships/hyperlink" Target="https://www.awe.gov.au/agriculture-land/farm-food-drought/ag2030" TargetMode="External"/><Relationship Id="rId124" Type="http://schemas.openxmlformats.org/officeDocument/2006/relationships/hyperlink" Target="https://nationalindustryinsights.aisc.net.au/industries/agriculture" TargetMode="External"/><Relationship Id="rId129" Type="http://schemas.openxmlformats.org/officeDocument/2006/relationships/hyperlink" Target="https://nationalindustryinsights.aisc.net.au/industries/aquaculture-and-wild-catch" TargetMode="External"/><Relationship Id="rId54" Type="http://schemas.openxmlformats.org/officeDocument/2006/relationships/hyperlink" Target="https://www.dfat.gov.au/people-people/international-labour-mobility/australian-agriculture-visa" TargetMode="External"/><Relationship Id="rId70" Type="http://schemas.openxmlformats.org/officeDocument/2006/relationships/hyperlink" Target="https://www.abs.gov.au/statistics/labour/employment-and-unemployment/labour-force-australia-detailed/feb-2022" TargetMode="External"/><Relationship Id="rId75" Type="http://schemas.openxmlformats.org/officeDocument/2006/relationships/hyperlink" Target="https://www.nationalskillscommission.gov.au/publications/2021-skills-priority-list" TargetMode="External"/><Relationship Id="rId91" Type="http://schemas.openxmlformats.org/officeDocument/2006/relationships/hyperlink" Target="https://nationalindustryinsights.aisc.net.au/industries/forest-and-wood-products" TargetMode="External"/><Relationship Id="rId96" Type="http://schemas.openxmlformats.org/officeDocument/2006/relationships/hyperlink" Target="https://www.ncver.edu.au/research-and-statistics/publications/all-publications/total-vet-students-and-courses-2020" TargetMode="External"/><Relationship Id="rId140" Type="http://schemas.openxmlformats.org/officeDocument/2006/relationships/hyperlink" Target="https://agriculture.vic.gov.au/farm-management/digital-agriculture/victorias-onfarm-internet-of-things-trial/about-the-on-farm-internet-of-things-trial" TargetMode="External"/><Relationship Id="rId145" Type="http://schemas.openxmlformats.org/officeDocument/2006/relationships/hyperlink" Target="https://nationalindustryinsights.aisc.net.au/industries/aquaculture-and-wild-catch" TargetMode="External"/><Relationship Id="rId1" Type="http://schemas.openxmlformats.org/officeDocument/2006/relationships/hyperlink" Target="https://agriculture.vic.gov.au/about/agriculture-in-victoria/victorias-agriculture-and-food-industries" TargetMode="External"/><Relationship Id="rId6" Type="http://schemas.openxmlformats.org/officeDocument/2006/relationships/hyperlink" Target="https://www.ncver.edu.au/research-and-statistics/publications/all-publications/total-vet-students-and-courses-2020" TargetMode="External"/><Relationship Id="rId23" Type="http://schemas.openxmlformats.org/officeDocument/2006/relationships/hyperlink" Target="https://agriculture.vic.gov.au/__data/assets/pdf_file/0011/698771/Dairy_Fast-Facts_June-2021_Final_v2.pdf" TargetMode="External"/><Relationship Id="rId28" Type="http://schemas.openxmlformats.org/officeDocument/2006/relationships/hyperlink" Target="https://vfa.vic.gov.au/__data/assets/pdf_file/0004/844438/VFA-Commercial-Fish-Production-Information-Bulletin-2020~21.pdf" TargetMode="External"/><Relationship Id="rId49" Type="http://schemas.openxmlformats.org/officeDocument/2006/relationships/hyperlink" Target="https://www.vic.gov.au/sites/default/files/2021-06/4538-VSC-Skills-Demand-profile-snapshot-Victoria%E2%80%99s-Nursery-Sector_V31.pdf" TargetMode="External"/><Relationship Id="rId114" Type="http://schemas.openxmlformats.org/officeDocument/2006/relationships/hyperlink" Target="https://nationalindustryinsights.aisc.net.au/industries/agriculture" TargetMode="External"/><Relationship Id="rId119" Type="http://schemas.openxmlformats.org/officeDocument/2006/relationships/hyperlink" Target="https://www.awe.gov.au/agriculture-land/farm-food-drought/ag2030" TargetMode="External"/><Relationship Id="rId44" Type="http://schemas.openxmlformats.org/officeDocument/2006/relationships/hyperlink" Target="https://www.abs.gov.au/ausstats/abs@.nsf/Previousproducts/1B90090BB56EC0C8CA25711F00146DC6?opendocument" TargetMode="External"/><Relationship Id="rId60" Type="http://schemas.openxmlformats.org/officeDocument/2006/relationships/hyperlink" Target="https://nationalindustryinsights.aisc.net.au/industries/aquaculture-and-wild-catch" TargetMode="External"/><Relationship Id="rId65" Type="http://schemas.openxmlformats.org/officeDocument/2006/relationships/hyperlink" Target="https://myfuture.edu.au/industries/details/agriculture-forestry-and-fishing" TargetMode="External"/><Relationship Id="rId81" Type="http://schemas.openxmlformats.org/officeDocument/2006/relationships/hyperlink" Target="https://www.nationalskillscommission.gov.au/skills-priority-list" TargetMode="External"/><Relationship Id="rId86" Type="http://schemas.openxmlformats.org/officeDocument/2006/relationships/hyperlink" Target="https://myfuture.edu.au/industries/details/agriculture-forestry-and-fishing" TargetMode="External"/><Relationship Id="rId130" Type="http://schemas.openxmlformats.org/officeDocument/2006/relationships/hyperlink" Target="https://nationalindustryinsights.aisc.net.au/industries/agriculture" TargetMode="External"/><Relationship Id="rId135" Type="http://schemas.openxmlformats.org/officeDocument/2006/relationships/hyperlink" Target="https://www.premier.vic.gov.au/new-farm-accommodation-plan-boost-workforce" TargetMode="External"/><Relationship Id="rId151" Type="http://schemas.openxmlformats.org/officeDocument/2006/relationships/hyperlink" Target="https://nationalindustryinsights.aisc.net.au/industries/agriculture/agribusiness" TargetMode="External"/><Relationship Id="rId156" Type="http://schemas.openxmlformats.org/officeDocument/2006/relationships/hyperlink" Target="https://nationalindustryinsights.aisc.net.au/industries/forest-and-wood-products" TargetMode="External"/><Relationship Id="rId13" Type="http://schemas.openxmlformats.org/officeDocument/2006/relationships/hyperlink" Target="https://www.rdv.vic.gov.au/__data/assets/pdf_file/0004/2063893/Great-South-Coast-REDS-2022-Summary.pdf" TargetMode="External"/><Relationship Id="rId18" Type="http://schemas.openxmlformats.org/officeDocument/2006/relationships/hyperlink" Target="https://nationalindustryinsights.aisc.net.au/industries/agriculture" TargetMode="External"/><Relationship Id="rId39" Type="http://schemas.openxmlformats.org/officeDocument/2006/relationships/hyperlink" Target="https://myfuture.edu.au/industries/details/agriculture-forestry-and-fishing" TargetMode="External"/><Relationship Id="rId109" Type="http://schemas.openxmlformats.org/officeDocument/2006/relationships/hyperlink" Target="https://s3-ap-southeast-2.amazonaws.com/budgetfiles202122.budget.vic.gov.au/2021-22+State+Budget+-+Rural+and+Regional.pdf" TargetMode="External"/><Relationship Id="rId34" Type="http://schemas.openxmlformats.org/officeDocument/2006/relationships/hyperlink" Target="https://djpr.vic.gov.au/__data/assets/pdf_file/0008/1948706/v.4Economic-contribution-of-recreational-hunting-in-Victoria-accessible.pdf" TargetMode="External"/><Relationship Id="rId50" Type="http://schemas.openxmlformats.org/officeDocument/2006/relationships/hyperlink" Target="https://www.melbourne.vic.gov.au/community/greening-the-city/urban-forest/Pages/urban-forest-strategy.aspx" TargetMode="External"/><Relationship Id="rId55" Type="http://schemas.openxmlformats.org/officeDocument/2006/relationships/hyperlink" Target="https://nationalindustryinsights.aisc.net.au/industries/agriculture" TargetMode="External"/><Relationship Id="rId76" Type="http://schemas.openxmlformats.org/officeDocument/2006/relationships/hyperlink" Target="https://www.abc.net.au/news/rural/2021-01-02/some-farmers-despair-as-seasonal-worker-crisis-rages-on/13026108" TargetMode="External"/><Relationship Id="rId97" Type="http://schemas.openxmlformats.org/officeDocument/2006/relationships/hyperlink" Target="https://www.education.vic.gov.au/training/providers/funding/Pages/fundedcourses.aspx?Redirect=1" TargetMode="External"/><Relationship Id="rId104" Type="http://schemas.openxmlformats.org/officeDocument/2006/relationships/hyperlink" Target="https://www.climatechange.vic.gov.au/building-victorias-climate-resilience/our-commitment-to-adapt-to-climate-change/adaptation-action-plans-a-major-step-forward-for-climate-resilience-in-victoria" TargetMode="External"/><Relationship Id="rId120" Type="http://schemas.openxmlformats.org/officeDocument/2006/relationships/hyperlink" Target="https://www.premier.vic.gov.au/putting-deakin-forefront-water-science-research" TargetMode="External"/><Relationship Id="rId125" Type="http://schemas.openxmlformats.org/officeDocument/2006/relationships/hyperlink" Target="https://nationalindustryinsights.aisc.net.au/industries/agriculture" TargetMode="External"/><Relationship Id="rId141" Type="http://schemas.openxmlformats.org/officeDocument/2006/relationships/hyperlink" Target="https://agriculture.vic.gov.au/about/media-centre/media-releases/$1.8m-to-produce-more-agtech-startups-in-victoria" TargetMode="External"/><Relationship Id="rId146" Type="http://schemas.openxmlformats.org/officeDocument/2006/relationships/hyperlink" Target="https://nationalindustryinsights.aisc.net.au/industries/aquaculture-and-wild-catch" TargetMode="External"/><Relationship Id="rId7" Type="http://schemas.openxmlformats.org/officeDocument/2006/relationships/hyperlink" Target="https://www.abs.gov.au/ausstats/abs@.nsf/Previousproducts/E10DAB4944B2F14DCA25711F00146D78?opendocument" TargetMode="External"/><Relationship Id="rId71" Type="http://schemas.openxmlformats.org/officeDocument/2006/relationships/hyperlink" Target="https://www.abs.gov.au/statistics/labour/employment-and-unemployment/labour-force-australia-detailed/feb-2022" TargetMode="External"/><Relationship Id="rId92" Type="http://schemas.openxmlformats.org/officeDocument/2006/relationships/hyperlink" Target="https://nationalindustryinsights.aisc.net.au/industries/agriculture/agribusiness" TargetMode="External"/><Relationship Id="rId2" Type="http://schemas.openxmlformats.org/officeDocument/2006/relationships/hyperlink" Target="https://www.abs.gov.au/statistics/labour/employment-and-unemployment/labour-force-australia-detailed/feb-2022" TargetMode="External"/><Relationship Id="rId29" Type="http://schemas.openxmlformats.org/officeDocument/2006/relationships/hyperlink" Target="https://nationalindustryinsights.aisc.net.au/industries/aquaculture-and-wild-catch" TargetMode="External"/><Relationship Id="rId24" Type="http://schemas.openxmlformats.org/officeDocument/2006/relationships/hyperlink" Target="https://agriculture.vic.gov.au/__data/assets/pdf_file/0012/699285/Beef-Fast-Facts-June-2021-Final.pdf" TargetMode="External"/><Relationship Id="rId40" Type="http://schemas.openxmlformats.org/officeDocument/2006/relationships/hyperlink" Target="https://www.abs.gov.au/ausstats/abs@.nsf/Previousproducts/3A020021A7B67E36CA25711F00146DB4?opendocument" TargetMode="External"/><Relationship Id="rId45" Type="http://schemas.openxmlformats.org/officeDocument/2006/relationships/hyperlink" Target="https://nationalindustryinsights.aisc.net.au/industries/agriculture" TargetMode="External"/><Relationship Id="rId66" Type="http://schemas.openxmlformats.org/officeDocument/2006/relationships/hyperlink" Target="https://myfuture.edu.au/industries/details/agriculture-forestry-and-fishing" TargetMode="External"/><Relationship Id="rId87" Type="http://schemas.openxmlformats.org/officeDocument/2006/relationships/hyperlink" Target="https://www.abs.gov.au/ausstats/abs@.nsf/Product+Lookup/1220.0~First+Edition,+Revision+1~Chapter~UNIT+GROUP+2341+Agricultural%20and%20Forestry%20Scientists" TargetMode="External"/><Relationship Id="rId110" Type="http://schemas.openxmlformats.org/officeDocument/2006/relationships/hyperlink" Target="https://www.premier.vic.gov.au/supporting-training-victorias-future-farmers" TargetMode="External"/><Relationship Id="rId115" Type="http://schemas.openxmlformats.org/officeDocument/2006/relationships/hyperlink" Target="https://nationalindustryinsights.aisc.net.au/industries/agriculture" TargetMode="External"/><Relationship Id="rId131" Type="http://schemas.openxmlformats.org/officeDocument/2006/relationships/hyperlink" Target="https://nationalindustryinsights.aisc.net.au/industries/agriculture/agribusiness" TargetMode="External"/><Relationship Id="rId136" Type="http://schemas.openxmlformats.org/officeDocument/2006/relationships/hyperlink" Target="https://nationalindustryinsights.aisc.net.au/industries/agriculture/agribusiness" TargetMode="External"/><Relationship Id="rId157" Type="http://schemas.openxmlformats.org/officeDocument/2006/relationships/hyperlink" Target="https://nationalindustryinsights.aisc.net.au/industries/forest-and-wood-products" TargetMode="External"/><Relationship Id="rId61" Type="http://schemas.openxmlformats.org/officeDocument/2006/relationships/hyperlink" Target="https://vfa.vic.gov.au/about/news/end-of-commercial-netting-signals-new-era-for-bay-fishers" TargetMode="External"/><Relationship Id="rId82" Type="http://schemas.openxmlformats.org/officeDocument/2006/relationships/hyperlink" Target="https://nationalindustryinsights.aisc.net.au/industries/agriculture" TargetMode="External"/><Relationship Id="rId152" Type="http://schemas.openxmlformats.org/officeDocument/2006/relationships/hyperlink" Target="https://nationalindustryinsights.aisc.net.au/industries/agriculture/agribusiness" TargetMode="External"/><Relationship Id="rId19" Type="http://schemas.openxmlformats.org/officeDocument/2006/relationships/hyperlink" Target="https://nationalindustryinsights.aisc.net.au/industries/agriculture" TargetMode="External"/><Relationship Id="rId14" Type="http://schemas.openxmlformats.org/officeDocument/2006/relationships/hyperlink" Target="https://www.abs.gov.au/statistics/labour/employment-and-unemployment/labour-force-australia-detailed/feb-2022" TargetMode="External"/><Relationship Id="rId30" Type="http://schemas.openxmlformats.org/officeDocument/2006/relationships/hyperlink" Target="https://www.abs.gov.au/statistics/labour/employment-and-unemployment/labour-force-australia-detailed/feb-2022" TargetMode="External"/><Relationship Id="rId35" Type="http://schemas.openxmlformats.org/officeDocument/2006/relationships/hyperlink" Target="https://djpr.vic.gov.au/__data/assets/pdf_file/0008/1948706/v.4Economic-contribution-of-recreational-hunting-in-Victoria-accessible.pdf" TargetMode="External"/><Relationship Id="rId56" Type="http://schemas.openxmlformats.org/officeDocument/2006/relationships/hyperlink" Target="https://www.premier.vic.gov.au/supporting-training-victorias-future-farmers" TargetMode="External"/><Relationship Id="rId77" Type="http://schemas.openxmlformats.org/officeDocument/2006/relationships/hyperlink" Target="https://www.nationalskillscommission.gov.au/publications/2021-skills-priority-list" TargetMode="External"/><Relationship Id="rId100" Type="http://schemas.openxmlformats.org/officeDocument/2006/relationships/hyperlink" Target="https://www.dese.gov.au/higher-education-statistics/student-data/selected-higher-education-statistics-2019-student-data" TargetMode="External"/><Relationship Id="rId105" Type="http://schemas.openxmlformats.org/officeDocument/2006/relationships/hyperlink" Target="https://www.awe.gov.au/abares/research-topics/forests/forest-economics/plantation-and-log-supply" TargetMode="External"/><Relationship Id="rId126" Type="http://schemas.openxmlformats.org/officeDocument/2006/relationships/hyperlink" Target="https://agriculture.vic.gov.au/about/agriculture-in-victoria/victorias-agriculture-and-food-industries" TargetMode="External"/><Relationship Id="rId147" Type="http://schemas.openxmlformats.org/officeDocument/2006/relationships/hyperlink" Target="https://nationalindustryinsights.aisc.net.au/industries/aquaculture-and-wild-catch" TargetMode="External"/><Relationship Id="rId8" Type="http://schemas.openxmlformats.org/officeDocument/2006/relationships/hyperlink" Target="https://agriculture.vic.gov.au/about/agriculture-in-victoria/victorias-agriculture-and-food-industries" TargetMode="External"/><Relationship Id="rId51" Type="http://schemas.openxmlformats.org/officeDocument/2006/relationships/hyperlink" Target="https://www.environment.vic.gov.au/bushbank" TargetMode="External"/><Relationship Id="rId72" Type="http://schemas.openxmlformats.org/officeDocument/2006/relationships/hyperlink" Target="https://www.nationalskillscommission.gov.au/reports/emerging-occupations/what-are-emerging-occupations" TargetMode="External"/><Relationship Id="rId93" Type="http://schemas.openxmlformats.org/officeDocument/2006/relationships/hyperlink" Target="https://nationalindustryinsights.aisc.net.au/industries/forest-and-wood-products" TargetMode="External"/><Relationship Id="rId98" Type="http://schemas.openxmlformats.org/officeDocument/2006/relationships/hyperlink" Target="https://www.education.vic.gov.au/training/providers/funding/Pages/fundedcourses.aspx?Redirect=1" TargetMode="External"/><Relationship Id="rId121" Type="http://schemas.openxmlformats.org/officeDocument/2006/relationships/hyperlink" Target="https://www.education.vic.gov.au/training/Pages/covid-support-universities.aspx" TargetMode="External"/><Relationship Id="rId142" Type="http://schemas.openxmlformats.org/officeDocument/2006/relationships/hyperlink" Target="https://agriculture.vic.gov.au/about/media-centre/media-releases/$1.8m-to-produce-more-agtech-startups-in-victoria" TargetMode="External"/><Relationship Id="rId3" Type="http://schemas.openxmlformats.org/officeDocument/2006/relationships/hyperlink" Target="https://www.abs.gov.au/statistics/labour/employment-and-unemployment/labour-force-australia-detailed/feb-2022" TargetMode="External"/><Relationship Id="rId25" Type="http://schemas.openxmlformats.org/officeDocument/2006/relationships/hyperlink" Target="https://www.awe.gov.au/agriculture-land/farm-food-drought/hort-policy/horticulture_fact_sheet" TargetMode="External"/><Relationship Id="rId46" Type="http://schemas.openxmlformats.org/officeDocument/2006/relationships/hyperlink" Target="https://www.accc.gov.au/speech/consolidation-in-agriculture-impacts-to-the-farm-research-and-agribusiness" TargetMode="External"/><Relationship Id="rId67" Type="http://schemas.openxmlformats.org/officeDocument/2006/relationships/hyperlink" Target="https://nationalindustryinsights.aisc.net.au/industries/forest-and-wood-products" TargetMode="External"/><Relationship Id="rId116" Type="http://schemas.openxmlformats.org/officeDocument/2006/relationships/hyperlink" Target="https://www.dfat.gov.au/people-people/international-labour-mobility/australian-agriculture-visa" TargetMode="External"/><Relationship Id="rId137" Type="http://schemas.openxmlformats.org/officeDocument/2006/relationships/hyperlink" Target="https://nationalindustryinsights.aisc.net.au/industries/agriculture/agribusiness" TargetMode="External"/><Relationship Id="rId20" Type="http://schemas.openxmlformats.org/officeDocument/2006/relationships/hyperlink" Target="https://www.abs.gov.au/statistics/labour/employment-and-unemployment/labour-force-australia-detailed/feb-2022" TargetMode="External"/><Relationship Id="rId41" Type="http://schemas.openxmlformats.org/officeDocument/2006/relationships/hyperlink" Target="https://www.abs.gov.au/ausstats/abs@.nsf/Previousproducts/360025016AC53FACCA25711F00146DB5?opendocument" TargetMode="External"/><Relationship Id="rId62" Type="http://schemas.openxmlformats.org/officeDocument/2006/relationships/hyperlink" Target="https://vfa.vic.gov.au/about/news/end-of-commercial-netting-signals-new-era-for-bay-fishers" TargetMode="External"/><Relationship Id="rId83" Type="http://schemas.openxmlformats.org/officeDocument/2006/relationships/hyperlink" Target="https://nationalindustryinsights.aisc.net.au/industries/agriculture" TargetMode="External"/><Relationship Id="rId88" Type="http://schemas.openxmlformats.org/officeDocument/2006/relationships/hyperlink" Target="https://www.savills.com.au/research_articles/167771/292132-1" TargetMode="External"/><Relationship Id="rId111" Type="http://schemas.openxmlformats.org/officeDocument/2006/relationships/hyperlink" Target="https://nationalindustryinsights.aisc.net.au/industries/agriculture" TargetMode="External"/><Relationship Id="rId132" Type="http://schemas.openxmlformats.org/officeDocument/2006/relationships/hyperlink" Target="https://nationalindustryinsights.aisc.net.au/industries/amenity-horticulture-and-conservation" TargetMode="External"/><Relationship Id="rId153" Type="http://schemas.openxmlformats.org/officeDocument/2006/relationships/hyperlink" Target="https://nationalindustryinsights.aisc.net.au/industries/aquaculture-and-wild-catch" TargetMode="External"/><Relationship Id="rId15" Type="http://schemas.openxmlformats.org/officeDocument/2006/relationships/hyperlink" Target="https://www.abs.gov.au/statistics/labour/employment-and-unemployment/labour-force-australia-detailed/feb-2022" TargetMode="External"/><Relationship Id="rId36" Type="http://schemas.openxmlformats.org/officeDocument/2006/relationships/hyperlink" Target="https://www.abs.gov.au/statistics/labour/employment-and-unemployment/labour-force-australia-detailed/feb-2022" TargetMode="External"/><Relationship Id="rId57" Type="http://schemas.openxmlformats.org/officeDocument/2006/relationships/hyperlink" Target="https://agriculture.vic.gov.au/biosecurity/animal-diseases/general-livestock-diseases/japanese-encephalitis/japanese-encephalitis-current-situation" TargetMode="External"/><Relationship Id="rId106" Type="http://schemas.openxmlformats.org/officeDocument/2006/relationships/hyperlink" Target="https://djpr.vic.gov.au/forestry/forestry-plan" TargetMode="External"/><Relationship Id="rId127" Type="http://schemas.openxmlformats.org/officeDocument/2006/relationships/hyperlink" Target="https://nationalindustryinsights.aisc.net.au/industries/forest-and-wood-products" TargetMode="External"/><Relationship Id="rId10" Type="http://schemas.openxmlformats.org/officeDocument/2006/relationships/hyperlink" Target="https://agriculture.vic.gov.au/export/victorias-export-performance" TargetMode="External"/><Relationship Id="rId31" Type="http://schemas.openxmlformats.org/officeDocument/2006/relationships/hyperlink" Target="https://www.abs.gov.au/ausstats/abs@.nsf/Previousproducts/E10DAB4944B2F14DCA25711F00146D78?opendocument" TargetMode="External"/><Relationship Id="rId52" Type="http://schemas.openxmlformats.org/officeDocument/2006/relationships/hyperlink" Target="https://www.dfat.gov.au/people-people/international-labour-mobility/australian-agriculture-visa" TargetMode="External"/><Relationship Id="rId73" Type="http://schemas.openxmlformats.org/officeDocument/2006/relationships/hyperlink" Target="https://www.nationalskillscommission.gov.au/publications/2021-skills-priority-list" TargetMode="External"/><Relationship Id="rId78" Type="http://schemas.openxmlformats.org/officeDocument/2006/relationships/hyperlink" Target="https://www.nationalskillscommission.gov.au/publications/2021-skills-priority-list" TargetMode="External"/><Relationship Id="rId94" Type="http://schemas.openxmlformats.org/officeDocument/2006/relationships/hyperlink" Target="https://www.ncver.edu.au/research-and-statistics/publications/all-publications/total-vet-students-and-courses-2020" TargetMode="External"/><Relationship Id="rId99" Type="http://schemas.openxmlformats.org/officeDocument/2006/relationships/hyperlink" Target="https://www.education.vic.gov.au/training/providers/funding/Pages/fundedcourses.aspx?Redirect=1" TargetMode="External"/><Relationship Id="rId101" Type="http://schemas.openxmlformats.org/officeDocument/2006/relationships/hyperlink" Target="https://www.dese.gov.au/higher-education-statistics/student-data/selected-higher-education-statistics-2019-student-data" TargetMode="External"/><Relationship Id="rId122" Type="http://schemas.openxmlformats.org/officeDocument/2006/relationships/hyperlink" Target="https://www.premier.vic.gov.au/bolstering-victorian-forestry-plan" TargetMode="External"/><Relationship Id="rId143" Type="http://schemas.openxmlformats.org/officeDocument/2006/relationships/hyperlink" Target="https://www.premier.vic.gov.au/traceability-boost-backs-paddock-plate-success-story" TargetMode="External"/><Relationship Id="rId148" Type="http://schemas.openxmlformats.org/officeDocument/2006/relationships/hyperlink" Target="https://nationalindustryinsights.aisc.net.au/industries/forest-and-wood-products" TargetMode="External"/><Relationship Id="rId4" Type="http://schemas.openxmlformats.org/officeDocument/2006/relationships/hyperlink" Target="https://www.ncver.edu.au/research-and-statistics/publications/all-publications/total-vet-students-and-courses-2020" TargetMode="External"/><Relationship Id="rId9" Type="http://schemas.openxmlformats.org/officeDocument/2006/relationships/hyperlink" Target="https://agriculture.vic.gov.au/export/victorias-export-performance" TargetMode="External"/><Relationship Id="rId26" Type="http://schemas.openxmlformats.org/officeDocument/2006/relationships/hyperlink" Target="https://www.abs.gov.au/ausstats/abs@.nsf/Previousproducts/E10DAB4944B2F14DCA25711F00146D78?opendocument" TargetMode="External"/><Relationship Id="rId47" Type="http://schemas.openxmlformats.org/officeDocument/2006/relationships/hyperlink" Target="https://pestleanalysis.com/pestel-framework/" TargetMode="External"/><Relationship Id="rId68" Type="http://schemas.openxmlformats.org/officeDocument/2006/relationships/hyperlink" Target="https://djpr.vic.gov.au/forestry/forestry-plan" TargetMode="External"/><Relationship Id="rId89" Type="http://schemas.openxmlformats.org/officeDocument/2006/relationships/hyperlink" Target="https://nationalindustryinsights.aisc.net.au/industries/agriculture/agribusiness" TargetMode="External"/><Relationship Id="rId112" Type="http://schemas.openxmlformats.org/officeDocument/2006/relationships/hyperlink" Target="https://nationalindustryinsights.aisc.net.au/industries/agriculture" TargetMode="External"/><Relationship Id="rId133" Type="http://schemas.openxmlformats.org/officeDocument/2006/relationships/hyperlink" Target="https://www.premier.vic.gov.au/new-farm-accommodation-plan-boost-workforce" TargetMode="External"/><Relationship Id="rId154" Type="http://schemas.openxmlformats.org/officeDocument/2006/relationships/hyperlink" Target="https://nationalindustryinsights.aisc.net.au/industries/forest-and-wood-products" TargetMode="External"/><Relationship Id="rId16" Type="http://schemas.openxmlformats.org/officeDocument/2006/relationships/hyperlink" Target="https://nationalindustryinsights.aisc.net.au/industries/agriculture" TargetMode="External"/><Relationship Id="rId37" Type="http://schemas.openxmlformats.org/officeDocument/2006/relationships/hyperlink" Target="https://www.abs.gov.au/ausstats/abs@.nsf/Previousproducts/E10DAB4944B2F14DCA25711F00146D78?opendocument" TargetMode="External"/><Relationship Id="rId58" Type="http://schemas.openxmlformats.org/officeDocument/2006/relationships/hyperlink" Target="https://agriculture.vic.gov.au/biosecurity/animal-diseases/general-livestock-diseases/japanese-encephalitis/japanese-encephalitis-current-situation" TargetMode="External"/><Relationship Id="rId79" Type="http://schemas.openxmlformats.org/officeDocument/2006/relationships/hyperlink" Target="https://www.nationalskillscommission.gov.au/publications/2021-skills-priority-list" TargetMode="External"/><Relationship Id="rId102" Type="http://schemas.openxmlformats.org/officeDocument/2006/relationships/hyperlink" Target="https://www.awe.gov.au/abares/products/insights/effects-of-bushfires-and-covid19-forestry-wood-processing-sectors" TargetMode="External"/><Relationship Id="rId123" Type="http://schemas.openxmlformats.org/officeDocument/2006/relationships/hyperlink" Target="https://www.abc.net.au/news/2021-02-14/farmers-find-new-markets-after-china-trade-spat/13148704" TargetMode="External"/><Relationship Id="rId144" Type="http://schemas.openxmlformats.org/officeDocument/2006/relationships/hyperlink" Target="https://nationalindustryinsights.aisc.net.au/industries/aquaculture-and-wild-catch" TargetMode="External"/><Relationship Id="rId90" Type="http://schemas.openxmlformats.org/officeDocument/2006/relationships/hyperlink" Target="https://www.abs.gov.au/ausstats/abs@.nsf/Previousproducts/CB65E13A02AEBE6BCA2575DF002DA669?opendocument" TargetMode="External"/><Relationship Id="rId27" Type="http://schemas.openxmlformats.org/officeDocument/2006/relationships/hyperlink" Target="https://www.abs.gov.au/ausstats/abs@.nsf/Previousproducts/E10DAB4944B2F14DCA25711F00146D78?opendocument" TargetMode="External"/><Relationship Id="rId48" Type="http://schemas.openxmlformats.org/officeDocument/2006/relationships/hyperlink" Target="https://agriculture.vic.gov.au/__data/assets/pdf_file/0004/838246/Primary-Production-Climate-Change-Adaptation-Action-Plan-2022-2026.pdf" TargetMode="External"/><Relationship Id="rId69" Type="http://schemas.openxmlformats.org/officeDocument/2006/relationships/hyperlink" Target="https://djpr.vic.gov.au/forestry/forestry-plan" TargetMode="External"/><Relationship Id="rId113" Type="http://schemas.openxmlformats.org/officeDocument/2006/relationships/hyperlink" Target="https://nationalindustryinsights.aisc.net.au/industries/agriculture" TargetMode="External"/><Relationship Id="rId134" Type="http://schemas.openxmlformats.org/officeDocument/2006/relationships/hyperlink" Target="https://www.premier.vic.gov.au/new-farm-accommodation-plan-boost-workfo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li.Bennett\Nous%20Group\DED222%20Victorian%20Skills%20Plan,%202022%20&#8211;%20consultation%20and%20drafting%20-%20General\F.%20Deliverables\Industry%20Reports\Mining\Mining%20Industry%20Report%201.2.dotx" TargetMode="External"/></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Craig Robertson</DisplayName>
        <AccountId>41</AccountId>
        <AccountType/>
      </UserInfo>
      <UserInfo>
        <DisplayName>Victoria Gell</DisplayName>
        <AccountId>12</AccountId>
        <AccountType/>
      </UserInfo>
      <UserInfo>
        <DisplayName>Erwin Lagura</DisplayName>
        <AccountId>40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2.xml><?xml version="1.0" encoding="utf-8"?>
<ds:datastoreItem xmlns:ds="http://schemas.openxmlformats.org/officeDocument/2006/customXml" ds:itemID="{063BE605-6F95-4B1B-91E3-BBAAC4DE3016}">
  <ds:schemaRefs>
    <ds:schemaRef ds:uri="http://www.w3.org/XML/1998/namespace"/>
    <ds:schemaRef ds:uri="801828e8-0558-4d05-883f-23074c970427"/>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39e505dd-6941-495a-8bc0-05377cfb5de2"/>
    <ds:schemaRef ds:uri="http://purl.org/dc/dcmitype/"/>
  </ds:schemaRefs>
</ds:datastoreItem>
</file>

<file path=customXml/itemProps3.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4.xml><?xml version="1.0" encoding="utf-8"?>
<ds:datastoreItem xmlns:ds="http://schemas.openxmlformats.org/officeDocument/2006/customXml" ds:itemID="{9C8A76EF-7A7C-49F0-91C9-C9FCC2E9B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Mining Industry Report 1.2.dotx</Template>
  <TotalTime>828</TotalTime>
  <Pages>44</Pages>
  <Words>13683</Words>
  <Characters>77994</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 Bennett</dc:creator>
  <cp:keywords/>
  <dc:description/>
  <cp:lastModifiedBy>Victoria Gell</cp:lastModifiedBy>
  <cp:revision>323</cp:revision>
  <cp:lastPrinted>2022-10-18T00:24:00Z</cp:lastPrinted>
  <dcterms:created xsi:type="dcterms:W3CDTF">2022-08-13T03:46:00Z</dcterms:created>
  <dcterms:modified xsi:type="dcterms:W3CDTF">2022-11-04T00:32:00Z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