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AC6A34" w14:textId="4578D8AE" w:rsidR="00BE7BBE" w:rsidRPr="00014D90" w:rsidRDefault="00014D90" w:rsidP="00014D90">
      <w:pPr>
        <w:pStyle w:val="Title"/>
      </w:pPr>
      <w:r w:rsidRPr="00F66147">
        <w:t xml:space="preserve">Digital </w:t>
      </w:r>
      <w:r w:rsidR="00E469D6">
        <w:t>A</w:t>
      </w:r>
      <w:r w:rsidRPr="00F66147">
        <w:t xml:space="preserve">sset </w:t>
      </w:r>
      <w:r w:rsidR="00E469D6">
        <w:t>P</w:t>
      </w:r>
      <w:r w:rsidRPr="00F66147">
        <w:t>olicy</w:t>
      </w:r>
    </w:p>
    <w:p w14:paraId="20734B99" w14:textId="27937D78" w:rsidR="00F029A3" w:rsidRPr="00014D90" w:rsidRDefault="00014D90" w:rsidP="00014D90">
      <w:pPr>
        <w:pStyle w:val="Subtitle"/>
        <w:spacing w:line="480" w:lineRule="exact"/>
      </w:pPr>
      <w:r w:rsidRPr="00903DEE">
        <w:t>Improving infrastructure productivity</w:t>
      </w:r>
      <w:r>
        <w:rPr>
          <w:rFonts w:ascii="Calibri" w:hAnsi="Calibri" w:cs="Calibri"/>
        </w:rPr>
        <w:t> </w:t>
      </w:r>
      <w:r w:rsidRPr="00903DEE">
        <w:t>through data</w:t>
      </w:r>
    </w:p>
    <w:p w14:paraId="4FB166C6" w14:textId="77777777" w:rsidR="002120D0" w:rsidRDefault="002120D0" w:rsidP="00AF6567">
      <w:pPr>
        <w:rPr>
          <w:noProof/>
        </w:rPr>
      </w:pPr>
    </w:p>
    <w:p w14:paraId="63C0A2E8" w14:textId="77777777" w:rsidR="00FE18A0" w:rsidRDefault="00FE18A0" w:rsidP="00AF6567">
      <w:pPr>
        <w:rPr>
          <w:noProof/>
        </w:rPr>
      </w:pPr>
      <w:r>
        <w:rPr>
          <w:noProof/>
        </w:rPr>
        <w:br w:type="page"/>
      </w:r>
    </w:p>
    <w:p w14:paraId="70367B1D" w14:textId="77777777" w:rsidR="00FE18A0" w:rsidRDefault="00FE18A0" w:rsidP="00FE18A0">
      <w:pPr>
        <w:pStyle w:val="NormalTight"/>
      </w:pPr>
    </w:p>
    <w:p w14:paraId="751E09C2" w14:textId="77777777" w:rsidR="00FE18A0" w:rsidRPr="00C92338" w:rsidRDefault="00FE18A0" w:rsidP="007F197D">
      <w:pPr>
        <w:pStyle w:val="Insidecoverspacer"/>
      </w:pPr>
    </w:p>
    <w:p w14:paraId="1C694BFE" w14:textId="77777777" w:rsidR="00FE18A0" w:rsidRPr="00C92338" w:rsidRDefault="00FE18A0" w:rsidP="00FE18A0">
      <w:pPr>
        <w:pStyle w:val="NormalTight"/>
      </w:pPr>
      <w:r w:rsidRPr="00C92338">
        <w:t>The Secretary</w:t>
      </w:r>
    </w:p>
    <w:p w14:paraId="0E951423" w14:textId="77777777" w:rsidR="00FE18A0" w:rsidRPr="00C92338" w:rsidRDefault="00FE18A0" w:rsidP="00FE18A0">
      <w:pPr>
        <w:pStyle w:val="NormalTight"/>
      </w:pPr>
      <w:r w:rsidRPr="00C92338">
        <w:t>Department of Treasury and Finance</w:t>
      </w:r>
    </w:p>
    <w:p w14:paraId="0832336C" w14:textId="77777777" w:rsidR="00FE18A0" w:rsidRPr="00C92338" w:rsidRDefault="00FE18A0" w:rsidP="00FE18A0">
      <w:pPr>
        <w:pStyle w:val="NormalTight"/>
      </w:pPr>
      <w:r w:rsidRPr="00C92338">
        <w:t>1 Treasury Place</w:t>
      </w:r>
    </w:p>
    <w:p w14:paraId="08EB6C43" w14:textId="77777777" w:rsidR="00FE18A0" w:rsidRPr="00C92338" w:rsidRDefault="00FE18A0" w:rsidP="00FE18A0">
      <w:pPr>
        <w:pStyle w:val="NormalTight"/>
      </w:pPr>
      <w:r w:rsidRPr="00C92338">
        <w:t>Melbourne Victoria 3002</w:t>
      </w:r>
    </w:p>
    <w:p w14:paraId="4AA4F864" w14:textId="77777777" w:rsidR="00FE18A0" w:rsidRPr="00C92338" w:rsidRDefault="00FE18A0" w:rsidP="00FE18A0">
      <w:pPr>
        <w:pStyle w:val="NormalTight"/>
      </w:pPr>
      <w:r w:rsidRPr="00C92338">
        <w:t>Australia</w:t>
      </w:r>
    </w:p>
    <w:p w14:paraId="35D9FB0E" w14:textId="77777777" w:rsidR="00FE18A0" w:rsidRPr="00C92338" w:rsidRDefault="00FE18A0" w:rsidP="00FE18A0">
      <w:pPr>
        <w:pStyle w:val="NormalTight"/>
      </w:pPr>
      <w:r w:rsidRPr="00C92338">
        <w:t>Telephone: +61 3 9651 5111</w:t>
      </w:r>
    </w:p>
    <w:p w14:paraId="0681230D" w14:textId="77777777" w:rsidR="00FE18A0" w:rsidRPr="00C92338" w:rsidRDefault="00FE18A0" w:rsidP="00FE18A0">
      <w:pPr>
        <w:pStyle w:val="NormalTight"/>
      </w:pPr>
      <w:r w:rsidRPr="00C92338">
        <w:t>Facsimile: +61 3 9651 2062</w:t>
      </w:r>
    </w:p>
    <w:p w14:paraId="232A70D5" w14:textId="77777777" w:rsidR="00FE18A0" w:rsidRPr="00C92338" w:rsidRDefault="00FE18A0" w:rsidP="00FE18A0">
      <w:pPr>
        <w:pStyle w:val="NormalTight"/>
      </w:pPr>
      <w:r w:rsidRPr="00C92338">
        <w:t>dtf.vic.gov.au</w:t>
      </w:r>
    </w:p>
    <w:p w14:paraId="2E375D51" w14:textId="77777777" w:rsidR="00FE18A0" w:rsidRPr="00C92338" w:rsidRDefault="00FE18A0" w:rsidP="00FE18A0">
      <w:pPr>
        <w:pStyle w:val="NormalTight"/>
      </w:pPr>
    </w:p>
    <w:p w14:paraId="1D03C046" w14:textId="77777777" w:rsidR="00FE18A0" w:rsidRPr="00C92338" w:rsidRDefault="00FE18A0" w:rsidP="00FE18A0">
      <w:pPr>
        <w:pStyle w:val="NormalTight"/>
      </w:pPr>
      <w:r w:rsidRPr="00C92338">
        <w:t>Authorised by the Victorian Government</w:t>
      </w:r>
    </w:p>
    <w:p w14:paraId="33F3FAB9" w14:textId="77777777" w:rsidR="00FE18A0" w:rsidRPr="00C92338" w:rsidRDefault="00FE18A0" w:rsidP="00FE18A0">
      <w:pPr>
        <w:pStyle w:val="NormalTight"/>
      </w:pPr>
      <w:r w:rsidRPr="00C92338">
        <w:t>1 Treasury Place, Melbourne, 3002</w:t>
      </w:r>
    </w:p>
    <w:p w14:paraId="65B78984" w14:textId="77777777" w:rsidR="00FE18A0" w:rsidRPr="00C92338" w:rsidRDefault="00FE18A0" w:rsidP="00FE18A0">
      <w:pPr>
        <w:pStyle w:val="NormalTight"/>
      </w:pPr>
    </w:p>
    <w:p w14:paraId="4D237866" w14:textId="0DB61763" w:rsidR="00FE18A0" w:rsidRPr="00C92338" w:rsidRDefault="00FE18A0" w:rsidP="00AF6567">
      <w:r>
        <w:t>© State of Victoria 20</w:t>
      </w:r>
      <w:r w:rsidR="00744441">
        <w:t>2</w:t>
      </w:r>
      <w:r w:rsidR="00A012BD">
        <w:t>3</w:t>
      </w:r>
    </w:p>
    <w:p w14:paraId="64CECD06" w14:textId="77777777" w:rsidR="00FE18A0" w:rsidRPr="00C92338" w:rsidRDefault="00FE18A0" w:rsidP="00AF6567">
      <w:r w:rsidRPr="00C92338">
        <w:rPr>
          <w:noProof/>
        </w:rPr>
        <w:drawing>
          <wp:inline distT="0" distB="0" distL="0" distR="0" wp14:anchorId="2CBFA5F6" wp14:editId="4F4EA49C">
            <wp:extent cx="1117460" cy="393651"/>
            <wp:effectExtent l="0" t="0" r="6985" b="6985"/>
            <wp:docPr id="14" name="Picture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13">
                      <a:extLst>
                        <a:ext uri="{28A0092B-C50C-407E-A947-70E740481C1C}">
                          <a14:useLocalDpi xmlns:a14="http://schemas.microsoft.com/office/drawing/2010/main" val="0"/>
                        </a:ext>
                      </a:extLst>
                    </a:blip>
                    <a:stretch>
                      <a:fillRect/>
                    </a:stretch>
                  </pic:blipFill>
                  <pic:spPr>
                    <a:xfrm>
                      <a:off x="0" y="0"/>
                      <a:ext cx="1117460" cy="393651"/>
                    </a:xfrm>
                    <a:prstGeom prst="rect">
                      <a:avLst/>
                    </a:prstGeom>
                  </pic:spPr>
                </pic:pic>
              </a:graphicData>
            </a:graphic>
          </wp:inline>
        </w:drawing>
      </w:r>
      <w:r w:rsidRPr="00C92338">
        <w:t xml:space="preserve"> </w:t>
      </w:r>
    </w:p>
    <w:p w14:paraId="6C9C5590" w14:textId="77777777" w:rsidR="00FE18A0" w:rsidRPr="00C92338" w:rsidRDefault="00FE18A0" w:rsidP="00FE18A0">
      <w:pPr>
        <w:pStyle w:val="NormalTight"/>
      </w:pPr>
      <w:r w:rsidRPr="00C92338">
        <w:t xml:space="preserve">You are free to re-use this work under a </w:t>
      </w:r>
      <w:hyperlink r:id="rId14" w:history="1">
        <w:r w:rsidRPr="00C92338">
          <w:rPr>
            <w:rStyle w:val="Hyperlink"/>
          </w:rPr>
          <w:t>Creative Commons Attribution 4.0 licence</w:t>
        </w:r>
      </w:hyperlink>
      <w:r w:rsidRPr="00C92338">
        <w:rPr>
          <w:rStyle w:val="Hyperlink"/>
        </w:rPr>
        <w:t>,</w:t>
      </w:r>
      <w:r w:rsidRPr="00C92338">
        <w:t xml:space="preserve"> provided you credit the State of Victoria (Department of Treasury and Finance) as author, indicate if changes were made and comply with the other licence terms. The licence does not apply to any branding, including Government logos.</w:t>
      </w:r>
    </w:p>
    <w:p w14:paraId="448B7537" w14:textId="77777777" w:rsidR="00FE18A0" w:rsidRPr="00C92338" w:rsidRDefault="00FE18A0" w:rsidP="00FE18A0">
      <w:pPr>
        <w:pStyle w:val="NormalTight"/>
      </w:pPr>
    </w:p>
    <w:p w14:paraId="351C9B38" w14:textId="77777777" w:rsidR="00FE18A0" w:rsidRPr="00C92338" w:rsidRDefault="00FE18A0" w:rsidP="00FE18A0">
      <w:pPr>
        <w:pStyle w:val="NormalTight"/>
      </w:pPr>
      <w:r w:rsidRPr="00C92338">
        <w:t xml:space="preserve">Copyright queries may be directed to </w:t>
      </w:r>
      <w:hyperlink r:id="rId15" w:history="1">
        <w:r w:rsidRPr="00C92338">
          <w:rPr>
            <w:rStyle w:val="Hyperlink"/>
            <w:rFonts w:cstheme="minorHAnsi"/>
          </w:rPr>
          <w:t>IPpolicy@dtf.vic.gov.au</w:t>
        </w:r>
      </w:hyperlink>
    </w:p>
    <w:p w14:paraId="6DC04E30" w14:textId="136A92C8" w:rsidR="00FE18A0" w:rsidRPr="00C92338" w:rsidRDefault="00FE18A0" w:rsidP="00FE18A0">
      <w:pPr>
        <w:pStyle w:val="NormalTight"/>
      </w:pPr>
      <w:r>
        <w:t>Published 20</w:t>
      </w:r>
      <w:r w:rsidR="00744441">
        <w:t>2</w:t>
      </w:r>
      <w:r w:rsidR="00A012BD">
        <w:t>3</w:t>
      </w:r>
    </w:p>
    <w:p w14:paraId="05847BF4" w14:textId="77777777" w:rsidR="00FE18A0" w:rsidRPr="00C92338" w:rsidRDefault="00FE18A0" w:rsidP="00FE18A0">
      <w:pPr>
        <w:pStyle w:val="NormalTight"/>
      </w:pPr>
    </w:p>
    <w:p w14:paraId="46940480" w14:textId="42AF4D6B" w:rsidR="00FE18A0" w:rsidRPr="00C92338" w:rsidRDefault="00FE18A0" w:rsidP="00FE18A0">
      <w:pPr>
        <w:pStyle w:val="NormalTight"/>
      </w:pPr>
      <w:r w:rsidRPr="00C92338">
        <w:t>If you would like to receive this publication in an accessible format</w:t>
      </w:r>
      <w:r w:rsidR="00221E10">
        <w:t>,</w:t>
      </w:r>
      <w:r w:rsidRPr="00C92338">
        <w:t xml:space="preserve"> please email </w:t>
      </w:r>
      <w:hyperlink r:id="rId16" w:history="1">
        <w:r w:rsidRPr="00C92338">
          <w:t>information@dtf.vic.gov.au</w:t>
        </w:r>
      </w:hyperlink>
      <w:r w:rsidRPr="00C92338">
        <w:t xml:space="preserve"> </w:t>
      </w:r>
    </w:p>
    <w:p w14:paraId="377D7991" w14:textId="77777777" w:rsidR="00FE18A0" w:rsidRPr="00C92338" w:rsidRDefault="00FE18A0" w:rsidP="00FE18A0">
      <w:pPr>
        <w:pStyle w:val="NormalTight"/>
      </w:pPr>
    </w:p>
    <w:p w14:paraId="63AD8C0F" w14:textId="77777777" w:rsidR="00FE18A0" w:rsidRPr="00C92338" w:rsidRDefault="00FE18A0" w:rsidP="00FE18A0">
      <w:pPr>
        <w:pStyle w:val="NormalTight"/>
      </w:pPr>
      <w:r w:rsidRPr="00C92338">
        <w:t xml:space="preserve">This document is also available in Word and PDF format at </w:t>
      </w:r>
      <w:hyperlink r:id="rId17" w:history="1">
        <w:r w:rsidRPr="00FE18A0">
          <w:rPr>
            <w:rStyle w:val="Hyperlink"/>
          </w:rPr>
          <w:t>dtf.vic.gov.au</w:t>
        </w:r>
      </w:hyperlink>
    </w:p>
    <w:p w14:paraId="13E31A3B" w14:textId="77777777" w:rsidR="002120D0" w:rsidRDefault="002120D0" w:rsidP="00AF6567"/>
    <w:p w14:paraId="0A7209CD" w14:textId="77777777" w:rsidR="002120D0" w:rsidRDefault="002120D0" w:rsidP="00AF6567">
      <w:pPr>
        <w:sectPr w:rsidR="002120D0" w:rsidSect="00744441">
          <w:headerReference w:type="even" r:id="rId18"/>
          <w:headerReference w:type="default" r:id="rId19"/>
          <w:footerReference w:type="even" r:id="rId20"/>
          <w:footerReference w:type="default" r:id="rId21"/>
          <w:headerReference w:type="first" r:id="rId22"/>
          <w:footerReference w:type="first" r:id="rId23"/>
          <w:type w:val="oddPage"/>
          <w:pgSz w:w="11906" w:h="16838" w:code="9"/>
          <w:pgMar w:top="2160" w:right="1152" w:bottom="1987" w:left="1152" w:header="461" w:footer="446" w:gutter="0"/>
          <w:pgNumType w:start="1"/>
          <w:cols w:space="708"/>
          <w:docGrid w:linePitch="360"/>
        </w:sectPr>
      </w:pPr>
    </w:p>
    <w:p w14:paraId="53EEB212" w14:textId="77777777" w:rsidR="00FE18A0" w:rsidRDefault="00FE18A0" w:rsidP="00AF6567">
      <w:pPr>
        <w:pStyle w:val="TOCHeading"/>
      </w:pPr>
      <w:r>
        <w:lastRenderedPageBreak/>
        <w:t>Contents</w:t>
      </w:r>
    </w:p>
    <w:p w14:paraId="6371376B" w14:textId="7E951009" w:rsidR="00061D10" w:rsidRDefault="00FE18A0">
      <w:pPr>
        <w:pStyle w:val="TOC4"/>
        <w:rPr>
          <w:sz w:val="22"/>
          <w:szCs w:val="22"/>
          <w:lang w:eastAsia="en-AU"/>
        </w:rPr>
      </w:pPr>
      <w:r>
        <w:fldChar w:fldCharType="begin"/>
      </w:r>
      <w:r>
        <w:instrText xml:space="preserve"> TOC \h \z \t "Heading 1,1,Heading 2,2,Heading 1 numbered,4,Heading 2 numbered,5" </w:instrText>
      </w:r>
      <w:r>
        <w:fldChar w:fldCharType="separate"/>
      </w:r>
      <w:hyperlink w:anchor="_Toc81831125" w:history="1">
        <w:r w:rsidR="00061D10" w:rsidRPr="00156A81">
          <w:rPr>
            <w:rStyle w:val="Hyperlink"/>
          </w:rPr>
          <w:t>1.</w:t>
        </w:r>
        <w:r w:rsidR="00061D10">
          <w:rPr>
            <w:sz w:val="22"/>
            <w:szCs w:val="22"/>
            <w:lang w:eastAsia="en-AU"/>
          </w:rPr>
          <w:tab/>
        </w:r>
        <w:r w:rsidR="00061D10" w:rsidRPr="00156A81">
          <w:rPr>
            <w:rStyle w:val="Hyperlink"/>
          </w:rPr>
          <w:t>Introduction and context</w:t>
        </w:r>
        <w:r w:rsidR="00061D10">
          <w:rPr>
            <w:webHidden/>
          </w:rPr>
          <w:tab/>
        </w:r>
        <w:r w:rsidR="00061D10">
          <w:rPr>
            <w:webHidden/>
          </w:rPr>
          <w:fldChar w:fldCharType="begin"/>
        </w:r>
        <w:r w:rsidR="00061D10">
          <w:rPr>
            <w:webHidden/>
          </w:rPr>
          <w:instrText xml:space="preserve"> PAGEREF _Toc81831125 \h </w:instrText>
        </w:r>
        <w:r w:rsidR="00061D10">
          <w:rPr>
            <w:webHidden/>
          </w:rPr>
        </w:r>
        <w:r w:rsidR="00061D10">
          <w:rPr>
            <w:webHidden/>
          </w:rPr>
          <w:fldChar w:fldCharType="separate"/>
        </w:r>
        <w:r w:rsidR="00996964">
          <w:rPr>
            <w:webHidden/>
          </w:rPr>
          <w:t>1</w:t>
        </w:r>
        <w:r w:rsidR="00061D10">
          <w:rPr>
            <w:webHidden/>
          </w:rPr>
          <w:fldChar w:fldCharType="end"/>
        </w:r>
      </w:hyperlink>
    </w:p>
    <w:p w14:paraId="096801AE" w14:textId="38E9D34E" w:rsidR="00061D10" w:rsidRDefault="00F01DAA">
      <w:pPr>
        <w:pStyle w:val="TOC5"/>
        <w:rPr>
          <w:spacing w:val="0"/>
          <w:sz w:val="22"/>
          <w:szCs w:val="22"/>
          <w:lang w:eastAsia="en-AU"/>
        </w:rPr>
      </w:pPr>
      <w:hyperlink w:anchor="_Toc81831126" w:history="1">
        <w:r w:rsidR="00061D10" w:rsidRPr="00156A81">
          <w:rPr>
            <w:rStyle w:val="Hyperlink"/>
          </w:rPr>
          <w:t>1.1</w:t>
        </w:r>
        <w:r w:rsidR="00061D10">
          <w:rPr>
            <w:spacing w:val="0"/>
            <w:sz w:val="22"/>
            <w:szCs w:val="22"/>
            <w:lang w:eastAsia="en-AU"/>
          </w:rPr>
          <w:tab/>
        </w:r>
        <w:r w:rsidR="00061D10" w:rsidRPr="00156A81">
          <w:rPr>
            <w:rStyle w:val="Hyperlink"/>
          </w:rPr>
          <w:t>Digital asset policy</w:t>
        </w:r>
        <w:r w:rsidR="00061D10">
          <w:rPr>
            <w:webHidden/>
          </w:rPr>
          <w:tab/>
        </w:r>
        <w:r w:rsidR="00061D10">
          <w:rPr>
            <w:webHidden/>
          </w:rPr>
          <w:fldChar w:fldCharType="begin"/>
        </w:r>
        <w:r w:rsidR="00061D10">
          <w:rPr>
            <w:webHidden/>
          </w:rPr>
          <w:instrText xml:space="preserve"> PAGEREF _Toc81831126 \h </w:instrText>
        </w:r>
        <w:r w:rsidR="00061D10">
          <w:rPr>
            <w:webHidden/>
          </w:rPr>
        </w:r>
        <w:r w:rsidR="00061D10">
          <w:rPr>
            <w:webHidden/>
          </w:rPr>
          <w:fldChar w:fldCharType="separate"/>
        </w:r>
        <w:r w:rsidR="00996964">
          <w:rPr>
            <w:webHidden/>
          </w:rPr>
          <w:t>1</w:t>
        </w:r>
        <w:r w:rsidR="00061D10">
          <w:rPr>
            <w:webHidden/>
          </w:rPr>
          <w:fldChar w:fldCharType="end"/>
        </w:r>
      </w:hyperlink>
    </w:p>
    <w:p w14:paraId="761522B6" w14:textId="52679915" w:rsidR="00061D10" w:rsidRDefault="00F01DAA">
      <w:pPr>
        <w:pStyle w:val="TOC5"/>
        <w:rPr>
          <w:spacing w:val="0"/>
          <w:sz w:val="22"/>
          <w:szCs w:val="22"/>
          <w:lang w:eastAsia="en-AU"/>
        </w:rPr>
      </w:pPr>
      <w:hyperlink w:anchor="_Toc81831127" w:history="1">
        <w:r w:rsidR="00061D10" w:rsidRPr="00156A81">
          <w:rPr>
            <w:rStyle w:val="Hyperlink"/>
            <w:rFonts w:ascii="VIC" w:hAnsi="VIC"/>
          </w:rPr>
          <w:t>1.2</w:t>
        </w:r>
        <w:r w:rsidR="00061D10">
          <w:rPr>
            <w:spacing w:val="0"/>
            <w:sz w:val="22"/>
            <w:szCs w:val="22"/>
            <w:lang w:eastAsia="en-AU"/>
          </w:rPr>
          <w:tab/>
        </w:r>
        <w:r w:rsidR="00061D10" w:rsidRPr="00156A81">
          <w:rPr>
            <w:rStyle w:val="Hyperlink"/>
            <w:rFonts w:ascii="VIC" w:hAnsi="VIC"/>
          </w:rPr>
          <w:t>Digital Asset transformation through the Digital Build Program</w:t>
        </w:r>
        <w:r w:rsidR="00061D10">
          <w:rPr>
            <w:webHidden/>
          </w:rPr>
          <w:tab/>
        </w:r>
        <w:r w:rsidR="00061D10">
          <w:rPr>
            <w:webHidden/>
          </w:rPr>
          <w:fldChar w:fldCharType="begin"/>
        </w:r>
        <w:r w:rsidR="00061D10">
          <w:rPr>
            <w:webHidden/>
          </w:rPr>
          <w:instrText xml:space="preserve"> PAGEREF _Toc81831127 \h </w:instrText>
        </w:r>
        <w:r w:rsidR="00061D10">
          <w:rPr>
            <w:webHidden/>
          </w:rPr>
        </w:r>
        <w:r w:rsidR="00061D10">
          <w:rPr>
            <w:webHidden/>
          </w:rPr>
          <w:fldChar w:fldCharType="separate"/>
        </w:r>
        <w:r w:rsidR="00996964">
          <w:rPr>
            <w:webHidden/>
          </w:rPr>
          <w:t>2</w:t>
        </w:r>
        <w:r w:rsidR="00061D10">
          <w:rPr>
            <w:webHidden/>
          </w:rPr>
          <w:fldChar w:fldCharType="end"/>
        </w:r>
      </w:hyperlink>
    </w:p>
    <w:p w14:paraId="23E18A4B" w14:textId="27CF3D5A" w:rsidR="00061D10" w:rsidRDefault="00F01DAA">
      <w:pPr>
        <w:pStyle w:val="TOC5"/>
        <w:rPr>
          <w:spacing w:val="0"/>
          <w:sz w:val="22"/>
          <w:szCs w:val="22"/>
          <w:lang w:eastAsia="en-AU"/>
        </w:rPr>
      </w:pPr>
      <w:hyperlink w:anchor="_Toc81831128" w:history="1">
        <w:r w:rsidR="00061D10" w:rsidRPr="00156A81">
          <w:rPr>
            <w:rStyle w:val="Hyperlink"/>
            <w:rFonts w:ascii="VIC" w:hAnsi="VIC"/>
          </w:rPr>
          <w:t>1.3</w:t>
        </w:r>
        <w:r w:rsidR="00061D10">
          <w:rPr>
            <w:spacing w:val="0"/>
            <w:sz w:val="22"/>
            <w:szCs w:val="22"/>
            <w:lang w:eastAsia="en-AU"/>
          </w:rPr>
          <w:tab/>
        </w:r>
        <w:r w:rsidR="00061D10" w:rsidRPr="00156A81">
          <w:rPr>
            <w:rStyle w:val="Hyperlink"/>
            <w:rFonts w:ascii="VIC" w:hAnsi="VIC"/>
          </w:rPr>
          <w:t>Available support</w:t>
        </w:r>
        <w:r w:rsidR="00061D10">
          <w:rPr>
            <w:webHidden/>
          </w:rPr>
          <w:tab/>
        </w:r>
        <w:r w:rsidR="00061D10">
          <w:rPr>
            <w:webHidden/>
          </w:rPr>
          <w:fldChar w:fldCharType="begin"/>
        </w:r>
        <w:r w:rsidR="00061D10">
          <w:rPr>
            <w:webHidden/>
          </w:rPr>
          <w:instrText xml:space="preserve"> PAGEREF _Toc81831128 \h </w:instrText>
        </w:r>
        <w:r w:rsidR="00061D10">
          <w:rPr>
            <w:webHidden/>
          </w:rPr>
        </w:r>
        <w:r w:rsidR="00061D10">
          <w:rPr>
            <w:webHidden/>
          </w:rPr>
          <w:fldChar w:fldCharType="separate"/>
        </w:r>
        <w:r w:rsidR="00996964">
          <w:rPr>
            <w:webHidden/>
          </w:rPr>
          <w:t>2</w:t>
        </w:r>
        <w:r w:rsidR="00061D10">
          <w:rPr>
            <w:webHidden/>
          </w:rPr>
          <w:fldChar w:fldCharType="end"/>
        </w:r>
      </w:hyperlink>
    </w:p>
    <w:p w14:paraId="1E83218F" w14:textId="1E06212C" w:rsidR="00061D10" w:rsidRDefault="00F01DAA">
      <w:pPr>
        <w:pStyle w:val="TOC4"/>
        <w:rPr>
          <w:sz w:val="22"/>
          <w:szCs w:val="22"/>
          <w:lang w:eastAsia="en-AU"/>
        </w:rPr>
      </w:pPr>
      <w:hyperlink w:anchor="_Toc81831129" w:history="1">
        <w:r w:rsidR="00061D10" w:rsidRPr="00156A81">
          <w:rPr>
            <w:rStyle w:val="Hyperlink"/>
          </w:rPr>
          <w:t>2.</w:t>
        </w:r>
        <w:r w:rsidR="00061D10">
          <w:rPr>
            <w:sz w:val="22"/>
            <w:szCs w:val="22"/>
            <w:lang w:eastAsia="en-AU"/>
          </w:rPr>
          <w:tab/>
        </w:r>
        <w:r w:rsidR="00061D10" w:rsidRPr="00156A81">
          <w:rPr>
            <w:rStyle w:val="Hyperlink"/>
          </w:rPr>
          <w:t>Purpose and benefits</w:t>
        </w:r>
        <w:r w:rsidR="00061D10">
          <w:rPr>
            <w:webHidden/>
          </w:rPr>
          <w:tab/>
        </w:r>
        <w:r w:rsidR="00061D10">
          <w:rPr>
            <w:webHidden/>
          </w:rPr>
          <w:fldChar w:fldCharType="begin"/>
        </w:r>
        <w:r w:rsidR="00061D10">
          <w:rPr>
            <w:webHidden/>
          </w:rPr>
          <w:instrText xml:space="preserve"> PAGEREF _Toc81831129 \h </w:instrText>
        </w:r>
        <w:r w:rsidR="00061D10">
          <w:rPr>
            <w:webHidden/>
          </w:rPr>
        </w:r>
        <w:r w:rsidR="00061D10">
          <w:rPr>
            <w:webHidden/>
          </w:rPr>
          <w:fldChar w:fldCharType="separate"/>
        </w:r>
        <w:r w:rsidR="00996964">
          <w:rPr>
            <w:webHidden/>
          </w:rPr>
          <w:t>3</w:t>
        </w:r>
        <w:r w:rsidR="00061D10">
          <w:rPr>
            <w:webHidden/>
          </w:rPr>
          <w:fldChar w:fldCharType="end"/>
        </w:r>
      </w:hyperlink>
    </w:p>
    <w:p w14:paraId="27AB3B46" w14:textId="0949C7B2" w:rsidR="00061D10" w:rsidRDefault="00F01DAA">
      <w:pPr>
        <w:pStyle w:val="TOC5"/>
        <w:rPr>
          <w:spacing w:val="0"/>
          <w:sz w:val="22"/>
          <w:szCs w:val="22"/>
          <w:lang w:eastAsia="en-AU"/>
        </w:rPr>
      </w:pPr>
      <w:hyperlink w:anchor="_Toc81831130" w:history="1">
        <w:r w:rsidR="00061D10" w:rsidRPr="00156A81">
          <w:rPr>
            <w:rStyle w:val="Hyperlink"/>
          </w:rPr>
          <w:t>2.1</w:t>
        </w:r>
        <w:r w:rsidR="00061D10">
          <w:rPr>
            <w:spacing w:val="0"/>
            <w:sz w:val="22"/>
            <w:szCs w:val="22"/>
            <w:lang w:eastAsia="en-AU"/>
          </w:rPr>
          <w:tab/>
        </w:r>
        <w:r w:rsidR="00061D10" w:rsidRPr="00156A81">
          <w:rPr>
            <w:rStyle w:val="Hyperlink"/>
          </w:rPr>
          <w:t>Challenges and priorities for government</w:t>
        </w:r>
        <w:r w:rsidR="00061D10">
          <w:rPr>
            <w:webHidden/>
          </w:rPr>
          <w:tab/>
        </w:r>
        <w:r w:rsidR="00061D10">
          <w:rPr>
            <w:webHidden/>
          </w:rPr>
          <w:fldChar w:fldCharType="begin"/>
        </w:r>
        <w:r w:rsidR="00061D10">
          <w:rPr>
            <w:webHidden/>
          </w:rPr>
          <w:instrText xml:space="preserve"> PAGEREF _Toc81831130 \h </w:instrText>
        </w:r>
        <w:r w:rsidR="00061D10">
          <w:rPr>
            <w:webHidden/>
          </w:rPr>
        </w:r>
        <w:r w:rsidR="00061D10">
          <w:rPr>
            <w:webHidden/>
          </w:rPr>
          <w:fldChar w:fldCharType="separate"/>
        </w:r>
        <w:r w:rsidR="00996964">
          <w:rPr>
            <w:webHidden/>
          </w:rPr>
          <w:t>3</w:t>
        </w:r>
        <w:r w:rsidR="00061D10">
          <w:rPr>
            <w:webHidden/>
          </w:rPr>
          <w:fldChar w:fldCharType="end"/>
        </w:r>
      </w:hyperlink>
    </w:p>
    <w:p w14:paraId="6F0DBB7A" w14:textId="0AC36969" w:rsidR="00061D10" w:rsidRDefault="00F01DAA">
      <w:pPr>
        <w:pStyle w:val="TOC5"/>
        <w:rPr>
          <w:spacing w:val="0"/>
          <w:sz w:val="22"/>
          <w:szCs w:val="22"/>
          <w:lang w:eastAsia="en-AU"/>
        </w:rPr>
      </w:pPr>
      <w:hyperlink w:anchor="_Toc81831131" w:history="1">
        <w:r w:rsidR="00061D10" w:rsidRPr="00156A81">
          <w:rPr>
            <w:rStyle w:val="Hyperlink"/>
            <w:rFonts w:ascii="VIC" w:eastAsia="Times New Roman" w:hAnsi="VIC"/>
          </w:rPr>
          <w:t>2.2</w:t>
        </w:r>
        <w:r w:rsidR="00061D10">
          <w:rPr>
            <w:spacing w:val="0"/>
            <w:sz w:val="22"/>
            <w:szCs w:val="22"/>
            <w:lang w:eastAsia="en-AU"/>
          </w:rPr>
          <w:tab/>
        </w:r>
        <w:r w:rsidR="00061D10" w:rsidRPr="00156A81">
          <w:rPr>
            <w:rStyle w:val="Hyperlink"/>
            <w:rFonts w:ascii="VIC" w:eastAsia="Times New Roman" w:hAnsi="VIC"/>
          </w:rPr>
          <w:t>Vision and purpose of this policy</w:t>
        </w:r>
        <w:r w:rsidR="00061D10">
          <w:rPr>
            <w:webHidden/>
          </w:rPr>
          <w:tab/>
        </w:r>
        <w:r w:rsidR="00061D10">
          <w:rPr>
            <w:webHidden/>
          </w:rPr>
          <w:fldChar w:fldCharType="begin"/>
        </w:r>
        <w:r w:rsidR="00061D10">
          <w:rPr>
            <w:webHidden/>
          </w:rPr>
          <w:instrText xml:space="preserve"> PAGEREF _Toc81831131 \h </w:instrText>
        </w:r>
        <w:r w:rsidR="00061D10">
          <w:rPr>
            <w:webHidden/>
          </w:rPr>
        </w:r>
        <w:r w:rsidR="00061D10">
          <w:rPr>
            <w:webHidden/>
          </w:rPr>
          <w:fldChar w:fldCharType="separate"/>
        </w:r>
        <w:r w:rsidR="00996964">
          <w:rPr>
            <w:webHidden/>
          </w:rPr>
          <w:t>3</w:t>
        </w:r>
        <w:r w:rsidR="00061D10">
          <w:rPr>
            <w:webHidden/>
          </w:rPr>
          <w:fldChar w:fldCharType="end"/>
        </w:r>
      </w:hyperlink>
    </w:p>
    <w:p w14:paraId="7CDE295C" w14:textId="3DBCD439" w:rsidR="00061D10" w:rsidRDefault="00F01DAA">
      <w:pPr>
        <w:pStyle w:val="TOC5"/>
        <w:rPr>
          <w:spacing w:val="0"/>
          <w:sz w:val="22"/>
          <w:szCs w:val="22"/>
          <w:lang w:eastAsia="en-AU"/>
        </w:rPr>
      </w:pPr>
      <w:hyperlink w:anchor="_Toc81831132" w:history="1">
        <w:r w:rsidR="00061D10" w:rsidRPr="00156A81">
          <w:rPr>
            <w:rStyle w:val="Hyperlink"/>
            <w:rFonts w:ascii="VIC" w:hAnsi="VIC"/>
          </w:rPr>
          <w:t>2.3</w:t>
        </w:r>
        <w:r w:rsidR="00061D10">
          <w:rPr>
            <w:spacing w:val="0"/>
            <w:sz w:val="22"/>
            <w:szCs w:val="22"/>
            <w:lang w:eastAsia="en-AU"/>
          </w:rPr>
          <w:tab/>
        </w:r>
        <w:r w:rsidR="00061D10" w:rsidRPr="00156A81">
          <w:rPr>
            <w:rStyle w:val="Hyperlink"/>
            <w:rFonts w:ascii="VIC" w:hAnsi="VIC"/>
          </w:rPr>
          <w:t>Benefits of digital asset approaches</w:t>
        </w:r>
        <w:r w:rsidR="00061D10">
          <w:rPr>
            <w:webHidden/>
          </w:rPr>
          <w:tab/>
        </w:r>
        <w:r w:rsidR="00061D10">
          <w:rPr>
            <w:webHidden/>
          </w:rPr>
          <w:fldChar w:fldCharType="begin"/>
        </w:r>
        <w:r w:rsidR="00061D10">
          <w:rPr>
            <w:webHidden/>
          </w:rPr>
          <w:instrText xml:space="preserve"> PAGEREF _Toc81831132 \h </w:instrText>
        </w:r>
        <w:r w:rsidR="00061D10">
          <w:rPr>
            <w:webHidden/>
          </w:rPr>
        </w:r>
        <w:r w:rsidR="00061D10">
          <w:rPr>
            <w:webHidden/>
          </w:rPr>
          <w:fldChar w:fldCharType="separate"/>
        </w:r>
        <w:r w:rsidR="00996964">
          <w:rPr>
            <w:webHidden/>
          </w:rPr>
          <w:t>4</w:t>
        </w:r>
        <w:r w:rsidR="00061D10">
          <w:rPr>
            <w:webHidden/>
          </w:rPr>
          <w:fldChar w:fldCharType="end"/>
        </w:r>
      </w:hyperlink>
    </w:p>
    <w:p w14:paraId="71E599F1" w14:textId="2EA7BBF6" w:rsidR="00061D10" w:rsidRDefault="00F01DAA">
      <w:pPr>
        <w:pStyle w:val="TOC4"/>
        <w:rPr>
          <w:sz w:val="22"/>
          <w:szCs w:val="22"/>
          <w:lang w:eastAsia="en-AU"/>
        </w:rPr>
      </w:pPr>
      <w:hyperlink w:anchor="_Toc81831133" w:history="1">
        <w:r w:rsidR="00061D10" w:rsidRPr="00156A81">
          <w:rPr>
            <w:rStyle w:val="Hyperlink"/>
          </w:rPr>
          <w:t>3.</w:t>
        </w:r>
        <w:r w:rsidR="00061D10">
          <w:rPr>
            <w:sz w:val="22"/>
            <w:szCs w:val="22"/>
            <w:lang w:eastAsia="en-AU"/>
          </w:rPr>
          <w:tab/>
        </w:r>
        <w:r w:rsidR="00061D10" w:rsidRPr="00156A81">
          <w:rPr>
            <w:rStyle w:val="Hyperlink"/>
          </w:rPr>
          <w:t>Implementation functions</w:t>
        </w:r>
        <w:r w:rsidR="00061D10">
          <w:rPr>
            <w:webHidden/>
          </w:rPr>
          <w:tab/>
        </w:r>
        <w:r w:rsidR="00061D10">
          <w:rPr>
            <w:webHidden/>
          </w:rPr>
          <w:fldChar w:fldCharType="begin"/>
        </w:r>
        <w:r w:rsidR="00061D10">
          <w:rPr>
            <w:webHidden/>
          </w:rPr>
          <w:instrText xml:space="preserve"> PAGEREF _Toc81831133 \h </w:instrText>
        </w:r>
        <w:r w:rsidR="00061D10">
          <w:rPr>
            <w:webHidden/>
          </w:rPr>
        </w:r>
        <w:r w:rsidR="00061D10">
          <w:rPr>
            <w:webHidden/>
          </w:rPr>
          <w:fldChar w:fldCharType="separate"/>
        </w:r>
        <w:r w:rsidR="00996964">
          <w:rPr>
            <w:webHidden/>
          </w:rPr>
          <w:t>5</w:t>
        </w:r>
        <w:r w:rsidR="00061D10">
          <w:rPr>
            <w:webHidden/>
          </w:rPr>
          <w:fldChar w:fldCharType="end"/>
        </w:r>
      </w:hyperlink>
    </w:p>
    <w:p w14:paraId="104FA592" w14:textId="56A22CDC" w:rsidR="00061D10" w:rsidRDefault="00F01DAA">
      <w:pPr>
        <w:pStyle w:val="TOC4"/>
        <w:rPr>
          <w:sz w:val="22"/>
          <w:szCs w:val="22"/>
          <w:lang w:eastAsia="en-AU"/>
        </w:rPr>
      </w:pPr>
      <w:hyperlink w:anchor="_Toc81831134" w:history="1">
        <w:r w:rsidR="00061D10" w:rsidRPr="00156A81">
          <w:rPr>
            <w:rStyle w:val="Hyperlink"/>
            <w:rFonts w:ascii="VIC" w:hAnsi="VIC"/>
          </w:rPr>
          <w:t>4.</w:t>
        </w:r>
        <w:r w:rsidR="00061D10">
          <w:rPr>
            <w:sz w:val="22"/>
            <w:szCs w:val="22"/>
            <w:lang w:eastAsia="en-AU"/>
          </w:rPr>
          <w:tab/>
        </w:r>
        <w:r w:rsidR="00061D10" w:rsidRPr="00156A81">
          <w:rPr>
            <w:rStyle w:val="Hyperlink"/>
            <w:rFonts w:ascii="VIC" w:hAnsi="VIC"/>
          </w:rPr>
          <w:t>Digital asset policy requirements</w:t>
        </w:r>
        <w:r w:rsidR="00061D10">
          <w:rPr>
            <w:webHidden/>
          </w:rPr>
          <w:tab/>
        </w:r>
        <w:r w:rsidR="00061D10">
          <w:rPr>
            <w:webHidden/>
          </w:rPr>
          <w:fldChar w:fldCharType="begin"/>
        </w:r>
        <w:r w:rsidR="00061D10">
          <w:rPr>
            <w:webHidden/>
          </w:rPr>
          <w:instrText xml:space="preserve"> PAGEREF _Toc81831134 \h </w:instrText>
        </w:r>
        <w:r w:rsidR="00061D10">
          <w:rPr>
            <w:webHidden/>
          </w:rPr>
        </w:r>
        <w:r w:rsidR="00061D10">
          <w:rPr>
            <w:webHidden/>
          </w:rPr>
          <w:fldChar w:fldCharType="separate"/>
        </w:r>
        <w:r w:rsidR="00996964">
          <w:rPr>
            <w:webHidden/>
          </w:rPr>
          <w:t>7</w:t>
        </w:r>
        <w:r w:rsidR="00061D10">
          <w:rPr>
            <w:webHidden/>
          </w:rPr>
          <w:fldChar w:fldCharType="end"/>
        </w:r>
      </w:hyperlink>
    </w:p>
    <w:p w14:paraId="5A8F7E9F" w14:textId="5CC4F694" w:rsidR="00061D10" w:rsidRDefault="00F01DAA">
      <w:pPr>
        <w:pStyle w:val="TOC2"/>
        <w:rPr>
          <w:spacing w:val="0"/>
          <w:sz w:val="22"/>
          <w:szCs w:val="22"/>
        </w:rPr>
      </w:pPr>
      <w:hyperlink w:anchor="_Toc81831135" w:history="1">
        <w:r w:rsidR="00061D10" w:rsidRPr="00156A81">
          <w:rPr>
            <w:rStyle w:val="Hyperlink"/>
          </w:rPr>
          <w:t>Organisational readiness</w:t>
        </w:r>
        <w:r w:rsidR="00061D10">
          <w:rPr>
            <w:webHidden/>
          </w:rPr>
          <w:tab/>
        </w:r>
        <w:r w:rsidR="00061D10">
          <w:rPr>
            <w:webHidden/>
          </w:rPr>
          <w:fldChar w:fldCharType="begin"/>
        </w:r>
        <w:r w:rsidR="00061D10">
          <w:rPr>
            <w:webHidden/>
          </w:rPr>
          <w:instrText xml:space="preserve"> PAGEREF _Toc81831135 \h </w:instrText>
        </w:r>
        <w:r w:rsidR="00061D10">
          <w:rPr>
            <w:webHidden/>
          </w:rPr>
        </w:r>
        <w:r w:rsidR="00061D10">
          <w:rPr>
            <w:webHidden/>
          </w:rPr>
          <w:fldChar w:fldCharType="separate"/>
        </w:r>
        <w:r w:rsidR="00996964">
          <w:rPr>
            <w:webHidden/>
          </w:rPr>
          <w:t>9</w:t>
        </w:r>
        <w:r w:rsidR="00061D10">
          <w:rPr>
            <w:webHidden/>
          </w:rPr>
          <w:fldChar w:fldCharType="end"/>
        </w:r>
      </w:hyperlink>
    </w:p>
    <w:p w14:paraId="4DF97686" w14:textId="7594ECAF" w:rsidR="00061D10" w:rsidRDefault="00F01DAA">
      <w:pPr>
        <w:pStyle w:val="TOC2"/>
        <w:rPr>
          <w:spacing w:val="0"/>
          <w:sz w:val="22"/>
          <w:szCs w:val="22"/>
        </w:rPr>
      </w:pPr>
      <w:hyperlink w:anchor="_Toc81831136" w:history="1">
        <w:r w:rsidR="00061D10" w:rsidRPr="00156A81">
          <w:rPr>
            <w:rStyle w:val="Hyperlink"/>
          </w:rPr>
          <w:t>Business case</w:t>
        </w:r>
        <w:r w:rsidR="00061D10">
          <w:rPr>
            <w:webHidden/>
          </w:rPr>
          <w:tab/>
        </w:r>
        <w:r w:rsidR="00061D10">
          <w:rPr>
            <w:webHidden/>
          </w:rPr>
          <w:fldChar w:fldCharType="begin"/>
        </w:r>
        <w:r w:rsidR="00061D10">
          <w:rPr>
            <w:webHidden/>
          </w:rPr>
          <w:instrText xml:space="preserve"> PAGEREF _Toc81831136 \h </w:instrText>
        </w:r>
        <w:r w:rsidR="00061D10">
          <w:rPr>
            <w:webHidden/>
          </w:rPr>
        </w:r>
        <w:r w:rsidR="00061D10">
          <w:rPr>
            <w:webHidden/>
          </w:rPr>
          <w:fldChar w:fldCharType="separate"/>
        </w:r>
        <w:r w:rsidR="00996964">
          <w:rPr>
            <w:webHidden/>
          </w:rPr>
          <w:t>15</w:t>
        </w:r>
        <w:r w:rsidR="00061D10">
          <w:rPr>
            <w:webHidden/>
          </w:rPr>
          <w:fldChar w:fldCharType="end"/>
        </w:r>
      </w:hyperlink>
    </w:p>
    <w:p w14:paraId="7644C792" w14:textId="1FE4C941" w:rsidR="00061D10" w:rsidRDefault="00F01DAA">
      <w:pPr>
        <w:pStyle w:val="TOC2"/>
        <w:rPr>
          <w:spacing w:val="0"/>
          <w:sz w:val="22"/>
          <w:szCs w:val="22"/>
        </w:rPr>
      </w:pPr>
      <w:hyperlink w:anchor="_Toc81831137" w:history="1">
        <w:r w:rsidR="00061D10" w:rsidRPr="00156A81">
          <w:rPr>
            <w:rStyle w:val="Hyperlink"/>
          </w:rPr>
          <w:t>Procurement</w:t>
        </w:r>
        <w:r w:rsidR="00061D10">
          <w:rPr>
            <w:webHidden/>
          </w:rPr>
          <w:tab/>
        </w:r>
        <w:r w:rsidR="00061D10">
          <w:rPr>
            <w:webHidden/>
          </w:rPr>
          <w:fldChar w:fldCharType="begin"/>
        </w:r>
        <w:r w:rsidR="00061D10">
          <w:rPr>
            <w:webHidden/>
          </w:rPr>
          <w:instrText xml:space="preserve"> PAGEREF _Toc81831137 \h </w:instrText>
        </w:r>
        <w:r w:rsidR="00061D10">
          <w:rPr>
            <w:webHidden/>
          </w:rPr>
        </w:r>
        <w:r w:rsidR="00061D10">
          <w:rPr>
            <w:webHidden/>
          </w:rPr>
          <w:fldChar w:fldCharType="separate"/>
        </w:r>
        <w:r w:rsidR="00996964">
          <w:rPr>
            <w:webHidden/>
          </w:rPr>
          <w:t>18</w:t>
        </w:r>
        <w:r w:rsidR="00061D10">
          <w:rPr>
            <w:webHidden/>
          </w:rPr>
          <w:fldChar w:fldCharType="end"/>
        </w:r>
      </w:hyperlink>
    </w:p>
    <w:p w14:paraId="47A92486" w14:textId="3274117A" w:rsidR="00061D10" w:rsidRDefault="00F01DAA">
      <w:pPr>
        <w:pStyle w:val="TOC2"/>
        <w:rPr>
          <w:spacing w:val="0"/>
          <w:sz w:val="22"/>
          <w:szCs w:val="22"/>
        </w:rPr>
      </w:pPr>
      <w:hyperlink w:anchor="_Toc81831138" w:history="1">
        <w:r w:rsidR="00061D10" w:rsidRPr="00156A81">
          <w:rPr>
            <w:rStyle w:val="Hyperlink"/>
          </w:rPr>
          <w:t>Delivery</w:t>
        </w:r>
        <w:r w:rsidR="00061D10">
          <w:rPr>
            <w:webHidden/>
          </w:rPr>
          <w:tab/>
        </w:r>
        <w:r w:rsidR="00061D10">
          <w:rPr>
            <w:webHidden/>
          </w:rPr>
          <w:fldChar w:fldCharType="begin"/>
        </w:r>
        <w:r w:rsidR="00061D10">
          <w:rPr>
            <w:webHidden/>
          </w:rPr>
          <w:instrText xml:space="preserve"> PAGEREF _Toc81831138 \h </w:instrText>
        </w:r>
        <w:r w:rsidR="00061D10">
          <w:rPr>
            <w:webHidden/>
          </w:rPr>
        </w:r>
        <w:r w:rsidR="00061D10">
          <w:rPr>
            <w:webHidden/>
          </w:rPr>
          <w:fldChar w:fldCharType="separate"/>
        </w:r>
        <w:r w:rsidR="00996964">
          <w:rPr>
            <w:webHidden/>
          </w:rPr>
          <w:t>21</w:t>
        </w:r>
        <w:r w:rsidR="00061D10">
          <w:rPr>
            <w:webHidden/>
          </w:rPr>
          <w:fldChar w:fldCharType="end"/>
        </w:r>
      </w:hyperlink>
    </w:p>
    <w:p w14:paraId="3EEB0584" w14:textId="0CBB9C02" w:rsidR="00061D10" w:rsidRDefault="00F01DAA">
      <w:pPr>
        <w:pStyle w:val="TOC4"/>
        <w:rPr>
          <w:sz w:val="22"/>
          <w:szCs w:val="22"/>
          <w:lang w:eastAsia="en-AU"/>
        </w:rPr>
      </w:pPr>
      <w:hyperlink w:anchor="_Toc81831139" w:history="1">
        <w:r w:rsidR="00061D10" w:rsidRPr="00156A81">
          <w:rPr>
            <w:rStyle w:val="Hyperlink"/>
            <w:rFonts w:ascii="VIC" w:hAnsi="VIC"/>
          </w:rPr>
          <w:t>5.</w:t>
        </w:r>
        <w:r w:rsidR="00061D10">
          <w:rPr>
            <w:sz w:val="22"/>
            <w:szCs w:val="22"/>
            <w:lang w:eastAsia="en-AU"/>
          </w:rPr>
          <w:tab/>
        </w:r>
        <w:r w:rsidR="00061D10" w:rsidRPr="00156A81">
          <w:rPr>
            <w:rStyle w:val="Hyperlink"/>
            <w:rFonts w:ascii="VIC" w:hAnsi="VIC"/>
          </w:rPr>
          <w:t>References</w:t>
        </w:r>
        <w:r w:rsidR="00061D10">
          <w:rPr>
            <w:webHidden/>
          </w:rPr>
          <w:tab/>
        </w:r>
        <w:r w:rsidR="00061D10">
          <w:rPr>
            <w:webHidden/>
          </w:rPr>
          <w:fldChar w:fldCharType="begin"/>
        </w:r>
        <w:r w:rsidR="00061D10">
          <w:rPr>
            <w:webHidden/>
          </w:rPr>
          <w:instrText xml:space="preserve"> PAGEREF _Toc81831139 \h </w:instrText>
        </w:r>
        <w:r w:rsidR="00061D10">
          <w:rPr>
            <w:webHidden/>
          </w:rPr>
        </w:r>
        <w:r w:rsidR="00061D10">
          <w:rPr>
            <w:webHidden/>
          </w:rPr>
          <w:fldChar w:fldCharType="separate"/>
        </w:r>
        <w:r w:rsidR="00996964">
          <w:rPr>
            <w:webHidden/>
          </w:rPr>
          <w:t>27</w:t>
        </w:r>
        <w:r w:rsidR="00061D10">
          <w:rPr>
            <w:webHidden/>
          </w:rPr>
          <w:fldChar w:fldCharType="end"/>
        </w:r>
      </w:hyperlink>
    </w:p>
    <w:p w14:paraId="593F74D0" w14:textId="419AA052" w:rsidR="00061D10" w:rsidRDefault="00F01DAA">
      <w:pPr>
        <w:pStyle w:val="TOC4"/>
        <w:rPr>
          <w:sz w:val="22"/>
          <w:szCs w:val="22"/>
          <w:lang w:eastAsia="en-AU"/>
        </w:rPr>
      </w:pPr>
      <w:hyperlink w:anchor="_Toc81831140" w:history="1">
        <w:r w:rsidR="00061D10" w:rsidRPr="00156A81">
          <w:rPr>
            <w:rStyle w:val="Hyperlink"/>
            <w:rFonts w:ascii="VIC" w:hAnsi="VIC"/>
          </w:rPr>
          <w:t>6.</w:t>
        </w:r>
        <w:r w:rsidR="00061D10">
          <w:rPr>
            <w:sz w:val="22"/>
            <w:szCs w:val="22"/>
            <w:lang w:eastAsia="en-AU"/>
          </w:rPr>
          <w:tab/>
        </w:r>
        <w:r w:rsidR="00061D10" w:rsidRPr="00156A81">
          <w:rPr>
            <w:rStyle w:val="Hyperlink"/>
            <w:rFonts w:ascii="VIC" w:hAnsi="VIC"/>
          </w:rPr>
          <w:t>Glossary</w:t>
        </w:r>
        <w:r w:rsidR="00061D10">
          <w:rPr>
            <w:webHidden/>
          </w:rPr>
          <w:tab/>
        </w:r>
        <w:r w:rsidR="00061D10">
          <w:rPr>
            <w:webHidden/>
          </w:rPr>
          <w:fldChar w:fldCharType="begin"/>
        </w:r>
        <w:r w:rsidR="00061D10">
          <w:rPr>
            <w:webHidden/>
          </w:rPr>
          <w:instrText xml:space="preserve"> PAGEREF _Toc81831140 \h </w:instrText>
        </w:r>
        <w:r w:rsidR="00061D10">
          <w:rPr>
            <w:webHidden/>
          </w:rPr>
        </w:r>
        <w:r w:rsidR="00061D10">
          <w:rPr>
            <w:webHidden/>
          </w:rPr>
          <w:fldChar w:fldCharType="separate"/>
        </w:r>
        <w:r w:rsidR="00996964">
          <w:rPr>
            <w:webHidden/>
          </w:rPr>
          <w:t>28</w:t>
        </w:r>
        <w:r w:rsidR="00061D10">
          <w:rPr>
            <w:webHidden/>
          </w:rPr>
          <w:fldChar w:fldCharType="end"/>
        </w:r>
      </w:hyperlink>
    </w:p>
    <w:p w14:paraId="727143EC" w14:textId="3B7E6C73" w:rsidR="00061D10" w:rsidRDefault="00F01DAA">
      <w:pPr>
        <w:pStyle w:val="TOC4"/>
        <w:rPr>
          <w:sz w:val="22"/>
          <w:szCs w:val="22"/>
          <w:lang w:eastAsia="en-AU"/>
        </w:rPr>
      </w:pPr>
      <w:hyperlink w:anchor="_Toc81831141" w:history="1">
        <w:r w:rsidR="00061D10" w:rsidRPr="00156A81">
          <w:rPr>
            <w:rStyle w:val="Hyperlink"/>
          </w:rPr>
          <w:t>7.</w:t>
        </w:r>
        <w:r w:rsidR="00061D10">
          <w:rPr>
            <w:sz w:val="22"/>
            <w:szCs w:val="22"/>
            <w:lang w:eastAsia="en-AU"/>
          </w:rPr>
          <w:tab/>
        </w:r>
        <w:r w:rsidR="00061D10" w:rsidRPr="00156A81">
          <w:rPr>
            <w:rStyle w:val="Hyperlink"/>
          </w:rPr>
          <w:t>Acronyms</w:t>
        </w:r>
        <w:r w:rsidR="00061D10">
          <w:rPr>
            <w:webHidden/>
          </w:rPr>
          <w:tab/>
        </w:r>
        <w:r w:rsidR="00061D10">
          <w:rPr>
            <w:webHidden/>
          </w:rPr>
          <w:fldChar w:fldCharType="begin"/>
        </w:r>
        <w:r w:rsidR="00061D10">
          <w:rPr>
            <w:webHidden/>
          </w:rPr>
          <w:instrText xml:space="preserve"> PAGEREF _Toc81831141 \h </w:instrText>
        </w:r>
        <w:r w:rsidR="00061D10">
          <w:rPr>
            <w:webHidden/>
          </w:rPr>
        </w:r>
        <w:r w:rsidR="00061D10">
          <w:rPr>
            <w:webHidden/>
          </w:rPr>
          <w:fldChar w:fldCharType="separate"/>
        </w:r>
        <w:r w:rsidR="00996964">
          <w:rPr>
            <w:webHidden/>
          </w:rPr>
          <w:t>31</w:t>
        </w:r>
        <w:r w:rsidR="00061D10">
          <w:rPr>
            <w:webHidden/>
          </w:rPr>
          <w:fldChar w:fldCharType="end"/>
        </w:r>
      </w:hyperlink>
    </w:p>
    <w:p w14:paraId="11702592" w14:textId="7E47B84E" w:rsidR="00FE18A0" w:rsidRDefault="00FE18A0" w:rsidP="00AF6567">
      <w:pPr>
        <w:rPr>
          <w:noProof/>
          <w:lang w:eastAsia="en-US"/>
        </w:rPr>
      </w:pPr>
      <w:r>
        <w:rPr>
          <w:noProof/>
          <w:lang w:eastAsia="en-US"/>
        </w:rPr>
        <w:fldChar w:fldCharType="end"/>
      </w:r>
    </w:p>
    <w:p w14:paraId="165E025F" w14:textId="77777777" w:rsidR="00FE18A0" w:rsidRDefault="00FE18A0" w:rsidP="00AF6567"/>
    <w:p w14:paraId="2F8DB00F" w14:textId="77777777" w:rsidR="00FE18A0" w:rsidRPr="00FE18A0" w:rsidRDefault="00FE18A0" w:rsidP="00AF6567"/>
    <w:p w14:paraId="69A7F61B" w14:textId="77777777" w:rsidR="00FE18A0" w:rsidRPr="00FE18A0" w:rsidRDefault="00FE18A0" w:rsidP="00AF6567">
      <w:pPr>
        <w:sectPr w:rsidR="00FE18A0" w:rsidRPr="00FE18A0" w:rsidSect="00FE18A0">
          <w:headerReference w:type="even" r:id="rId24"/>
          <w:headerReference w:type="default" r:id="rId25"/>
          <w:footerReference w:type="even" r:id="rId26"/>
          <w:footerReference w:type="default" r:id="rId27"/>
          <w:pgSz w:w="11906" w:h="16838" w:code="9"/>
          <w:pgMar w:top="2160" w:right="1440" w:bottom="1987" w:left="1440" w:header="461" w:footer="576" w:gutter="0"/>
          <w:pgNumType w:fmt="lowerRoman" w:start="1"/>
          <w:cols w:space="708"/>
          <w:docGrid w:linePitch="360"/>
        </w:sectPr>
      </w:pPr>
    </w:p>
    <w:p w14:paraId="1A74C637" w14:textId="77777777" w:rsidR="00014D90" w:rsidRPr="00F66147" w:rsidRDefault="00014D90" w:rsidP="00014D90">
      <w:pPr>
        <w:pStyle w:val="Heading1numbered"/>
      </w:pPr>
      <w:bookmarkStart w:id="0" w:name="_Toc78355551"/>
      <w:bookmarkStart w:id="1" w:name="_Toc81816911"/>
      <w:bookmarkStart w:id="2" w:name="_Toc81831125"/>
      <w:bookmarkStart w:id="3" w:name="_Toc75244796"/>
      <w:r w:rsidRPr="00014D90">
        <w:lastRenderedPageBreak/>
        <w:t>Introduction</w:t>
      </w:r>
      <w:r>
        <w:t xml:space="preserve"> and c</w:t>
      </w:r>
      <w:r w:rsidRPr="00F66147">
        <w:t>ontext</w:t>
      </w:r>
      <w:bookmarkEnd w:id="0"/>
      <w:bookmarkEnd w:id="1"/>
      <w:bookmarkEnd w:id="2"/>
      <w:r w:rsidRPr="00F66147">
        <w:t xml:space="preserve"> </w:t>
      </w:r>
      <w:bookmarkEnd w:id="3"/>
    </w:p>
    <w:p w14:paraId="0CE4F171" w14:textId="6A7A7536" w:rsidR="00014D90" w:rsidRPr="00F66147" w:rsidRDefault="00014D90" w:rsidP="00014D90">
      <w:pPr>
        <w:pStyle w:val="Heading2numbered"/>
      </w:pPr>
      <w:bookmarkStart w:id="4" w:name="_Toc78355552"/>
      <w:bookmarkStart w:id="5" w:name="_Toc81816912"/>
      <w:bookmarkStart w:id="6" w:name="_Toc81831126"/>
      <w:bookmarkStart w:id="7" w:name="_Toc75244797"/>
      <w:r w:rsidRPr="00F66147">
        <w:t xml:space="preserve">Digital asset </w:t>
      </w:r>
      <w:r w:rsidRPr="00014D90">
        <w:t>policy</w:t>
      </w:r>
      <w:bookmarkEnd w:id="4"/>
      <w:bookmarkEnd w:id="5"/>
      <w:bookmarkEnd w:id="6"/>
      <w:r w:rsidRPr="00F66147">
        <w:t xml:space="preserve"> </w:t>
      </w:r>
      <w:bookmarkEnd w:id="7"/>
    </w:p>
    <w:p w14:paraId="460F3E23" w14:textId="005AEA51" w:rsidR="00014D90" w:rsidRDefault="00014D90" w:rsidP="00D16419">
      <w:r w:rsidRPr="00F66147">
        <w:t>The digital asset policy (</w:t>
      </w:r>
      <w:r>
        <w:t>P</w:t>
      </w:r>
      <w:r w:rsidRPr="00F66147">
        <w:t xml:space="preserve">olicy) </w:t>
      </w:r>
      <w:r>
        <w:t xml:space="preserve">provides clear and consistent organisational and project requirements </w:t>
      </w:r>
      <w:r w:rsidRPr="00D16419">
        <w:t>designed</w:t>
      </w:r>
      <w:r>
        <w:t xml:space="preserve"> to optimise productivity and be </w:t>
      </w:r>
      <w:r w:rsidRPr="006570E2">
        <w:t>appropriate</w:t>
      </w:r>
      <w:r>
        <w:t xml:space="preserve"> and</w:t>
      </w:r>
      <w:r w:rsidRPr="006570E2">
        <w:t xml:space="preserve"> proportional</w:t>
      </w:r>
      <w:r>
        <w:t xml:space="preserve"> to a project’s value and risk context. </w:t>
      </w:r>
    </w:p>
    <w:p w14:paraId="51CFA67F" w14:textId="3593B293" w:rsidR="00014D90" w:rsidRDefault="00014D90" w:rsidP="00D16419">
      <w:r w:rsidRPr="0089440E">
        <w:t xml:space="preserve">This </w:t>
      </w:r>
      <w:r>
        <w:t>P</w:t>
      </w:r>
      <w:r w:rsidRPr="0089440E">
        <w:t xml:space="preserve">olicy applies </w:t>
      </w:r>
      <w:r w:rsidRPr="008921A6">
        <w:t xml:space="preserve">to </w:t>
      </w:r>
      <w:r>
        <w:t>all</w:t>
      </w:r>
      <w:r w:rsidRPr="0089440E">
        <w:t xml:space="preserve"> Victorian Government Departments, corporations, authorities, and other bodies under the </w:t>
      </w:r>
      <w:r w:rsidRPr="00D20FC5">
        <w:rPr>
          <w:i/>
          <w:iCs/>
        </w:rPr>
        <w:t>Financial Management Act 1994</w:t>
      </w:r>
      <w:r>
        <w:rPr>
          <w:i/>
          <w:iCs/>
        </w:rPr>
        <w:t xml:space="preserve"> </w:t>
      </w:r>
      <w:r w:rsidRPr="00E86719">
        <w:t>(Vic).</w:t>
      </w:r>
      <w:r w:rsidRPr="0089440E">
        <w:t xml:space="preserve"> </w:t>
      </w:r>
      <w:r w:rsidRPr="008B757F">
        <w:t xml:space="preserve">The </w:t>
      </w:r>
      <w:r>
        <w:t>P</w:t>
      </w:r>
      <w:r w:rsidRPr="008B757F">
        <w:t xml:space="preserve">olicy is applicable to any </w:t>
      </w:r>
      <w:r w:rsidR="00776F65">
        <w:t>capital asset investment</w:t>
      </w:r>
      <w:r w:rsidR="009978F9">
        <w:t xml:space="preserve"> seeking budget funding</w:t>
      </w:r>
      <w:r w:rsidRPr="008B757F">
        <w:t xml:space="preserve">, </w:t>
      </w:r>
      <w:r w:rsidR="00CC6BBF">
        <w:t xml:space="preserve">which </w:t>
      </w:r>
      <w:r w:rsidR="0042388D">
        <w:t xml:space="preserve">expects a </w:t>
      </w:r>
      <w:r w:rsidR="004C6393">
        <w:t>contract value</w:t>
      </w:r>
      <w:r w:rsidR="0042388D">
        <w:t xml:space="preserve"> </w:t>
      </w:r>
      <w:r w:rsidRPr="008B757F">
        <w:t>of $</w:t>
      </w:r>
      <w:r w:rsidR="00357117">
        <w:t>20</w:t>
      </w:r>
      <w:r w:rsidR="00357117" w:rsidRPr="008B757F">
        <w:t xml:space="preserve"> </w:t>
      </w:r>
      <w:r w:rsidRPr="008B757F">
        <w:t xml:space="preserve">million or more. </w:t>
      </w:r>
    </w:p>
    <w:p w14:paraId="193AE74D" w14:textId="142B7E8A" w:rsidR="0042388D" w:rsidRDefault="0042388D" w:rsidP="00D16419">
      <w:r>
        <w:t>Project delivery organisations shall adopt the requirements of this policy where any of the contracts to deliver a project are $20 million or more.</w:t>
      </w:r>
    </w:p>
    <w:p w14:paraId="2633318D" w14:textId="77777777" w:rsidR="00014D90" w:rsidRDefault="00014D90" w:rsidP="00D16419">
      <w:r w:rsidRPr="008B757F">
        <w:t xml:space="preserve">The </w:t>
      </w:r>
      <w:r>
        <w:t>P</w:t>
      </w:r>
      <w:r w:rsidRPr="008B757F">
        <w:t>olicy appl</w:t>
      </w:r>
      <w:r>
        <w:t>ies</w:t>
      </w:r>
      <w:r w:rsidRPr="008B757F">
        <w:t xml:space="preserve"> across three levels of requirements</w:t>
      </w:r>
      <w:r>
        <w:t xml:space="preserve"> (aligned to the Project Profile Model assessment as defined within the Department of Treasury and Finance (DTF) Investment Lifecycle)</w:t>
      </w:r>
      <w:r w:rsidRPr="008B757F">
        <w:t xml:space="preserve">: </w:t>
      </w:r>
    </w:p>
    <w:tbl>
      <w:tblPr>
        <w:tblStyle w:val="GridTable5Dark"/>
        <w:tblW w:w="9093" w:type="dxa"/>
        <w:tblCellMar>
          <w:top w:w="113" w:type="dxa"/>
        </w:tblCellMar>
        <w:tblLook w:val="0620" w:firstRow="1" w:lastRow="0" w:firstColumn="0" w:lastColumn="0" w:noHBand="1" w:noVBand="1"/>
      </w:tblPr>
      <w:tblGrid>
        <w:gridCol w:w="1795"/>
        <w:gridCol w:w="2432"/>
        <w:gridCol w:w="2433"/>
        <w:gridCol w:w="2433"/>
      </w:tblGrid>
      <w:tr w:rsidR="00014D90" w:rsidRPr="00F359BE" w14:paraId="3B639AE7" w14:textId="77777777" w:rsidTr="00BE2EB0">
        <w:trPr>
          <w:cnfStyle w:val="100000000000" w:firstRow="1" w:lastRow="0" w:firstColumn="0" w:lastColumn="0" w:oddVBand="0" w:evenVBand="0" w:oddHBand="0" w:evenHBand="0" w:firstRowFirstColumn="0" w:firstRowLastColumn="0" w:lastRowFirstColumn="0" w:lastRowLastColumn="0"/>
          <w:cantSplit/>
          <w:trHeight w:val="741"/>
        </w:trPr>
        <w:tc>
          <w:tcPr>
            <w:tcW w:w="1795" w:type="dxa"/>
            <w:shd w:val="clear" w:color="auto" w:fill="auto"/>
          </w:tcPr>
          <w:p w14:paraId="57BD79DE" w14:textId="77777777" w:rsidR="00014D90" w:rsidRPr="00210B17" w:rsidRDefault="00014D90" w:rsidP="00014D90">
            <w:pPr>
              <w:spacing w:before="0" w:after="0" w:line="240" w:lineRule="auto"/>
              <w:jc w:val="center"/>
              <w:rPr>
                <w:rFonts w:ascii="VIC" w:hAnsi="VIC"/>
                <w:b w:val="0"/>
                <w:color w:val="000000" w:themeColor="text1"/>
                <w:sz w:val="17"/>
                <w:szCs w:val="17"/>
              </w:rPr>
            </w:pPr>
          </w:p>
        </w:tc>
        <w:tc>
          <w:tcPr>
            <w:tcW w:w="2432" w:type="dxa"/>
            <w:shd w:val="clear" w:color="auto" w:fill="FFB78F" w:themeFill="accent5" w:themeFillTint="66"/>
            <w:hideMark/>
          </w:tcPr>
          <w:p w14:paraId="1AF90FBE" w14:textId="77777777" w:rsidR="00014D90" w:rsidRPr="00B46D5B" w:rsidRDefault="00014D90" w:rsidP="00BE2EB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ED34C62" wp14:editId="1B26369A">
                  <wp:extent cx="324000" cy="324000"/>
                  <wp:effectExtent l="0" t="0" r="0" b="0"/>
                  <wp:docPr id="8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433" w:type="dxa"/>
            <w:shd w:val="clear" w:color="auto" w:fill="FF9357" w:themeFill="accent5" w:themeFillTint="99"/>
            <w:hideMark/>
          </w:tcPr>
          <w:p w14:paraId="5FDDBA8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409741C" wp14:editId="19B81890">
                  <wp:extent cx="324000" cy="324000"/>
                  <wp:effectExtent l="0" t="0" r="0" b="0"/>
                  <wp:docPr id="90"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433" w:type="dxa"/>
            <w:hideMark/>
          </w:tcPr>
          <w:p w14:paraId="584A747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692FD3E" wp14:editId="1009FE74">
                  <wp:extent cx="324000" cy="341053"/>
                  <wp:effectExtent l="0" t="0" r="0" b="1905"/>
                  <wp:docPr id="8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014D90" w:rsidRPr="00F359BE" w14:paraId="34719C26" w14:textId="77777777" w:rsidTr="00BE2EB0">
        <w:trPr>
          <w:cantSplit/>
        </w:trPr>
        <w:tc>
          <w:tcPr>
            <w:tcW w:w="1795" w:type="dxa"/>
            <w:shd w:val="clear" w:color="auto" w:fill="F2F2F2" w:themeFill="background1" w:themeFillShade="F2"/>
            <w:vAlign w:val="center"/>
          </w:tcPr>
          <w:p w14:paraId="773A724C" w14:textId="77777777" w:rsidR="00014D90" w:rsidRPr="00894F91" w:rsidRDefault="00014D90" w:rsidP="00894F91">
            <w:pPr>
              <w:pStyle w:val="Tabletext"/>
              <w:rPr>
                <w:rFonts w:asciiTheme="majorHAnsi" w:hAnsiTheme="majorHAnsi"/>
              </w:rPr>
            </w:pPr>
            <w:r w:rsidRPr="00894F91">
              <w:rPr>
                <w:rFonts w:asciiTheme="majorHAnsi" w:hAnsiTheme="majorHAnsi"/>
              </w:rPr>
              <w:t>Definition</w:t>
            </w:r>
          </w:p>
        </w:tc>
        <w:tc>
          <w:tcPr>
            <w:tcW w:w="2432" w:type="dxa"/>
            <w:shd w:val="clear" w:color="auto" w:fill="F2F2F2" w:themeFill="background1" w:themeFillShade="F2"/>
            <w:vAlign w:val="center"/>
            <w:hideMark/>
          </w:tcPr>
          <w:p w14:paraId="183FBA68" w14:textId="5C35F3E7" w:rsidR="00014D90" w:rsidRPr="00210B17" w:rsidRDefault="00014D90" w:rsidP="00894F91">
            <w:pPr>
              <w:pStyle w:val="Tabletext"/>
            </w:pPr>
            <w:r w:rsidRPr="002950B6">
              <w:t xml:space="preserve">Requirements applicable to all </w:t>
            </w:r>
            <w:r w:rsidR="00140280">
              <w:t>capital project</w:t>
            </w:r>
            <w:r w:rsidR="00357117">
              <w:t xml:space="preserve"> contracts</w:t>
            </w:r>
            <w:r>
              <w:t xml:space="preserve"> greater than $</w:t>
            </w:r>
            <w:r w:rsidR="00357117">
              <w:t>20</w:t>
            </w:r>
            <w:r w:rsidR="00357117">
              <w:rPr>
                <w:rFonts w:ascii="Calibri" w:hAnsi="Calibri" w:cs="Calibri"/>
              </w:rPr>
              <w:t> </w:t>
            </w:r>
            <w:r w:rsidR="00894F91">
              <w:t>million</w:t>
            </w:r>
          </w:p>
        </w:tc>
        <w:tc>
          <w:tcPr>
            <w:tcW w:w="2433" w:type="dxa"/>
            <w:shd w:val="clear" w:color="auto" w:fill="F2F2F2" w:themeFill="background1" w:themeFillShade="F2"/>
            <w:vAlign w:val="center"/>
            <w:hideMark/>
          </w:tcPr>
          <w:p w14:paraId="5FDEF7BA" w14:textId="77777777" w:rsidR="00014D90" w:rsidRPr="00210B17" w:rsidRDefault="00014D90" w:rsidP="00894F91">
            <w:pPr>
              <w:pStyle w:val="Tabletext"/>
            </w:pPr>
            <w:r w:rsidRPr="002950B6">
              <w:t>Requirements applicable to delivering H</w:t>
            </w:r>
            <w:r>
              <w:t xml:space="preserve">igh </w:t>
            </w:r>
            <w:r w:rsidRPr="002950B6">
              <w:t>V</w:t>
            </w:r>
            <w:r>
              <w:t xml:space="preserve">alue </w:t>
            </w:r>
            <w:r w:rsidRPr="002950B6">
              <w:t>H</w:t>
            </w:r>
            <w:r>
              <w:t xml:space="preserve">igh </w:t>
            </w:r>
            <w:r w:rsidRPr="002950B6">
              <w:t>R</w:t>
            </w:r>
            <w:r>
              <w:t>isk</w:t>
            </w:r>
            <w:r w:rsidRPr="002950B6">
              <w:t xml:space="preserve"> </w:t>
            </w:r>
            <w:r>
              <w:t xml:space="preserve">(HVHR) </w:t>
            </w:r>
            <w:r w:rsidRPr="002950B6">
              <w:t>projects</w:t>
            </w:r>
          </w:p>
        </w:tc>
        <w:tc>
          <w:tcPr>
            <w:tcW w:w="2433" w:type="dxa"/>
            <w:shd w:val="clear" w:color="auto" w:fill="F2F2F2" w:themeFill="background1" w:themeFillShade="F2"/>
            <w:vAlign w:val="center"/>
            <w:hideMark/>
          </w:tcPr>
          <w:p w14:paraId="07D29382" w14:textId="77777777" w:rsidR="00014D90" w:rsidRPr="00210B17" w:rsidRDefault="00014D90" w:rsidP="00894F91">
            <w:pPr>
              <w:pStyle w:val="Tabletext"/>
            </w:pPr>
            <w:r w:rsidRPr="002950B6">
              <w:t>Recommended for priority or flagship projects, or projects seeking to demonstrate improved efficiency or performance</w:t>
            </w:r>
          </w:p>
        </w:tc>
      </w:tr>
    </w:tbl>
    <w:p w14:paraId="02E6648B" w14:textId="09020B8E" w:rsidR="00140280" w:rsidRDefault="00140280" w:rsidP="00D16419"/>
    <w:p w14:paraId="058020F2" w14:textId="7040D98A" w:rsidR="00014D90" w:rsidRDefault="00014D90" w:rsidP="00D16419">
      <w:r>
        <w:t xml:space="preserve">This Policy outlines requirements which </w:t>
      </w:r>
      <w:r w:rsidRPr="50A010E2">
        <w:t>complement</w:t>
      </w:r>
      <w:r>
        <w:t xml:space="preserve">:  </w:t>
      </w:r>
    </w:p>
    <w:p w14:paraId="1F7C8DCD" w14:textId="77777777" w:rsidR="00014D90" w:rsidRDefault="00F01DAA" w:rsidP="00894F91">
      <w:pPr>
        <w:pStyle w:val="Bullet1"/>
      </w:pPr>
      <w:hyperlink r:id="rId34" w:history="1">
        <w:r w:rsidR="00014D90" w:rsidRPr="00F66147">
          <w:rPr>
            <w:rStyle w:val="Hyperlink"/>
            <w:rFonts w:ascii="VIC" w:hAnsi="VIC"/>
          </w:rPr>
          <w:t>Victorian Digital Asset Strategy</w:t>
        </w:r>
      </w:hyperlink>
      <w:r w:rsidR="00014D90" w:rsidRPr="00F66147">
        <w:t xml:space="preserve"> (VDAS)</w:t>
      </w:r>
      <w:r w:rsidR="00014D90" w:rsidRPr="003F4175">
        <w:t xml:space="preserve"> </w:t>
      </w:r>
      <w:r w:rsidR="00014D90">
        <w:t xml:space="preserve">Guidance: detailed organisational and project specific guidance across the asset lifecycle; and </w:t>
      </w:r>
    </w:p>
    <w:p w14:paraId="0858B98F" w14:textId="77777777" w:rsidR="00014D90" w:rsidRPr="00F66147" w:rsidRDefault="00014D90" w:rsidP="00894F91">
      <w:pPr>
        <w:pStyle w:val="Bullet1"/>
      </w:pPr>
      <w:r w:rsidRPr="0005088B">
        <w:t>International Standard ISO 19650</w:t>
      </w:r>
      <w:r>
        <w:t xml:space="preserve">: </w:t>
      </w:r>
      <w:r w:rsidRPr="0005088B">
        <w:t>information management using Building Information Modelling</w:t>
      </w:r>
      <w:r>
        <w:t xml:space="preserve"> (BIM). </w:t>
      </w:r>
    </w:p>
    <w:p w14:paraId="5DD85E2E" w14:textId="77777777" w:rsidR="00014D90" w:rsidRPr="00F66147" w:rsidRDefault="00014D90" w:rsidP="00014D90">
      <w:pPr>
        <w:pStyle w:val="Heading2numbered"/>
        <w:rPr>
          <w:rFonts w:ascii="VIC" w:hAnsi="VIC"/>
        </w:rPr>
      </w:pPr>
      <w:bookmarkStart w:id="8" w:name="_Toc75244798"/>
      <w:bookmarkStart w:id="9" w:name="_Ref77161263"/>
      <w:bookmarkStart w:id="10" w:name="_Ref77161274"/>
      <w:bookmarkStart w:id="11" w:name="_Ref77161286"/>
      <w:bookmarkStart w:id="12" w:name="_Toc78355553"/>
      <w:bookmarkStart w:id="13" w:name="_Toc81816913"/>
      <w:bookmarkStart w:id="14" w:name="_Toc81831127"/>
      <w:r>
        <w:rPr>
          <w:rFonts w:ascii="VIC" w:hAnsi="VIC"/>
        </w:rPr>
        <w:lastRenderedPageBreak/>
        <w:t xml:space="preserve">Digital Asset transformation through the </w:t>
      </w:r>
      <w:r w:rsidRPr="00F66147">
        <w:rPr>
          <w:rFonts w:ascii="VIC" w:hAnsi="VIC"/>
        </w:rPr>
        <w:t>Digital Build Program</w:t>
      </w:r>
      <w:bookmarkEnd w:id="8"/>
      <w:bookmarkEnd w:id="9"/>
      <w:bookmarkEnd w:id="10"/>
      <w:bookmarkEnd w:id="11"/>
      <w:bookmarkEnd w:id="12"/>
      <w:bookmarkEnd w:id="13"/>
      <w:bookmarkEnd w:id="14"/>
      <w:r>
        <w:rPr>
          <w:rFonts w:ascii="VIC" w:hAnsi="VIC"/>
        </w:rPr>
        <w:t xml:space="preserve"> </w:t>
      </w:r>
    </w:p>
    <w:p w14:paraId="50A1F928" w14:textId="77777777" w:rsidR="00014D90" w:rsidRPr="003811F0" w:rsidRDefault="00014D90" w:rsidP="00061D10">
      <w:pPr>
        <w:keepNext/>
      </w:pPr>
      <w:r w:rsidRPr="003811F0">
        <w:t xml:space="preserve">In the context of this Policy a Digital Asset refers to the digital information required to plan and deliver an infrastructure project and/or operate </w:t>
      </w:r>
      <w:r>
        <w:t xml:space="preserve">and maintain </w:t>
      </w:r>
      <w:r w:rsidRPr="003811F0">
        <w:t xml:space="preserve">the associated built assets. Digital assets </w:t>
      </w:r>
      <w:r>
        <w:t>developed throughout a project hold valuable information and can be used to improve asset management, including operations and maintenance while also enabling continuous improvement for future projects</w:t>
      </w:r>
      <w:r w:rsidRPr="003811F0">
        <w:t>.</w:t>
      </w:r>
    </w:p>
    <w:p w14:paraId="70E04354" w14:textId="77777777" w:rsidR="00014D90" w:rsidRDefault="00014D90" w:rsidP="00D16419">
      <w:pPr>
        <w:rPr>
          <w:rFonts w:ascii="VIC" w:hAnsi="VIC"/>
        </w:rPr>
      </w:pPr>
      <w:r w:rsidRPr="001A01BB">
        <w:rPr>
          <w:rFonts w:ascii="VIC" w:hAnsi="VIC"/>
        </w:rPr>
        <w:t>Improved integration</w:t>
      </w:r>
      <w:r w:rsidRPr="00362BD9">
        <w:rPr>
          <w:rFonts w:ascii="Cambria Math" w:hAnsi="Cambria Math" w:cs="Cambria Math"/>
        </w:rPr>
        <w:t> </w:t>
      </w:r>
      <w:r w:rsidRPr="00362BD9">
        <w:rPr>
          <w:rFonts w:ascii="VIC" w:hAnsi="VIC"/>
        </w:rPr>
        <w:t xml:space="preserve">within and </w:t>
      </w:r>
      <w:r w:rsidRPr="001A01BB">
        <w:rPr>
          <w:rFonts w:ascii="VIC" w:hAnsi="VIC"/>
        </w:rPr>
        <w:t>between Victorian major projects will lead to significant</w:t>
      </w:r>
      <w:r w:rsidRPr="001A01BB">
        <w:rPr>
          <w:rFonts w:ascii="Cambria Math" w:hAnsi="Cambria Math" w:cs="Cambria Math"/>
        </w:rPr>
        <w:t> </w:t>
      </w:r>
      <w:r w:rsidRPr="001A01BB">
        <w:rPr>
          <w:rFonts w:ascii="VIC" w:hAnsi="VIC"/>
        </w:rPr>
        <w:t>efficiencies, improved productivity and savings while fostering greater collaboration and portfolio oversight.</w:t>
      </w:r>
    </w:p>
    <w:p w14:paraId="6683D883" w14:textId="77777777" w:rsidR="00014D90" w:rsidRDefault="00014D90" w:rsidP="00D16419">
      <w:pPr>
        <w:rPr>
          <w:rFonts w:ascii="VIC" w:hAnsi="VIC"/>
        </w:rPr>
      </w:pPr>
      <w:r>
        <w:rPr>
          <w:rFonts w:ascii="VIC" w:hAnsi="VIC"/>
        </w:rPr>
        <w:t xml:space="preserve">The Office of Projects Victoria’s (OPV) </w:t>
      </w:r>
      <w:r w:rsidRPr="00691D9F">
        <w:rPr>
          <w:rFonts w:ascii="VIC" w:hAnsi="VIC"/>
        </w:rPr>
        <w:t xml:space="preserve">Digital Build </w:t>
      </w:r>
      <w:r>
        <w:rPr>
          <w:rFonts w:ascii="VIC" w:hAnsi="VIC"/>
        </w:rPr>
        <w:t xml:space="preserve">Program </w:t>
      </w:r>
      <w:r w:rsidRPr="00691D9F">
        <w:rPr>
          <w:rFonts w:ascii="VIC" w:hAnsi="VIC"/>
        </w:rPr>
        <w:t>was established in 2020 to implement</w:t>
      </w:r>
      <w:r>
        <w:rPr>
          <w:rFonts w:ascii="VIC" w:hAnsi="VIC"/>
        </w:rPr>
        <w:t xml:space="preserve"> the </w:t>
      </w:r>
      <w:r w:rsidRPr="00691D9F">
        <w:rPr>
          <w:rFonts w:ascii="VIC" w:hAnsi="VIC"/>
        </w:rPr>
        <w:t xml:space="preserve">VDAS </w:t>
      </w:r>
      <w:r>
        <w:rPr>
          <w:rFonts w:ascii="VIC" w:hAnsi="VIC"/>
        </w:rPr>
        <w:t>Guidance and</w:t>
      </w:r>
      <w:r w:rsidRPr="00691D9F">
        <w:rPr>
          <w:rFonts w:ascii="VIC" w:hAnsi="VIC"/>
        </w:rPr>
        <w:t xml:space="preserve"> Offsite Construction</w:t>
      </w:r>
      <w:r>
        <w:rPr>
          <w:rFonts w:ascii="VIC" w:hAnsi="VIC"/>
        </w:rPr>
        <w:t xml:space="preserve"> methods for Victorian Government infrastructure projects</w:t>
      </w:r>
      <w:r w:rsidRPr="00691D9F">
        <w:rPr>
          <w:rFonts w:ascii="VIC" w:hAnsi="VIC"/>
        </w:rPr>
        <w:t>.</w:t>
      </w:r>
      <w:r>
        <w:rPr>
          <w:rFonts w:ascii="VIC" w:hAnsi="VIC"/>
        </w:rPr>
        <w:t xml:space="preserve"> The Digital Build Program comprises:</w:t>
      </w:r>
      <w:r w:rsidRPr="00EA3F31">
        <w:rPr>
          <w:rFonts w:ascii="VIC" w:hAnsi="VIC"/>
        </w:rPr>
        <w:t xml:space="preserve"> </w:t>
      </w:r>
    </w:p>
    <w:p w14:paraId="6B16021D" w14:textId="77777777" w:rsidR="00014D90" w:rsidRPr="00894F91" w:rsidRDefault="00014D90" w:rsidP="00894F91">
      <w:pPr>
        <w:pStyle w:val="Bullet1"/>
      </w:pPr>
      <w:r w:rsidRPr="00850CDC">
        <w:t xml:space="preserve">a </w:t>
      </w:r>
      <w:r w:rsidRPr="00894F91">
        <w:t xml:space="preserve">comprehensive approach to implementing digital tools and systems to enable good practice project delivery;  </w:t>
      </w:r>
    </w:p>
    <w:p w14:paraId="465BFB49" w14:textId="77777777" w:rsidR="00014D90" w:rsidRPr="00894F91" w:rsidRDefault="00014D90" w:rsidP="00894F91">
      <w:pPr>
        <w:pStyle w:val="Bullet1"/>
      </w:pPr>
      <w:r w:rsidRPr="00894F91">
        <w:t xml:space="preserve">implementing good information management processes such as digital engineering and BIM processes; and </w:t>
      </w:r>
    </w:p>
    <w:p w14:paraId="51C3F6F6" w14:textId="77777777" w:rsidR="00014D90" w:rsidRPr="00850CDC" w:rsidRDefault="00014D90" w:rsidP="00894F91">
      <w:pPr>
        <w:pStyle w:val="Bullet1"/>
      </w:pPr>
      <w:r w:rsidRPr="00894F91">
        <w:t>providing support to Victorian Government Departments and Agencies to ensure that their digital transformation</w:t>
      </w:r>
      <w:r w:rsidRPr="00850CDC">
        <w:t xml:space="preserve"> is effective and consistent by </w:t>
      </w:r>
      <w:r>
        <w:t xml:space="preserve">setting requirements through this Policy, </w:t>
      </w:r>
      <w:r w:rsidRPr="00850CDC">
        <w:t xml:space="preserve">implementing pilots, </w:t>
      </w:r>
      <w:r>
        <w:t xml:space="preserve">guidance, </w:t>
      </w:r>
      <w:r w:rsidRPr="00850CDC">
        <w:t>tools</w:t>
      </w:r>
      <w:r>
        <w:t xml:space="preserve"> and training</w:t>
      </w:r>
      <w:r w:rsidRPr="00850CDC">
        <w:t>.</w:t>
      </w:r>
    </w:p>
    <w:p w14:paraId="65E6143B" w14:textId="77777777" w:rsidR="00014D90" w:rsidRPr="00F66147" w:rsidRDefault="00014D90" w:rsidP="00014D90">
      <w:pPr>
        <w:pStyle w:val="Heading2numbered"/>
        <w:rPr>
          <w:rFonts w:ascii="VIC" w:hAnsi="VIC"/>
        </w:rPr>
      </w:pPr>
      <w:bookmarkStart w:id="15" w:name="_Toc81816914"/>
      <w:bookmarkStart w:id="16" w:name="_Toc81831128"/>
      <w:r>
        <w:rPr>
          <w:rFonts w:ascii="VIC" w:hAnsi="VIC"/>
        </w:rPr>
        <w:t>Available</w:t>
      </w:r>
      <w:r w:rsidRPr="00F66147">
        <w:rPr>
          <w:rFonts w:ascii="VIC" w:hAnsi="VIC"/>
        </w:rPr>
        <w:t xml:space="preserve"> support</w:t>
      </w:r>
      <w:bookmarkEnd w:id="15"/>
      <w:bookmarkEnd w:id="16"/>
    </w:p>
    <w:p w14:paraId="36130353" w14:textId="77777777" w:rsidR="00D16419" w:rsidRDefault="00014D90" w:rsidP="00D16419">
      <w:r>
        <w:t>OPV’s</w:t>
      </w:r>
      <w:r w:rsidRPr="00F66147">
        <w:t xml:space="preserve"> Digital Build Program</w:t>
      </w:r>
      <w:r>
        <w:t xml:space="preserve"> </w:t>
      </w:r>
      <w:r w:rsidRPr="00F66147">
        <w:t xml:space="preserve">will provide centralised Department and Agency support for the implementation of this </w:t>
      </w:r>
      <w:r>
        <w:t>P</w:t>
      </w:r>
      <w:r w:rsidRPr="00F66147">
        <w:t>olicy</w:t>
      </w:r>
      <w:r>
        <w:t>.</w:t>
      </w:r>
      <w:r w:rsidRPr="00F66147">
        <w:t xml:space="preserve"> This includes providing </w:t>
      </w:r>
      <w:r>
        <w:t>training</w:t>
      </w:r>
      <w:r w:rsidRPr="00F66147">
        <w:t xml:space="preserve"> and guidance material on the effective implementation of Digital Build approaches and technical advice where </w:t>
      </w:r>
      <w:r>
        <w:t>needed</w:t>
      </w:r>
      <w:r w:rsidRPr="00F66147">
        <w:t xml:space="preserve">. Please refer to </w:t>
      </w:r>
      <w:hyperlink r:id="rId35" w:history="1">
        <w:r w:rsidRPr="00F66147">
          <w:rPr>
            <w:rStyle w:val="Hyperlink"/>
            <w:rFonts w:ascii="VIC" w:hAnsi="VIC"/>
          </w:rPr>
          <w:t>www.opv.vic.gov.au</w:t>
        </w:r>
      </w:hyperlink>
      <w:r w:rsidRPr="00F66147">
        <w:t xml:space="preserve"> for further information.</w:t>
      </w:r>
      <w:bookmarkStart w:id="17" w:name="_Toc75244803"/>
      <w:bookmarkStart w:id="18" w:name="_Toc78355554"/>
      <w:bookmarkStart w:id="19" w:name="_Toc81816915"/>
      <w:r w:rsidRPr="00014D90">
        <w:t xml:space="preserve"> </w:t>
      </w:r>
    </w:p>
    <w:p w14:paraId="06627570" w14:textId="2BDC1B60" w:rsidR="00014D90" w:rsidRPr="00F66147" w:rsidRDefault="00014D90" w:rsidP="00D16419">
      <w:pPr>
        <w:pStyle w:val="Heading1numbered"/>
      </w:pPr>
      <w:bookmarkStart w:id="20" w:name="_Toc81831129"/>
      <w:r>
        <w:lastRenderedPageBreak/>
        <w:t>Purpose and b</w:t>
      </w:r>
      <w:r w:rsidRPr="00F66147">
        <w:t>enefits</w:t>
      </w:r>
      <w:bookmarkEnd w:id="17"/>
      <w:bookmarkEnd w:id="18"/>
      <w:bookmarkEnd w:id="19"/>
      <w:bookmarkEnd w:id="20"/>
    </w:p>
    <w:p w14:paraId="0A3FFE84" w14:textId="77777777" w:rsidR="00014D90" w:rsidRPr="00C80A18" w:rsidRDefault="00014D90" w:rsidP="00D16419">
      <w:pPr>
        <w:pStyle w:val="Heading2numbered"/>
      </w:pPr>
      <w:bookmarkStart w:id="21" w:name="_Toc78355555"/>
      <w:bookmarkStart w:id="22" w:name="_Toc81816916"/>
      <w:bookmarkStart w:id="23" w:name="_Toc81831130"/>
      <w:r w:rsidRPr="00D16419">
        <w:t>Challenges</w:t>
      </w:r>
      <w:r w:rsidRPr="00C80A18">
        <w:t xml:space="preserve"> and priorities</w:t>
      </w:r>
      <w:r>
        <w:t xml:space="preserve"> for government</w:t>
      </w:r>
      <w:bookmarkEnd w:id="21"/>
      <w:bookmarkEnd w:id="22"/>
      <w:bookmarkEnd w:id="23"/>
    </w:p>
    <w:p w14:paraId="5413C39A" w14:textId="77777777" w:rsidR="00014D90" w:rsidRPr="00C80A18" w:rsidRDefault="00014D90" w:rsidP="00061D10">
      <w:pPr>
        <w:keepNext/>
      </w:pPr>
      <w:r w:rsidRPr="00C80A18">
        <w:t xml:space="preserve">Record infrastructure investment is challenging the </w:t>
      </w:r>
      <w:r>
        <w:t>capacity</w:t>
      </w:r>
      <w:r w:rsidRPr="00C80A18">
        <w:t xml:space="preserve"> of Victorian Government Departments and Agencies</w:t>
      </w:r>
      <w:r>
        <w:t xml:space="preserve"> to deliver and manage projects efficiently</w:t>
      </w:r>
      <w:r w:rsidRPr="00C80A18">
        <w:t xml:space="preserve">. This is set against a </w:t>
      </w:r>
      <w:r>
        <w:t>widening</w:t>
      </w:r>
      <w:r w:rsidRPr="00C80A18">
        <w:t xml:space="preserve"> skills gap, with increasing competition for </w:t>
      </w:r>
      <w:r>
        <w:t>key project</w:t>
      </w:r>
      <w:r w:rsidRPr="00C80A18">
        <w:t xml:space="preserve"> </w:t>
      </w:r>
      <w:r>
        <w:t>resources</w:t>
      </w:r>
      <w:r w:rsidRPr="00C80A18">
        <w:t xml:space="preserve">. </w:t>
      </w:r>
    </w:p>
    <w:p w14:paraId="1543C6E3" w14:textId="77777777" w:rsidR="00014D90" w:rsidRDefault="00014D90" w:rsidP="00D16419">
      <w:r w:rsidRPr="00C80A18">
        <w:t xml:space="preserve">These </w:t>
      </w:r>
      <w:r>
        <w:t>challeng</w:t>
      </w:r>
      <w:r w:rsidRPr="00C80A18">
        <w:t xml:space="preserve">es are </w:t>
      </w:r>
      <w:r>
        <w:t>exacerbated</w:t>
      </w:r>
      <w:r w:rsidRPr="00C80A18">
        <w:t xml:space="preserve"> by </w:t>
      </w:r>
      <w:r>
        <w:t xml:space="preserve">informal and unstructured </w:t>
      </w:r>
      <w:r w:rsidRPr="00C80A18">
        <w:t xml:space="preserve">digital processes and requirements coupled with siloed approaches to information </w:t>
      </w:r>
      <w:r>
        <w:t xml:space="preserve">development and </w:t>
      </w:r>
      <w:r w:rsidRPr="00C80A18">
        <w:t xml:space="preserve">management. This can result in inefficient </w:t>
      </w:r>
      <w:r>
        <w:t xml:space="preserve">planning and </w:t>
      </w:r>
      <w:r w:rsidRPr="00C80A18">
        <w:t>decision making</w:t>
      </w:r>
      <w:r>
        <w:t>,</w:t>
      </w:r>
      <w:r w:rsidRPr="00C80A18">
        <w:t xml:space="preserve"> duplication and rework, </w:t>
      </w:r>
      <w:r>
        <w:t xml:space="preserve">challenging design coordination, increased quantity of design and </w:t>
      </w:r>
      <w:r w:rsidRPr="00C80A18">
        <w:t>construction</w:t>
      </w:r>
      <w:r>
        <w:t xml:space="preserve"> errors and variations,</w:t>
      </w:r>
      <w:r w:rsidRPr="00C80A18">
        <w:t xml:space="preserve"> </w:t>
      </w:r>
      <w:r>
        <w:t>and data unable to be fully utilised in operations.</w:t>
      </w:r>
      <w:r w:rsidRPr="00C80A18">
        <w:t xml:space="preserve"> These challenges are putting increasing pressure on the delivery of Victorian infrastructure, with </w:t>
      </w:r>
      <w:r>
        <w:t>risk</w:t>
      </w:r>
      <w:r w:rsidRPr="00C80A18">
        <w:t xml:space="preserve">, time, cost, and quality implications </w:t>
      </w:r>
      <w:r>
        <w:t>for</w:t>
      </w:r>
      <w:r w:rsidRPr="00C80A18">
        <w:t xml:space="preserve"> </w:t>
      </w:r>
      <w:r>
        <w:t xml:space="preserve">the </w:t>
      </w:r>
      <w:r w:rsidRPr="00C80A18">
        <w:t>design, delivery, and operation</w:t>
      </w:r>
      <w:r>
        <w:t xml:space="preserve"> of assets</w:t>
      </w:r>
      <w:r w:rsidRPr="00C80A18">
        <w:t xml:space="preserve">. </w:t>
      </w:r>
    </w:p>
    <w:p w14:paraId="6431A112" w14:textId="77777777" w:rsidR="00014D90" w:rsidRDefault="00014D90" w:rsidP="00D16419">
      <w:pPr>
        <w:keepNext/>
      </w:pPr>
      <w:r w:rsidRPr="00C80A18">
        <w:t>Th</w:t>
      </w:r>
      <w:r>
        <w:t>is</w:t>
      </w:r>
      <w:r w:rsidRPr="00C80A18">
        <w:t xml:space="preserve"> Policy aims to support the transition towards the effective use of digital processes </w:t>
      </w:r>
      <w:r>
        <w:t>by defining the required asset and project information needed to support timely and effective decision making throughout the asset lifecycle.</w:t>
      </w:r>
    </w:p>
    <w:p w14:paraId="5EFD08A1" w14:textId="77777777" w:rsidR="00014D90" w:rsidRDefault="00014D90" w:rsidP="00014D90">
      <w:pPr>
        <w:rPr>
          <w:rFonts w:ascii="VIC" w:hAnsi="VIC"/>
        </w:rPr>
      </w:pPr>
      <w:r>
        <w:rPr>
          <w:rFonts w:ascii="VIC" w:hAnsi="VIC"/>
        </w:rPr>
        <w:t xml:space="preserve">This Policy aligns to the national approach to BIM implementation endorsed by the Board of Treasurers in August 2019. The Policy supports harmonised and consistent adoption of good information management across Commonwealth, State and Territory Governments. </w:t>
      </w:r>
    </w:p>
    <w:p w14:paraId="2C40E134" w14:textId="77777777" w:rsidR="00014D90" w:rsidRPr="00F66147" w:rsidRDefault="00014D90" w:rsidP="00014D90">
      <w:pPr>
        <w:pStyle w:val="Heading2numbered"/>
        <w:rPr>
          <w:rFonts w:ascii="VIC" w:eastAsia="Times New Roman" w:hAnsi="VIC"/>
        </w:rPr>
      </w:pPr>
      <w:bookmarkStart w:id="24" w:name="_Toc78355556"/>
      <w:bookmarkStart w:id="25" w:name="_Toc81816917"/>
      <w:bookmarkStart w:id="26" w:name="_Toc81831131"/>
      <w:r>
        <w:rPr>
          <w:rFonts w:ascii="VIC" w:eastAsia="Times New Roman" w:hAnsi="VIC"/>
        </w:rPr>
        <w:t>Vision and purpose of this policy</w:t>
      </w:r>
      <w:bookmarkEnd w:id="24"/>
      <w:bookmarkEnd w:id="25"/>
      <w:bookmarkEnd w:id="26"/>
    </w:p>
    <w:p w14:paraId="500C6420" w14:textId="77777777" w:rsidR="00014D90" w:rsidRPr="0054300D" w:rsidRDefault="00014D90" w:rsidP="00D16419">
      <w:pPr>
        <w:pStyle w:val="Quote"/>
      </w:pPr>
      <w:r w:rsidRPr="003859B9">
        <w:t xml:space="preserve">To </w:t>
      </w:r>
      <w:r>
        <w:t>improve whole-</w:t>
      </w:r>
      <w:r w:rsidRPr="00D16419">
        <w:t>of</w:t>
      </w:r>
      <w:r>
        <w:t xml:space="preserve">-life productivity of infrastructure assets </w:t>
      </w:r>
      <w:r w:rsidRPr="003859B9">
        <w:t>for the benefit of current and future Victorians.</w:t>
      </w:r>
    </w:p>
    <w:p w14:paraId="066A1079" w14:textId="77777777" w:rsidR="00014D90" w:rsidRDefault="00014D90" w:rsidP="00014D90">
      <w:pPr>
        <w:rPr>
          <w:rFonts w:ascii="VIC" w:hAnsi="VIC"/>
        </w:rPr>
      </w:pPr>
      <w:r w:rsidRPr="00F66147">
        <w:rPr>
          <w:rFonts w:ascii="VIC" w:hAnsi="VIC"/>
        </w:rPr>
        <w:t>Th</w:t>
      </w:r>
      <w:r>
        <w:rPr>
          <w:rFonts w:ascii="VIC" w:hAnsi="VIC"/>
        </w:rPr>
        <w:t>is</w:t>
      </w:r>
      <w:r w:rsidRPr="00F66147">
        <w:rPr>
          <w:rFonts w:ascii="VIC" w:hAnsi="VIC"/>
        </w:rPr>
        <w:t xml:space="preserve"> </w:t>
      </w:r>
      <w:r>
        <w:rPr>
          <w:rFonts w:ascii="VIC" w:hAnsi="VIC"/>
        </w:rPr>
        <w:t>P</w:t>
      </w:r>
      <w:r w:rsidRPr="00F66147">
        <w:rPr>
          <w:rFonts w:ascii="VIC" w:hAnsi="VIC"/>
        </w:rPr>
        <w:t xml:space="preserve">olicy seeks to </w:t>
      </w:r>
      <w:r>
        <w:rPr>
          <w:rFonts w:ascii="VIC" w:hAnsi="VIC"/>
        </w:rPr>
        <w:t xml:space="preserve">increase the </w:t>
      </w:r>
      <w:r w:rsidRPr="00F66147">
        <w:rPr>
          <w:rFonts w:ascii="VIC" w:hAnsi="VIC"/>
        </w:rPr>
        <w:t>productivity</w:t>
      </w:r>
      <w:r w:rsidRPr="00F66147" w:rsidDel="008E3B19">
        <w:rPr>
          <w:rFonts w:ascii="VIC" w:hAnsi="VIC"/>
        </w:rPr>
        <w:t xml:space="preserve"> </w:t>
      </w:r>
      <w:r w:rsidRPr="00F66147">
        <w:rPr>
          <w:rFonts w:ascii="VIC" w:hAnsi="VIC"/>
        </w:rPr>
        <w:t xml:space="preserve">of </w:t>
      </w:r>
      <w:r>
        <w:rPr>
          <w:rFonts w:ascii="VIC" w:hAnsi="VIC"/>
        </w:rPr>
        <w:t>infrastructure projects delivered by</w:t>
      </w:r>
      <w:r w:rsidRPr="00F66147">
        <w:rPr>
          <w:rFonts w:ascii="VIC" w:hAnsi="VIC"/>
        </w:rPr>
        <w:t xml:space="preserve"> Victorian Government Department</w:t>
      </w:r>
      <w:r>
        <w:rPr>
          <w:rFonts w:ascii="VIC" w:hAnsi="VIC"/>
        </w:rPr>
        <w:t>s</w:t>
      </w:r>
      <w:r w:rsidRPr="00F66147">
        <w:rPr>
          <w:rFonts w:ascii="VIC" w:hAnsi="VIC"/>
        </w:rPr>
        <w:t xml:space="preserve"> and Agencie</w:t>
      </w:r>
      <w:r>
        <w:rPr>
          <w:rFonts w:ascii="VIC" w:hAnsi="VIC"/>
        </w:rPr>
        <w:t>s by</w:t>
      </w:r>
      <w:r w:rsidRPr="00A86507">
        <w:rPr>
          <w:rFonts w:ascii="VIC" w:hAnsi="VIC"/>
        </w:rPr>
        <w:t xml:space="preserve"> </w:t>
      </w:r>
      <w:r>
        <w:rPr>
          <w:rFonts w:ascii="VIC" w:hAnsi="VIC"/>
        </w:rPr>
        <w:t>uplifting their Digital Asset capability. It enables</w:t>
      </w:r>
      <w:r w:rsidRPr="00807131">
        <w:rPr>
          <w:rFonts w:ascii="VIC" w:hAnsi="VIC"/>
        </w:rPr>
        <w:t xml:space="preserve"> </w:t>
      </w:r>
      <w:r>
        <w:rPr>
          <w:rFonts w:ascii="VIC" w:hAnsi="VIC"/>
        </w:rPr>
        <w:t>a</w:t>
      </w:r>
      <w:r w:rsidRPr="00F66147">
        <w:rPr>
          <w:rFonts w:ascii="VIC" w:hAnsi="VIC"/>
        </w:rPr>
        <w:t xml:space="preserve">n integrated approach to </w:t>
      </w:r>
      <w:r>
        <w:rPr>
          <w:rFonts w:ascii="VIC" w:hAnsi="VIC"/>
        </w:rPr>
        <w:t xml:space="preserve">organisational capability, </w:t>
      </w:r>
      <w:r w:rsidRPr="00F66147">
        <w:rPr>
          <w:rFonts w:ascii="VIC" w:hAnsi="VIC"/>
        </w:rPr>
        <w:t>project delivery and</w:t>
      </w:r>
      <w:r>
        <w:rPr>
          <w:rFonts w:ascii="VIC" w:hAnsi="VIC"/>
        </w:rPr>
        <w:t xml:space="preserve"> </w:t>
      </w:r>
      <w:r w:rsidRPr="00F66147">
        <w:rPr>
          <w:rFonts w:ascii="VIC" w:hAnsi="VIC"/>
        </w:rPr>
        <w:t>information management</w:t>
      </w:r>
      <w:r>
        <w:rPr>
          <w:rFonts w:ascii="VIC" w:hAnsi="VIC"/>
        </w:rPr>
        <w:t xml:space="preserve"> across</w:t>
      </w:r>
      <w:r w:rsidRPr="00F66147">
        <w:rPr>
          <w:rFonts w:ascii="VIC" w:hAnsi="VIC"/>
        </w:rPr>
        <w:t xml:space="preserve"> the</w:t>
      </w:r>
      <w:r>
        <w:rPr>
          <w:rFonts w:ascii="VIC" w:hAnsi="VIC"/>
        </w:rPr>
        <w:t xml:space="preserve"> DTF Investment</w:t>
      </w:r>
      <w:r w:rsidRPr="00F66147">
        <w:rPr>
          <w:rFonts w:ascii="VIC" w:hAnsi="VIC"/>
        </w:rPr>
        <w:t xml:space="preserve"> </w:t>
      </w:r>
      <w:r>
        <w:rPr>
          <w:rFonts w:ascii="VIC" w:hAnsi="VIC"/>
        </w:rPr>
        <w:t>L</w:t>
      </w:r>
      <w:r w:rsidRPr="00F66147">
        <w:rPr>
          <w:rFonts w:ascii="VIC" w:hAnsi="VIC"/>
        </w:rPr>
        <w:t>ifecycle.</w:t>
      </w:r>
    </w:p>
    <w:p w14:paraId="2E069433" w14:textId="77777777" w:rsidR="00014D90" w:rsidRDefault="00014D90" w:rsidP="00014D90">
      <w:pPr>
        <w:rPr>
          <w:rFonts w:ascii="VIC" w:hAnsi="VIC"/>
        </w:rPr>
      </w:pPr>
      <w:r>
        <w:rPr>
          <w:rFonts w:ascii="VIC" w:hAnsi="VIC"/>
        </w:rPr>
        <w:t xml:space="preserve">The requirements in this Policy have been designed to be </w:t>
      </w:r>
      <w:r w:rsidRPr="006570E2">
        <w:rPr>
          <w:rFonts w:ascii="VIC" w:hAnsi="VIC"/>
        </w:rPr>
        <w:t>appropriate</w:t>
      </w:r>
      <w:r>
        <w:rPr>
          <w:rFonts w:ascii="VIC" w:hAnsi="VIC"/>
        </w:rPr>
        <w:t xml:space="preserve"> and</w:t>
      </w:r>
      <w:r w:rsidRPr="006570E2">
        <w:rPr>
          <w:rFonts w:ascii="VIC" w:hAnsi="VIC"/>
        </w:rPr>
        <w:t xml:space="preserve"> proportional</w:t>
      </w:r>
      <w:r>
        <w:rPr>
          <w:rFonts w:ascii="VIC" w:hAnsi="VIC"/>
        </w:rPr>
        <w:t xml:space="preserve"> to a project’s value and risk context. The Policy requirements aim to support</w:t>
      </w:r>
      <w:r w:rsidRPr="00F66147">
        <w:rPr>
          <w:rFonts w:ascii="VIC" w:hAnsi="VIC"/>
        </w:rPr>
        <w:t xml:space="preserve"> projects </w:t>
      </w:r>
      <w:r>
        <w:rPr>
          <w:rFonts w:ascii="VIC" w:hAnsi="VIC"/>
        </w:rPr>
        <w:t>in realising</w:t>
      </w:r>
      <w:r w:rsidRPr="00F66147">
        <w:rPr>
          <w:rFonts w:ascii="VIC" w:hAnsi="VIC"/>
        </w:rPr>
        <w:t xml:space="preserve"> their stated benefits and be delivered on time, to budget, and to desired quality.</w:t>
      </w:r>
    </w:p>
    <w:p w14:paraId="4CE3100E" w14:textId="77777777" w:rsidR="00014D90" w:rsidRPr="006377A6" w:rsidRDefault="00014D90" w:rsidP="00014D90">
      <w:pPr>
        <w:autoSpaceDE w:val="0"/>
        <w:autoSpaceDN w:val="0"/>
        <w:adjustRightInd w:val="0"/>
        <w:spacing w:before="0" w:after="0"/>
        <w:rPr>
          <w:rFonts w:ascii="VIC" w:eastAsia="Times New Roman" w:hAnsi="VIC" w:cstheme="majorHAnsi"/>
        </w:rPr>
      </w:pPr>
      <w:bookmarkStart w:id="27" w:name="_Toc75244805"/>
      <w:r>
        <w:rPr>
          <w:rFonts w:ascii="VIC" w:hAnsi="VIC"/>
        </w:rPr>
        <w:t>By elevating</w:t>
      </w:r>
      <w:r w:rsidRPr="00F66147">
        <w:rPr>
          <w:rFonts w:ascii="VIC" w:hAnsi="VIC"/>
        </w:rPr>
        <w:t xml:space="preserve"> the </w:t>
      </w:r>
      <w:r>
        <w:rPr>
          <w:rFonts w:ascii="VIC" w:hAnsi="VIC"/>
        </w:rPr>
        <w:t xml:space="preserve">digital </w:t>
      </w:r>
      <w:r w:rsidRPr="00F66147">
        <w:rPr>
          <w:rFonts w:ascii="VIC" w:hAnsi="VIC"/>
        </w:rPr>
        <w:t>maturity of Victorian Government</w:t>
      </w:r>
      <w:r>
        <w:rPr>
          <w:rFonts w:ascii="VIC" w:hAnsi="VIC"/>
        </w:rPr>
        <w:t xml:space="preserve"> Departments and Agencies</w:t>
      </w:r>
      <w:r w:rsidRPr="00F66147">
        <w:rPr>
          <w:rFonts w:ascii="VIC" w:hAnsi="VIC"/>
        </w:rPr>
        <w:t xml:space="preserve">, </w:t>
      </w:r>
      <w:r>
        <w:rPr>
          <w:rFonts w:ascii="VIC" w:hAnsi="VIC"/>
        </w:rPr>
        <w:t xml:space="preserve">improved project and asset management </w:t>
      </w:r>
      <w:r w:rsidRPr="00F66147">
        <w:rPr>
          <w:rFonts w:ascii="VIC" w:hAnsi="VIC"/>
        </w:rPr>
        <w:t xml:space="preserve">practices can be more easily implemented, shared, and monitored to leverage </w:t>
      </w:r>
      <w:r>
        <w:rPr>
          <w:rFonts w:ascii="VIC" w:hAnsi="VIC"/>
        </w:rPr>
        <w:t xml:space="preserve">a wide range of </w:t>
      </w:r>
      <w:r w:rsidRPr="00F66147">
        <w:rPr>
          <w:rFonts w:ascii="VIC" w:hAnsi="VIC"/>
        </w:rPr>
        <w:t>opportunities</w:t>
      </w:r>
      <w:r>
        <w:rPr>
          <w:rFonts w:ascii="VIC" w:hAnsi="VIC"/>
        </w:rPr>
        <w:t xml:space="preserve"> for project efficiency and savings</w:t>
      </w:r>
      <w:r w:rsidRPr="00F66147">
        <w:rPr>
          <w:rFonts w:ascii="VIC" w:hAnsi="VIC"/>
        </w:rPr>
        <w:t>.</w:t>
      </w:r>
    </w:p>
    <w:p w14:paraId="3DEBD402" w14:textId="65342A97" w:rsidR="00014D90" w:rsidRPr="00F66147" w:rsidRDefault="00014D90" w:rsidP="00014D90">
      <w:pPr>
        <w:pStyle w:val="Heading2numbered"/>
        <w:rPr>
          <w:rFonts w:ascii="VIC" w:hAnsi="VIC"/>
        </w:rPr>
      </w:pPr>
      <w:bookmarkStart w:id="28" w:name="_Toc78355557"/>
      <w:bookmarkStart w:id="29" w:name="_Toc81816918"/>
      <w:bookmarkStart w:id="30" w:name="_Toc81831132"/>
      <w:r w:rsidRPr="00F66147">
        <w:rPr>
          <w:rFonts w:ascii="VIC" w:hAnsi="VIC"/>
        </w:rPr>
        <w:lastRenderedPageBreak/>
        <w:t xml:space="preserve">Benefits of </w:t>
      </w:r>
      <w:r w:rsidR="00D16419">
        <w:rPr>
          <w:rFonts w:ascii="VIC" w:hAnsi="VIC"/>
        </w:rPr>
        <w:t>d</w:t>
      </w:r>
      <w:r w:rsidR="00D16419" w:rsidRPr="00F66147">
        <w:rPr>
          <w:rFonts w:ascii="VIC" w:hAnsi="VIC"/>
        </w:rPr>
        <w:t xml:space="preserve">igital </w:t>
      </w:r>
      <w:r w:rsidR="00D16419">
        <w:rPr>
          <w:rFonts w:ascii="VIC" w:hAnsi="VIC"/>
        </w:rPr>
        <w:t>a</w:t>
      </w:r>
      <w:r w:rsidR="00D16419" w:rsidRPr="00F66147">
        <w:rPr>
          <w:rFonts w:ascii="VIC" w:hAnsi="VIC"/>
        </w:rPr>
        <w:t xml:space="preserve">sset </w:t>
      </w:r>
      <w:bookmarkEnd w:id="27"/>
      <w:r>
        <w:rPr>
          <w:rFonts w:ascii="VIC" w:hAnsi="VIC"/>
        </w:rPr>
        <w:t>approaches</w:t>
      </w:r>
      <w:bookmarkEnd w:id="28"/>
      <w:bookmarkEnd w:id="29"/>
      <w:bookmarkEnd w:id="30"/>
    </w:p>
    <w:p w14:paraId="1B313249" w14:textId="39B0B75B" w:rsidR="00014D90" w:rsidRDefault="00014D90" w:rsidP="00D16419">
      <w:r w:rsidRPr="00352AD9">
        <w:t xml:space="preserve">Investing in information management delivers direct productivity gains, increased benefits to Victorians, and value to Victoria’s built environment. </w:t>
      </w:r>
      <w:r>
        <w:t>E</w:t>
      </w:r>
      <w:r w:rsidRPr="00352AD9">
        <w:t>ffective</w:t>
      </w:r>
      <w:r>
        <w:t xml:space="preserve"> requirements</w:t>
      </w:r>
      <w:r w:rsidRPr="00352AD9">
        <w:t xml:space="preserve"> </w:t>
      </w:r>
      <w:r>
        <w:t>for</w:t>
      </w:r>
      <w:r w:rsidRPr="00352AD9">
        <w:t xml:space="preserve"> information management can reduce costs through increased efficiencies, reduce risk contingency, and transform asset management to improve services for Victorians.</w:t>
      </w:r>
    </w:p>
    <w:p w14:paraId="4B76E8D6" w14:textId="77777777" w:rsidR="00E469D6" w:rsidRPr="00352AD9" w:rsidRDefault="00E469D6" w:rsidP="00D16419"/>
    <w:p w14:paraId="4962E107" w14:textId="77777777" w:rsidR="00014D90" w:rsidRPr="00F66147" w:rsidRDefault="00014D90" w:rsidP="00014D90">
      <w:pPr>
        <w:rPr>
          <w:rFonts w:ascii="VIC" w:hAnsi="VIC"/>
        </w:rPr>
      </w:pPr>
      <w:r>
        <w:rPr>
          <w:rFonts w:ascii="VIC" w:hAnsi="VIC"/>
          <w:noProof/>
        </w:rPr>
        <w:drawing>
          <wp:inline distT="0" distB="0" distL="0" distR="0" wp14:anchorId="632D9A26" wp14:editId="677F9758">
            <wp:extent cx="5602605" cy="3627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2605" cy="3627120"/>
                    </a:xfrm>
                    <a:prstGeom prst="rect">
                      <a:avLst/>
                    </a:prstGeom>
                    <a:noFill/>
                  </pic:spPr>
                </pic:pic>
              </a:graphicData>
            </a:graphic>
          </wp:inline>
        </w:drawing>
      </w:r>
    </w:p>
    <w:p w14:paraId="10A0D6CD" w14:textId="77777777" w:rsidR="00E469D6" w:rsidRDefault="00E469D6" w:rsidP="00D16419"/>
    <w:p w14:paraId="715FA075" w14:textId="207A5879" w:rsidR="00014D90" w:rsidRDefault="00014D90" w:rsidP="00D16419">
      <w:r w:rsidRPr="00F66147">
        <w:t>The Centre for Digital Built Britain (CDBB) undertook analysis of eleven case studies and found widespread examples of information management enabled productivity gains</w:t>
      </w:r>
      <w:r>
        <w:t xml:space="preserve"> (CDBB, 2021)</w:t>
      </w:r>
      <w:r w:rsidRPr="00F66147">
        <w:t xml:space="preserve">. This includes quantitative evidence which </w:t>
      </w:r>
      <w:r>
        <w:t>states that</w:t>
      </w:r>
      <w:r w:rsidRPr="00F66147">
        <w:t xml:space="preserve"> </w:t>
      </w:r>
      <w:r>
        <w:t>investment in</w:t>
      </w:r>
      <w:r w:rsidRPr="00F66147">
        <w:t xml:space="preserve"> the use of information management could secure </w:t>
      </w:r>
      <w:r>
        <w:t>a return through:</w:t>
      </w:r>
    </w:p>
    <w:p w14:paraId="7C9B9D50" w14:textId="77777777" w:rsidR="00014D90" w:rsidRPr="00E20F93" w:rsidRDefault="00014D90" w:rsidP="00894F91">
      <w:pPr>
        <w:pStyle w:val="Bullet1"/>
      </w:pPr>
      <w:r w:rsidRPr="00D16419">
        <w:t>labour productivity gain</w:t>
      </w:r>
      <w:r>
        <w:t xml:space="preserve"> of between </w:t>
      </w:r>
      <w:r w:rsidRPr="00D16419">
        <w:t>5x to 6x</w:t>
      </w:r>
    </w:p>
    <w:p w14:paraId="78EF0D28" w14:textId="77777777" w:rsidR="00014D90" w:rsidRPr="00E20F93" w:rsidRDefault="00014D90" w:rsidP="00894F91">
      <w:pPr>
        <w:pStyle w:val="Bullet1"/>
      </w:pPr>
      <w:r w:rsidRPr="00E20F93">
        <w:rPr>
          <w:b/>
        </w:rPr>
        <w:t>direct cost savings</w:t>
      </w:r>
      <w:r w:rsidRPr="00E20F93">
        <w:t xml:space="preserve"> of between </w:t>
      </w:r>
      <w:r w:rsidRPr="00E20F93">
        <w:rPr>
          <w:b/>
        </w:rPr>
        <w:t xml:space="preserve">690 to 740 per cent </w:t>
      </w:r>
      <w:r w:rsidRPr="00F66147">
        <w:t xml:space="preserve">from reductions in delivery </w:t>
      </w:r>
      <w:r>
        <w:t>and</w:t>
      </w:r>
      <w:r w:rsidRPr="00E20F93">
        <w:t xml:space="preserve"> labour </w:t>
      </w:r>
      <w:r w:rsidRPr="00F66147">
        <w:t>time</w:t>
      </w:r>
      <w:r w:rsidRPr="00E20F93">
        <w:t xml:space="preserve"> and material</w:t>
      </w:r>
      <w:r>
        <w:t xml:space="preserve"> use</w:t>
      </w:r>
    </w:p>
    <w:p w14:paraId="05D8A48E" w14:textId="77777777" w:rsidR="00014D90" w:rsidRDefault="00014D90" w:rsidP="00894F91">
      <w:pPr>
        <w:pStyle w:val="Bullet1"/>
      </w:pPr>
      <w:r w:rsidRPr="00E20F93">
        <w:rPr>
          <w:b/>
        </w:rPr>
        <w:t xml:space="preserve">asset </w:t>
      </w:r>
      <w:r>
        <w:rPr>
          <w:b/>
          <w:bCs/>
        </w:rPr>
        <w:t>operation</w:t>
      </w:r>
      <w:r w:rsidRPr="00E20F93">
        <w:rPr>
          <w:b/>
        </w:rPr>
        <w:t xml:space="preserve"> costs savings</w:t>
      </w:r>
      <w:r w:rsidRPr="00E20F93">
        <w:t xml:space="preserve">, ranging from </w:t>
      </w:r>
      <w:r w:rsidRPr="00E20F93">
        <w:rPr>
          <w:b/>
        </w:rPr>
        <w:t>1.6 to 18 per cent</w:t>
      </w:r>
      <w:r w:rsidRPr="00E20F93">
        <w:t xml:space="preserve"> at various stages of the asset lifecycle</w:t>
      </w:r>
    </w:p>
    <w:p w14:paraId="34588D69" w14:textId="6A705F2A" w:rsidR="000C0AE7" w:rsidRDefault="00014D90" w:rsidP="00D16419">
      <w:r>
        <w:lastRenderedPageBreak/>
        <w:t>Policy implementation, b</w:t>
      </w:r>
      <w:r w:rsidRPr="00F66147">
        <w:t xml:space="preserve">enefits tracking and evaluation will be done centrally by OPV to understand the </w:t>
      </w:r>
      <w:r>
        <w:t>P</w:t>
      </w:r>
      <w:r w:rsidRPr="00F66147">
        <w:t xml:space="preserve">olicy efficacy and impact at the </w:t>
      </w:r>
      <w:r>
        <w:t>whole of Victorian Government (</w:t>
      </w:r>
      <w:r w:rsidRPr="00F66147">
        <w:t>WoVG</w:t>
      </w:r>
      <w:r>
        <w:t>)</w:t>
      </w:r>
      <w:r w:rsidRPr="00F66147">
        <w:t xml:space="preserve"> level. It is the responsibility of </w:t>
      </w:r>
      <w:r>
        <w:t>each</w:t>
      </w:r>
      <w:r w:rsidRPr="00F66147">
        <w:t xml:space="preserve"> </w:t>
      </w:r>
      <w:r w:rsidRPr="0087052E">
        <w:t>Department</w:t>
      </w:r>
      <w:r>
        <w:t>,</w:t>
      </w:r>
      <w:r w:rsidRPr="0087052E">
        <w:t xml:space="preserve"> Agency Lead </w:t>
      </w:r>
      <w:r>
        <w:t>or Project Lead</w:t>
      </w:r>
      <w:r w:rsidRPr="0087052E">
        <w:t xml:space="preserve"> </w:t>
      </w:r>
      <w:r>
        <w:fldChar w:fldCharType="begin"/>
      </w:r>
      <w:r>
        <w:instrText xml:space="preserve"> REF _Ref77161330 \h </w:instrText>
      </w:r>
      <w:r>
        <w:fldChar w:fldCharType="separate"/>
      </w:r>
      <w:r w:rsidR="00996964" w:rsidRPr="00D16419">
        <w:t>Implementation</w:t>
      </w:r>
      <w:r w:rsidR="00996964">
        <w:t xml:space="preserve"> functions</w:t>
      </w:r>
      <w:r>
        <w:fldChar w:fldCharType="end"/>
      </w:r>
      <w:r w:rsidR="00E469D6">
        <w:t xml:space="preserve"> </w:t>
      </w:r>
      <w:r w:rsidRPr="00F66147">
        <w:t xml:space="preserve">to establish benefits realisation approaches at the Department, Agency, and Project level in alignment with the DTF </w:t>
      </w:r>
      <w:r>
        <w:t>I</w:t>
      </w:r>
      <w:r w:rsidRPr="00F66147">
        <w:t xml:space="preserve">nvestment </w:t>
      </w:r>
      <w:r>
        <w:t>L</w:t>
      </w:r>
      <w:r w:rsidRPr="00F66147">
        <w:t>ifecycle.</w:t>
      </w:r>
    </w:p>
    <w:p w14:paraId="0945128D" w14:textId="77777777" w:rsidR="00014D90" w:rsidRPr="00F66147" w:rsidRDefault="00014D90" w:rsidP="00D16419">
      <w:pPr>
        <w:pStyle w:val="Heading1numbered"/>
      </w:pPr>
      <w:bookmarkStart w:id="31" w:name="_Ref77161330"/>
      <w:bookmarkStart w:id="32" w:name="_Toc78355563"/>
      <w:bookmarkStart w:id="33" w:name="_Toc81816919"/>
      <w:bookmarkStart w:id="34" w:name="_Toc81831133"/>
      <w:r w:rsidRPr="00D16419">
        <w:t>Implementation</w:t>
      </w:r>
      <w:r>
        <w:t xml:space="preserve"> functions</w:t>
      </w:r>
      <w:bookmarkEnd w:id="31"/>
      <w:bookmarkEnd w:id="32"/>
      <w:bookmarkEnd w:id="33"/>
      <w:bookmarkEnd w:id="34"/>
    </w:p>
    <w:p w14:paraId="39E568E4" w14:textId="77777777" w:rsidR="00014D90" w:rsidRPr="00F66147" w:rsidRDefault="00014D90" w:rsidP="00D16419">
      <w:r w:rsidRPr="00F66147">
        <w:t>Victorian Government Departments and Agencies</w:t>
      </w:r>
      <w:r>
        <w:t xml:space="preserve"> are responsible for the </w:t>
      </w:r>
      <w:r w:rsidRPr="00F66147">
        <w:t xml:space="preserve">allocation of resources </w:t>
      </w:r>
      <w:r>
        <w:t xml:space="preserve">to </w:t>
      </w:r>
      <w:r w:rsidRPr="00F66147">
        <w:t>plan</w:t>
      </w:r>
      <w:r>
        <w:t xml:space="preserve"> and implement</w:t>
      </w:r>
      <w:r w:rsidRPr="00F66147">
        <w:t xml:space="preserve"> th</w:t>
      </w:r>
      <w:r>
        <w:t xml:space="preserve">is Policy. </w:t>
      </w:r>
      <w:r w:rsidRPr="00F66147">
        <w:t xml:space="preserve">The allocation of </w:t>
      </w:r>
      <w:r>
        <w:t>the below implementation</w:t>
      </w:r>
      <w:r w:rsidRPr="00F66147">
        <w:t xml:space="preserve"> functions is to be determined on an organisational </w:t>
      </w:r>
      <w:r>
        <w:t xml:space="preserve">and project </w:t>
      </w:r>
      <w:r w:rsidRPr="00F66147">
        <w:t xml:space="preserve">level, ensuring adequate coverage of the responsibilities and actions. </w:t>
      </w:r>
      <w:r>
        <w:t xml:space="preserve">The Appointing Party or Lead Appointing Party function allocation will depend on contracting model. </w:t>
      </w:r>
    </w:p>
    <w:p w14:paraId="4F8C38E2" w14:textId="090AE3F4" w:rsidR="00014D90" w:rsidRDefault="00014D90" w:rsidP="00D16419">
      <w:r>
        <w:t>P</w:t>
      </w:r>
      <w:r w:rsidRPr="00F66147">
        <w:t>lease refer to the VDAS Guidance Appendix 9 for detailed position descriptions.</w:t>
      </w:r>
    </w:p>
    <w:tbl>
      <w:tblPr>
        <w:tblStyle w:val="Texttable"/>
        <w:tblW w:w="9256" w:type="dxa"/>
        <w:tblLook w:val="0620" w:firstRow="1" w:lastRow="0" w:firstColumn="0" w:lastColumn="0" w:noHBand="1" w:noVBand="1"/>
      </w:tblPr>
      <w:tblGrid>
        <w:gridCol w:w="1560"/>
        <w:gridCol w:w="3118"/>
        <w:gridCol w:w="4578"/>
      </w:tblGrid>
      <w:tr w:rsidR="00014D90" w:rsidRPr="00D16419" w14:paraId="40310B06" w14:textId="77777777" w:rsidTr="00D16419">
        <w:trPr>
          <w:cnfStyle w:val="100000000000" w:firstRow="1" w:lastRow="0" w:firstColumn="0" w:lastColumn="0" w:oddVBand="0" w:evenVBand="0" w:oddHBand="0" w:evenHBand="0" w:firstRowFirstColumn="0" w:firstRowLastColumn="0" w:lastRowFirstColumn="0" w:lastRowLastColumn="0"/>
          <w:cantSplit/>
        </w:trPr>
        <w:tc>
          <w:tcPr>
            <w:tcW w:w="1560" w:type="dxa"/>
          </w:tcPr>
          <w:p w14:paraId="6C9A5DB3" w14:textId="4166B740" w:rsidR="00014D90" w:rsidRPr="00D16419" w:rsidRDefault="00014D90" w:rsidP="00D16419">
            <w:pPr>
              <w:pStyle w:val="Tableheader"/>
              <w:rPr>
                <w:rFonts w:asciiTheme="majorHAnsi" w:hAnsiTheme="majorHAnsi"/>
                <w:b w:val="0"/>
              </w:rPr>
            </w:pPr>
            <w:r w:rsidRPr="00D16419">
              <w:rPr>
                <w:rFonts w:asciiTheme="majorHAnsi" w:hAnsiTheme="majorHAnsi"/>
                <w:b w:val="0"/>
              </w:rPr>
              <w:t xml:space="preserve">Digital </w:t>
            </w:r>
            <w:r w:rsidR="00D16419" w:rsidRPr="00D16419">
              <w:rPr>
                <w:rFonts w:asciiTheme="majorHAnsi" w:hAnsiTheme="majorHAnsi"/>
                <w:b w:val="0"/>
              </w:rPr>
              <w:t xml:space="preserve">asset </w:t>
            </w:r>
            <w:r w:rsidRPr="00D16419">
              <w:rPr>
                <w:rFonts w:asciiTheme="majorHAnsi" w:hAnsiTheme="majorHAnsi"/>
                <w:b w:val="0"/>
              </w:rPr>
              <w:t>function</w:t>
            </w:r>
          </w:p>
        </w:tc>
        <w:tc>
          <w:tcPr>
            <w:tcW w:w="3118" w:type="dxa"/>
          </w:tcPr>
          <w:p w14:paraId="79097EEE"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Policy responsibility</w:t>
            </w:r>
          </w:p>
        </w:tc>
        <w:tc>
          <w:tcPr>
            <w:tcW w:w="4578" w:type="dxa"/>
          </w:tcPr>
          <w:p w14:paraId="7C5767AB"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Implementation actions</w:t>
            </w:r>
          </w:p>
        </w:tc>
      </w:tr>
      <w:tr w:rsidR="00014D90" w:rsidRPr="00D00651" w14:paraId="4A88F059" w14:textId="77777777" w:rsidTr="00D16419">
        <w:tc>
          <w:tcPr>
            <w:tcW w:w="9256" w:type="dxa"/>
            <w:gridSpan w:val="3"/>
            <w:shd w:val="clear" w:color="auto" w:fill="E6F7F8" w:themeFill="accent2" w:themeFillTint="33"/>
          </w:tcPr>
          <w:p w14:paraId="3480C16B" w14:textId="5DB823FB" w:rsidR="00014D90" w:rsidRPr="00D16419" w:rsidRDefault="00014D90" w:rsidP="00D16419">
            <w:pPr>
              <w:pStyle w:val="Tabletext"/>
              <w:rPr>
                <w:rFonts w:asciiTheme="majorHAnsi" w:hAnsiTheme="majorHAnsi"/>
              </w:rPr>
            </w:pPr>
            <w:r w:rsidRPr="00D16419">
              <w:rPr>
                <w:rFonts w:asciiTheme="majorHAnsi" w:hAnsiTheme="majorHAnsi"/>
              </w:rPr>
              <w:t xml:space="preserve">Appointing </w:t>
            </w:r>
            <w:r w:rsidR="00D16419" w:rsidRPr="00D16419">
              <w:rPr>
                <w:rFonts w:asciiTheme="majorHAnsi" w:hAnsiTheme="majorHAnsi"/>
              </w:rPr>
              <w:t xml:space="preserve">party </w:t>
            </w:r>
            <w:r w:rsidRPr="00D16419">
              <w:rPr>
                <w:rFonts w:asciiTheme="majorHAnsi" w:hAnsiTheme="majorHAnsi"/>
              </w:rPr>
              <w:t xml:space="preserve">functions </w:t>
            </w:r>
          </w:p>
        </w:tc>
      </w:tr>
      <w:tr w:rsidR="00014D90" w:rsidRPr="00D00651" w14:paraId="4591FC79" w14:textId="77777777" w:rsidTr="00D16419">
        <w:tc>
          <w:tcPr>
            <w:tcW w:w="1560" w:type="dxa"/>
          </w:tcPr>
          <w:p w14:paraId="0279754E" w14:textId="6528653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sponsor</w:t>
            </w:r>
          </w:p>
          <w:p w14:paraId="0895E531" w14:textId="77777777" w:rsidR="00014D90" w:rsidRPr="00F66147" w:rsidRDefault="00014D90" w:rsidP="00D16419">
            <w:pPr>
              <w:pStyle w:val="Tabletext"/>
            </w:pPr>
            <w:r w:rsidRPr="00F66147">
              <w:rPr>
                <w:i/>
              </w:rPr>
              <w:t>See VDAS Champion - VDAS Guidance (Appendix 9).</w:t>
            </w:r>
          </w:p>
        </w:tc>
        <w:tc>
          <w:tcPr>
            <w:tcW w:w="3118" w:type="dxa"/>
          </w:tcPr>
          <w:p w14:paraId="79863096" w14:textId="77777777" w:rsidR="00014D90" w:rsidRPr="00F66147" w:rsidRDefault="00014D90" w:rsidP="00D16419">
            <w:pPr>
              <w:pStyle w:val="Tabletext"/>
            </w:pPr>
            <w:r w:rsidRPr="00F66147">
              <w:t xml:space="preserve">An executive function responsible for </w:t>
            </w:r>
            <w:r>
              <w:t>the</w:t>
            </w:r>
            <w:r w:rsidRPr="00F66147">
              <w:t xml:space="preserve"> </w:t>
            </w:r>
            <w:r>
              <w:t>application</w:t>
            </w:r>
            <w:r w:rsidRPr="00F66147">
              <w:t xml:space="preserve"> of </w:t>
            </w:r>
            <w:r>
              <w:t>the requirements within this Policy, including that there is appropriate capability within the Department or Agency</w:t>
            </w:r>
            <w:r w:rsidRPr="00F66147">
              <w:t>.</w:t>
            </w:r>
            <w:r w:rsidRPr="00F66147">
              <w:rPr>
                <w:i/>
              </w:rPr>
              <w:t xml:space="preserve"> </w:t>
            </w:r>
          </w:p>
        </w:tc>
        <w:tc>
          <w:tcPr>
            <w:tcW w:w="4578" w:type="dxa"/>
          </w:tcPr>
          <w:p w14:paraId="2C02ECA3" w14:textId="77777777" w:rsidR="00014D90" w:rsidRPr="00F66147" w:rsidRDefault="00014D90" w:rsidP="00D16419">
            <w:pPr>
              <w:pStyle w:val="Tabletext"/>
            </w:pPr>
            <w:r w:rsidRPr="00F66147">
              <w:t xml:space="preserve">Understand and </w:t>
            </w:r>
            <w:r>
              <w:t>own the transformation toward</w:t>
            </w:r>
            <w:r w:rsidRPr="00F66147">
              <w:t xml:space="preserve"> </w:t>
            </w:r>
            <w:r>
              <w:t>D</w:t>
            </w:r>
            <w:r w:rsidRPr="00F66147">
              <w:t xml:space="preserve">igital </w:t>
            </w:r>
            <w:r>
              <w:t>A</w:t>
            </w:r>
            <w:r w:rsidRPr="00F66147">
              <w:t xml:space="preserve">sset approaches and </w:t>
            </w:r>
            <w:r>
              <w:t xml:space="preserve">increased </w:t>
            </w:r>
            <w:r w:rsidRPr="00F66147">
              <w:t>maturity</w:t>
            </w:r>
            <w:r>
              <w:t xml:space="preserve"> within the Department or Agency</w:t>
            </w:r>
            <w:r w:rsidRPr="00F66147">
              <w:t>.</w:t>
            </w:r>
          </w:p>
          <w:p w14:paraId="073CE10A" w14:textId="77777777" w:rsidR="00014D90" w:rsidRPr="00F66147" w:rsidRDefault="00014D90" w:rsidP="00D16419">
            <w:pPr>
              <w:pStyle w:val="Tabletext"/>
            </w:pPr>
            <w:r w:rsidRPr="00F66147">
              <w:t xml:space="preserve">Set the strategic and policy direction for </w:t>
            </w:r>
            <w:r>
              <w:t>D</w:t>
            </w:r>
            <w:r w:rsidRPr="00F66147">
              <w:t xml:space="preserve">igital </w:t>
            </w:r>
            <w:r>
              <w:t>A</w:t>
            </w:r>
            <w:r w:rsidRPr="00F66147">
              <w:t xml:space="preserve">sset maturity within the Department </w:t>
            </w:r>
            <w:r>
              <w:t>or</w:t>
            </w:r>
            <w:r w:rsidRPr="00F66147">
              <w:t xml:space="preserve"> Agency</w:t>
            </w:r>
            <w:r>
              <w:t>.</w:t>
            </w:r>
          </w:p>
        </w:tc>
      </w:tr>
      <w:tr w:rsidR="00014D90" w:rsidRPr="00D00651" w14:paraId="06684839" w14:textId="77777777" w:rsidTr="00D16419">
        <w:tc>
          <w:tcPr>
            <w:tcW w:w="1560" w:type="dxa"/>
          </w:tcPr>
          <w:p w14:paraId="0C8F7E82" w14:textId="1644AE2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lead</w:t>
            </w:r>
          </w:p>
          <w:p w14:paraId="77F4FED1" w14:textId="77777777" w:rsidR="00014D90" w:rsidRPr="00F66147" w:rsidRDefault="00014D90" w:rsidP="00D16419">
            <w:pPr>
              <w:pStyle w:val="Tabletext"/>
            </w:pPr>
            <w:r w:rsidRPr="00F66147">
              <w:rPr>
                <w:i/>
              </w:rPr>
              <w:t>See VDAS Champion - VDAS Guidance (Appendix 9).</w:t>
            </w:r>
          </w:p>
        </w:tc>
        <w:tc>
          <w:tcPr>
            <w:tcW w:w="3118" w:type="dxa"/>
          </w:tcPr>
          <w:p w14:paraId="0CE07D9B" w14:textId="58434F06" w:rsidR="00014D90" w:rsidRPr="00F66147" w:rsidRDefault="00014D90" w:rsidP="00D16419">
            <w:pPr>
              <w:pStyle w:val="Tabletext"/>
              <w:rPr>
                <w:i/>
              </w:rPr>
            </w:pPr>
            <w:r w:rsidRPr="00F66147">
              <w:t xml:space="preserve">A function responsible for driving the </w:t>
            </w:r>
            <w:r>
              <w:t>application</w:t>
            </w:r>
            <w:r w:rsidRPr="00F66147">
              <w:t xml:space="preserve"> of the </w:t>
            </w:r>
            <w:r>
              <w:t>D</w:t>
            </w:r>
            <w:r w:rsidRPr="00F66147">
              <w:t xml:space="preserve">igital </w:t>
            </w:r>
            <w:r>
              <w:t>A</w:t>
            </w:r>
            <w:r w:rsidRPr="00F66147">
              <w:t xml:space="preserve">sset </w:t>
            </w:r>
            <w:r>
              <w:t>requirements</w:t>
            </w:r>
            <w:r w:rsidRPr="00F66147">
              <w:t xml:space="preserve"> within the </w:t>
            </w:r>
            <w:r>
              <w:t>Department or Agency</w:t>
            </w:r>
            <w:r w:rsidRPr="00F66147">
              <w:t xml:space="preserve">. </w:t>
            </w:r>
            <w:r>
              <w:t>This function will have</w:t>
            </w:r>
            <w:r w:rsidRPr="00F66147">
              <w:t xml:space="preserve"> a fundamental understanding of </w:t>
            </w:r>
            <w:r>
              <w:t>D</w:t>
            </w:r>
            <w:r w:rsidRPr="00F66147">
              <w:t xml:space="preserve">igital </w:t>
            </w:r>
            <w:r>
              <w:t>A</w:t>
            </w:r>
            <w:r w:rsidRPr="00F66147">
              <w:t xml:space="preserve">sset approaches and practices. This </w:t>
            </w:r>
            <w:r>
              <w:t>function</w:t>
            </w:r>
            <w:r w:rsidRPr="00F66147">
              <w:t xml:space="preserve"> considers information</w:t>
            </w:r>
            <w:r w:rsidR="00BE2EB0">
              <w:t>/</w:t>
            </w:r>
            <w:r w:rsidRPr="00F66147">
              <w:t xml:space="preserve">data security, privacy, and quality, as well as the commercial, technical and project delivery aspects of the organisation. </w:t>
            </w:r>
          </w:p>
        </w:tc>
        <w:tc>
          <w:tcPr>
            <w:tcW w:w="4578" w:type="dxa"/>
          </w:tcPr>
          <w:p w14:paraId="1B3F6985" w14:textId="77777777" w:rsidR="00014D90" w:rsidRPr="00F66147" w:rsidRDefault="00014D90" w:rsidP="00D16419">
            <w:pPr>
              <w:pStyle w:val="Tabletext"/>
            </w:pPr>
            <w:r w:rsidRPr="00F66147">
              <w:t xml:space="preserve">Assess the current state and desired future state for the Department </w:t>
            </w:r>
            <w:r>
              <w:t>or</w:t>
            </w:r>
            <w:r w:rsidRPr="00F66147">
              <w:t xml:space="preserve"> Agency and develop a roadmap for </w:t>
            </w:r>
            <w:r>
              <w:t xml:space="preserve">organisational readiness and </w:t>
            </w:r>
            <w:r w:rsidRPr="00F66147">
              <w:t>increased maturity</w:t>
            </w:r>
            <w:r>
              <w:t>.</w:t>
            </w:r>
          </w:p>
          <w:p w14:paraId="6ABFCE5C" w14:textId="77777777" w:rsidR="00014D90" w:rsidRPr="00F66147" w:rsidRDefault="00014D90" w:rsidP="00D16419">
            <w:pPr>
              <w:pStyle w:val="Tabletext"/>
            </w:pPr>
            <w:r>
              <w:t>Engage stakeholders</w:t>
            </w:r>
            <w:r w:rsidRPr="00F66147">
              <w:t xml:space="preserve"> to ensure alignment and collaboration in implementation. </w:t>
            </w:r>
          </w:p>
          <w:p w14:paraId="5B5C7E5B" w14:textId="77777777" w:rsidR="00014D90" w:rsidRPr="00F66147" w:rsidRDefault="00014D90" w:rsidP="00D16419">
            <w:pPr>
              <w:pStyle w:val="Tabletext"/>
            </w:pPr>
            <w:r w:rsidRPr="00F66147">
              <w:t>Track and report</w:t>
            </w:r>
            <w:r>
              <w:t xml:space="preserve"> on</w:t>
            </w:r>
            <w:r w:rsidRPr="00F66147">
              <w:t xml:space="preserve"> implementation outcomes, including social, economic, and environmental benefits. </w:t>
            </w:r>
          </w:p>
        </w:tc>
      </w:tr>
      <w:tr w:rsidR="00014D90" w:rsidRPr="00D00651" w14:paraId="76B4BC9B" w14:textId="77777777" w:rsidTr="00D16419">
        <w:tc>
          <w:tcPr>
            <w:tcW w:w="1560" w:type="dxa"/>
          </w:tcPr>
          <w:p w14:paraId="69A75A0B" w14:textId="50264ED3" w:rsidR="00014D90" w:rsidRPr="00D16419" w:rsidRDefault="00014D90" w:rsidP="00D16419">
            <w:pPr>
              <w:pStyle w:val="Tabletext"/>
              <w:rPr>
                <w:rFonts w:asciiTheme="majorHAnsi" w:hAnsiTheme="majorHAnsi"/>
              </w:rPr>
            </w:pPr>
            <w:r w:rsidRPr="00D16419">
              <w:rPr>
                <w:rFonts w:asciiTheme="majorHAnsi" w:hAnsiTheme="majorHAnsi"/>
              </w:rPr>
              <w:lastRenderedPageBreak/>
              <w:t xml:space="preserve">Project </w:t>
            </w:r>
            <w:r w:rsidR="00D16419" w:rsidRPr="00D16419">
              <w:rPr>
                <w:rFonts w:asciiTheme="majorHAnsi" w:hAnsiTheme="majorHAnsi"/>
              </w:rPr>
              <w:t>lead</w:t>
            </w:r>
          </w:p>
          <w:p w14:paraId="54363FB2" w14:textId="77777777" w:rsidR="00014D90" w:rsidRPr="00F66147" w:rsidRDefault="00014D90" w:rsidP="00D16419">
            <w:pPr>
              <w:pStyle w:val="Tabletext"/>
            </w:pPr>
            <w:r w:rsidRPr="00F66147">
              <w:rPr>
                <w:i/>
              </w:rPr>
              <w:t>See VDAS Guidance (Appendix 9).</w:t>
            </w:r>
          </w:p>
        </w:tc>
        <w:tc>
          <w:tcPr>
            <w:tcW w:w="3118" w:type="dxa"/>
          </w:tcPr>
          <w:p w14:paraId="4036787D" w14:textId="77777777" w:rsidR="00014D90" w:rsidRPr="00F66147" w:rsidRDefault="00014D90" w:rsidP="00D16419">
            <w:pPr>
              <w:pStyle w:val="Tabletext"/>
            </w:pPr>
            <w:r w:rsidRPr="00F66147">
              <w:t xml:space="preserve">A </w:t>
            </w:r>
            <w:r>
              <w:t xml:space="preserve">project </w:t>
            </w:r>
            <w:r w:rsidRPr="00F66147">
              <w:t xml:space="preserve">function responsible for planning and overseeing the delivery of </w:t>
            </w:r>
            <w:r>
              <w:t>D</w:t>
            </w:r>
            <w:r w:rsidRPr="00F66147">
              <w:t xml:space="preserve">igital </w:t>
            </w:r>
            <w:r>
              <w:t>A</w:t>
            </w:r>
            <w:r w:rsidRPr="00F66147">
              <w:t xml:space="preserve">sset </w:t>
            </w:r>
            <w:r>
              <w:t>requirements, processes,</w:t>
            </w:r>
            <w:r w:rsidRPr="00F66147">
              <w:t xml:space="preserve"> and approaches.</w:t>
            </w:r>
          </w:p>
          <w:p w14:paraId="04B931AD" w14:textId="77777777" w:rsidR="00014D90" w:rsidRPr="00F66147" w:rsidRDefault="00014D90" w:rsidP="00D16419">
            <w:pPr>
              <w:pStyle w:val="Tabletext"/>
            </w:pPr>
            <w:r w:rsidRPr="00F66147">
              <w:t xml:space="preserve">They have a thorough understanding of the </w:t>
            </w:r>
            <w:r>
              <w:t>D</w:t>
            </w:r>
            <w:r w:rsidRPr="00F66147">
              <w:t xml:space="preserve">igital </w:t>
            </w:r>
            <w:r>
              <w:t>A</w:t>
            </w:r>
            <w:r w:rsidRPr="00F66147">
              <w:t xml:space="preserve">sset </w:t>
            </w:r>
            <w:r>
              <w:t>concepts,</w:t>
            </w:r>
            <w:r w:rsidRPr="00F66147">
              <w:t xml:space="preserve"> design and implementation needs of the project. </w:t>
            </w:r>
          </w:p>
        </w:tc>
        <w:tc>
          <w:tcPr>
            <w:tcW w:w="4578" w:type="dxa"/>
          </w:tcPr>
          <w:p w14:paraId="4FB35A4A" w14:textId="77777777" w:rsidR="00014D90" w:rsidRPr="00F66147" w:rsidRDefault="00014D90" w:rsidP="00D16419">
            <w:pPr>
              <w:pStyle w:val="Tabletext"/>
            </w:pPr>
            <w:r w:rsidRPr="00F66147">
              <w:t xml:space="preserve">Understand the </w:t>
            </w:r>
            <w:r>
              <w:t xml:space="preserve">project needs and functions, including applicable </w:t>
            </w:r>
            <w:r w:rsidRPr="00F66147">
              <w:t xml:space="preserve">policy </w:t>
            </w:r>
            <w:r>
              <w:t>requirements</w:t>
            </w:r>
            <w:r w:rsidRPr="00F66147">
              <w:t>.</w:t>
            </w:r>
          </w:p>
          <w:p w14:paraId="2E9BBBAD" w14:textId="77777777" w:rsidR="00014D90" w:rsidRPr="00F66147" w:rsidRDefault="00014D90" w:rsidP="00D16419">
            <w:pPr>
              <w:pStyle w:val="Tabletext"/>
            </w:pPr>
            <w:r w:rsidRPr="00F66147">
              <w:t>Develop a plan for the project and handover, ensuring alignment to existing guidance and frameworks.</w:t>
            </w:r>
          </w:p>
          <w:p w14:paraId="277B99D1" w14:textId="77777777" w:rsidR="00014D90" w:rsidRPr="00F66147" w:rsidRDefault="00014D90" w:rsidP="00D16419">
            <w:pPr>
              <w:pStyle w:val="Tabletext"/>
            </w:pPr>
            <w:r w:rsidRPr="00F66147">
              <w:t>Review</w:t>
            </w:r>
            <w:r>
              <w:t xml:space="preserve"> or </w:t>
            </w:r>
            <w:r w:rsidRPr="00F66147">
              <w:t xml:space="preserve">audit </w:t>
            </w:r>
            <w:r>
              <w:t>D</w:t>
            </w:r>
            <w:r w:rsidRPr="00F66147">
              <w:t xml:space="preserve">igital </w:t>
            </w:r>
            <w:r>
              <w:t>A</w:t>
            </w:r>
            <w:r w:rsidRPr="00F66147">
              <w:t>sset deliverables across the project lifecycle.</w:t>
            </w:r>
          </w:p>
          <w:p w14:paraId="4BC8A2B8" w14:textId="77777777" w:rsidR="00014D90" w:rsidRPr="00F66147" w:rsidRDefault="00014D90" w:rsidP="00D16419">
            <w:pPr>
              <w:pStyle w:val="Tabletext"/>
            </w:pPr>
            <w:r w:rsidRPr="00F66147">
              <w:t xml:space="preserve">Ensure adequate selection and oversight of </w:t>
            </w:r>
            <w:r>
              <w:t>A</w:t>
            </w:r>
            <w:r w:rsidRPr="00F66147">
              <w:t>ppoint</w:t>
            </w:r>
            <w:r>
              <w:t>ing</w:t>
            </w:r>
            <w:r w:rsidRPr="00F66147">
              <w:t xml:space="preserve"> </w:t>
            </w:r>
            <w:r>
              <w:t>P</w:t>
            </w:r>
            <w:r w:rsidRPr="00F66147">
              <w:t xml:space="preserve">arty </w:t>
            </w:r>
            <w:r>
              <w:t>L</w:t>
            </w:r>
            <w:r w:rsidRPr="00F66147">
              <w:t xml:space="preserve">ead </w:t>
            </w:r>
            <w:r>
              <w:t>or Appointing Party</w:t>
            </w:r>
            <w:r w:rsidRPr="00F66147">
              <w:t xml:space="preserve"> capabilities and execution of the project </w:t>
            </w:r>
            <w:r>
              <w:t>D</w:t>
            </w:r>
            <w:r w:rsidRPr="00F66147">
              <w:t xml:space="preserve">igital </w:t>
            </w:r>
            <w:r>
              <w:t>A</w:t>
            </w:r>
            <w:r w:rsidRPr="00F66147">
              <w:t>sset strategy.</w:t>
            </w:r>
          </w:p>
          <w:p w14:paraId="6B1744BB" w14:textId="77777777" w:rsidR="00014D90" w:rsidRPr="00F66147" w:rsidRDefault="00014D90" w:rsidP="00D16419">
            <w:pPr>
              <w:pStyle w:val="Tabletext"/>
            </w:pPr>
            <w:r w:rsidRPr="00F66147">
              <w:t>Track the delivery and outcomes through the implementation of digital asset approaches.</w:t>
            </w:r>
          </w:p>
        </w:tc>
      </w:tr>
      <w:tr w:rsidR="00014D90" w:rsidRPr="00D00651" w14:paraId="3AA2EB86" w14:textId="77777777" w:rsidTr="00D16419">
        <w:tc>
          <w:tcPr>
            <w:tcW w:w="1560" w:type="dxa"/>
          </w:tcPr>
          <w:p w14:paraId="0EB47E1F" w14:textId="105F3466" w:rsidR="00014D90" w:rsidRPr="00D16419" w:rsidRDefault="00014D90" w:rsidP="00D16419">
            <w:pPr>
              <w:pStyle w:val="Tabletext"/>
              <w:rPr>
                <w:rFonts w:asciiTheme="majorHAnsi" w:hAnsiTheme="majorHAnsi"/>
              </w:rPr>
            </w:pPr>
            <w:r w:rsidRPr="00D16419">
              <w:rPr>
                <w:rFonts w:asciiTheme="majorHAnsi" w:hAnsiTheme="majorHAnsi"/>
              </w:rPr>
              <w:t xml:space="preserve">Asset or </w:t>
            </w:r>
            <w:r w:rsidR="00D16419" w:rsidRPr="00D16419">
              <w:rPr>
                <w:rFonts w:asciiTheme="majorHAnsi" w:hAnsiTheme="majorHAnsi"/>
              </w:rPr>
              <w:t>facilities managers</w:t>
            </w:r>
          </w:p>
        </w:tc>
        <w:tc>
          <w:tcPr>
            <w:tcW w:w="3118" w:type="dxa"/>
          </w:tcPr>
          <w:p w14:paraId="3D572FD2" w14:textId="77777777" w:rsidR="00014D90" w:rsidRPr="00F66147" w:rsidRDefault="00014D90" w:rsidP="00D16419">
            <w:pPr>
              <w:pStyle w:val="Tabletext"/>
            </w:pPr>
            <w:r w:rsidRPr="00F66147">
              <w:t xml:space="preserve">Ensuring </w:t>
            </w:r>
            <w:r>
              <w:t>D</w:t>
            </w:r>
            <w:r w:rsidRPr="00F66147">
              <w:t xml:space="preserve">igital </w:t>
            </w:r>
            <w:r>
              <w:t>A</w:t>
            </w:r>
            <w:r w:rsidRPr="00F66147">
              <w:t>sset approaches are sustained and maintained throughout the lifecycle of an asset.</w:t>
            </w:r>
          </w:p>
        </w:tc>
        <w:tc>
          <w:tcPr>
            <w:tcW w:w="4578" w:type="dxa"/>
          </w:tcPr>
          <w:p w14:paraId="54D26CD8" w14:textId="77777777" w:rsidR="00014D90" w:rsidRPr="00F66147" w:rsidRDefault="00014D90" w:rsidP="00D16419">
            <w:pPr>
              <w:pStyle w:val="Tabletext"/>
            </w:pPr>
            <w:r w:rsidRPr="00F66147">
              <w:t xml:space="preserve">Work collaboratively with </w:t>
            </w:r>
            <w:r>
              <w:t>Delivery</w:t>
            </w:r>
            <w:r w:rsidRPr="00F66147">
              <w:t xml:space="preserve"> </w:t>
            </w:r>
            <w:r>
              <w:t>T</w:t>
            </w:r>
            <w:r w:rsidRPr="00F66147">
              <w:t xml:space="preserve">eams to plan for and understand </w:t>
            </w:r>
            <w:r>
              <w:t>D</w:t>
            </w:r>
            <w:r w:rsidRPr="00F66147">
              <w:t xml:space="preserve">igital </w:t>
            </w:r>
            <w:r>
              <w:t>A</w:t>
            </w:r>
            <w:r w:rsidRPr="00F66147">
              <w:t xml:space="preserve">sset and information management </w:t>
            </w:r>
            <w:r>
              <w:t xml:space="preserve">operation or maintenance requirements </w:t>
            </w:r>
            <w:r w:rsidRPr="00167D1D">
              <w:t xml:space="preserve">including the identification of </w:t>
            </w:r>
            <w:r>
              <w:t>D</w:t>
            </w:r>
            <w:r w:rsidRPr="00167D1D">
              <w:t xml:space="preserve">igital </w:t>
            </w:r>
            <w:r>
              <w:t>A</w:t>
            </w:r>
            <w:r w:rsidRPr="00167D1D">
              <w:t>sset lifecycle requirements</w:t>
            </w:r>
            <w:r>
              <w:t xml:space="preserve">. </w:t>
            </w:r>
          </w:p>
          <w:p w14:paraId="27A68757" w14:textId="77777777" w:rsidR="00014D90" w:rsidRPr="00F66147" w:rsidRDefault="00014D90" w:rsidP="00D16419">
            <w:pPr>
              <w:pStyle w:val="Tabletext"/>
            </w:pPr>
            <w:r w:rsidRPr="00F66147">
              <w:t xml:space="preserve">Maintain </w:t>
            </w:r>
            <w:r>
              <w:t>D</w:t>
            </w:r>
            <w:r w:rsidRPr="00F66147">
              <w:t xml:space="preserve">igital </w:t>
            </w:r>
            <w:r>
              <w:t>A</w:t>
            </w:r>
            <w:r w:rsidRPr="00F66147">
              <w:t>sset and information outputs across the asset lifecycle.</w:t>
            </w:r>
            <w:r>
              <w:t xml:space="preserve"> </w:t>
            </w:r>
            <w:r w:rsidRPr="00F66147">
              <w:t xml:space="preserve">At handover stage, </w:t>
            </w:r>
            <w:r>
              <w:t>i</w:t>
            </w:r>
            <w:r w:rsidRPr="00F66147">
              <w:t>ntegrate project information with Asset Management System</w:t>
            </w:r>
            <w:r>
              <w:t>s.</w:t>
            </w:r>
          </w:p>
        </w:tc>
      </w:tr>
      <w:tr w:rsidR="00014D90" w:rsidRPr="00D16419" w14:paraId="7E1FCCA4" w14:textId="77777777" w:rsidTr="00D16419">
        <w:tc>
          <w:tcPr>
            <w:tcW w:w="9256" w:type="dxa"/>
            <w:gridSpan w:val="3"/>
            <w:shd w:val="clear" w:color="auto" w:fill="E6F7F8" w:themeFill="accent2" w:themeFillTint="33"/>
          </w:tcPr>
          <w:p w14:paraId="17324222" w14:textId="690F850E" w:rsidR="00014D90" w:rsidRPr="00D16419" w:rsidRDefault="00014D90" w:rsidP="00D16419">
            <w:pPr>
              <w:pStyle w:val="Tabletext"/>
              <w:rPr>
                <w:rFonts w:asciiTheme="majorHAnsi" w:hAnsiTheme="majorHAnsi"/>
                <w:sz w:val="17"/>
              </w:rPr>
            </w:pPr>
            <w:r w:rsidRPr="00D16419">
              <w:rPr>
                <w:rFonts w:asciiTheme="majorHAnsi" w:hAnsiTheme="majorHAnsi"/>
                <w:sz w:val="17"/>
              </w:rPr>
              <w:t xml:space="preserve">Interactions with </w:t>
            </w:r>
            <w:r w:rsidR="00D16419" w:rsidRPr="00D16419">
              <w:rPr>
                <w:rFonts w:asciiTheme="majorHAnsi" w:hAnsiTheme="majorHAnsi"/>
              </w:rPr>
              <w:t>lead appointed party</w:t>
            </w:r>
          </w:p>
        </w:tc>
      </w:tr>
      <w:tr w:rsidR="00014D90" w:rsidRPr="00D00651" w14:paraId="55908EC7" w14:textId="77777777" w:rsidTr="00D16419">
        <w:tc>
          <w:tcPr>
            <w:tcW w:w="1560" w:type="dxa"/>
          </w:tcPr>
          <w:p w14:paraId="24FABBEC" w14:textId="73109036" w:rsidR="00014D90" w:rsidRPr="00D16419" w:rsidRDefault="00014D90" w:rsidP="00D16419">
            <w:pPr>
              <w:pStyle w:val="Tabletext"/>
              <w:rPr>
                <w:rFonts w:asciiTheme="majorHAnsi" w:hAnsiTheme="majorHAnsi"/>
              </w:rPr>
            </w:pPr>
            <w:r w:rsidRPr="00D16419">
              <w:rPr>
                <w:rFonts w:asciiTheme="majorHAnsi" w:hAnsiTheme="majorHAnsi"/>
              </w:rPr>
              <w:t xml:space="preserve">Digital </w:t>
            </w:r>
            <w:r w:rsidR="00D16419" w:rsidRPr="00D16419">
              <w:rPr>
                <w:rFonts w:asciiTheme="majorHAnsi" w:hAnsiTheme="majorHAnsi"/>
              </w:rPr>
              <w:t>engineering l</w:t>
            </w:r>
            <w:r w:rsidRPr="00D16419">
              <w:rPr>
                <w:rFonts w:asciiTheme="majorHAnsi" w:hAnsiTheme="majorHAnsi"/>
              </w:rPr>
              <w:t>ead</w:t>
            </w:r>
          </w:p>
          <w:p w14:paraId="42080874" w14:textId="77777777" w:rsidR="00014D90" w:rsidRPr="00F66147" w:rsidRDefault="00014D90" w:rsidP="00D16419">
            <w:pPr>
              <w:pStyle w:val="Tabletext"/>
            </w:pPr>
            <w:r w:rsidRPr="00F66147">
              <w:rPr>
                <w:i/>
                <w:iCs/>
              </w:rPr>
              <w:t>See VDAS</w:t>
            </w:r>
            <w:r>
              <w:rPr>
                <w:i/>
                <w:iCs/>
              </w:rPr>
              <w:t xml:space="preserve"> </w:t>
            </w:r>
            <w:r w:rsidRPr="00F66147">
              <w:rPr>
                <w:i/>
              </w:rPr>
              <w:t>Guidance (Appendix 9).</w:t>
            </w:r>
          </w:p>
        </w:tc>
        <w:tc>
          <w:tcPr>
            <w:tcW w:w="3118" w:type="dxa"/>
          </w:tcPr>
          <w:p w14:paraId="49391B10" w14:textId="77777777" w:rsidR="00014D90" w:rsidRPr="00F66147" w:rsidRDefault="00014D90" w:rsidP="00D16419">
            <w:pPr>
              <w:pStyle w:val="Tabletext"/>
            </w:pPr>
            <w:r w:rsidRPr="00F66147">
              <w:t xml:space="preserve">A function within the lead appointed party </w:t>
            </w:r>
            <w:r>
              <w:t>Delivery Team</w:t>
            </w:r>
            <w:r w:rsidRPr="00F66147">
              <w:t xml:space="preserve"> responsible for ensuring the quality and efficient delivery of planned </w:t>
            </w:r>
            <w:r>
              <w:t>D</w:t>
            </w:r>
            <w:r w:rsidRPr="00F66147">
              <w:t xml:space="preserve">igital </w:t>
            </w:r>
            <w:r>
              <w:t>A</w:t>
            </w:r>
            <w:r w:rsidRPr="00F66147">
              <w:t>sset approaches.</w:t>
            </w:r>
          </w:p>
        </w:tc>
        <w:tc>
          <w:tcPr>
            <w:tcW w:w="4578" w:type="dxa"/>
          </w:tcPr>
          <w:p w14:paraId="2ED0153F" w14:textId="77777777" w:rsidR="00014D90" w:rsidRPr="00F66147" w:rsidRDefault="00014D90" w:rsidP="00D16419">
            <w:pPr>
              <w:pStyle w:val="Tabletext"/>
            </w:pPr>
            <w:r w:rsidRPr="00F66147">
              <w:t>Develop project execution plans and relevant workflows between Appointed Parties, systems, and technologies to ensure the project can appropriately deliver to the information requirements.</w:t>
            </w:r>
          </w:p>
          <w:p w14:paraId="7FCBE2F5" w14:textId="77777777" w:rsidR="00014D90" w:rsidRPr="00F66147" w:rsidRDefault="00014D90" w:rsidP="00D16419">
            <w:pPr>
              <w:pStyle w:val="Tabletext"/>
            </w:pPr>
            <w:r w:rsidRPr="00F66147">
              <w:t xml:space="preserve">Ensure compliance with the project </w:t>
            </w:r>
            <w:r>
              <w:t>D</w:t>
            </w:r>
            <w:r w:rsidRPr="00F66147">
              <w:t xml:space="preserve">igital </w:t>
            </w:r>
            <w:r>
              <w:t>A</w:t>
            </w:r>
            <w:r w:rsidRPr="00F66147">
              <w:t>sset strategy.</w:t>
            </w:r>
          </w:p>
          <w:p w14:paraId="4BCEBF5F" w14:textId="77777777" w:rsidR="00014D90" w:rsidRPr="00F66147" w:rsidRDefault="00014D90" w:rsidP="00D16419">
            <w:pPr>
              <w:pStyle w:val="Tabletext"/>
            </w:pPr>
            <w:r w:rsidRPr="00F66147">
              <w:t xml:space="preserve">Oversee the </w:t>
            </w:r>
            <w:r>
              <w:t>quality control and assurance</w:t>
            </w:r>
            <w:r w:rsidRPr="00F66147">
              <w:t xml:space="preserve"> of </w:t>
            </w:r>
            <w:r>
              <w:t>D</w:t>
            </w:r>
            <w:r w:rsidRPr="00F66147">
              <w:t xml:space="preserve">igital </w:t>
            </w:r>
            <w:r>
              <w:t>A</w:t>
            </w:r>
            <w:r w:rsidRPr="00F66147">
              <w:t>ssets and information to the nominated data standards.</w:t>
            </w:r>
          </w:p>
        </w:tc>
      </w:tr>
      <w:tr w:rsidR="00014D90" w:rsidRPr="00D00651" w14:paraId="64A52491" w14:textId="77777777" w:rsidTr="00D16419">
        <w:tc>
          <w:tcPr>
            <w:tcW w:w="1560" w:type="dxa"/>
          </w:tcPr>
          <w:p w14:paraId="25C25E62" w14:textId="082139D6" w:rsidR="00014D90" w:rsidRPr="00D16419" w:rsidRDefault="00014D90" w:rsidP="00D16419">
            <w:pPr>
              <w:pStyle w:val="Tabletext"/>
              <w:rPr>
                <w:rFonts w:asciiTheme="majorHAnsi" w:hAnsiTheme="majorHAnsi"/>
                <w:bCs/>
              </w:rPr>
            </w:pPr>
            <w:r w:rsidRPr="00D16419">
              <w:rPr>
                <w:rFonts w:asciiTheme="majorHAnsi" w:hAnsiTheme="majorHAnsi"/>
                <w:bCs/>
              </w:rPr>
              <w:t xml:space="preserve">Project </w:t>
            </w:r>
            <w:r w:rsidR="00D16419" w:rsidRPr="00D16419">
              <w:rPr>
                <w:rFonts w:asciiTheme="majorHAnsi" w:hAnsiTheme="majorHAnsi"/>
                <w:bCs/>
              </w:rPr>
              <w:t>managers</w:t>
            </w:r>
          </w:p>
        </w:tc>
        <w:tc>
          <w:tcPr>
            <w:tcW w:w="3118" w:type="dxa"/>
          </w:tcPr>
          <w:p w14:paraId="2CAB9345" w14:textId="77777777" w:rsidR="00014D90" w:rsidRPr="00F66147" w:rsidRDefault="00014D90" w:rsidP="00D16419">
            <w:pPr>
              <w:pStyle w:val="Tabletext"/>
            </w:pPr>
            <w:r w:rsidRPr="00F66147">
              <w:t xml:space="preserve">Incorporating Digital Asset Policy </w:t>
            </w:r>
            <w:r>
              <w:t>requirements</w:t>
            </w:r>
            <w:r w:rsidRPr="00F66147">
              <w:t xml:space="preserve"> into project planning, reporting and delivery to ensure adherence with the </w:t>
            </w:r>
            <w:r>
              <w:t>P</w:t>
            </w:r>
            <w:r w:rsidRPr="00F66147">
              <w:t xml:space="preserve">olicy </w:t>
            </w:r>
            <w:r>
              <w:t>requirements</w:t>
            </w:r>
            <w:r w:rsidRPr="00F66147">
              <w:t>.</w:t>
            </w:r>
          </w:p>
        </w:tc>
        <w:tc>
          <w:tcPr>
            <w:tcW w:w="4578" w:type="dxa"/>
          </w:tcPr>
          <w:p w14:paraId="4D3D8459" w14:textId="77777777" w:rsidR="00014D90" w:rsidRPr="00F66147" w:rsidRDefault="00014D90" w:rsidP="00D16419">
            <w:pPr>
              <w:pStyle w:val="Tabletext"/>
            </w:pPr>
            <w:r w:rsidRPr="00F66147">
              <w:t>Collaborat</w:t>
            </w:r>
            <w:r>
              <w:t>e</w:t>
            </w:r>
            <w:r w:rsidRPr="00F66147">
              <w:t xml:space="preserve"> with the </w:t>
            </w:r>
            <w:r>
              <w:t xml:space="preserve">government-based </w:t>
            </w:r>
            <w:r w:rsidRPr="00F66147">
              <w:t xml:space="preserve">Project Lead to understand, plan for, and deliver Digital Asset Policy </w:t>
            </w:r>
            <w:r>
              <w:t>requirements</w:t>
            </w:r>
            <w:r w:rsidRPr="00F66147">
              <w:t xml:space="preserve">. </w:t>
            </w:r>
          </w:p>
          <w:p w14:paraId="4C0B32B5" w14:textId="77777777" w:rsidR="00014D90" w:rsidRPr="00F66147" w:rsidRDefault="00014D90" w:rsidP="00D16419">
            <w:pPr>
              <w:pStyle w:val="Tabletext"/>
            </w:pPr>
            <w:r w:rsidRPr="00F66147">
              <w:t xml:space="preserve">Oversight of the delivery of the Digital Asset Policy </w:t>
            </w:r>
            <w:r>
              <w:t>requirements</w:t>
            </w:r>
            <w:r w:rsidRPr="00F66147">
              <w:t xml:space="preserve"> by appointed parties.</w:t>
            </w:r>
          </w:p>
        </w:tc>
      </w:tr>
      <w:tr w:rsidR="00014D90" w:rsidRPr="00D00651" w14:paraId="46E2EE82" w14:textId="77777777" w:rsidTr="00D16419">
        <w:tc>
          <w:tcPr>
            <w:tcW w:w="1560" w:type="dxa"/>
          </w:tcPr>
          <w:p w14:paraId="2E78AE36" w14:textId="30454630" w:rsidR="00014D90" w:rsidRPr="00D16419" w:rsidRDefault="00014D90" w:rsidP="00D16419">
            <w:pPr>
              <w:pStyle w:val="Tabletext"/>
              <w:rPr>
                <w:rFonts w:asciiTheme="majorHAnsi" w:hAnsiTheme="majorHAnsi"/>
                <w:bCs/>
              </w:rPr>
            </w:pPr>
            <w:r w:rsidRPr="00D16419">
              <w:rPr>
                <w:rFonts w:asciiTheme="majorHAnsi" w:hAnsiTheme="majorHAnsi"/>
                <w:bCs/>
              </w:rPr>
              <w:t xml:space="preserve">Delivery </w:t>
            </w:r>
            <w:r w:rsidR="00D16419" w:rsidRPr="00D16419">
              <w:rPr>
                <w:rFonts w:asciiTheme="majorHAnsi" w:hAnsiTheme="majorHAnsi"/>
                <w:bCs/>
              </w:rPr>
              <w:t>teams</w:t>
            </w:r>
          </w:p>
        </w:tc>
        <w:tc>
          <w:tcPr>
            <w:tcW w:w="3118" w:type="dxa"/>
          </w:tcPr>
          <w:p w14:paraId="66C017CB" w14:textId="77777777" w:rsidR="00014D90" w:rsidRPr="00F66147" w:rsidRDefault="00014D90" w:rsidP="00D16419">
            <w:pPr>
              <w:pStyle w:val="Tabletext"/>
            </w:pPr>
            <w:r w:rsidRPr="00F66147">
              <w:t>Applying Digital Asset Policy practices and approaches in design, delivery, construction, maintenance, and operation</w:t>
            </w:r>
            <w:r>
              <w:t xml:space="preserve"> (where appropriate).</w:t>
            </w:r>
          </w:p>
        </w:tc>
        <w:tc>
          <w:tcPr>
            <w:tcW w:w="4578" w:type="dxa"/>
          </w:tcPr>
          <w:p w14:paraId="725DC034" w14:textId="77777777" w:rsidR="00014D90" w:rsidRPr="00F66147" w:rsidRDefault="00014D90" w:rsidP="00D16419">
            <w:pPr>
              <w:pStyle w:val="Tabletext"/>
            </w:pPr>
            <w:r>
              <w:t>Implement</w:t>
            </w:r>
            <w:r w:rsidRPr="00F66147">
              <w:t xml:space="preserve"> the Digital Asset Policy </w:t>
            </w:r>
            <w:r>
              <w:t>requirements</w:t>
            </w:r>
            <w:r w:rsidRPr="00F66147">
              <w:t xml:space="preserve"> and associated procurement requirements. </w:t>
            </w:r>
          </w:p>
          <w:p w14:paraId="11A37597" w14:textId="77777777" w:rsidR="00014D90" w:rsidRPr="00F66147" w:rsidRDefault="00014D90" w:rsidP="00D16419">
            <w:pPr>
              <w:pStyle w:val="Tabletext"/>
            </w:pPr>
            <w:r>
              <w:t>U</w:t>
            </w:r>
            <w:r w:rsidRPr="00F66147">
              <w:t xml:space="preserve">plift capability to ensure demonstration of the </w:t>
            </w:r>
            <w:r>
              <w:t>requirements</w:t>
            </w:r>
            <w:r w:rsidRPr="00F66147">
              <w:t xml:space="preserve"> through</w:t>
            </w:r>
            <w:r>
              <w:t>out the project lifecycle</w:t>
            </w:r>
            <w:r w:rsidRPr="00F66147">
              <w:t>.</w:t>
            </w:r>
          </w:p>
        </w:tc>
      </w:tr>
    </w:tbl>
    <w:p w14:paraId="5980BDA6" w14:textId="5FD3AC02" w:rsidR="00014D90" w:rsidRDefault="00014D90" w:rsidP="00014D90"/>
    <w:p w14:paraId="73108E73" w14:textId="77777777" w:rsidR="00014D90" w:rsidRDefault="00014D90" w:rsidP="00AF6567">
      <w:pPr>
        <w:sectPr w:rsidR="00014D90" w:rsidSect="004B2E71">
          <w:headerReference w:type="even" r:id="rId37"/>
          <w:headerReference w:type="default" r:id="rId38"/>
          <w:footerReference w:type="even" r:id="rId39"/>
          <w:footerReference w:type="default" r:id="rId40"/>
          <w:pgSz w:w="11906" w:h="16838" w:code="9"/>
          <w:pgMar w:top="2160" w:right="1440" w:bottom="1987" w:left="1440" w:header="461" w:footer="576" w:gutter="0"/>
          <w:pgNumType w:start="1"/>
          <w:cols w:space="708"/>
          <w:docGrid w:linePitch="360"/>
        </w:sectPr>
      </w:pPr>
    </w:p>
    <w:p w14:paraId="408D1110" w14:textId="64EEA574" w:rsidR="00014D90" w:rsidRPr="00C80A18" w:rsidRDefault="00014D90" w:rsidP="00014D90">
      <w:pPr>
        <w:pStyle w:val="Heading1numbered"/>
        <w:rPr>
          <w:rFonts w:ascii="VIC" w:hAnsi="VIC"/>
        </w:rPr>
      </w:pPr>
      <w:bookmarkStart w:id="35" w:name="_Toc81816920"/>
      <w:bookmarkStart w:id="36" w:name="_Toc81831134"/>
      <w:r w:rsidRPr="00C80A18">
        <w:rPr>
          <w:rFonts w:ascii="VIC" w:hAnsi="VIC"/>
        </w:rPr>
        <w:lastRenderedPageBreak/>
        <w:t xml:space="preserve">Digital </w:t>
      </w:r>
      <w:r w:rsidR="00D16419" w:rsidRPr="00C80A18">
        <w:rPr>
          <w:rFonts w:ascii="VIC" w:hAnsi="VIC"/>
        </w:rPr>
        <w:t xml:space="preserve">asset </w:t>
      </w:r>
      <w:r w:rsidR="00D16419">
        <w:rPr>
          <w:rFonts w:ascii="VIC" w:hAnsi="VIC"/>
        </w:rPr>
        <w:t xml:space="preserve">policy </w:t>
      </w:r>
      <w:r>
        <w:rPr>
          <w:rFonts w:ascii="VIC" w:hAnsi="VIC"/>
        </w:rPr>
        <w:t>r</w:t>
      </w:r>
      <w:r w:rsidRPr="00C80A18">
        <w:rPr>
          <w:rFonts w:ascii="VIC" w:hAnsi="VIC"/>
        </w:rPr>
        <w:t>equirements</w:t>
      </w:r>
      <w:bookmarkEnd w:id="35"/>
      <w:bookmarkEnd w:id="36"/>
    </w:p>
    <w:p w14:paraId="7ED47411" w14:textId="77777777" w:rsidR="00014D90" w:rsidRDefault="00014D90" w:rsidP="00D16419">
      <w:r>
        <w:t>The graphic below provides an overview</w:t>
      </w:r>
      <w:r w:rsidDel="00081F3D">
        <w:t xml:space="preserve"> </w:t>
      </w:r>
      <w:r>
        <w:t>of how the Policy requirements are aligned to the DTF Investment Lifecycle. They also</w:t>
      </w:r>
      <w:r w:rsidRPr="00F66147">
        <w:t xml:space="preserve"> include </w:t>
      </w:r>
      <w:r>
        <w:t>o</w:t>
      </w:r>
      <w:r w:rsidRPr="00F66147">
        <w:t xml:space="preserve">rganisational </w:t>
      </w:r>
      <w:r>
        <w:t>r</w:t>
      </w:r>
      <w:r w:rsidRPr="00F66147">
        <w:t>eadiness requirements to support Department or Agency requirements and activities</w:t>
      </w:r>
      <w:r w:rsidRPr="00551BCB">
        <w:t xml:space="preserve">. </w:t>
      </w:r>
    </w:p>
    <w:p w14:paraId="3775A78A" w14:textId="77777777" w:rsidR="00014D90" w:rsidRPr="00917320" w:rsidRDefault="00014D90" w:rsidP="00D16419">
      <w:r>
        <w:t xml:space="preserve">Refer to </w:t>
      </w:r>
      <w:r w:rsidRPr="00551BCB">
        <w:t>ISO 19650</w:t>
      </w:r>
      <w:r>
        <w:t>-2</w:t>
      </w:r>
      <w:r w:rsidRPr="00551BCB">
        <w:t xml:space="preserve"> </w:t>
      </w:r>
      <w:r>
        <w:t>‘</w:t>
      </w:r>
      <w:r w:rsidRPr="00C0061A">
        <w:t>information management requirements during the delivery phase of assets</w:t>
      </w:r>
      <w:r>
        <w:t>’ for detailed application.</w:t>
      </w:r>
    </w:p>
    <w:p w14:paraId="71C2FE96" w14:textId="405B567F" w:rsidR="00014D90" w:rsidRDefault="00014D90" w:rsidP="00D16419">
      <w:pPr>
        <w:autoSpaceDE w:val="0"/>
        <w:autoSpaceDN w:val="0"/>
        <w:adjustRightInd w:val="0"/>
        <w:spacing w:before="0" w:after="0"/>
      </w:pPr>
      <w:r>
        <w:rPr>
          <w:rFonts w:ascii="Arial" w:hAnsi="Arial"/>
          <w:noProof/>
          <w:szCs w:val="24"/>
          <w:lang w:val="en-GB" w:eastAsia="en-US"/>
        </w:rPr>
        <w:drawing>
          <wp:inline distT="0" distB="0" distL="0" distR="0" wp14:anchorId="3251E776" wp14:editId="0B295FA1">
            <wp:extent cx="7876540" cy="3981109"/>
            <wp:effectExtent l="0" t="0" r="0" b="635"/>
            <wp:docPr id="36" name="Picture 36">
              <a:extLst xmlns:a="http://schemas.openxmlformats.org/drawingml/2006/main">
                <a:ext uri="{FF2B5EF4-FFF2-40B4-BE49-F238E27FC236}">
                  <a16:creationId xmlns:a16="http://schemas.microsoft.com/office/drawing/2014/main" id="{3EF79144-C064-4888-A51F-598459914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3EF79144-C064-4888-A51F-59845991406F}"/>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7876540" cy="3981109"/>
                    </a:xfrm>
                    <a:prstGeom prst="rect">
                      <a:avLst/>
                    </a:prstGeom>
                  </pic:spPr>
                </pic:pic>
              </a:graphicData>
            </a:graphic>
          </wp:inline>
        </w:drawing>
      </w:r>
    </w:p>
    <w:p w14:paraId="60ADBF1F" w14:textId="77777777" w:rsidR="00014D90" w:rsidRDefault="00014D90" w:rsidP="00AF6567">
      <w:pPr>
        <w:sectPr w:rsidR="00014D90" w:rsidSect="00965896">
          <w:headerReference w:type="even" r:id="rId42"/>
          <w:headerReference w:type="default" r:id="rId43"/>
          <w:footerReference w:type="even" r:id="rId44"/>
          <w:footerReference w:type="default" r:id="rId45"/>
          <w:pgSz w:w="16838" w:h="11906" w:orient="landscape" w:code="9"/>
          <w:pgMar w:top="1728" w:right="1152" w:bottom="1440" w:left="1152" w:header="461" w:footer="576" w:gutter="0"/>
          <w:cols w:space="708"/>
          <w:docGrid w:linePitch="360"/>
        </w:sectPr>
      </w:pPr>
    </w:p>
    <w:tbl>
      <w:tblPr>
        <w:tblStyle w:val="Texttable"/>
        <w:tblW w:w="9270" w:type="dxa"/>
        <w:tblLook w:val="06A0" w:firstRow="1" w:lastRow="0" w:firstColumn="1" w:lastColumn="0" w:noHBand="1" w:noVBand="1"/>
      </w:tblPr>
      <w:tblGrid>
        <w:gridCol w:w="442"/>
        <w:gridCol w:w="2510"/>
        <w:gridCol w:w="6318"/>
      </w:tblGrid>
      <w:tr w:rsidR="00014D90" w:rsidRPr="00F359BE" w14:paraId="6EAD7E9B" w14:textId="77777777" w:rsidTr="00BE2EB0">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415" w:type="dxa"/>
          </w:tcPr>
          <w:p w14:paraId="77E21E00" w14:textId="77777777" w:rsidR="00014D90" w:rsidRDefault="00014D90" w:rsidP="00BE2EB0">
            <w:pPr>
              <w:pStyle w:val="Tableheader"/>
            </w:pPr>
            <w:r>
              <w:lastRenderedPageBreak/>
              <w:t>No.</w:t>
            </w:r>
          </w:p>
        </w:tc>
        <w:tc>
          <w:tcPr>
            <w:tcW w:w="2516" w:type="dxa"/>
          </w:tcPr>
          <w:p w14:paraId="38A5DA70"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Requirement</w:t>
            </w:r>
          </w:p>
        </w:tc>
        <w:tc>
          <w:tcPr>
            <w:tcW w:w="6339" w:type="dxa"/>
          </w:tcPr>
          <w:p w14:paraId="4DB9DF04"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D</w:t>
            </w:r>
            <w:r w:rsidRPr="00210B17">
              <w:t>escription</w:t>
            </w:r>
          </w:p>
        </w:tc>
      </w:tr>
      <w:tr w:rsidR="00BE2EB0" w:rsidRPr="00BE2EB0" w14:paraId="55D8B6B3" w14:textId="77777777" w:rsidTr="00DE2F39">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F9BE00" w:themeFill="accent6"/>
          </w:tcPr>
          <w:p w14:paraId="10DEFE91" w14:textId="43DA4B8F" w:rsidR="00014D90" w:rsidRPr="00BE2EB0" w:rsidRDefault="00014D90" w:rsidP="00BE2EB0">
            <w:pPr>
              <w:pStyle w:val="Tabletext"/>
              <w:spacing w:before="30" w:after="30"/>
              <w:rPr>
                <w:rFonts w:asciiTheme="majorHAnsi" w:eastAsia="Times New Roman" w:hAnsiTheme="majorHAnsi"/>
                <w:color w:val="FFFFFF" w:themeColor="background1"/>
              </w:rPr>
            </w:pPr>
            <w:r w:rsidRPr="00DE2F39">
              <w:rPr>
                <w:rFonts w:asciiTheme="majorHAnsi" w:eastAsia="Times New Roman" w:hAnsiTheme="majorHAnsi"/>
              </w:rPr>
              <w:t xml:space="preserve">Organisational </w:t>
            </w:r>
            <w:r w:rsidR="00BE2EB0" w:rsidRPr="00DE2F39">
              <w:rPr>
                <w:rFonts w:asciiTheme="majorHAnsi" w:eastAsia="Times New Roman" w:hAnsiTheme="majorHAnsi"/>
              </w:rPr>
              <w:t>readiness</w:t>
            </w:r>
          </w:p>
        </w:tc>
      </w:tr>
      <w:tr w:rsidR="00014D90" w:rsidRPr="00F359BE" w14:paraId="087A8DF5"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5E5C97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w:t>
            </w:r>
          </w:p>
        </w:tc>
        <w:tc>
          <w:tcPr>
            <w:tcW w:w="2516" w:type="dxa"/>
          </w:tcPr>
          <w:p w14:paraId="0B6DDAC8"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Governance</w:t>
            </w:r>
          </w:p>
        </w:tc>
        <w:tc>
          <w:tcPr>
            <w:tcW w:w="6339" w:type="dxa"/>
          </w:tcPr>
          <w:p w14:paraId="106EDF56"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digital asset strategy,</w:t>
            </w:r>
            <w:r w:rsidRPr="0046053A">
              <w:rPr>
                <w:rFonts w:eastAsia="Times New Roman"/>
                <w:szCs w:val="16"/>
              </w:rPr>
              <w:t xml:space="preserve"> governance structure</w:t>
            </w:r>
            <w:r>
              <w:rPr>
                <w:rFonts w:eastAsia="Times New Roman"/>
                <w:szCs w:val="16"/>
              </w:rPr>
              <w:t xml:space="preserve"> (</w:t>
            </w:r>
            <w:r w:rsidRPr="0046053A">
              <w:rPr>
                <w:rFonts w:eastAsia="Times New Roman"/>
                <w:szCs w:val="16"/>
              </w:rPr>
              <w:t xml:space="preserve">including </w:t>
            </w:r>
            <w:r>
              <w:rPr>
                <w:rFonts w:eastAsia="Times New Roman"/>
                <w:szCs w:val="16"/>
              </w:rPr>
              <w:t>s</w:t>
            </w:r>
            <w:r w:rsidRPr="0046053A">
              <w:rPr>
                <w:rFonts w:eastAsia="Times New Roman"/>
                <w:szCs w:val="16"/>
              </w:rPr>
              <w:t xml:space="preserve">teering </w:t>
            </w:r>
            <w:r>
              <w:rPr>
                <w:rFonts w:eastAsia="Times New Roman"/>
                <w:szCs w:val="16"/>
              </w:rPr>
              <w:t>c</w:t>
            </w:r>
            <w:r w:rsidRPr="0046053A">
              <w:rPr>
                <w:rFonts w:eastAsia="Times New Roman"/>
                <w:szCs w:val="16"/>
              </w:rPr>
              <w:t>ommittees or working groups</w:t>
            </w:r>
            <w:r>
              <w:rPr>
                <w:rFonts w:eastAsia="Times New Roman"/>
                <w:szCs w:val="16"/>
              </w:rPr>
              <w:t>)</w:t>
            </w:r>
            <w:r w:rsidRPr="0046053A">
              <w:rPr>
                <w:rFonts w:eastAsia="Times New Roman"/>
                <w:szCs w:val="16"/>
              </w:rPr>
              <w:t>, reporting lines and accountabilities</w:t>
            </w:r>
            <w:r>
              <w:rPr>
                <w:rFonts w:eastAsia="Times New Roman"/>
                <w:szCs w:val="16"/>
              </w:rPr>
              <w:t xml:space="preserve"> including clear change or variation management decision making processes. </w:t>
            </w:r>
          </w:p>
        </w:tc>
      </w:tr>
      <w:tr w:rsidR="00014D90" w:rsidRPr="00F359BE" w14:paraId="1D8FB2F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0A4ADD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2.</w:t>
            </w:r>
          </w:p>
        </w:tc>
        <w:tc>
          <w:tcPr>
            <w:tcW w:w="2516" w:type="dxa"/>
          </w:tcPr>
          <w:p w14:paraId="28AD2583"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Resourcing and support</w:t>
            </w:r>
          </w:p>
        </w:tc>
        <w:tc>
          <w:tcPr>
            <w:tcW w:w="6339" w:type="dxa"/>
          </w:tcPr>
          <w:p w14:paraId="1584CC5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Funding allocated to adopt this Policy.</w:t>
            </w:r>
          </w:p>
          <w:p w14:paraId="22A0C0F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o</w:t>
            </w:r>
            <w:r w:rsidRPr="0046053A">
              <w:rPr>
                <w:rFonts w:eastAsia="Times New Roman"/>
                <w:szCs w:val="16"/>
              </w:rPr>
              <w:t xml:space="preserve">rganisational </w:t>
            </w:r>
            <w:r>
              <w:rPr>
                <w:rFonts w:eastAsia="Times New Roman"/>
                <w:szCs w:val="16"/>
              </w:rPr>
              <w:t xml:space="preserve">and information management </w:t>
            </w:r>
            <w:r w:rsidRPr="0046053A">
              <w:rPr>
                <w:rFonts w:eastAsia="Times New Roman"/>
                <w:szCs w:val="16"/>
              </w:rPr>
              <w:t>functions</w:t>
            </w:r>
            <w:r>
              <w:rPr>
                <w:rFonts w:eastAsia="Times New Roman"/>
                <w:szCs w:val="16"/>
              </w:rPr>
              <w:t>.</w:t>
            </w:r>
          </w:p>
          <w:p w14:paraId="0C185C0A" w14:textId="68175FBA"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Training and education plans </w:t>
            </w:r>
            <w:r>
              <w:rPr>
                <w:rFonts w:eastAsia="Times New Roman"/>
                <w:szCs w:val="16"/>
              </w:rPr>
              <w:t xml:space="preserve">established </w:t>
            </w:r>
            <w:r w:rsidRPr="0046053A">
              <w:rPr>
                <w:rFonts w:eastAsia="Times New Roman"/>
                <w:szCs w:val="16"/>
              </w:rPr>
              <w:t>(</w:t>
            </w:r>
            <w:r>
              <w:rPr>
                <w:rFonts w:eastAsia="Times New Roman"/>
                <w:szCs w:val="16"/>
              </w:rPr>
              <w:t>organisational</w:t>
            </w:r>
            <w:r w:rsidR="00BE2EB0">
              <w:rPr>
                <w:rFonts w:eastAsia="Times New Roman"/>
                <w:szCs w:val="16"/>
              </w:rPr>
              <w:t>/</w:t>
            </w:r>
            <w:r>
              <w:rPr>
                <w:rFonts w:eastAsia="Times New Roman"/>
                <w:szCs w:val="16"/>
              </w:rPr>
              <w:t>function</w:t>
            </w:r>
            <w:r w:rsidRPr="0046053A">
              <w:rPr>
                <w:rFonts w:eastAsia="Times New Roman"/>
                <w:szCs w:val="16"/>
              </w:rPr>
              <w:t xml:space="preserve"> based)</w:t>
            </w:r>
            <w:r>
              <w:rPr>
                <w:rFonts w:eastAsia="Times New Roman"/>
                <w:szCs w:val="16"/>
              </w:rPr>
              <w:t>.</w:t>
            </w:r>
          </w:p>
        </w:tc>
      </w:tr>
      <w:tr w:rsidR="00014D90" w:rsidRPr="00F359BE" w14:paraId="7998696A"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2CD18493"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3.</w:t>
            </w:r>
          </w:p>
        </w:tc>
        <w:tc>
          <w:tcPr>
            <w:tcW w:w="2516" w:type="dxa"/>
          </w:tcPr>
          <w:p w14:paraId="7CD7C2E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Business processes and Information needs</w:t>
            </w:r>
          </w:p>
        </w:tc>
        <w:tc>
          <w:tcPr>
            <w:tcW w:w="6339" w:type="dxa"/>
          </w:tcPr>
          <w:p w14:paraId="7C5C3CE0"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Key business processes mapped</w:t>
            </w:r>
            <w:r>
              <w:rPr>
                <w:rFonts w:eastAsia="Times New Roman"/>
                <w:szCs w:val="16"/>
              </w:rPr>
              <w:t xml:space="preserve"> and </w:t>
            </w:r>
            <w:r w:rsidRPr="0046053A">
              <w:rPr>
                <w:rFonts w:eastAsia="Times New Roman"/>
                <w:szCs w:val="16"/>
              </w:rPr>
              <w:t xml:space="preserve">defined </w:t>
            </w:r>
            <w:r>
              <w:rPr>
                <w:rFonts w:eastAsia="Times New Roman"/>
                <w:szCs w:val="16"/>
              </w:rPr>
              <w:t xml:space="preserve">that are aligned to the </w:t>
            </w:r>
            <w:r w:rsidRPr="0046053A">
              <w:rPr>
                <w:rFonts w:eastAsia="Times New Roman"/>
                <w:szCs w:val="16"/>
              </w:rPr>
              <w:t>level of information need</w:t>
            </w:r>
            <w:r>
              <w:rPr>
                <w:rFonts w:eastAsia="Times New Roman"/>
                <w:szCs w:val="16"/>
              </w:rPr>
              <w:t xml:space="preserve">ed, supporting </w:t>
            </w:r>
            <w:r w:rsidRPr="0046053A">
              <w:rPr>
                <w:rFonts w:eastAsia="Times New Roman"/>
                <w:szCs w:val="16"/>
              </w:rPr>
              <w:t>timely decision making.</w:t>
            </w:r>
          </w:p>
        </w:tc>
      </w:tr>
      <w:tr w:rsidR="00014D90" w:rsidRPr="00F359BE" w14:paraId="18B6E6EC"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710F414"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4.</w:t>
            </w:r>
          </w:p>
        </w:tc>
        <w:tc>
          <w:tcPr>
            <w:tcW w:w="2516" w:type="dxa"/>
          </w:tcPr>
          <w:p w14:paraId="107084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Data standards and quality</w:t>
            </w:r>
          </w:p>
        </w:tc>
        <w:tc>
          <w:tcPr>
            <w:tcW w:w="6339" w:type="dxa"/>
          </w:tcPr>
          <w:p w14:paraId="47A1794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Data standards </w:t>
            </w:r>
            <w:r>
              <w:rPr>
                <w:rFonts w:eastAsia="Times New Roman"/>
                <w:szCs w:val="16"/>
              </w:rPr>
              <w:t>and</w:t>
            </w:r>
            <w:r w:rsidRPr="0046053A">
              <w:rPr>
                <w:rFonts w:eastAsia="Times New Roman"/>
                <w:szCs w:val="16"/>
              </w:rPr>
              <w:t xml:space="preserve"> quality assessment</w:t>
            </w:r>
            <w:r>
              <w:rPr>
                <w:rFonts w:eastAsia="Times New Roman"/>
                <w:szCs w:val="16"/>
              </w:rPr>
              <w:t xml:space="preserve"> requirements</w:t>
            </w:r>
            <w:r w:rsidRPr="0046053A">
              <w:rPr>
                <w:rFonts w:eastAsia="Times New Roman"/>
                <w:szCs w:val="16"/>
              </w:rPr>
              <w:t xml:space="preserve"> </w:t>
            </w:r>
            <w:r>
              <w:rPr>
                <w:rFonts w:eastAsia="Times New Roman"/>
                <w:szCs w:val="16"/>
              </w:rPr>
              <w:t>established,</w:t>
            </w:r>
            <w:r w:rsidRPr="0046053A">
              <w:rPr>
                <w:rFonts w:eastAsia="Times New Roman"/>
                <w:szCs w:val="16"/>
              </w:rPr>
              <w:t xml:space="preserve"> and monitoring performed. </w:t>
            </w:r>
            <w:r>
              <w:rPr>
                <w:rFonts w:eastAsia="Times New Roman"/>
                <w:szCs w:val="16"/>
              </w:rPr>
              <w:t xml:space="preserve">Departmental and Agency commitment to improving data quality and support decision-making. </w:t>
            </w:r>
          </w:p>
        </w:tc>
      </w:tr>
      <w:tr w:rsidR="00014D90" w:rsidRPr="00F359BE" w14:paraId="39C0BFA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BC5B9C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5.</w:t>
            </w:r>
          </w:p>
        </w:tc>
        <w:tc>
          <w:tcPr>
            <w:tcW w:w="2516" w:type="dxa"/>
          </w:tcPr>
          <w:p w14:paraId="2B761E6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Technology and systems</w:t>
            </w:r>
          </w:p>
        </w:tc>
        <w:tc>
          <w:tcPr>
            <w:tcW w:w="6339" w:type="dxa"/>
          </w:tcPr>
          <w:p w14:paraId="6D78437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Technology and systems </w:t>
            </w:r>
            <w:r>
              <w:rPr>
                <w:rFonts w:eastAsia="Times New Roman"/>
                <w:szCs w:val="16"/>
              </w:rPr>
              <w:t xml:space="preserve">that </w:t>
            </w:r>
            <w:r w:rsidRPr="0046053A">
              <w:rPr>
                <w:rFonts w:eastAsia="Times New Roman"/>
                <w:szCs w:val="16"/>
              </w:rPr>
              <w:t xml:space="preserve">support the </w:t>
            </w:r>
            <w:r>
              <w:rPr>
                <w:rFonts w:eastAsia="Times New Roman"/>
                <w:szCs w:val="16"/>
              </w:rPr>
              <w:t>organisation’s</w:t>
            </w:r>
            <w:r w:rsidRPr="0046053A">
              <w:rPr>
                <w:rFonts w:eastAsia="Times New Roman"/>
                <w:szCs w:val="16"/>
              </w:rPr>
              <w:t xml:space="preserve"> needs for information management. Legacy systems are integrated where possible and newer technologies, which support </w:t>
            </w:r>
            <w:r>
              <w:rPr>
                <w:rFonts w:eastAsia="Times New Roman"/>
                <w:szCs w:val="16"/>
              </w:rPr>
              <w:t>this Policy, are</w:t>
            </w:r>
            <w:r w:rsidRPr="0046053A">
              <w:rPr>
                <w:rFonts w:eastAsia="Times New Roman"/>
                <w:szCs w:val="16"/>
              </w:rPr>
              <w:t xml:space="preserve"> planned </w:t>
            </w:r>
            <w:r>
              <w:rPr>
                <w:rFonts w:eastAsia="Times New Roman"/>
                <w:szCs w:val="16"/>
              </w:rPr>
              <w:t xml:space="preserve">for </w:t>
            </w:r>
            <w:r w:rsidRPr="0046053A">
              <w:rPr>
                <w:rFonts w:eastAsia="Times New Roman"/>
                <w:szCs w:val="16"/>
              </w:rPr>
              <w:t>implement</w:t>
            </w:r>
            <w:r>
              <w:rPr>
                <w:rFonts w:eastAsia="Times New Roman"/>
                <w:szCs w:val="16"/>
              </w:rPr>
              <w:t>ation</w:t>
            </w:r>
            <w:r w:rsidRPr="0046053A">
              <w:rPr>
                <w:rFonts w:eastAsia="Times New Roman"/>
                <w:szCs w:val="16"/>
              </w:rPr>
              <w:t>.</w:t>
            </w:r>
          </w:p>
        </w:tc>
      </w:tr>
      <w:tr w:rsidR="00014D90" w:rsidRPr="00BE2EB0" w14:paraId="26C1A9A8"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87DADF" w:themeFill="accent2"/>
          </w:tcPr>
          <w:p w14:paraId="3284ABDA" w14:textId="658D671D" w:rsidR="00014D90" w:rsidRPr="00BE2EB0" w:rsidRDefault="00014D90" w:rsidP="00BE2EB0">
            <w:pPr>
              <w:pStyle w:val="Tabletext"/>
              <w:spacing w:before="30" w:after="30"/>
              <w:rPr>
                <w:rFonts w:asciiTheme="majorHAnsi" w:eastAsia="Times New Roman" w:hAnsiTheme="majorHAnsi"/>
              </w:rPr>
            </w:pPr>
            <w:r w:rsidRPr="00BE2EB0">
              <w:rPr>
                <w:rFonts w:asciiTheme="majorHAnsi" w:eastAsia="Times New Roman" w:hAnsiTheme="majorHAnsi"/>
              </w:rPr>
              <w:t xml:space="preserve">Business </w:t>
            </w:r>
            <w:r w:rsidR="00061D10" w:rsidRPr="00BE2EB0">
              <w:rPr>
                <w:rFonts w:asciiTheme="majorHAnsi" w:eastAsia="Times New Roman" w:hAnsiTheme="majorHAnsi"/>
              </w:rPr>
              <w:t>case</w:t>
            </w:r>
          </w:p>
        </w:tc>
      </w:tr>
      <w:tr w:rsidR="00014D90" w:rsidRPr="00F359BE" w14:paraId="7C29F1B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E96553D"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6.</w:t>
            </w:r>
          </w:p>
        </w:tc>
        <w:tc>
          <w:tcPr>
            <w:tcW w:w="2516" w:type="dxa"/>
          </w:tcPr>
          <w:p w14:paraId="185102BE"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Delivery approach</w:t>
            </w:r>
          </w:p>
        </w:tc>
        <w:tc>
          <w:tcPr>
            <w:tcW w:w="6339" w:type="dxa"/>
          </w:tcPr>
          <w:p w14:paraId="76E2F6FB"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 xml:space="preserve">Delivery approach (including digital delivery approach) aligns to business case and procurement strategy, processes, and documentation. Project information deliverables are aligned to organisational needs. </w:t>
            </w:r>
          </w:p>
        </w:tc>
      </w:tr>
      <w:tr w:rsidR="00014D90" w:rsidRPr="00F359BE" w14:paraId="6674C3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02B077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7.</w:t>
            </w:r>
          </w:p>
        </w:tc>
        <w:tc>
          <w:tcPr>
            <w:tcW w:w="2516" w:type="dxa"/>
          </w:tcPr>
          <w:p w14:paraId="3DCA6887" w14:textId="1FEE029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Business </w:t>
            </w:r>
            <w:r w:rsidR="00BE2EB0" w:rsidRPr="00BE2EB0">
              <w:rPr>
                <w:rFonts w:asciiTheme="majorHAnsi" w:hAnsiTheme="majorHAnsi"/>
                <w:szCs w:val="16"/>
              </w:rPr>
              <w:t xml:space="preserve">case </w:t>
            </w:r>
            <w:r w:rsidRPr="00BE2EB0">
              <w:rPr>
                <w:rFonts w:asciiTheme="majorHAnsi" w:hAnsiTheme="majorHAnsi"/>
                <w:szCs w:val="16"/>
              </w:rPr>
              <w:t>preparation</w:t>
            </w:r>
          </w:p>
        </w:tc>
        <w:tc>
          <w:tcPr>
            <w:tcW w:w="6339" w:type="dxa"/>
          </w:tcPr>
          <w:p w14:paraId="1918C61B"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P</w:t>
            </w:r>
            <w:r w:rsidRPr="0046053A">
              <w:rPr>
                <w:rFonts w:eastAsia="Times New Roman"/>
                <w:szCs w:val="16"/>
              </w:rPr>
              <w:t xml:space="preserve">olicy requirements </w:t>
            </w:r>
            <w:r>
              <w:rPr>
                <w:rFonts w:eastAsia="Times New Roman"/>
                <w:szCs w:val="16"/>
              </w:rPr>
              <w:t>are included</w:t>
            </w:r>
            <w:r w:rsidRPr="0046053A">
              <w:rPr>
                <w:rFonts w:eastAsia="Times New Roman"/>
                <w:szCs w:val="16"/>
              </w:rPr>
              <w:t xml:space="preserve"> in business case preparation. Benefits </w:t>
            </w:r>
            <w:r>
              <w:rPr>
                <w:rFonts w:eastAsia="Times New Roman"/>
                <w:szCs w:val="16"/>
              </w:rPr>
              <w:t>realisation metrics are aligned to k</w:t>
            </w:r>
            <w:r w:rsidRPr="0046053A">
              <w:rPr>
                <w:rFonts w:eastAsia="Times New Roman"/>
                <w:szCs w:val="16"/>
              </w:rPr>
              <w:t>ey business decisions</w:t>
            </w:r>
            <w:r>
              <w:rPr>
                <w:rFonts w:eastAsia="Times New Roman"/>
                <w:szCs w:val="16"/>
              </w:rPr>
              <w:t>.</w:t>
            </w:r>
          </w:p>
        </w:tc>
      </w:tr>
      <w:tr w:rsidR="00BE2EB0" w:rsidRPr="00BE2EB0" w14:paraId="7BE0DE5F"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AFAA" w:themeFill="accent3"/>
          </w:tcPr>
          <w:p w14:paraId="286D158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Procurement</w:t>
            </w:r>
          </w:p>
        </w:tc>
      </w:tr>
      <w:tr w:rsidR="00014D90" w:rsidRPr="00F359BE" w14:paraId="03CFFB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CBFD107"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8.</w:t>
            </w:r>
          </w:p>
        </w:tc>
        <w:tc>
          <w:tcPr>
            <w:tcW w:w="2516" w:type="dxa"/>
          </w:tcPr>
          <w:p w14:paraId="65C2F6BF" w14:textId="1C66747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Tender </w:t>
            </w:r>
            <w:r w:rsidR="00BE2EB0" w:rsidRPr="00BE2EB0">
              <w:rPr>
                <w:rFonts w:asciiTheme="majorHAnsi" w:hAnsiTheme="majorHAnsi"/>
                <w:szCs w:val="16"/>
              </w:rPr>
              <w:t>requirements</w:t>
            </w:r>
          </w:p>
        </w:tc>
        <w:tc>
          <w:tcPr>
            <w:tcW w:w="6339" w:type="dxa"/>
          </w:tcPr>
          <w:p w14:paraId="0380EB4F"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A</w:t>
            </w:r>
            <w:r w:rsidRPr="0046053A">
              <w:rPr>
                <w:rFonts w:eastAsia="Times New Roman"/>
                <w:szCs w:val="16"/>
              </w:rPr>
              <w:t xml:space="preserve">s a key principle of </w:t>
            </w:r>
            <w:r>
              <w:rPr>
                <w:rFonts w:eastAsia="Times New Roman"/>
                <w:szCs w:val="16"/>
              </w:rPr>
              <w:t xml:space="preserve">project </w:t>
            </w:r>
            <w:r w:rsidRPr="0046053A">
              <w:rPr>
                <w:rFonts w:eastAsia="Times New Roman"/>
                <w:szCs w:val="16"/>
              </w:rPr>
              <w:t>delivery</w:t>
            </w:r>
            <w:r>
              <w:rPr>
                <w:rFonts w:eastAsia="Times New Roman"/>
                <w:szCs w:val="16"/>
              </w:rPr>
              <w:t>, T</w:t>
            </w:r>
            <w:r w:rsidRPr="0046053A">
              <w:rPr>
                <w:rFonts w:eastAsia="Times New Roman"/>
                <w:szCs w:val="16"/>
              </w:rPr>
              <w:t xml:space="preserve">ender </w:t>
            </w:r>
            <w:r>
              <w:rPr>
                <w:rFonts w:eastAsia="Times New Roman"/>
                <w:szCs w:val="16"/>
              </w:rPr>
              <w:t>R</w:t>
            </w:r>
            <w:r w:rsidRPr="0046053A">
              <w:rPr>
                <w:rFonts w:eastAsia="Times New Roman"/>
                <w:szCs w:val="16"/>
              </w:rPr>
              <w:t xml:space="preserve">equirements include information management </w:t>
            </w:r>
            <w:r>
              <w:rPr>
                <w:rFonts w:eastAsia="Times New Roman"/>
                <w:szCs w:val="16"/>
              </w:rPr>
              <w:t xml:space="preserve">connected to </w:t>
            </w:r>
            <w:r w:rsidRPr="0046053A">
              <w:rPr>
                <w:rFonts w:eastAsia="Times New Roman"/>
                <w:szCs w:val="16"/>
              </w:rPr>
              <w:t>contractual obligations of all parties.</w:t>
            </w:r>
            <w:r>
              <w:rPr>
                <w:rFonts w:eastAsia="Times New Roman"/>
                <w:szCs w:val="16"/>
              </w:rPr>
              <w:t xml:space="preserve"> Information requirements are defined.</w:t>
            </w:r>
          </w:p>
        </w:tc>
      </w:tr>
      <w:tr w:rsidR="00014D90" w:rsidRPr="00F359BE" w14:paraId="082BD8A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E0361C"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9.</w:t>
            </w:r>
          </w:p>
        </w:tc>
        <w:tc>
          <w:tcPr>
            <w:tcW w:w="2516" w:type="dxa"/>
          </w:tcPr>
          <w:p w14:paraId="2088B614"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Tender evaluation and award</w:t>
            </w:r>
          </w:p>
        </w:tc>
        <w:tc>
          <w:tcPr>
            <w:tcW w:w="6339" w:type="dxa"/>
          </w:tcPr>
          <w:p w14:paraId="37BDD1F1"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(VDAS </w:t>
            </w:r>
            <w:r>
              <w:rPr>
                <w:rFonts w:eastAsia="Times New Roman"/>
                <w:szCs w:val="16"/>
              </w:rPr>
              <w:t>A</w:t>
            </w:r>
            <w:r w:rsidRPr="0046053A">
              <w:rPr>
                <w:rFonts w:eastAsia="Times New Roman"/>
                <w:szCs w:val="16"/>
              </w:rPr>
              <w:t>pp</w:t>
            </w:r>
            <w:r>
              <w:rPr>
                <w:rFonts w:eastAsia="Times New Roman"/>
                <w:szCs w:val="16"/>
              </w:rPr>
              <w:t>endix</w:t>
            </w:r>
            <w:r w:rsidRPr="0046053A">
              <w:rPr>
                <w:rFonts w:eastAsia="Times New Roman"/>
                <w:szCs w:val="16"/>
              </w:rPr>
              <w:t xml:space="preserve"> 3) </w:t>
            </w:r>
            <w:r>
              <w:rPr>
                <w:rFonts w:eastAsia="Times New Roman"/>
                <w:szCs w:val="16"/>
              </w:rPr>
              <w:t>I</w:t>
            </w:r>
            <w:r w:rsidRPr="0046053A">
              <w:rPr>
                <w:rFonts w:eastAsia="Times New Roman"/>
                <w:szCs w:val="16"/>
              </w:rPr>
              <w:t xml:space="preserve">nformation requirements </w:t>
            </w:r>
            <w:r>
              <w:rPr>
                <w:rFonts w:eastAsia="Times New Roman"/>
                <w:szCs w:val="16"/>
              </w:rPr>
              <w:t xml:space="preserve">are defined </w:t>
            </w:r>
            <w:r w:rsidRPr="0046053A">
              <w:rPr>
                <w:rFonts w:eastAsia="Times New Roman"/>
                <w:szCs w:val="16"/>
              </w:rPr>
              <w:t xml:space="preserve">and have a </w:t>
            </w:r>
            <w:r>
              <w:rPr>
                <w:rFonts w:eastAsia="Times New Roman"/>
                <w:szCs w:val="16"/>
              </w:rPr>
              <w:t>fit-for-purpose</w:t>
            </w:r>
            <w:r w:rsidRPr="0046053A">
              <w:rPr>
                <w:rFonts w:eastAsia="Times New Roman"/>
                <w:szCs w:val="16"/>
              </w:rPr>
              <w:t xml:space="preserve"> information delivery plan, addressing the </w:t>
            </w:r>
            <w:r>
              <w:rPr>
                <w:rFonts w:eastAsia="Times New Roman"/>
                <w:szCs w:val="16"/>
              </w:rPr>
              <w:t>project and digital operational objectives.</w:t>
            </w:r>
          </w:p>
        </w:tc>
      </w:tr>
      <w:tr w:rsidR="00BE2EB0" w:rsidRPr="00BE2EB0" w14:paraId="6155C28E"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698F" w:themeFill="accent1"/>
          </w:tcPr>
          <w:p w14:paraId="1522564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Delivery</w:t>
            </w:r>
          </w:p>
        </w:tc>
      </w:tr>
      <w:tr w:rsidR="00014D90" w:rsidRPr="0046053A" w14:paraId="7DE7BDC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215A1B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10.</w:t>
            </w:r>
          </w:p>
        </w:tc>
        <w:tc>
          <w:tcPr>
            <w:tcW w:w="2516" w:type="dxa"/>
          </w:tcPr>
          <w:p w14:paraId="02E9EB69"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Mobilisation</w:t>
            </w:r>
          </w:p>
        </w:tc>
        <w:tc>
          <w:tcPr>
            <w:tcW w:w="6339" w:type="dxa"/>
          </w:tcPr>
          <w:p w14:paraId="62F8CD4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Technology and systems are tested. Information management function fulfilled. Existing information collated.</w:t>
            </w:r>
            <w:r w:rsidRPr="0046053A">
              <w:rPr>
                <w:rFonts w:eastAsia="Times New Roman"/>
                <w:szCs w:val="16"/>
              </w:rPr>
              <w:t xml:space="preserve"> </w:t>
            </w:r>
            <w:r>
              <w:rPr>
                <w:rFonts w:eastAsia="Times New Roman"/>
                <w:szCs w:val="16"/>
              </w:rPr>
              <w:t>I</w:t>
            </w:r>
            <w:r w:rsidRPr="0046053A">
              <w:rPr>
                <w:rFonts w:eastAsia="Times New Roman"/>
                <w:szCs w:val="16"/>
              </w:rPr>
              <w:t>nformation delivery plans</w:t>
            </w:r>
            <w:r>
              <w:rPr>
                <w:rFonts w:eastAsia="Times New Roman"/>
                <w:szCs w:val="16"/>
              </w:rPr>
              <w:t>, including a</w:t>
            </w:r>
            <w:r w:rsidRPr="0046053A">
              <w:rPr>
                <w:rFonts w:eastAsia="Times New Roman"/>
                <w:szCs w:val="16"/>
              </w:rPr>
              <w:t>sset data are updated</w:t>
            </w:r>
            <w:r>
              <w:rPr>
                <w:rFonts w:eastAsia="Times New Roman"/>
                <w:szCs w:val="16"/>
              </w:rPr>
              <w:t xml:space="preserve"> and reference the project methodology.</w:t>
            </w:r>
          </w:p>
        </w:tc>
      </w:tr>
      <w:tr w:rsidR="00014D90" w:rsidRPr="0046053A" w14:paraId="3E624FEB"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E67CFA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11.</w:t>
            </w:r>
          </w:p>
        </w:tc>
        <w:tc>
          <w:tcPr>
            <w:tcW w:w="2516" w:type="dxa"/>
          </w:tcPr>
          <w:p w14:paraId="2F97518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Design</w:t>
            </w:r>
          </w:p>
        </w:tc>
        <w:tc>
          <w:tcPr>
            <w:tcW w:w="6339" w:type="dxa"/>
          </w:tcPr>
          <w:p w14:paraId="5B1E8F0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Design requirements consider Asset </w:t>
            </w:r>
            <w:r>
              <w:rPr>
                <w:rFonts w:eastAsia="Times New Roman"/>
                <w:szCs w:val="16"/>
              </w:rPr>
              <w:t>or</w:t>
            </w:r>
            <w:r w:rsidRPr="003F462B">
              <w:rPr>
                <w:rFonts w:eastAsia="Times New Roman"/>
                <w:szCs w:val="16"/>
              </w:rPr>
              <w:t xml:space="preserve"> Facilities Managers, security and sharing requirements, design review </w:t>
            </w:r>
            <w:r>
              <w:rPr>
                <w:rFonts w:eastAsia="Times New Roman"/>
                <w:szCs w:val="16"/>
              </w:rPr>
              <w:t>and</w:t>
            </w:r>
            <w:r w:rsidRPr="003F462B">
              <w:rPr>
                <w:rFonts w:eastAsia="Times New Roman"/>
                <w:szCs w:val="16"/>
              </w:rPr>
              <w:t xml:space="preserve"> coordination, and </w:t>
            </w:r>
            <w:r>
              <w:rPr>
                <w:rFonts w:eastAsia="Times New Roman"/>
                <w:szCs w:val="16"/>
              </w:rPr>
              <w:t>information exchange requirements are defined and implemented.</w:t>
            </w:r>
          </w:p>
        </w:tc>
      </w:tr>
      <w:tr w:rsidR="00014D90" w:rsidRPr="0046053A" w14:paraId="6FE01F74"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A0C9AE"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12.</w:t>
            </w:r>
          </w:p>
        </w:tc>
        <w:tc>
          <w:tcPr>
            <w:tcW w:w="2516" w:type="dxa"/>
          </w:tcPr>
          <w:p w14:paraId="1F65F3DA"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Construction</w:t>
            </w:r>
          </w:p>
        </w:tc>
        <w:tc>
          <w:tcPr>
            <w:tcW w:w="6339" w:type="dxa"/>
          </w:tcPr>
          <w:p w14:paraId="2548AB4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C</w:t>
            </w:r>
            <w:r w:rsidRPr="003F462B">
              <w:rPr>
                <w:rFonts w:eastAsia="Times New Roman"/>
                <w:szCs w:val="16"/>
              </w:rPr>
              <w:t>onsider</w:t>
            </w:r>
            <w:r>
              <w:rPr>
                <w:rFonts w:eastAsia="Times New Roman"/>
                <w:szCs w:val="16"/>
              </w:rPr>
              <w:t>s</w:t>
            </w:r>
            <w:r w:rsidRPr="003F462B">
              <w:rPr>
                <w:rFonts w:eastAsia="Times New Roman"/>
                <w:szCs w:val="16"/>
              </w:rPr>
              <w:t xml:space="preserve"> schedule, information delivery approach, digital workflows, quality, and Asset </w:t>
            </w:r>
            <w:r>
              <w:rPr>
                <w:rFonts w:eastAsia="Times New Roman"/>
                <w:szCs w:val="16"/>
              </w:rPr>
              <w:t>or</w:t>
            </w:r>
            <w:r w:rsidRPr="003F462B">
              <w:rPr>
                <w:rFonts w:eastAsia="Times New Roman"/>
                <w:szCs w:val="16"/>
              </w:rPr>
              <w:t xml:space="preserve"> Facilities Management </w:t>
            </w:r>
            <w:r>
              <w:rPr>
                <w:rFonts w:eastAsia="Times New Roman"/>
                <w:szCs w:val="16"/>
              </w:rPr>
              <w:t xml:space="preserve">acceptance requirements and enables </w:t>
            </w:r>
            <w:r w:rsidRPr="003F462B">
              <w:rPr>
                <w:rFonts w:eastAsia="Times New Roman"/>
                <w:szCs w:val="16"/>
              </w:rPr>
              <w:t xml:space="preserve">resources </w:t>
            </w:r>
            <w:r>
              <w:rPr>
                <w:rFonts w:eastAsia="Times New Roman"/>
                <w:szCs w:val="16"/>
              </w:rPr>
              <w:t>to be</w:t>
            </w:r>
            <w:r w:rsidRPr="003F462B">
              <w:rPr>
                <w:rFonts w:eastAsia="Times New Roman"/>
                <w:szCs w:val="16"/>
              </w:rPr>
              <w:t xml:space="preserve"> onboarded early. </w:t>
            </w:r>
          </w:p>
        </w:tc>
      </w:tr>
      <w:tr w:rsidR="00014D90" w:rsidRPr="0046053A" w14:paraId="38253F39"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423A2B9" w14:textId="77777777" w:rsidR="00014D90" w:rsidRPr="0046053A" w:rsidRDefault="00014D90" w:rsidP="00BE2EB0">
            <w:pPr>
              <w:pStyle w:val="Tabletext"/>
              <w:spacing w:before="30" w:after="30"/>
              <w:rPr>
                <w:szCs w:val="16"/>
              </w:rPr>
            </w:pPr>
            <w:r w:rsidRPr="0046053A">
              <w:rPr>
                <w:szCs w:val="16"/>
              </w:rPr>
              <w:t>13.</w:t>
            </w:r>
          </w:p>
        </w:tc>
        <w:tc>
          <w:tcPr>
            <w:tcW w:w="2516" w:type="dxa"/>
          </w:tcPr>
          <w:p w14:paraId="6626572A" w14:textId="2EF51AD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Information </w:t>
            </w:r>
            <w:r w:rsidR="00BE2EB0" w:rsidRPr="00BE2EB0">
              <w:rPr>
                <w:rFonts w:asciiTheme="majorHAnsi" w:hAnsiTheme="majorHAnsi"/>
                <w:szCs w:val="16"/>
              </w:rPr>
              <w:t>handover</w:t>
            </w:r>
          </w:p>
        </w:tc>
        <w:tc>
          <w:tcPr>
            <w:tcW w:w="6339" w:type="dxa"/>
          </w:tcPr>
          <w:p w14:paraId="67EADCC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Information handover requirements include information quality, project and asset information model requirements, </w:t>
            </w:r>
            <w:r>
              <w:rPr>
                <w:rFonts w:eastAsia="Times New Roman"/>
                <w:szCs w:val="16"/>
              </w:rPr>
              <w:t>information exchange</w:t>
            </w:r>
            <w:r w:rsidRPr="003F462B">
              <w:rPr>
                <w:rFonts w:eastAsia="Times New Roman"/>
                <w:szCs w:val="16"/>
              </w:rPr>
              <w:t xml:space="preserve"> approach and </w:t>
            </w:r>
            <w:r>
              <w:rPr>
                <w:rFonts w:eastAsia="Times New Roman"/>
                <w:szCs w:val="16"/>
              </w:rPr>
              <w:t>ongoing resources</w:t>
            </w:r>
            <w:r w:rsidRPr="003F462B">
              <w:rPr>
                <w:rFonts w:eastAsia="Times New Roman"/>
                <w:szCs w:val="16"/>
              </w:rPr>
              <w:t xml:space="preserve"> required to realise effective information </w:t>
            </w:r>
            <w:r>
              <w:rPr>
                <w:rFonts w:eastAsia="Times New Roman"/>
                <w:szCs w:val="16"/>
              </w:rPr>
              <w:t>management</w:t>
            </w:r>
            <w:r w:rsidRPr="003F462B">
              <w:rPr>
                <w:rFonts w:eastAsia="Times New Roman"/>
                <w:szCs w:val="16"/>
              </w:rPr>
              <w:t xml:space="preserve">. </w:t>
            </w:r>
          </w:p>
        </w:tc>
      </w:tr>
      <w:tr w:rsidR="00014D90" w:rsidRPr="0046053A" w14:paraId="31BE415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7F741A1" w14:textId="77777777" w:rsidR="00014D90" w:rsidRPr="0046053A" w:rsidRDefault="00014D90" w:rsidP="00BE2EB0">
            <w:pPr>
              <w:pStyle w:val="Tabletext"/>
              <w:spacing w:before="30" w:after="30"/>
              <w:rPr>
                <w:szCs w:val="16"/>
              </w:rPr>
            </w:pPr>
            <w:r w:rsidRPr="0046053A">
              <w:rPr>
                <w:szCs w:val="16"/>
              </w:rPr>
              <w:t>14.</w:t>
            </w:r>
          </w:p>
        </w:tc>
        <w:tc>
          <w:tcPr>
            <w:tcW w:w="2516" w:type="dxa"/>
          </w:tcPr>
          <w:p w14:paraId="339D81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Operational integration</w:t>
            </w:r>
          </w:p>
        </w:tc>
        <w:tc>
          <w:tcPr>
            <w:tcW w:w="6339" w:type="dxa"/>
          </w:tcPr>
          <w:p w14:paraId="3C87686F"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Operational integration requirements include </w:t>
            </w:r>
            <w:r>
              <w:rPr>
                <w:rFonts w:eastAsia="Times New Roman"/>
                <w:szCs w:val="16"/>
              </w:rPr>
              <w:t>Asset Management Accountability Framework (AMAF)</w:t>
            </w:r>
            <w:r w:rsidRPr="003F462B">
              <w:rPr>
                <w:rFonts w:eastAsia="Times New Roman"/>
                <w:szCs w:val="16"/>
              </w:rPr>
              <w:t xml:space="preserve"> compliance, benefits realisation, asset information, information management, and disposal.</w:t>
            </w:r>
          </w:p>
        </w:tc>
      </w:tr>
    </w:tbl>
    <w:p w14:paraId="7201FDEE" w14:textId="77777777" w:rsidR="00014D90" w:rsidRPr="00DE2F39" w:rsidRDefault="00014D90" w:rsidP="00061D10">
      <w:pPr>
        <w:pStyle w:val="Heading2"/>
        <w:rPr>
          <w:rFonts w:eastAsia="Times New Roman" w:cstheme="majorHAnsi"/>
          <w:color w:val="F9BE00" w:themeColor="accent6"/>
          <w:sz w:val="52"/>
        </w:rPr>
      </w:pPr>
      <w:bookmarkStart w:id="37" w:name="_Toc75244816"/>
      <w:bookmarkStart w:id="38" w:name="_Toc78355565"/>
      <w:bookmarkStart w:id="39" w:name="_Toc81816921"/>
      <w:bookmarkStart w:id="40" w:name="_Toc81831135"/>
      <w:r w:rsidRPr="00DE2F39">
        <w:rPr>
          <w:color w:val="F9BE00" w:themeColor="accent6"/>
          <w:sz w:val="52"/>
        </w:rPr>
        <w:lastRenderedPageBreak/>
        <w:t>Organisational readiness</w:t>
      </w:r>
      <w:bookmarkEnd w:id="37"/>
      <w:bookmarkEnd w:id="38"/>
      <w:bookmarkEnd w:id="39"/>
      <w:bookmarkEnd w:id="40"/>
    </w:p>
    <w:p w14:paraId="5177972F" w14:textId="77777777" w:rsidR="00014D90" w:rsidRPr="00894F91" w:rsidRDefault="00014D90" w:rsidP="00894F91">
      <w:pPr>
        <w:pStyle w:val="Heading3"/>
      </w:pPr>
      <w:r w:rsidRPr="00894F91">
        <w:t>About this section</w:t>
      </w:r>
    </w:p>
    <w:p w14:paraId="73EFCC80" w14:textId="77777777" w:rsidR="00014D90" w:rsidRPr="00F66147" w:rsidRDefault="00014D90" w:rsidP="00014D90">
      <w:pPr>
        <w:rPr>
          <w:rFonts w:ascii="VIC" w:hAnsi="VIC"/>
          <w:color w:val="000000" w:themeColor="text1"/>
        </w:rPr>
      </w:pPr>
      <w:r>
        <w:rPr>
          <w:rFonts w:ascii="VIC" w:hAnsi="VIC"/>
          <w:color w:val="000000" w:themeColor="text1"/>
        </w:rPr>
        <w:t>T</w:t>
      </w:r>
      <w:r w:rsidRPr="00F66147">
        <w:rPr>
          <w:rFonts w:ascii="VIC" w:hAnsi="VIC"/>
          <w:color w:val="000000" w:themeColor="text1"/>
        </w:rPr>
        <w:t xml:space="preserve">his section provides requirements to support </w:t>
      </w:r>
      <w:r>
        <w:rPr>
          <w:rFonts w:ascii="VIC" w:hAnsi="VIC"/>
          <w:color w:val="000000" w:themeColor="text1"/>
        </w:rPr>
        <w:t>Departments and Agencies</w:t>
      </w:r>
      <w:r w:rsidRPr="00F66147">
        <w:rPr>
          <w:rFonts w:ascii="VIC" w:hAnsi="VIC"/>
          <w:color w:val="000000" w:themeColor="text1"/>
        </w:rPr>
        <w:t xml:space="preserve"> </w:t>
      </w:r>
      <w:r>
        <w:rPr>
          <w:rFonts w:ascii="VIC" w:hAnsi="VIC"/>
          <w:color w:val="000000" w:themeColor="text1"/>
        </w:rPr>
        <w:t xml:space="preserve">in </w:t>
      </w:r>
      <w:r w:rsidRPr="00F66147">
        <w:rPr>
          <w:rFonts w:ascii="VIC" w:hAnsi="VIC"/>
          <w:color w:val="000000" w:themeColor="text1"/>
        </w:rPr>
        <w:t>assess</w:t>
      </w:r>
      <w:r>
        <w:rPr>
          <w:rFonts w:ascii="VIC" w:hAnsi="VIC"/>
          <w:color w:val="000000" w:themeColor="text1"/>
        </w:rPr>
        <w:t>ing</w:t>
      </w:r>
      <w:r w:rsidRPr="00F66147">
        <w:rPr>
          <w:rFonts w:ascii="VIC" w:hAnsi="VIC"/>
          <w:color w:val="000000" w:themeColor="text1"/>
        </w:rPr>
        <w:t xml:space="preserve"> project </w:t>
      </w:r>
      <w:r>
        <w:rPr>
          <w:rFonts w:ascii="VIC" w:hAnsi="VIC"/>
          <w:color w:val="000000" w:themeColor="text1"/>
        </w:rPr>
        <w:t>needs</w:t>
      </w:r>
      <w:r w:rsidRPr="00F66147">
        <w:rPr>
          <w:rFonts w:ascii="VIC" w:hAnsi="VIC"/>
          <w:color w:val="000000" w:themeColor="text1"/>
        </w:rPr>
        <w:t xml:space="preserve"> </w:t>
      </w:r>
      <w:r>
        <w:rPr>
          <w:rFonts w:ascii="VIC" w:hAnsi="VIC"/>
          <w:color w:val="000000" w:themeColor="text1"/>
        </w:rPr>
        <w:t>and</w:t>
      </w:r>
      <w:r w:rsidRPr="00F66147">
        <w:rPr>
          <w:rFonts w:ascii="VIC" w:hAnsi="VIC"/>
          <w:color w:val="000000" w:themeColor="text1"/>
        </w:rPr>
        <w:t xml:space="preserve"> accurately defining </w:t>
      </w:r>
      <w:r>
        <w:rPr>
          <w:rFonts w:ascii="VIC" w:hAnsi="VIC"/>
          <w:color w:val="000000" w:themeColor="text1"/>
        </w:rPr>
        <w:t>the organisational requirements to be applied throughout the DTF Investment Lifecycle</w:t>
      </w:r>
      <w:r w:rsidRPr="00F66147">
        <w:rPr>
          <w:rFonts w:ascii="VIC" w:hAnsi="VIC"/>
          <w:color w:val="000000" w:themeColor="text1"/>
        </w:rPr>
        <w:t>.</w:t>
      </w:r>
    </w:p>
    <w:p w14:paraId="51852FF4" w14:textId="77777777" w:rsidR="00014D90" w:rsidRPr="00F66147" w:rsidRDefault="00014D90" w:rsidP="00894F91">
      <w:pPr>
        <w:pStyle w:val="Heading3"/>
        <w:rPr>
          <w:strike/>
        </w:rPr>
      </w:pPr>
      <w:r w:rsidRPr="00F66147">
        <w:t>Who is this section for?</w:t>
      </w:r>
    </w:p>
    <w:p w14:paraId="7D8D7B61" w14:textId="77777777" w:rsidR="00014D90" w:rsidRPr="00F66147" w:rsidRDefault="00014D90" w:rsidP="00014D90">
      <w:pPr>
        <w:rPr>
          <w:rFonts w:ascii="VIC" w:hAnsi="VIC"/>
        </w:rPr>
      </w:pPr>
      <w:r w:rsidRPr="00F66147">
        <w:rPr>
          <w:rFonts w:ascii="VIC" w:hAnsi="VIC"/>
        </w:rPr>
        <w:t xml:space="preserve">Implementing an organisational digital asset strategy requires </w:t>
      </w:r>
      <w:r>
        <w:rPr>
          <w:rFonts w:ascii="VIC" w:hAnsi="VIC"/>
        </w:rPr>
        <w:t>a change</w:t>
      </w:r>
      <w:r w:rsidRPr="00F66147">
        <w:rPr>
          <w:rFonts w:ascii="VIC" w:hAnsi="VIC"/>
        </w:rPr>
        <w:t xml:space="preserve"> to how assets are procured</w:t>
      </w:r>
      <w:r>
        <w:rPr>
          <w:rFonts w:ascii="VIC" w:hAnsi="VIC"/>
        </w:rPr>
        <w:t>, delivered and accepted into operation</w:t>
      </w:r>
      <w:r w:rsidRPr="00F66147">
        <w:rPr>
          <w:rFonts w:ascii="VIC" w:hAnsi="VIC"/>
        </w:rPr>
        <w:t>.</w:t>
      </w:r>
      <w:r w:rsidRPr="00F66147" w:rsidDel="003A131E">
        <w:rPr>
          <w:rFonts w:ascii="VIC" w:hAnsi="VIC"/>
        </w:rPr>
        <w:t xml:space="preserve"> </w:t>
      </w:r>
      <w:r>
        <w:rPr>
          <w:rFonts w:ascii="VIC" w:hAnsi="VIC"/>
        </w:rPr>
        <w:t>P</w:t>
      </w:r>
      <w:r w:rsidRPr="00F66147">
        <w:rPr>
          <w:rFonts w:ascii="VIC" w:hAnsi="VIC"/>
        </w:rPr>
        <w:t>reparing the Department or Agency for implementation is a crucial first step to realising the benefits and opportunities offered by the procurement of built assets</w:t>
      </w:r>
      <w:r w:rsidRPr="003A131E">
        <w:rPr>
          <w:rFonts w:ascii="VIC" w:hAnsi="VIC"/>
        </w:rPr>
        <w:t xml:space="preserve"> </w:t>
      </w:r>
      <w:r>
        <w:rPr>
          <w:rFonts w:ascii="VIC" w:hAnsi="VIC"/>
        </w:rPr>
        <w:t xml:space="preserve">(refer to </w:t>
      </w:r>
      <w:r w:rsidRPr="00F66147">
        <w:rPr>
          <w:rFonts w:ascii="VIC" w:hAnsi="VIC"/>
        </w:rPr>
        <w:t xml:space="preserve">VDAS </w:t>
      </w:r>
      <w:r>
        <w:rPr>
          <w:rFonts w:ascii="VIC" w:hAnsi="VIC"/>
        </w:rPr>
        <w:t>Guidance – implementation roadmap</w:t>
      </w:r>
      <w:r w:rsidRPr="00F66147">
        <w:rPr>
          <w:rFonts w:ascii="VIC" w:hAnsi="VIC"/>
        </w:rPr>
        <w:t xml:space="preserve">). </w:t>
      </w:r>
    </w:p>
    <w:p w14:paraId="37C32CFA" w14:textId="77777777" w:rsidR="00014D90" w:rsidRPr="00F66147" w:rsidRDefault="00014D90" w:rsidP="00894F91">
      <w:pPr>
        <w:pStyle w:val="Heading3"/>
      </w:pPr>
      <w:r w:rsidRPr="00F66147">
        <w:t>Key concepts</w:t>
      </w:r>
    </w:p>
    <w:p w14:paraId="55A14CA9" w14:textId="77777777" w:rsidR="00014D90" w:rsidRDefault="00014D90" w:rsidP="00014D90">
      <w:pPr>
        <w:rPr>
          <w:rFonts w:ascii="VIC" w:hAnsi="VIC"/>
        </w:rPr>
      </w:pPr>
      <w:r w:rsidRPr="00F66147">
        <w:rPr>
          <w:rFonts w:ascii="VIC" w:hAnsi="VIC"/>
        </w:rPr>
        <w:t xml:space="preserve">Organisational readiness requirements support the Department or Agency in undertaking the activities </w:t>
      </w:r>
      <w:r>
        <w:rPr>
          <w:rFonts w:ascii="VIC" w:hAnsi="VIC"/>
        </w:rPr>
        <w:t>needed</w:t>
      </w:r>
      <w:r w:rsidRPr="00F66147">
        <w:rPr>
          <w:rFonts w:ascii="VIC" w:hAnsi="VIC"/>
        </w:rPr>
        <w:t xml:space="preserve"> to ensure internal capability is proportionate to the </w:t>
      </w:r>
      <w:r>
        <w:rPr>
          <w:rFonts w:ascii="VIC" w:hAnsi="VIC"/>
        </w:rPr>
        <w:t>value and risk of the project</w:t>
      </w:r>
      <w:r w:rsidRPr="00F66147">
        <w:rPr>
          <w:rFonts w:ascii="VIC" w:hAnsi="VIC"/>
        </w:rPr>
        <w:t xml:space="preserve"> and its future digital needs. These </w:t>
      </w:r>
      <w:r>
        <w:rPr>
          <w:rFonts w:ascii="VIC" w:hAnsi="VIC"/>
        </w:rPr>
        <w:t>considerations</w:t>
      </w:r>
      <w:r w:rsidRPr="00F66147">
        <w:rPr>
          <w:rFonts w:ascii="VIC" w:hAnsi="VIC"/>
        </w:rPr>
        <w:t xml:space="preserve"> help </w:t>
      </w:r>
      <w:r>
        <w:rPr>
          <w:rFonts w:ascii="VIC" w:hAnsi="VIC"/>
        </w:rPr>
        <w:t>inform</w:t>
      </w:r>
      <w:r w:rsidRPr="00F66147">
        <w:rPr>
          <w:rFonts w:ascii="VIC" w:hAnsi="VIC"/>
        </w:rPr>
        <w:t xml:space="preserve"> the governance, resourcing, processes, standards, and systems </w:t>
      </w:r>
      <w:r>
        <w:rPr>
          <w:rFonts w:ascii="VIC" w:hAnsi="VIC"/>
        </w:rPr>
        <w:t xml:space="preserve">that </w:t>
      </w:r>
      <w:r w:rsidRPr="00F66147">
        <w:rPr>
          <w:rFonts w:ascii="VIC" w:hAnsi="VIC"/>
        </w:rPr>
        <w:t xml:space="preserve">are </w:t>
      </w:r>
      <w:r>
        <w:rPr>
          <w:rFonts w:ascii="VIC" w:hAnsi="VIC"/>
        </w:rPr>
        <w:t>required by</w:t>
      </w:r>
      <w:r w:rsidRPr="00F66147">
        <w:rPr>
          <w:rFonts w:ascii="VIC" w:hAnsi="VIC"/>
        </w:rPr>
        <w:t xml:space="preserve"> organisations to </w:t>
      </w:r>
      <w:r>
        <w:rPr>
          <w:rFonts w:ascii="VIC" w:hAnsi="VIC"/>
        </w:rPr>
        <w:t>make the most of the</w:t>
      </w:r>
      <w:r w:rsidRPr="00F66147">
        <w:rPr>
          <w:rFonts w:ascii="VIC" w:hAnsi="VIC"/>
        </w:rPr>
        <w:t xml:space="preserve"> digital </w:t>
      </w:r>
      <w:r>
        <w:rPr>
          <w:rFonts w:ascii="VIC" w:hAnsi="VIC"/>
        </w:rPr>
        <w:t xml:space="preserve">assets for their </w:t>
      </w:r>
      <w:r w:rsidRPr="00F66147">
        <w:rPr>
          <w:rFonts w:ascii="VIC" w:hAnsi="VIC"/>
        </w:rPr>
        <w:t xml:space="preserve">projects. </w:t>
      </w:r>
    </w:p>
    <w:p w14:paraId="2806C111" w14:textId="77777777" w:rsidR="00014D90" w:rsidRPr="00F66147" w:rsidRDefault="00014D90" w:rsidP="00894F91">
      <w:pPr>
        <w:pStyle w:val="Heading3"/>
        <w:pageBreakBefore/>
      </w:pPr>
      <w:r>
        <w:rPr>
          <w:rFonts w:eastAsia="Times New Roman" w:cstheme="majorHAnsi"/>
          <w:iCs/>
          <w:noProof/>
        </w:rPr>
        <w:lastRenderedPageBreak/>
        <w:drawing>
          <wp:anchor distT="0" distB="0" distL="114300" distR="114300" simplePos="0" relativeHeight="251659264" behindDoc="0" locked="0" layoutInCell="1" allowOverlap="1" wp14:anchorId="307BE3AC" wp14:editId="0F37CC90">
            <wp:simplePos x="0" y="0"/>
            <wp:positionH relativeFrom="margin">
              <wp:posOffset>5339230</wp:posOffset>
            </wp:positionH>
            <wp:positionV relativeFrom="paragraph">
              <wp:posOffset>9525</wp:posOffset>
            </wp:positionV>
            <wp:extent cx="792480" cy="737870"/>
            <wp:effectExtent l="0" t="0" r="0"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 Governance</w:t>
      </w:r>
    </w:p>
    <w:p w14:paraId="62EC2A86" w14:textId="4473B9EC" w:rsidR="00590025" w:rsidRDefault="00014D90" w:rsidP="00014D90">
      <w:pPr>
        <w:autoSpaceDE w:val="0"/>
        <w:autoSpaceDN w:val="0"/>
        <w:adjustRightInd w:val="0"/>
        <w:rPr>
          <w:rFonts w:ascii="VIC" w:eastAsia="Times New Roman" w:hAnsi="VIC" w:cstheme="majorHAnsi"/>
          <w:iCs/>
        </w:rPr>
      </w:pPr>
      <w:r>
        <w:rPr>
          <w:rFonts w:ascii="VIC" w:eastAsia="Times New Roman" w:hAnsi="VIC" w:cstheme="majorHAnsi"/>
          <w:iCs/>
        </w:rPr>
        <w:t>G</w:t>
      </w:r>
      <w:r w:rsidRPr="00F66147">
        <w:rPr>
          <w:rFonts w:ascii="VIC" w:eastAsia="Times New Roman" w:hAnsi="VIC" w:cstheme="majorHAnsi"/>
          <w:iCs/>
        </w:rPr>
        <w:t>overnance requirements consider</w:t>
      </w:r>
      <w:r>
        <w:rPr>
          <w:rFonts w:ascii="VIC" w:eastAsia="Times New Roman" w:hAnsi="VIC" w:cstheme="majorHAnsi"/>
          <w:iCs/>
        </w:rPr>
        <w:t xml:space="preserve"> the </w:t>
      </w:r>
      <w:r w:rsidRPr="00F66147">
        <w:rPr>
          <w:rFonts w:ascii="VIC" w:eastAsia="Times New Roman" w:hAnsi="VIC" w:cstheme="majorHAnsi"/>
          <w:iCs/>
        </w:rPr>
        <w:t xml:space="preserve">decisions </w:t>
      </w:r>
      <w:r>
        <w:rPr>
          <w:rFonts w:ascii="VIC" w:eastAsia="Times New Roman" w:hAnsi="VIC" w:cstheme="majorHAnsi"/>
          <w:iCs/>
        </w:rPr>
        <w:t>required to endorse a strategy and implementation plan, culture, funding models, benefits, and organisational change aspects.</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590025" w:rsidRPr="00F359BE" w14:paraId="54480D26" w14:textId="77777777" w:rsidTr="0035528A">
        <w:trPr>
          <w:cnfStyle w:val="100000000000" w:firstRow="1" w:lastRow="0" w:firstColumn="0" w:lastColumn="0" w:oddVBand="0" w:evenVBand="0" w:oddHBand="0" w:evenHBand="0" w:firstRowFirstColumn="0" w:firstRowLastColumn="0" w:lastRowFirstColumn="0" w:lastRowLastColumn="0"/>
          <w:cantSplit/>
          <w:tblHeader/>
        </w:trPr>
        <w:tc>
          <w:tcPr>
            <w:tcW w:w="1795" w:type="dxa"/>
            <w:shd w:val="clear" w:color="auto" w:fill="auto"/>
          </w:tcPr>
          <w:p w14:paraId="5734EFCF" w14:textId="77777777" w:rsidR="00590025" w:rsidRPr="00210B17" w:rsidRDefault="00590025" w:rsidP="00590025">
            <w:pPr>
              <w:keepNext/>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24E0C67F"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B2D5A98" wp14:editId="45F979B9">
                  <wp:extent cx="324000" cy="324000"/>
                  <wp:effectExtent l="0" t="0" r="0" b="0"/>
                  <wp:docPr id="6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5E2BB7FF"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0EBF7578" wp14:editId="620A261A">
                  <wp:extent cx="324000" cy="324000"/>
                  <wp:effectExtent l="0" t="0" r="0" b="0"/>
                  <wp:docPr id="224"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4E3EA4E0"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64A569" wp14:editId="422A918C">
                  <wp:extent cx="324000" cy="341053"/>
                  <wp:effectExtent l="0" t="0" r="0" b="1905"/>
                  <wp:docPr id="23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BE2EB0" w:rsidRPr="00F359BE" w14:paraId="030A6071" w14:textId="77777777" w:rsidTr="0035528A">
        <w:trPr>
          <w:cantSplit/>
        </w:trPr>
        <w:tc>
          <w:tcPr>
            <w:tcW w:w="1795" w:type="dxa"/>
            <w:shd w:val="clear" w:color="auto" w:fill="F2F2F2" w:themeFill="background1" w:themeFillShade="F2"/>
          </w:tcPr>
          <w:p w14:paraId="02B2E30E" w14:textId="142200D0" w:rsidR="00BE2EB0" w:rsidRPr="00210B17" w:rsidRDefault="0009135A" w:rsidP="00BE2EB0">
            <w:pPr>
              <w:spacing w:before="0" w:after="0" w:line="240" w:lineRule="auto"/>
              <w:rPr>
                <w:rFonts w:ascii="VIC" w:hAnsi="VIC"/>
                <w:b/>
                <w:color w:val="000000" w:themeColor="text1"/>
                <w:sz w:val="17"/>
                <w:szCs w:val="17"/>
              </w:rPr>
            </w:pPr>
            <w:r>
              <w:rPr>
                <w:rFonts w:ascii="VIC" w:hAnsi="VIC"/>
                <w:b/>
                <w:sz w:val="17"/>
                <w:szCs w:val="17"/>
              </w:rPr>
              <w:t xml:space="preserve">1.1. </w:t>
            </w:r>
            <w:r w:rsidR="00BE2EB0" w:rsidRPr="00F66147">
              <w:rPr>
                <w:rFonts w:ascii="VIC" w:hAnsi="VIC"/>
                <w:b/>
                <w:sz w:val="17"/>
                <w:szCs w:val="17"/>
              </w:rPr>
              <w:t xml:space="preserve">Strategy/ </w:t>
            </w:r>
            <w:r w:rsidR="00BE2EB0">
              <w:rPr>
                <w:rFonts w:ascii="VIC" w:hAnsi="VIC"/>
                <w:b/>
                <w:sz w:val="17"/>
                <w:szCs w:val="17"/>
              </w:rPr>
              <w:t>i</w:t>
            </w:r>
            <w:r w:rsidR="00BE2EB0" w:rsidRPr="00F66147">
              <w:rPr>
                <w:rFonts w:ascii="VIC" w:hAnsi="VIC"/>
                <w:b/>
                <w:sz w:val="17"/>
                <w:szCs w:val="17"/>
              </w:rPr>
              <w:t>mplementation</w:t>
            </w:r>
            <w:r w:rsidR="00BE2EB0">
              <w:rPr>
                <w:rFonts w:ascii="VIC" w:hAnsi="VIC"/>
                <w:b/>
                <w:sz w:val="17"/>
                <w:szCs w:val="17"/>
              </w:rPr>
              <w:t xml:space="preserve"> </w:t>
            </w:r>
            <w:r w:rsidR="00BE2EB0" w:rsidRPr="00A12AA0">
              <w:rPr>
                <w:rFonts w:ascii="VIC" w:hAnsi="VIC"/>
                <w:bCs/>
                <w:sz w:val="17"/>
                <w:szCs w:val="17"/>
              </w:rPr>
              <w:t>(VDAS)</w:t>
            </w:r>
          </w:p>
        </w:tc>
        <w:tc>
          <w:tcPr>
            <w:tcW w:w="2551" w:type="dxa"/>
            <w:shd w:val="clear" w:color="auto" w:fill="F2F2F2" w:themeFill="background1" w:themeFillShade="F2"/>
            <w:hideMark/>
          </w:tcPr>
          <w:p w14:paraId="23BD419E" w14:textId="3F1D49F9" w:rsidR="00BE2EB0" w:rsidRPr="00210B17" w:rsidRDefault="0009135A" w:rsidP="00950CB1">
            <w:pPr>
              <w:spacing w:before="0" w:afterAutospacing="1"/>
              <w:contextualSpacing/>
              <w:rPr>
                <w:rFonts w:ascii="VIC" w:hAnsi="VIC" w:cs="Arial"/>
                <w:sz w:val="16"/>
                <w:szCs w:val="16"/>
              </w:rPr>
            </w:pPr>
            <w:r w:rsidRPr="0009135A">
              <w:rPr>
                <w:rFonts w:ascii="VIC" w:hAnsi="VIC" w:cs="Arial"/>
                <w:b/>
                <w:bCs/>
                <w:sz w:val="16"/>
                <w:szCs w:val="16"/>
              </w:rPr>
              <w:t>1.1</w:t>
            </w:r>
            <w:r>
              <w:rPr>
                <w:rFonts w:ascii="VIC" w:hAnsi="VIC" w:cs="Arial"/>
                <w:b/>
                <w:bCs/>
                <w:sz w:val="16"/>
                <w:szCs w:val="16"/>
              </w:rPr>
              <w:t>.1</w:t>
            </w:r>
            <w:r>
              <w:rPr>
                <w:rFonts w:ascii="VIC" w:hAnsi="VIC" w:cs="Arial"/>
                <w:sz w:val="16"/>
                <w:szCs w:val="16"/>
              </w:rPr>
              <w:t xml:space="preserve"> </w:t>
            </w:r>
            <w:r w:rsidR="00BE2EB0">
              <w:rPr>
                <w:rFonts w:ascii="VIC" w:hAnsi="VIC" w:cs="Arial"/>
                <w:sz w:val="16"/>
                <w:szCs w:val="16"/>
              </w:rPr>
              <w:t xml:space="preserve">The </w:t>
            </w:r>
            <w:r w:rsidR="00BE2EB0" w:rsidRPr="00F66147">
              <w:rPr>
                <w:rFonts w:ascii="VIC" w:hAnsi="VIC" w:cs="Arial"/>
                <w:sz w:val="16"/>
                <w:szCs w:val="16"/>
              </w:rPr>
              <w:t>Department</w:t>
            </w:r>
            <w:r w:rsidR="00BE2EB0">
              <w:rPr>
                <w:rFonts w:ascii="VIC" w:hAnsi="VIC" w:cs="Arial"/>
                <w:sz w:val="16"/>
                <w:szCs w:val="16"/>
              </w:rPr>
              <w:t>/Agency</w:t>
            </w:r>
            <w:r w:rsidR="00BE2EB0" w:rsidRPr="00F66147">
              <w:rPr>
                <w:rFonts w:ascii="VIC" w:hAnsi="VIC" w:cs="Arial"/>
                <w:sz w:val="16"/>
                <w:szCs w:val="16"/>
              </w:rPr>
              <w:t xml:space="preserve"> Digital Asset </w:t>
            </w:r>
            <w:r w:rsidR="00BE2EB0">
              <w:rPr>
                <w:rFonts w:ascii="VIC" w:hAnsi="VIC" w:cs="Arial"/>
                <w:sz w:val="16"/>
                <w:szCs w:val="16"/>
              </w:rPr>
              <w:t>Implementation Plan is</w:t>
            </w:r>
            <w:r w:rsidR="00BE2EB0" w:rsidRPr="00F66147">
              <w:rPr>
                <w:rFonts w:ascii="VIC" w:hAnsi="VIC" w:cs="Arial"/>
                <w:sz w:val="16"/>
                <w:szCs w:val="16"/>
              </w:rPr>
              <w:t xml:space="preserve"> </w:t>
            </w:r>
            <w:r w:rsidR="00BE2EB0">
              <w:rPr>
                <w:rFonts w:ascii="VIC" w:hAnsi="VIC" w:cs="Arial"/>
                <w:sz w:val="16"/>
                <w:szCs w:val="16"/>
              </w:rPr>
              <w:t>defined</w:t>
            </w:r>
            <w:r w:rsidR="00BE2EB0" w:rsidRPr="00F66147">
              <w:rPr>
                <w:rFonts w:ascii="VIC" w:hAnsi="VIC" w:cs="Arial"/>
                <w:sz w:val="16"/>
                <w:szCs w:val="16"/>
              </w:rPr>
              <w:t xml:space="preserve"> and aligned to VDAS.</w:t>
            </w:r>
          </w:p>
        </w:tc>
        <w:tc>
          <w:tcPr>
            <w:tcW w:w="2551" w:type="dxa"/>
            <w:shd w:val="clear" w:color="auto" w:fill="F2F2F2" w:themeFill="background1" w:themeFillShade="F2"/>
            <w:hideMark/>
          </w:tcPr>
          <w:p w14:paraId="2E8B005A" w14:textId="72496C0F" w:rsidR="00BE2EB0" w:rsidRPr="00210B17" w:rsidRDefault="0009135A" w:rsidP="00950CB1">
            <w:pPr>
              <w:spacing w:before="0" w:afterAutospacing="1"/>
              <w:contextualSpacing/>
              <w:rPr>
                <w:rFonts w:ascii="VIC" w:hAnsi="VIC" w:cs="Arial"/>
                <w:sz w:val="16"/>
                <w:szCs w:val="16"/>
              </w:rPr>
            </w:pPr>
            <w:r w:rsidRPr="0009135A">
              <w:rPr>
                <w:rFonts w:ascii="VIC" w:hAnsi="VIC" w:cs="Arial"/>
                <w:b/>
                <w:bCs/>
                <w:sz w:val="16"/>
                <w:szCs w:val="16"/>
              </w:rPr>
              <w:t>1.</w:t>
            </w:r>
            <w:r>
              <w:rPr>
                <w:rFonts w:ascii="VIC" w:hAnsi="VIC" w:cs="Arial"/>
                <w:b/>
                <w:bCs/>
                <w:sz w:val="16"/>
                <w:szCs w:val="16"/>
              </w:rPr>
              <w:t>1.2</w:t>
            </w:r>
            <w:r>
              <w:rPr>
                <w:rFonts w:ascii="VIC" w:hAnsi="VIC" w:cs="Arial"/>
                <w:sz w:val="16"/>
                <w:szCs w:val="16"/>
              </w:rPr>
              <w:t xml:space="preserve"> </w:t>
            </w:r>
            <w:r w:rsidR="00BE2EB0" w:rsidRPr="00F66147">
              <w:rPr>
                <w:rFonts w:ascii="VIC" w:hAnsi="VIC" w:cs="Arial"/>
                <w:sz w:val="16"/>
                <w:szCs w:val="16"/>
              </w:rPr>
              <w:t xml:space="preserve">Digital Asset </w:t>
            </w:r>
            <w:r w:rsidR="00BE2EB0">
              <w:rPr>
                <w:rFonts w:ascii="VIC" w:hAnsi="VIC" w:cs="Arial"/>
                <w:sz w:val="16"/>
                <w:szCs w:val="16"/>
              </w:rPr>
              <w:t>b</w:t>
            </w:r>
            <w:r w:rsidR="00BE2EB0" w:rsidRPr="00627ADB">
              <w:rPr>
                <w:rFonts w:ascii="VIC" w:hAnsi="VIC"/>
                <w:sz w:val="16"/>
                <w:szCs w:val="16"/>
              </w:rPr>
              <w:t xml:space="preserve">enefits </w:t>
            </w:r>
            <w:r w:rsidR="00BE2EB0">
              <w:rPr>
                <w:rFonts w:ascii="VIC" w:hAnsi="VIC"/>
                <w:sz w:val="16"/>
                <w:szCs w:val="16"/>
              </w:rPr>
              <w:t xml:space="preserve">are </w:t>
            </w:r>
            <w:r w:rsidR="00BE2EB0" w:rsidRPr="00627ADB">
              <w:rPr>
                <w:rFonts w:ascii="VIC" w:hAnsi="VIC"/>
                <w:sz w:val="16"/>
                <w:szCs w:val="16"/>
              </w:rPr>
              <w:t>defined</w:t>
            </w:r>
            <w:r w:rsidR="00BE2EB0">
              <w:rPr>
                <w:rFonts w:ascii="VIC" w:hAnsi="VIC"/>
                <w:sz w:val="16"/>
                <w:szCs w:val="16"/>
              </w:rPr>
              <w:t xml:space="preserve"> at the project and organisational level.</w:t>
            </w:r>
          </w:p>
        </w:tc>
        <w:tc>
          <w:tcPr>
            <w:tcW w:w="2551" w:type="dxa"/>
            <w:shd w:val="clear" w:color="auto" w:fill="F2F2F2" w:themeFill="background1" w:themeFillShade="F2"/>
            <w:hideMark/>
          </w:tcPr>
          <w:p w14:paraId="25993EC9" w14:textId="2BFF8024" w:rsidR="00BE2EB0" w:rsidRPr="00210B17" w:rsidRDefault="0009135A" w:rsidP="00950CB1">
            <w:pPr>
              <w:keepNext/>
              <w:spacing w:before="0" w:afterAutospacing="1"/>
              <w:ind w:left="-12"/>
              <w:contextualSpacing/>
              <w:rPr>
                <w:rFonts w:ascii="VIC" w:hAnsi="VIC" w:cs="Arial"/>
                <w:sz w:val="16"/>
                <w:szCs w:val="16"/>
              </w:rPr>
            </w:pPr>
            <w:r w:rsidRPr="0009135A">
              <w:rPr>
                <w:rFonts w:ascii="VIC" w:hAnsi="VIC" w:cs="Arial"/>
                <w:b/>
                <w:bCs/>
                <w:sz w:val="16"/>
                <w:szCs w:val="16"/>
              </w:rPr>
              <w:t>1.</w:t>
            </w:r>
            <w:r>
              <w:rPr>
                <w:rFonts w:ascii="VIC" w:hAnsi="VIC" w:cs="Arial"/>
                <w:b/>
                <w:bCs/>
                <w:sz w:val="16"/>
                <w:szCs w:val="16"/>
              </w:rPr>
              <w:t>1.3</w:t>
            </w:r>
            <w:r>
              <w:rPr>
                <w:rFonts w:ascii="VIC" w:hAnsi="VIC" w:cs="Arial"/>
                <w:sz w:val="16"/>
                <w:szCs w:val="16"/>
              </w:rPr>
              <w:t xml:space="preserve"> </w:t>
            </w:r>
            <w:r w:rsidR="00BE2EB0">
              <w:rPr>
                <w:rFonts w:ascii="VIC" w:hAnsi="VIC" w:cs="Arial"/>
                <w:sz w:val="16"/>
                <w:szCs w:val="16"/>
              </w:rPr>
              <w:t xml:space="preserve">The </w:t>
            </w:r>
            <w:r w:rsidR="00BE2EB0" w:rsidRPr="00F66147">
              <w:rPr>
                <w:rFonts w:ascii="VIC" w:hAnsi="VIC" w:cs="Arial"/>
                <w:sz w:val="16"/>
                <w:szCs w:val="16"/>
              </w:rPr>
              <w:t xml:space="preserve">Digital Asset </w:t>
            </w:r>
            <w:r w:rsidR="00BE2EB0">
              <w:rPr>
                <w:rFonts w:ascii="VIC" w:hAnsi="VIC" w:cs="Arial"/>
                <w:sz w:val="16"/>
                <w:szCs w:val="16"/>
              </w:rPr>
              <w:t>Implementation Plan describes coordination with other Departments/Agencies and/or affected stakeholders.</w:t>
            </w:r>
          </w:p>
        </w:tc>
      </w:tr>
      <w:tr w:rsidR="00BE2EB0" w:rsidRPr="00F359BE" w14:paraId="7E68830B" w14:textId="77777777" w:rsidTr="0035528A">
        <w:trPr>
          <w:cantSplit/>
        </w:trPr>
        <w:tc>
          <w:tcPr>
            <w:tcW w:w="1795" w:type="dxa"/>
            <w:shd w:val="clear" w:color="auto" w:fill="F2F2F2" w:themeFill="background1" w:themeFillShade="F2"/>
          </w:tcPr>
          <w:p w14:paraId="5395AE89" w14:textId="439E3682" w:rsidR="00BE2EB0" w:rsidRPr="00F66147" w:rsidRDefault="0009135A" w:rsidP="00BE2EB0">
            <w:pPr>
              <w:spacing w:before="0" w:after="0" w:line="240" w:lineRule="auto"/>
              <w:rPr>
                <w:rFonts w:ascii="VIC" w:hAnsi="VIC"/>
                <w:b/>
                <w:sz w:val="17"/>
                <w:szCs w:val="17"/>
              </w:rPr>
            </w:pPr>
            <w:r>
              <w:rPr>
                <w:rFonts w:ascii="VIC" w:hAnsi="VIC"/>
                <w:b/>
                <w:sz w:val="17"/>
                <w:szCs w:val="17"/>
              </w:rPr>
              <w:t xml:space="preserve">1.2. </w:t>
            </w:r>
            <w:r w:rsidR="00BE2EB0" w:rsidRPr="00910DB7">
              <w:rPr>
                <w:rFonts w:ascii="VIC" w:hAnsi="VIC"/>
                <w:b/>
                <w:sz w:val="17"/>
                <w:szCs w:val="17"/>
              </w:rPr>
              <w:t>Functional accountability</w:t>
            </w:r>
          </w:p>
        </w:tc>
        <w:tc>
          <w:tcPr>
            <w:tcW w:w="2551" w:type="dxa"/>
            <w:shd w:val="clear" w:color="auto" w:fill="F2F2F2" w:themeFill="background1" w:themeFillShade="F2"/>
          </w:tcPr>
          <w:p w14:paraId="30559237" w14:textId="53E2704A" w:rsidR="00BE2EB0" w:rsidRDefault="00F925B2" w:rsidP="00950CB1">
            <w:pPr>
              <w:spacing w:before="0" w:afterAutospacing="1"/>
              <w:contextualSpacing/>
              <w:rPr>
                <w:rFonts w:ascii="VIC" w:hAnsi="VIC" w:cs="Arial"/>
                <w:sz w:val="16"/>
                <w:szCs w:val="16"/>
              </w:rPr>
            </w:pPr>
            <w:r>
              <w:rPr>
                <w:rFonts w:ascii="VIC" w:hAnsi="VIC"/>
                <w:b/>
                <w:bCs/>
                <w:sz w:val="16"/>
                <w:szCs w:val="16"/>
              </w:rPr>
              <w:t xml:space="preserve">1.2.1 </w:t>
            </w:r>
            <w:r>
              <w:rPr>
                <w:rFonts w:ascii="VIC" w:hAnsi="VIC"/>
                <w:sz w:val="16"/>
                <w:szCs w:val="16"/>
              </w:rPr>
              <w:t>A</w:t>
            </w:r>
            <w:r w:rsidR="00BE2EB0">
              <w:rPr>
                <w:rFonts w:ascii="VIC" w:hAnsi="VIC"/>
                <w:sz w:val="16"/>
                <w:szCs w:val="16"/>
              </w:rPr>
              <w:t xml:space="preserve"> nominated individual or </w:t>
            </w:r>
            <w:r w:rsidR="00BE2EB0" w:rsidRPr="00F66147">
              <w:rPr>
                <w:rFonts w:ascii="VIC" w:hAnsi="VIC"/>
                <w:sz w:val="16"/>
                <w:szCs w:val="16"/>
              </w:rPr>
              <w:t xml:space="preserve">committee </w:t>
            </w:r>
            <w:r w:rsidR="00BE2EB0">
              <w:rPr>
                <w:rFonts w:ascii="VIC" w:hAnsi="VIC"/>
                <w:sz w:val="16"/>
                <w:szCs w:val="16"/>
              </w:rPr>
              <w:t>is responsible for</w:t>
            </w:r>
            <w:r w:rsidR="00BE2EB0" w:rsidRPr="00F66147">
              <w:rPr>
                <w:rFonts w:ascii="VIC" w:hAnsi="VIC"/>
                <w:sz w:val="16"/>
                <w:szCs w:val="16"/>
              </w:rPr>
              <w:t xml:space="preserve"> the </w:t>
            </w:r>
            <w:r w:rsidR="00BE2EB0">
              <w:rPr>
                <w:rFonts w:ascii="VIC" w:hAnsi="VIC"/>
                <w:sz w:val="16"/>
                <w:szCs w:val="16"/>
              </w:rPr>
              <w:t xml:space="preserve">Department/Agency </w:t>
            </w:r>
            <w:r w:rsidR="00BE2EB0" w:rsidRPr="00F66147">
              <w:rPr>
                <w:rFonts w:ascii="VIC" w:hAnsi="VIC"/>
                <w:sz w:val="16"/>
                <w:szCs w:val="16"/>
              </w:rPr>
              <w:t xml:space="preserve">digital </w:t>
            </w:r>
            <w:r w:rsidR="00BE2EB0">
              <w:rPr>
                <w:rFonts w:ascii="VIC" w:hAnsi="VIC"/>
                <w:sz w:val="16"/>
                <w:szCs w:val="16"/>
              </w:rPr>
              <w:t>functions</w:t>
            </w:r>
            <w:r w:rsidR="00BE2EB0" w:rsidRPr="00F66147">
              <w:rPr>
                <w:rFonts w:ascii="VIC" w:hAnsi="VIC"/>
                <w:sz w:val="16"/>
                <w:szCs w:val="16"/>
              </w:rPr>
              <w:t>.</w:t>
            </w:r>
          </w:p>
        </w:tc>
        <w:tc>
          <w:tcPr>
            <w:tcW w:w="2551" w:type="dxa"/>
            <w:shd w:val="clear" w:color="auto" w:fill="F2F2F2" w:themeFill="background1" w:themeFillShade="F2"/>
          </w:tcPr>
          <w:p w14:paraId="5DD716A7" w14:textId="3B5AB52F" w:rsidR="00BE2EB0" w:rsidRPr="00F66147" w:rsidRDefault="0009135A" w:rsidP="00950CB1">
            <w:pPr>
              <w:spacing w:before="0" w:afterAutospacing="1"/>
              <w:contextualSpacing/>
              <w:rPr>
                <w:rFonts w:ascii="VIC" w:hAnsi="VIC" w:cs="Arial"/>
                <w:sz w:val="16"/>
                <w:szCs w:val="16"/>
              </w:rPr>
            </w:pPr>
            <w:r>
              <w:rPr>
                <w:rFonts w:ascii="VIC" w:hAnsi="VIC"/>
                <w:b/>
                <w:bCs/>
                <w:sz w:val="16"/>
                <w:szCs w:val="16"/>
              </w:rPr>
              <w:t>1.2.2</w:t>
            </w:r>
            <w:r>
              <w:rPr>
                <w:rFonts w:ascii="VIC" w:hAnsi="VIC"/>
                <w:sz w:val="16"/>
                <w:szCs w:val="16"/>
              </w:rPr>
              <w:t xml:space="preserve"> </w:t>
            </w:r>
            <w:r w:rsidR="00BE2EB0">
              <w:rPr>
                <w:rFonts w:ascii="VIC" w:hAnsi="VIC"/>
                <w:sz w:val="16"/>
                <w:szCs w:val="16"/>
              </w:rPr>
              <w:t xml:space="preserve">A Department/Agency </w:t>
            </w:r>
            <w:r w:rsidR="00BE2EB0" w:rsidRPr="00F66147">
              <w:rPr>
                <w:rFonts w:ascii="VIC" w:hAnsi="VIC"/>
                <w:sz w:val="16"/>
                <w:szCs w:val="16"/>
              </w:rPr>
              <w:t xml:space="preserve">Lead </w:t>
            </w:r>
            <w:r w:rsidR="00BE2EB0">
              <w:rPr>
                <w:rFonts w:ascii="VIC" w:hAnsi="VIC"/>
                <w:sz w:val="16"/>
                <w:szCs w:val="16"/>
              </w:rPr>
              <w:t>is accountable for managing organisational digital uplift</w:t>
            </w:r>
            <w:r w:rsidR="00BE2EB0" w:rsidRPr="00F66147">
              <w:rPr>
                <w:rFonts w:ascii="VIC" w:hAnsi="VIC"/>
                <w:sz w:val="16"/>
                <w:szCs w:val="16"/>
              </w:rPr>
              <w:t>.</w:t>
            </w:r>
          </w:p>
        </w:tc>
        <w:tc>
          <w:tcPr>
            <w:tcW w:w="2551" w:type="dxa"/>
            <w:shd w:val="clear" w:color="auto" w:fill="F2F2F2" w:themeFill="background1" w:themeFillShade="F2"/>
          </w:tcPr>
          <w:p w14:paraId="1F8CFA3C" w14:textId="79B735B8" w:rsidR="00BE2EB0" w:rsidRDefault="0009135A" w:rsidP="00950CB1">
            <w:pPr>
              <w:keepNext/>
              <w:spacing w:before="0" w:afterAutospacing="1"/>
              <w:ind w:left="-12"/>
              <w:contextualSpacing/>
              <w:rPr>
                <w:rFonts w:ascii="VIC" w:hAnsi="VIC" w:cs="Arial"/>
                <w:sz w:val="16"/>
                <w:szCs w:val="16"/>
              </w:rPr>
            </w:pPr>
            <w:r>
              <w:rPr>
                <w:rFonts w:ascii="VIC" w:hAnsi="VIC" w:cs="Arial"/>
                <w:b/>
                <w:bCs/>
                <w:sz w:val="16"/>
                <w:szCs w:val="16"/>
              </w:rPr>
              <w:t>1.</w:t>
            </w:r>
            <w:r w:rsidRPr="0009135A">
              <w:rPr>
                <w:rFonts w:ascii="VIC" w:hAnsi="VIC" w:cs="Arial"/>
                <w:b/>
                <w:bCs/>
                <w:sz w:val="16"/>
                <w:szCs w:val="16"/>
              </w:rPr>
              <w:t>2.3</w:t>
            </w:r>
            <w:r>
              <w:rPr>
                <w:rFonts w:ascii="VIC" w:hAnsi="VIC" w:cs="Arial"/>
                <w:sz w:val="16"/>
                <w:szCs w:val="16"/>
              </w:rPr>
              <w:t xml:space="preserve"> </w:t>
            </w:r>
            <w:r w:rsidR="00BE2EB0" w:rsidRPr="00C01477">
              <w:rPr>
                <w:rFonts w:ascii="VIC" w:hAnsi="VIC" w:cs="Arial"/>
                <w:sz w:val="16"/>
                <w:szCs w:val="16"/>
              </w:rPr>
              <w:t>A Department</w:t>
            </w:r>
            <w:r w:rsidR="00BE2EB0">
              <w:rPr>
                <w:rFonts w:ascii="VIC" w:hAnsi="VIC" w:cs="Arial"/>
                <w:sz w:val="16"/>
                <w:szCs w:val="16"/>
              </w:rPr>
              <w:t>/</w:t>
            </w:r>
            <w:r w:rsidR="00BE2EB0" w:rsidRPr="00C01477">
              <w:rPr>
                <w:rFonts w:ascii="VIC" w:hAnsi="VIC" w:cs="Arial"/>
                <w:sz w:val="16"/>
                <w:szCs w:val="16"/>
              </w:rPr>
              <w:t>Agency Lead is accountable for the efficient progressive acceptance of assets from the Project</w:t>
            </w:r>
            <w:r w:rsidR="00BE2EB0">
              <w:rPr>
                <w:rFonts w:ascii="VIC" w:hAnsi="VIC" w:cs="Arial"/>
                <w:sz w:val="16"/>
                <w:szCs w:val="16"/>
              </w:rPr>
              <w:t>.</w:t>
            </w:r>
          </w:p>
        </w:tc>
      </w:tr>
      <w:tr w:rsidR="00BE2EB0" w:rsidRPr="00F359BE" w14:paraId="3D007CE1" w14:textId="77777777" w:rsidTr="0035528A">
        <w:trPr>
          <w:cantSplit/>
        </w:trPr>
        <w:tc>
          <w:tcPr>
            <w:tcW w:w="1795" w:type="dxa"/>
            <w:shd w:val="clear" w:color="auto" w:fill="F2F2F2" w:themeFill="background1" w:themeFillShade="F2"/>
          </w:tcPr>
          <w:p w14:paraId="031C0519" w14:textId="71E2CD62" w:rsidR="00BE2EB0" w:rsidRPr="00910DB7" w:rsidRDefault="0009135A" w:rsidP="00BE2EB0">
            <w:pPr>
              <w:spacing w:before="0" w:after="0" w:line="240" w:lineRule="auto"/>
              <w:rPr>
                <w:rFonts w:ascii="VIC" w:hAnsi="VIC"/>
                <w:b/>
                <w:sz w:val="17"/>
                <w:szCs w:val="17"/>
              </w:rPr>
            </w:pPr>
            <w:r>
              <w:rPr>
                <w:rFonts w:ascii="VIC" w:hAnsi="VIC"/>
                <w:b/>
                <w:sz w:val="17"/>
                <w:szCs w:val="17"/>
              </w:rPr>
              <w:t xml:space="preserve">1.3. </w:t>
            </w:r>
            <w:r w:rsidR="00BE2EB0" w:rsidRPr="00F66147">
              <w:rPr>
                <w:rFonts w:ascii="VIC" w:hAnsi="VIC"/>
                <w:b/>
                <w:sz w:val="17"/>
                <w:szCs w:val="17"/>
              </w:rPr>
              <w:t xml:space="preserve">Benefits </w:t>
            </w:r>
          </w:p>
        </w:tc>
        <w:tc>
          <w:tcPr>
            <w:tcW w:w="2551" w:type="dxa"/>
            <w:shd w:val="clear" w:color="auto" w:fill="F2F2F2" w:themeFill="background1" w:themeFillShade="F2"/>
          </w:tcPr>
          <w:p w14:paraId="64FC4342" w14:textId="6E8E97BF" w:rsidR="00BE2EB0" w:rsidRDefault="0009135A" w:rsidP="00950CB1">
            <w:pPr>
              <w:spacing w:before="0" w:afterAutospacing="1"/>
              <w:contextualSpacing/>
              <w:rPr>
                <w:rFonts w:ascii="VIC" w:hAnsi="VIC"/>
                <w:sz w:val="16"/>
                <w:szCs w:val="16"/>
              </w:rPr>
            </w:pPr>
            <w:r>
              <w:rPr>
                <w:rFonts w:ascii="VIC" w:hAnsi="VIC"/>
                <w:b/>
                <w:bCs/>
                <w:sz w:val="16"/>
                <w:szCs w:val="16"/>
              </w:rPr>
              <w:t>1.</w:t>
            </w:r>
            <w:r w:rsidRPr="0009135A">
              <w:rPr>
                <w:rFonts w:ascii="VIC" w:hAnsi="VIC"/>
                <w:b/>
                <w:bCs/>
                <w:sz w:val="16"/>
                <w:szCs w:val="16"/>
              </w:rPr>
              <w:t>3.1</w:t>
            </w:r>
            <w:r>
              <w:rPr>
                <w:rFonts w:ascii="VIC" w:hAnsi="VIC"/>
                <w:sz w:val="16"/>
                <w:szCs w:val="16"/>
              </w:rPr>
              <w:t xml:space="preserve"> </w:t>
            </w:r>
            <w:r w:rsidR="00BE2EB0">
              <w:rPr>
                <w:rFonts w:ascii="VIC" w:hAnsi="VIC"/>
                <w:sz w:val="16"/>
                <w:szCs w:val="16"/>
              </w:rPr>
              <w:t>T</w:t>
            </w:r>
            <w:r w:rsidR="00BE2EB0" w:rsidRPr="00F66147">
              <w:rPr>
                <w:rFonts w:ascii="VIC" w:hAnsi="VIC"/>
                <w:sz w:val="16"/>
                <w:szCs w:val="16"/>
              </w:rPr>
              <w:t>he Department</w:t>
            </w:r>
            <w:r w:rsidR="00BE2EB0">
              <w:rPr>
                <w:rFonts w:ascii="VIC" w:hAnsi="VIC"/>
                <w:sz w:val="16"/>
                <w:szCs w:val="16"/>
              </w:rPr>
              <w:t>/</w:t>
            </w:r>
            <w:r w:rsidR="00BE2EB0" w:rsidRPr="00F66147">
              <w:rPr>
                <w:rFonts w:ascii="VIC" w:hAnsi="VIC"/>
                <w:sz w:val="16"/>
                <w:szCs w:val="16"/>
              </w:rPr>
              <w:t>Agency Lead</w:t>
            </w:r>
            <w:r w:rsidR="00BE2EB0" w:rsidRPr="00F66147">
              <w:rPr>
                <w:rFonts w:ascii="VIC" w:hAnsi="VIC" w:cs="Arial"/>
                <w:sz w:val="16"/>
                <w:szCs w:val="16"/>
              </w:rPr>
              <w:t xml:space="preserve"> </w:t>
            </w:r>
            <w:r w:rsidR="00BE2EB0">
              <w:rPr>
                <w:rFonts w:ascii="VIC" w:hAnsi="VIC" w:cs="Arial"/>
                <w:sz w:val="16"/>
                <w:szCs w:val="16"/>
              </w:rPr>
              <w:t xml:space="preserve">defines project and organisational </w:t>
            </w:r>
            <w:r w:rsidR="00BE2EB0" w:rsidRPr="00F66147">
              <w:rPr>
                <w:rFonts w:ascii="VIC" w:hAnsi="VIC" w:cs="Arial"/>
                <w:sz w:val="16"/>
                <w:szCs w:val="16"/>
              </w:rPr>
              <w:t xml:space="preserve">Digital Asset </w:t>
            </w:r>
            <w:r w:rsidR="00BE2EB0" w:rsidRPr="00F66147">
              <w:rPr>
                <w:rFonts w:ascii="VIC" w:hAnsi="VIC"/>
                <w:sz w:val="16"/>
                <w:szCs w:val="16"/>
              </w:rPr>
              <w:t>benefits.</w:t>
            </w:r>
          </w:p>
        </w:tc>
        <w:tc>
          <w:tcPr>
            <w:tcW w:w="2551" w:type="dxa"/>
            <w:shd w:val="clear" w:color="auto" w:fill="F2F2F2" w:themeFill="background1" w:themeFillShade="F2"/>
          </w:tcPr>
          <w:p w14:paraId="3CAD1724" w14:textId="3DB54383" w:rsidR="00BE2EB0" w:rsidRDefault="0009135A" w:rsidP="00950CB1">
            <w:pPr>
              <w:spacing w:before="0" w:afterAutospacing="1"/>
              <w:contextualSpacing/>
              <w:rPr>
                <w:rFonts w:ascii="VIC" w:hAnsi="VIC"/>
                <w:sz w:val="16"/>
                <w:szCs w:val="16"/>
              </w:rPr>
            </w:pPr>
            <w:r>
              <w:rPr>
                <w:rFonts w:ascii="VIC" w:hAnsi="VIC" w:cs="Arial"/>
                <w:b/>
                <w:bCs/>
                <w:sz w:val="16"/>
                <w:szCs w:val="16"/>
              </w:rPr>
              <w:t>1.</w:t>
            </w:r>
            <w:r w:rsidRPr="0009135A">
              <w:rPr>
                <w:rFonts w:ascii="VIC" w:hAnsi="VIC" w:cs="Arial"/>
                <w:b/>
                <w:bCs/>
                <w:sz w:val="16"/>
                <w:szCs w:val="16"/>
              </w:rPr>
              <w:t>3.2</w:t>
            </w:r>
            <w:r>
              <w:rPr>
                <w:rFonts w:ascii="VIC" w:hAnsi="VIC" w:cs="Arial"/>
                <w:sz w:val="16"/>
                <w:szCs w:val="16"/>
              </w:rPr>
              <w:t xml:space="preserve"> </w:t>
            </w:r>
            <w:r w:rsidR="00BE2EB0">
              <w:rPr>
                <w:rFonts w:ascii="VIC" w:hAnsi="VIC" w:cs="Arial"/>
                <w:sz w:val="16"/>
                <w:szCs w:val="16"/>
              </w:rPr>
              <w:t xml:space="preserve">Benefits and efficiencies realised through implementation of good information management are </w:t>
            </w:r>
            <w:r w:rsidR="00BE2EB0" w:rsidRPr="00F66147">
              <w:rPr>
                <w:rFonts w:ascii="VIC" w:hAnsi="VIC"/>
                <w:sz w:val="16"/>
                <w:szCs w:val="16"/>
              </w:rPr>
              <w:t>measured and tracked.</w:t>
            </w:r>
          </w:p>
        </w:tc>
        <w:tc>
          <w:tcPr>
            <w:tcW w:w="2551" w:type="dxa"/>
            <w:shd w:val="clear" w:color="auto" w:fill="F2F2F2" w:themeFill="background1" w:themeFillShade="F2"/>
          </w:tcPr>
          <w:p w14:paraId="575D9A97" w14:textId="20DBE578" w:rsidR="00BE2EB0" w:rsidRPr="00C01477" w:rsidRDefault="0009135A" w:rsidP="00950CB1">
            <w:pPr>
              <w:keepNext/>
              <w:spacing w:before="0" w:afterAutospacing="1"/>
              <w:ind w:left="-12"/>
              <w:contextualSpacing/>
              <w:rPr>
                <w:rFonts w:ascii="VIC" w:hAnsi="VIC" w:cs="Arial"/>
                <w:sz w:val="16"/>
                <w:szCs w:val="16"/>
              </w:rPr>
            </w:pPr>
            <w:r>
              <w:rPr>
                <w:rFonts w:ascii="VIC" w:hAnsi="VIC"/>
                <w:b/>
                <w:bCs/>
                <w:sz w:val="16"/>
                <w:szCs w:val="16"/>
              </w:rPr>
              <w:t>1.</w:t>
            </w:r>
            <w:r w:rsidRPr="0009135A">
              <w:rPr>
                <w:rFonts w:ascii="VIC" w:hAnsi="VIC"/>
                <w:b/>
                <w:bCs/>
                <w:sz w:val="16"/>
                <w:szCs w:val="16"/>
              </w:rPr>
              <w:t>3.3</w:t>
            </w:r>
            <w:r>
              <w:rPr>
                <w:rFonts w:ascii="VIC" w:hAnsi="VIC"/>
                <w:sz w:val="16"/>
                <w:szCs w:val="16"/>
              </w:rPr>
              <w:t xml:space="preserve"> </w:t>
            </w:r>
            <w:r w:rsidR="00BE2EB0">
              <w:rPr>
                <w:rFonts w:ascii="VIC" w:hAnsi="VIC"/>
                <w:sz w:val="16"/>
                <w:szCs w:val="16"/>
              </w:rPr>
              <w:t>Benefits data shared to drive continuous improvement.</w:t>
            </w:r>
          </w:p>
        </w:tc>
      </w:tr>
      <w:tr w:rsidR="00BE2EB0" w:rsidRPr="00F359BE" w14:paraId="26717CFE" w14:textId="77777777" w:rsidTr="0035528A">
        <w:trPr>
          <w:cantSplit/>
        </w:trPr>
        <w:tc>
          <w:tcPr>
            <w:tcW w:w="1795" w:type="dxa"/>
            <w:shd w:val="clear" w:color="auto" w:fill="F2F2F2" w:themeFill="background1" w:themeFillShade="F2"/>
          </w:tcPr>
          <w:p w14:paraId="4C779E47" w14:textId="6145B646" w:rsidR="00BE2EB0" w:rsidRPr="00F66147" w:rsidRDefault="0009135A" w:rsidP="00BE2EB0">
            <w:pPr>
              <w:spacing w:before="0" w:after="0" w:line="240" w:lineRule="auto"/>
              <w:rPr>
                <w:rFonts w:ascii="VIC" w:hAnsi="VIC"/>
                <w:b/>
                <w:sz w:val="17"/>
                <w:szCs w:val="17"/>
              </w:rPr>
            </w:pPr>
            <w:r>
              <w:rPr>
                <w:rFonts w:ascii="VIC" w:hAnsi="VIC"/>
                <w:b/>
                <w:sz w:val="17"/>
                <w:szCs w:val="17"/>
              </w:rPr>
              <w:t xml:space="preserve">1.4. </w:t>
            </w:r>
            <w:r w:rsidR="00BE2EB0" w:rsidRPr="0036161B">
              <w:rPr>
                <w:rFonts w:ascii="VIC" w:hAnsi="VIC"/>
                <w:b/>
                <w:sz w:val="17"/>
                <w:szCs w:val="17"/>
              </w:rPr>
              <w:t>Funding</w:t>
            </w:r>
          </w:p>
        </w:tc>
        <w:tc>
          <w:tcPr>
            <w:tcW w:w="2551" w:type="dxa"/>
            <w:shd w:val="clear" w:color="auto" w:fill="F2F2F2" w:themeFill="background1" w:themeFillShade="F2"/>
          </w:tcPr>
          <w:p w14:paraId="23FFEF2C" w14:textId="759C67C3" w:rsidR="00BE2EB0" w:rsidRDefault="0009135A" w:rsidP="00950CB1">
            <w:pPr>
              <w:spacing w:before="0" w:afterAutospacing="1"/>
              <w:contextualSpacing/>
              <w:rPr>
                <w:rFonts w:ascii="VIC" w:hAnsi="VIC"/>
                <w:sz w:val="16"/>
                <w:szCs w:val="16"/>
              </w:rPr>
            </w:pPr>
            <w:r>
              <w:rPr>
                <w:rFonts w:ascii="VIC" w:hAnsi="VIC"/>
                <w:b/>
                <w:bCs/>
                <w:sz w:val="16"/>
                <w:szCs w:val="16"/>
              </w:rPr>
              <w:t>1.</w:t>
            </w:r>
            <w:r w:rsidRPr="0009135A">
              <w:rPr>
                <w:rFonts w:ascii="VIC" w:hAnsi="VIC"/>
                <w:b/>
                <w:bCs/>
                <w:sz w:val="16"/>
                <w:szCs w:val="16"/>
              </w:rPr>
              <w:t>4.1</w:t>
            </w:r>
            <w:r>
              <w:rPr>
                <w:rFonts w:ascii="VIC" w:hAnsi="VIC"/>
                <w:sz w:val="16"/>
                <w:szCs w:val="16"/>
              </w:rPr>
              <w:t xml:space="preserve"> </w:t>
            </w:r>
            <w:r w:rsidR="00BE2EB0">
              <w:rPr>
                <w:rFonts w:ascii="VIC" w:hAnsi="VIC"/>
                <w:sz w:val="16"/>
                <w:szCs w:val="16"/>
              </w:rPr>
              <w:t>T</w:t>
            </w:r>
            <w:r w:rsidR="00BE2EB0" w:rsidRPr="00F66147">
              <w:rPr>
                <w:rFonts w:ascii="VIC" w:hAnsi="VIC"/>
                <w:sz w:val="16"/>
                <w:szCs w:val="16"/>
              </w:rPr>
              <w:t>he Department</w:t>
            </w:r>
            <w:r w:rsidR="00BE2EB0">
              <w:rPr>
                <w:rFonts w:ascii="VIC" w:hAnsi="VIC"/>
                <w:sz w:val="16"/>
                <w:szCs w:val="16"/>
              </w:rPr>
              <w:t>/</w:t>
            </w:r>
            <w:r w:rsidR="00BE2EB0" w:rsidRPr="00F66147">
              <w:rPr>
                <w:rFonts w:ascii="VIC" w:hAnsi="VIC"/>
                <w:sz w:val="16"/>
                <w:szCs w:val="16"/>
              </w:rPr>
              <w:t>Agency</w:t>
            </w:r>
            <w:r w:rsidR="00BE2EB0">
              <w:rPr>
                <w:rFonts w:ascii="VIC" w:hAnsi="VIC"/>
                <w:sz w:val="16"/>
                <w:szCs w:val="16"/>
              </w:rPr>
              <w:t xml:space="preserve"> provides funding for organisational information management capability to meet project needs.</w:t>
            </w:r>
          </w:p>
        </w:tc>
        <w:tc>
          <w:tcPr>
            <w:tcW w:w="2551" w:type="dxa"/>
            <w:shd w:val="clear" w:color="auto" w:fill="F2F2F2" w:themeFill="background1" w:themeFillShade="F2"/>
          </w:tcPr>
          <w:p w14:paraId="2C873B9C" w14:textId="3858A125" w:rsidR="00BE2EB0" w:rsidRDefault="0009135A" w:rsidP="00950CB1">
            <w:pPr>
              <w:spacing w:before="0" w:afterAutospacing="1"/>
              <w:contextualSpacing/>
              <w:rPr>
                <w:rFonts w:ascii="VIC" w:hAnsi="VIC" w:cs="Arial"/>
                <w:sz w:val="16"/>
                <w:szCs w:val="16"/>
              </w:rPr>
            </w:pPr>
            <w:r>
              <w:rPr>
                <w:rFonts w:ascii="VIC" w:hAnsi="VIC"/>
                <w:b/>
                <w:bCs/>
                <w:sz w:val="16"/>
                <w:szCs w:val="16"/>
              </w:rPr>
              <w:t>1.</w:t>
            </w:r>
            <w:r w:rsidRPr="0009135A">
              <w:rPr>
                <w:rFonts w:ascii="VIC" w:hAnsi="VIC"/>
                <w:b/>
                <w:bCs/>
                <w:sz w:val="16"/>
                <w:szCs w:val="16"/>
              </w:rPr>
              <w:t>4.2</w:t>
            </w:r>
            <w:r>
              <w:rPr>
                <w:rFonts w:ascii="VIC" w:hAnsi="VIC"/>
                <w:sz w:val="16"/>
                <w:szCs w:val="16"/>
              </w:rPr>
              <w:t xml:space="preserve"> </w:t>
            </w:r>
            <w:r w:rsidR="00BE2EB0">
              <w:rPr>
                <w:rFonts w:ascii="VIC" w:hAnsi="VIC"/>
                <w:sz w:val="16"/>
                <w:szCs w:val="16"/>
              </w:rPr>
              <w:t>T</w:t>
            </w:r>
            <w:r w:rsidR="00BE2EB0" w:rsidRPr="00F66147">
              <w:rPr>
                <w:rFonts w:ascii="VIC" w:hAnsi="VIC"/>
                <w:sz w:val="16"/>
                <w:szCs w:val="16"/>
              </w:rPr>
              <w:t>he Department</w:t>
            </w:r>
            <w:r w:rsidR="00BE2EB0">
              <w:rPr>
                <w:rFonts w:ascii="VIC" w:hAnsi="VIC"/>
                <w:sz w:val="16"/>
                <w:szCs w:val="16"/>
              </w:rPr>
              <w:t>/</w:t>
            </w:r>
            <w:r w:rsidR="00BE2EB0" w:rsidRPr="00F66147">
              <w:rPr>
                <w:rFonts w:ascii="VIC" w:hAnsi="VIC"/>
                <w:sz w:val="16"/>
                <w:szCs w:val="16"/>
              </w:rPr>
              <w:t>Agency</w:t>
            </w:r>
            <w:r w:rsidR="00BE2EB0">
              <w:rPr>
                <w:rFonts w:ascii="VIC" w:hAnsi="VIC"/>
                <w:sz w:val="16"/>
                <w:szCs w:val="16"/>
              </w:rPr>
              <w:t xml:space="preserve"> provides </w:t>
            </w:r>
            <w:r w:rsidR="00BE2EB0" w:rsidRPr="00F66147">
              <w:rPr>
                <w:rFonts w:ascii="VIC" w:hAnsi="VIC"/>
                <w:sz w:val="16"/>
                <w:szCs w:val="16"/>
              </w:rPr>
              <w:t>fund</w:t>
            </w:r>
            <w:r w:rsidR="00BE2EB0">
              <w:rPr>
                <w:rFonts w:ascii="VIC" w:hAnsi="VIC"/>
                <w:sz w:val="16"/>
                <w:szCs w:val="16"/>
              </w:rPr>
              <w:t xml:space="preserve">ing for </w:t>
            </w:r>
            <w:r w:rsidR="00BE2EB0" w:rsidRPr="00F66147">
              <w:rPr>
                <w:rFonts w:ascii="VIC" w:hAnsi="VIC"/>
                <w:sz w:val="16"/>
                <w:szCs w:val="16"/>
              </w:rPr>
              <w:t xml:space="preserve">dedicated </w:t>
            </w:r>
            <w:r w:rsidR="00BE2EB0">
              <w:rPr>
                <w:rFonts w:ascii="VIC" w:hAnsi="VIC"/>
                <w:sz w:val="16"/>
                <w:szCs w:val="16"/>
              </w:rPr>
              <w:t>digital</w:t>
            </w:r>
            <w:r w:rsidR="00BE2EB0" w:rsidRPr="00F66147">
              <w:rPr>
                <w:rFonts w:ascii="VIC" w:hAnsi="VIC"/>
                <w:sz w:val="16"/>
                <w:szCs w:val="16"/>
              </w:rPr>
              <w:t xml:space="preserve"> resource</w:t>
            </w:r>
            <w:r w:rsidR="00BE2EB0">
              <w:rPr>
                <w:rFonts w:ascii="VIC" w:hAnsi="VIC"/>
                <w:sz w:val="16"/>
                <w:szCs w:val="16"/>
              </w:rPr>
              <w:t>s</w:t>
            </w:r>
            <w:r w:rsidR="00BE2EB0" w:rsidRPr="00F66147">
              <w:rPr>
                <w:rFonts w:ascii="VIC" w:hAnsi="VIC"/>
                <w:sz w:val="16"/>
                <w:szCs w:val="16"/>
              </w:rPr>
              <w:t xml:space="preserve"> </w:t>
            </w:r>
            <w:r w:rsidR="00BE2EB0">
              <w:rPr>
                <w:rFonts w:ascii="VIC" w:hAnsi="VIC"/>
                <w:sz w:val="16"/>
                <w:szCs w:val="16"/>
              </w:rPr>
              <w:t>(see VDAS)</w:t>
            </w:r>
            <w:r w:rsidR="00BE2EB0" w:rsidRPr="00F66147">
              <w:rPr>
                <w:rFonts w:ascii="VIC" w:hAnsi="VIC"/>
                <w:sz w:val="16"/>
                <w:szCs w:val="16"/>
              </w:rPr>
              <w:t xml:space="preserve">. </w:t>
            </w:r>
          </w:p>
        </w:tc>
        <w:tc>
          <w:tcPr>
            <w:tcW w:w="2551" w:type="dxa"/>
            <w:shd w:val="clear" w:color="auto" w:fill="F2F2F2" w:themeFill="background1" w:themeFillShade="F2"/>
          </w:tcPr>
          <w:p w14:paraId="5B06943B" w14:textId="14687D99" w:rsidR="00BE2EB0" w:rsidRDefault="0009135A" w:rsidP="00950CB1">
            <w:pPr>
              <w:keepNext/>
              <w:spacing w:before="0" w:afterAutospacing="1"/>
              <w:ind w:left="-12"/>
              <w:contextualSpacing/>
              <w:rPr>
                <w:rFonts w:ascii="VIC" w:hAnsi="VIC"/>
                <w:sz w:val="16"/>
                <w:szCs w:val="16"/>
              </w:rPr>
            </w:pPr>
            <w:r>
              <w:rPr>
                <w:rFonts w:ascii="VIC" w:hAnsi="VIC"/>
                <w:b/>
                <w:bCs/>
                <w:sz w:val="16"/>
                <w:szCs w:val="16"/>
              </w:rPr>
              <w:t>1.</w:t>
            </w:r>
            <w:r w:rsidRPr="0009135A">
              <w:rPr>
                <w:rFonts w:ascii="VIC" w:hAnsi="VIC"/>
                <w:b/>
                <w:bCs/>
                <w:sz w:val="16"/>
                <w:szCs w:val="16"/>
              </w:rPr>
              <w:t>4.3</w:t>
            </w:r>
            <w:r>
              <w:rPr>
                <w:rFonts w:ascii="VIC" w:hAnsi="VIC"/>
                <w:sz w:val="16"/>
                <w:szCs w:val="16"/>
              </w:rPr>
              <w:t xml:space="preserve"> </w:t>
            </w:r>
            <w:r w:rsidR="00BE2EB0">
              <w:rPr>
                <w:rFonts w:ascii="VIC" w:hAnsi="VIC"/>
                <w:sz w:val="16"/>
                <w:szCs w:val="16"/>
              </w:rPr>
              <w:t>T</w:t>
            </w:r>
            <w:r w:rsidR="00BE2EB0" w:rsidRPr="00F66147">
              <w:rPr>
                <w:rFonts w:ascii="VIC" w:hAnsi="VIC"/>
                <w:sz w:val="16"/>
                <w:szCs w:val="16"/>
              </w:rPr>
              <w:t>he Department</w:t>
            </w:r>
            <w:r w:rsidR="00BE2EB0">
              <w:rPr>
                <w:rFonts w:ascii="VIC" w:hAnsi="VIC"/>
                <w:sz w:val="16"/>
                <w:szCs w:val="16"/>
              </w:rPr>
              <w:t>/</w:t>
            </w:r>
            <w:r w:rsidR="00BE2EB0" w:rsidRPr="00F66147">
              <w:rPr>
                <w:rFonts w:ascii="VIC" w:hAnsi="VIC"/>
                <w:sz w:val="16"/>
                <w:szCs w:val="16"/>
              </w:rPr>
              <w:t>Agency</w:t>
            </w:r>
            <w:r w:rsidR="00BE2EB0">
              <w:rPr>
                <w:rFonts w:ascii="VIC" w:hAnsi="VIC"/>
                <w:sz w:val="16"/>
                <w:szCs w:val="16"/>
              </w:rPr>
              <w:t xml:space="preserve"> creates p</w:t>
            </w:r>
            <w:r w:rsidR="00BE2EB0" w:rsidRPr="0041763A">
              <w:rPr>
                <w:rFonts w:ascii="VIC" w:hAnsi="VIC" w:cs="Arial"/>
                <w:color w:val="000000" w:themeColor="text1"/>
                <w:sz w:val="16"/>
                <w:szCs w:val="16"/>
              </w:rPr>
              <w:t xml:space="preserve">roject funding models </w:t>
            </w:r>
            <w:r w:rsidR="00BE2EB0">
              <w:rPr>
                <w:rFonts w:ascii="VIC" w:hAnsi="VIC" w:cs="Arial"/>
                <w:color w:val="000000" w:themeColor="text1"/>
                <w:sz w:val="16"/>
                <w:szCs w:val="16"/>
              </w:rPr>
              <w:t xml:space="preserve">to </w:t>
            </w:r>
            <w:r w:rsidR="00BE2EB0" w:rsidRPr="0041763A">
              <w:rPr>
                <w:rFonts w:ascii="VIC" w:hAnsi="VIC" w:cs="Arial"/>
                <w:color w:val="000000" w:themeColor="text1"/>
                <w:sz w:val="16"/>
                <w:szCs w:val="16"/>
              </w:rPr>
              <w:t xml:space="preserve">drive </w:t>
            </w:r>
            <w:r w:rsidR="00BE2EB0">
              <w:rPr>
                <w:rFonts w:ascii="VIC" w:hAnsi="VIC" w:cs="Arial"/>
                <w:color w:val="000000" w:themeColor="text1"/>
                <w:sz w:val="16"/>
                <w:szCs w:val="16"/>
              </w:rPr>
              <w:t xml:space="preserve">organisational </w:t>
            </w:r>
            <w:r w:rsidR="00BE2EB0" w:rsidRPr="0041763A">
              <w:rPr>
                <w:rFonts w:ascii="VIC" w:hAnsi="VIC" w:cs="Arial"/>
                <w:color w:val="000000" w:themeColor="text1"/>
                <w:sz w:val="16"/>
                <w:szCs w:val="16"/>
              </w:rPr>
              <w:t>innovation.</w:t>
            </w:r>
          </w:p>
        </w:tc>
      </w:tr>
    </w:tbl>
    <w:p w14:paraId="2182C2E7" w14:textId="46BA0E35" w:rsidR="00014D90" w:rsidRDefault="00014D90" w:rsidP="00BE2EB0">
      <w:pPr>
        <w:pStyle w:val="Spacer"/>
      </w:pPr>
    </w:p>
    <w:p w14:paraId="48CA87B8" w14:textId="77777777" w:rsidR="00014D90" w:rsidRPr="00F66147" w:rsidRDefault="00014D90" w:rsidP="00894F91">
      <w:pPr>
        <w:pStyle w:val="Heading3"/>
        <w:pageBreakBefore/>
      </w:pPr>
      <w:r>
        <w:rPr>
          <w:noProof/>
        </w:rPr>
        <w:lastRenderedPageBreak/>
        <w:drawing>
          <wp:anchor distT="0" distB="0" distL="114300" distR="114300" simplePos="0" relativeHeight="251665408" behindDoc="1" locked="0" layoutInCell="1" allowOverlap="1" wp14:anchorId="24B30FD9" wp14:editId="79F9D8A5">
            <wp:simplePos x="0" y="0"/>
            <wp:positionH relativeFrom="margin">
              <wp:posOffset>5403009</wp:posOffset>
            </wp:positionH>
            <wp:positionV relativeFrom="paragraph">
              <wp:posOffset>3175</wp:posOffset>
            </wp:positionV>
            <wp:extent cx="792480" cy="737870"/>
            <wp:effectExtent l="0" t="0" r="0" b="5080"/>
            <wp:wrapTight wrapText="bothSides">
              <wp:wrapPolygon edited="0">
                <wp:start x="0" y="1115"/>
                <wp:lineTo x="0" y="21191"/>
                <wp:lineTo x="19212" y="21191"/>
                <wp:lineTo x="19212" y="1115"/>
                <wp:lineTo x="0" y="1115"/>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2. Resourcing and </w:t>
      </w:r>
      <w:r>
        <w:t>s</w:t>
      </w:r>
      <w:r w:rsidRPr="00F66147">
        <w:t>upport</w:t>
      </w:r>
    </w:p>
    <w:p w14:paraId="1CC56687" w14:textId="67E48FF3" w:rsidR="00014D90" w:rsidRDefault="00014D90" w:rsidP="00BE2EB0">
      <w:pPr>
        <w:rPr>
          <w:rFonts w:eastAsia="Times New Roman"/>
        </w:rPr>
      </w:pPr>
      <w:r>
        <w:rPr>
          <w:rFonts w:eastAsia="Times New Roman"/>
        </w:rPr>
        <w:t>R</w:t>
      </w:r>
      <w:r w:rsidRPr="00F66147">
        <w:rPr>
          <w:rFonts w:eastAsia="Times New Roman"/>
        </w:rPr>
        <w:t xml:space="preserve">esourcing and </w:t>
      </w:r>
      <w:r>
        <w:rPr>
          <w:rFonts w:eastAsia="Times New Roman"/>
        </w:rPr>
        <w:t>s</w:t>
      </w:r>
      <w:r w:rsidRPr="00F66147">
        <w:rPr>
          <w:rFonts w:eastAsia="Times New Roman"/>
        </w:rPr>
        <w:t xml:space="preserve">upport requirements </w:t>
      </w:r>
      <w:r>
        <w:rPr>
          <w:rFonts w:eastAsia="Times New Roman"/>
        </w:rPr>
        <w:t>consider</w:t>
      </w:r>
      <w:r w:rsidRPr="00F66147" w:rsidDel="00004ECB">
        <w:rPr>
          <w:rFonts w:eastAsia="Times New Roman"/>
        </w:rPr>
        <w:t xml:space="preserve"> </w:t>
      </w:r>
      <w:r w:rsidRPr="00F66147">
        <w:rPr>
          <w:rFonts w:eastAsia="Times New Roman"/>
        </w:rPr>
        <w:t>how functional information management accountabilities and responsibilities are allocated</w:t>
      </w:r>
      <w:r>
        <w:rPr>
          <w:rFonts w:eastAsia="Times New Roman"/>
        </w:rPr>
        <w:t>, reflecting</w:t>
      </w:r>
      <w:r w:rsidRPr="00F66147">
        <w:rPr>
          <w:rFonts w:eastAsia="Times New Roman"/>
        </w:rPr>
        <w:t xml:space="preserve"> internal </w:t>
      </w:r>
      <w:r>
        <w:rPr>
          <w:rFonts w:eastAsia="Times New Roman"/>
        </w:rPr>
        <w:t>needs</w:t>
      </w:r>
      <w:r w:rsidRPr="00F66147">
        <w:rPr>
          <w:rFonts w:eastAsia="Times New Roman"/>
        </w:rPr>
        <w:t>, training needs, and project supply chain capability.</w:t>
      </w:r>
    </w:p>
    <w:tbl>
      <w:tblPr>
        <w:tblStyle w:val="GridTable5Dark"/>
        <w:tblW w:w="9545" w:type="dxa"/>
        <w:tblCellMar>
          <w:top w:w="113" w:type="dxa"/>
        </w:tblCellMar>
        <w:tblLook w:val="0620" w:firstRow="1" w:lastRow="0" w:firstColumn="0" w:lastColumn="0" w:noHBand="1" w:noVBand="1"/>
      </w:tblPr>
      <w:tblGrid>
        <w:gridCol w:w="1892"/>
        <w:gridCol w:w="2551"/>
        <w:gridCol w:w="2551"/>
        <w:gridCol w:w="2551"/>
      </w:tblGrid>
      <w:tr w:rsidR="00590025" w:rsidRPr="00F359BE" w14:paraId="0E78E80A" w14:textId="77777777" w:rsidTr="0035528A">
        <w:trPr>
          <w:cnfStyle w:val="100000000000" w:firstRow="1" w:lastRow="0" w:firstColumn="0" w:lastColumn="0" w:oddVBand="0" w:evenVBand="0" w:oddHBand="0" w:evenHBand="0" w:firstRowFirstColumn="0" w:firstRowLastColumn="0" w:lastRowFirstColumn="0" w:lastRowLastColumn="0"/>
          <w:cantSplit/>
        </w:trPr>
        <w:tc>
          <w:tcPr>
            <w:tcW w:w="1892" w:type="dxa"/>
            <w:shd w:val="clear" w:color="auto" w:fill="auto"/>
          </w:tcPr>
          <w:p w14:paraId="028C3D06"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590DB95D"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F6A7C88" wp14:editId="43385063">
                  <wp:extent cx="324000" cy="324000"/>
                  <wp:effectExtent l="0" t="0" r="0" b="0"/>
                  <wp:docPr id="5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7E8D08BD"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6270BDC7" wp14:editId="1A2D7701">
                  <wp:extent cx="324000" cy="324000"/>
                  <wp:effectExtent l="0" t="0" r="0" b="0"/>
                  <wp:docPr id="5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0395375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D3B1091" wp14:editId="3DF77526">
                  <wp:extent cx="324000" cy="341053"/>
                  <wp:effectExtent l="0" t="0" r="0" b="1905"/>
                  <wp:docPr id="59"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590025" w:rsidRPr="00F359BE" w14:paraId="10559FF7" w14:textId="77777777" w:rsidTr="0035528A">
        <w:trPr>
          <w:cantSplit/>
        </w:trPr>
        <w:tc>
          <w:tcPr>
            <w:tcW w:w="1892" w:type="dxa"/>
            <w:shd w:val="clear" w:color="auto" w:fill="F2F2F2" w:themeFill="background1" w:themeFillShade="F2"/>
          </w:tcPr>
          <w:p w14:paraId="0A7F57F6" w14:textId="4866EEBC" w:rsidR="00BE2EB0" w:rsidRPr="00590025" w:rsidRDefault="00FF115F" w:rsidP="00590025">
            <w:pPr>
              <w:pStyle w:val="Tabletext"/>
              <w:rPr>
                <w:rFonts w:asciiTheme="majorHAnsi" w:hAnsiTheme="majorHAnsi"/>
                <w:color w:val="000000" w:themeColor="text1"/>
                <w:sz w:val="17"/>
                <w:szCs w:val="17"/>
              </w:rPr>
            </w:pPr>
            <w:r>
              <w:rPr>
                <w:rFonts w:asciiTheme="majorHAnsi" w:hAnsiTheme="majorHAnsi"/>
              </w:rPr>
              <w:t xml:space="preserve">2.1 </w:t>
            </w:r>
            <w:r w:rsidR="00BE2EB0" w:rsidRPr="00590025">
              <w:rPr>
                <w:rFonts w:asciiTheme="majorHAnsi" w:hAnsiTheme="majorHAnsi"/>
              </w:rPr>
              <w:t>Roles/responsibilities</w:t>
            </w:r>
          </w:p>
        </w:tc>
        <w:tc>
          <w:tcPr>
            <w:tcW w:w="2551" w:type="dxa"/>
            <w:shd w:val="clear" w:color="auto" w:fill="F2F2F2" w:themeFill="background1" w:themeFillShade="F2"/>
          </w:tcPr>
          <w:p w14:paraId="525E206A" w14:textId="27379B5E" w:rsidR="00BE2EB0" w:rsidRPr="00590025" w:rsidRDefault="00196928" w:rsidP="00590025">
            <w:pPr>
              <w:pStyle w:val="Tabletext"/>
            </w:pPr>
            <w:r w:rsidRPr="00475B28">
              <w:rPr>
                <w:b/>
                <w:bCs/>
              </w:rPr>
              <w:t>2.1.1</w:t>
            </w:r>
            <w:r>
              <w:t xml:space="preserve"> </w:t>
            </w:r>
            <w:r w:rsidR="00BE2EB0" w:rsidRPr="00590025">
              <w:t>Department/Agency information management roles and responsibilities are defined.</w:t>
            </w:r>
          </w:p>
        </w:tc>
        <w:tc>
          <w:tcPr>
            <w:tcW w:w="2551" w:type="dxa"/>
            <w:shd w:val="clear" w:color="auto" w:fill="F2F2F2" w:themeFill="background1" w:themeFillShade="F2"/>
          </w:tcPr>
          <w:p w14:paraId="000E72DE" w14:textId="5C61A19C" w:rsidR="00BE2EB0" w:rsidRPr="00590025" w:rsidRDefault="00196928" w:rsidP="00590025">
            <w:pPr>
              <w:pStyle w:val="Tabletext"/>
            </w:pPr>
            <w:r w:rsidRPr="00475B28">
              <w:rPr>
                <w:b/>
                <w:bCs/>
              </w:rPr>
              <w:t>2.1.2</w:t>
            </w:r>
            <w:r>
              <w:t xml:space="preserve"> </w:t>
            </w:r>
            <w:r w:rsidR="00BE2EB0" w:rsidRPr="00590025">
              <w:t>The Department/Agency supports information management on projects and shares lessons learnt.</w:t>
            </w:r>
          </w:p>
        </w:tc>
        <w:tc>
          <w:tcPr>
            <w:tcW w:w="2551" w:type="dxa"/>
            <w:shd w:val="clear" w:color="auto" w:fill="F2F2F2" w:themeFill="background1" w:themeFillShade="F2"/>
          </w:tcPr>
          <w:p w14:paraId="45595D1B" w14:textId="39B9C34B" w:rsidR="00BE2EB0" w:rsidRPr="00590025" w:rsidRDefault="00196928" w:rsidP="00590025">
            <w:pPr>
              <w:pStyle w:val="Tabletext"/>
            </w:pPr>
            <w:r w:rsidRPr="00475B28">
              <w:rPr>
                <w:b/>
                <w:bCs/>
              </w:rPr>
              <w:t>2.1.3</w:t>
            </w:r>
            <w:r>
              <w:t xml:space="preserve"> </w:t>
            </w:r>
            <w:r w:rsidR="009626D9" w:rsidRPr="009626D9">
              <w:t>The Department/Agency supports information management on projects and shares lessons learnt.</w:t>
            </w:r>
          </w:p>
        </w:tc>
      </w:tr>
      <w:tr w:rsidR="00BE2EB0" w:rsidRPr="00F359BE" w14:paraId="2343D77A" w14:textId="77777777" w:rsidTr="0035528A">
        <w:trPr>
          <w:cantSplit/>
        </w:trPr>
        <w:tc>
          <w:tcPr>
            <w:tcW w:w="1892" w:type="dxa"/>
            <w:shd w:val="clear" w:color="auto" w:fill="F2F2F2" w:themeFill="background1" w:themeFillShade="F2"/>
          </w:tcPr>
          <w:p w14:paraId="7B981175" w14:textId="5F8B1350" w:rsidR="00BE2EB0" w:rsidRPr="00590025" w:rsidRDefault="00FF115F" w:rsidP="00590025">
            <w:pPr>
              <w:pStyle w:val="Tabletext"/>
              <w:rPr>
                <w:rFonts w:asciiTheme="majorHAnsi" w:hAnsiTheme="majorHAnsi"/>
                <w:color w:val="000000" w:themeColor="text1"/>
                <w:sz w:val="17"/>
                <w:szCs w:val="17"/>
              </w:rPr>
            </w:pPr>
            <w:r>
              <w:rPr>
                <w:rFonts w:asciiTheme="majorHAnsi" w:hAnsiTheme="majorHAnsi"/>
              </w:rPr>
              <w:t xml:space="preserve">2.2 </w:t>
            </w:r>
            <w:r w:rsidR="00BE2EB0" w:rsidRPr="00590025">
              <w:rPr>
                <w:rFonts w:asciiTheme="majorHAnsi" w:hAnsiTheme="majorHAnsi"/>
              </w:rPr>
              <w:t xml:space="preserve">Capability/training </w:t>
            </w:r>
          </w:p>
        </w:tc>
        <w:tc>
          <w:tcPr>
            <w:tcW w:w="2551" w:type="dxa"/>
            <w:shd w:val="clear" w:color="auto" w:fill="F2F2F2" w:themeFill="background1" w:themeFillShade="F2"/>
          </w:tcPr>
          <w:p w14:paraId="13E2AB25" w14:textId="360C6683" w:rsidR="00BE2EB0" w:rsidRPr="00590025" w:rsidRDefault="00EF6B97" w:rsidP="00590025">
            <w:pPr>
              <w:pStyle w:val="Tabletext"/>
            </w:pPr>
            <w:r w:rsidRPr="00475B28">
              <w:rPr>
                <w:b/>
                <w:bCs/>
              </w:rPr>
              <w:t>2.2.1</w:t>
            </w:r>
            <w:r>
              <w:t xml:space="preserve"> </w:t>
            </w:r>
            <w:r w:rsidR="00BE2EB0" w:rsidRPr="00590025">
              <w:t>Department/Agency information management capability established. Maturity and training needs have been assessed.</w:t>
            </w:r>
          </w:p>
        </w:tc>
        <w:tc>
          <w:tcPr>
            <w:tcW w:w="2551" w:type="dxa"/>
            <w:shd w:val="clear" w:color="auto" w:fill="F2F2F2" w:themeFill="background1" w:themeFillShade="F2"/>
          </w:tcPr>
          <w:p w14:paraId="79CC64CF" w14:textId="146C2DAC" w:rsidR="00BE2EB0" w:rsidRPr="00590025" w:rsidRDefault="00EF6B97" w:rsidP="00590025">
            <w:pPr>
              <w:pStyle w:val="Tabletext"/>
            </w:pPr>
            <w:r w:rsidRPr="00475B28">
              <w:rPr>
                <w:b/>
                <w:bCs/>
              </w:rPr>
              <w:t>2.2.2</w:t>
            </w:r>
            <w:r>
              <w:t xml:space="preserve"> </w:t>
            </w:r>
            <w:r w:rsidR="00BE2EB0" w:rsidRPr="00590025">
              <w:t>Information management responsibility assigned for critical Department/Agency data sets, including training for appropriate users.</w:t>
            </w:r>
          </w:p>
        </w:tc>
        <w:tc>
          <w:tcPr>
            <w:tcW w:w="2551" w:type="dxa"/>
            <w:shd w:val="clear" w:color="auto" w:fill="F2F2F2" w:themeFill="background1" w:themeFillShade="F2"/>
          </w:tcPr>
          <w:p w14:paraId="31444625" w14:textId="23287214" w:rsidR="00BE2EB0" w:rsidRPr="00590025" w:rsidRDefault="00EF6B97" w:rsidP="00590025">
            <w:pPr>
              <w:pStyle w:val="Tabletext"/>
            </w:pPr>
            <w:r w:rsidRPr="00475B28">
              <w:rPr>
                <w:b/>
                <w:bCs/>
              </w:rPr>
              <w:t>2.2.3</w:t>
            </w:r>
            <w:r>
              <w:t xml:space="preserve"> </w:t>
            </w:r>
            <w:r w:rsidR="00BE2EB0" w:rsidRPr="00590025">
              <w:t xml:space="preserve">The Department/Agency uses training to continuously improve information management practices. </w:t>
            </w:r>
          </w:p>
        </w:tc>
      </w:tr>
      <w:tr w:rsidR="00BE2EB0" w:rsidRPr="00F359BE" w14:paraId="35983F56" w14:textId="77777777" w:rsidTr="0035528A">
        <w:trPr>
          <w:cantSplit/>
        </w:trPr>
        <w:tc>
          <w:tcPr>
            <w:tcW w:w="1892" w:type="dxa"/>
            <w:shd w:val="clear" w:color="auto" w:fill="F2F2F2" w:themeFill="background1" w:themeFillShade="F2"/>
          </w:tcPr>
          <w:p w14:paraId="722AB067" w14:textId="77777777" w:rsidR="008B0E3F" w:rsidRDefault="00FF115F" w:rsidP="00590025">
            <w:pPr>
              <w:pStyle w:val="Tabletext"/>
              <w:rPr>
                <w:rFonts w:asciiTheme="majorHAnsi" w:hAnsiTheme="majorHAnsi"/>
              </w:rPr>
            </w:pPr>
            <w:r>
              <w:rPr>
                <w:rFonts w:asciiTheme="majorHAnsi" w:hAnsiTheme="majorHAnsi"/>
              </w:rPr>
              <w:t>2.3</w:t>
            </w:r>
          </w:p>
          <w:p w14:paraId="0EBD9C26" w14:textId="7BC5357B"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Supply chain capability</w:t>
            </w:r>
          </w:p>
        </w:tc>
        <w:tc>
          <w:tcPr>
            <w:tcW w:w="2551" w:type="dxa"/>
            <w:shd w:val="clear" w:color="auto" w:fill="F2F2F2" w:themeFill="background1" w:themeFillShade="F2"/>
          </w:tcPr>
          <w:p w14:paraId="1B1C0478" w14:textId="2AA66B91" w:rsidR="00BE2EB0" w:rsidRPr="00590025" w:rsidRDefault="00EF6B97" w:rsidP="00590025">
            <w:pPr>
              <w:pStyle w:val="Tabletext"/>
            </w:pPr>
            <w:r w:rsidRPr="00475B28">
              <w:rPr>
                <w:b/>
                <w:bCs/>
              </w:rPr>
              <w:t>2.3.1</w:t>
            </w:r>
            <w:r>
              <w:t xml:space="preserve"> </w:t>
            </w:r>
            <w:r w:rsidR="00BE2EB0" w:rsidRPr="00590025">
              <w:t>Department/Agency information requirements are clearly communicated to the supply chain.</w:t>
            </w:r>
          </w:p>
        </w:tc>
        <w:tc>
          <w:tcPr>
            <w:tcW w:w="2551" w:type="dxa"/>
            <w:shd w:val="clear" w:color="auto" w:fill="F2F2F2" w:themeFill="background1" w:themeFillShade="F2"/>
          </w:tcPr>
          <w:p w14:paraId="1CE43EF2" w14:textId="213D8819" w:rsidR="00BE2EB0" w:rsidRPr="00590025" w:rsidRDefault="00EF6B97" w:rsidP="00590025">
            <w:pPr>
              <w:pStyle w:val="Tabletext"/>
            </w:pPr>
            <w:r w:rsidRPr="00475B28">
              <w:rPr>
                <w:b/>
                <w:bCs/>
              </w:rPr>
              <w:t>2.3.2</w:t>
            </w:r>
            <w:r>
              <w:t xml:space="preserve"> </w:t>
            </w:r>
            <w:r w:rsidR="00BE2EB0" w:rsidRPr="00590025">
              <w:t xml:space="preserve">The </w:t>
            </w:r>
            <w:r w:rsidR="00BE2EB0" w:rsidRPr="00590025" w:rsidDel="00F83E62">
              <w:t xml:space="preserve">supply </w:t>
            </w:r>
            <w:r w:rsidR="00BE2EB0" w:rsidRPr="00590025">
              <w:t>chain information management capability is regularly evaluated against the Department/Agency requirements.</w:t>
            </w:r>
          </w:p>
        </w:tc>
        <w:tc>
          <w:tcPr>
            <w:tcW w:w="2551" w:type="dxa"/>
            <w:shd w:val="clear" w:color="auto" w:fill="F2F2F2" w:themeFill="background1" w:themeFillShade="F2"/>
          </w:tcPr>
          <w:p w14:paraId="7B4F8B19" w14:textId="416B37DF" w:rsidR="00BE2EB0" w:rsidRPr="00590025" w:rsidRDefault="00EF6B97" w:rsidP="00590025">
            <w:pPr>
              <w:pStyle w:val="Tabletext"/>
            </w:pPr>
            <w:r w:rsidRPr="00475B28">
              <w:rPr>
                <w:b/>
                <w:bCs/>
              </w:rPr>
              <w:t>2.3.3</w:t>
            </w:r>
            <w:r>
              <w:t xml:space="preserve"> </w:t>
            </w:r>
            <w:r w:rsidR="00BE2EB0" w:rsidRPr="00590025">
              <w:t xml:space="preserve">The Department/Agency leads industry initiatives to uplift supply chain capability. </w:t>
            </w:r>
          </w:p>
        </w:tc>
      </w:tr>
    </w:tbl>
    <w:p w14:paraId="5BFB03DC" w14:textId="1D63DBD2" w:rsidR="00014D90" w:rsidRDefault="00014D90" w:rsidP="00014D90">
      <w:pPr>
        <w:autoSpaceDE w:val="0"/>
        <w:autoSpaceDN w:val="0"/>
        <w:adjustRightInd w:val="0"/>
        <w:rPr>
          <w:rFonts w:ascii="VIC" w:eastAsia="Times New Roman" w:hAnsi="VIC" w:cstheme="majorHAnsi"/>
        </w:rPr>
      </w:pPr>
    </w:p>
    <w:p w14:paraId="7CC841EF" w14:textId="53267422" w:rsidR="00014D90" w:rsidRPr="00F66147" w:rsidRDefault="00014D90" w:rsidP="00061D10">
      <w:pPr>
        <w:pStyle w:val="Heading3"/>
        <w:pageBreakBefore/>
      </w:pPr>
      <w:r>
        <w:rPr>
          <w:noProof/>
        </w:rPr>
        <w:lastRenderedPageBreak/>
        <w:drawing>
          <wp:anchor distT="0" distB="0" distL="114300" distR="114300" simplePos="0" relativeHeight="251670528" behindDoc="1" locked="0" layoutInCell="1" allowOverlap="1" wp14:anchorId="02DEFCF9" wp14:editId="746BFB1A">
            <wp:simplePos x="0" y="0"/>
            <wp:positionH relativeFrom="margin">
              <wp:posOffset>5326586</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3. Business </w:t>
      </w:r>
      <w:r>
        <w:t>p</w:t>
      </w:r>
      <w:r w:rsidRPr="00F66147">
        <w:t xml:space="preserve">rocesses and </w:t>
      </w:r>
      <w:r>
        <w:t>i</w:t>
      </w:r>
      <w:r w:rsidRPr="00F66147">
        <w:t xml:space="preserve">nformation </w:t>
      </w:r>
      <w:r>
        <w:t>n</w:t>
      </w:r>
      <w:r w:rsidRPr="00F66147">
        <w:t>eeds</w:t>
      </w:r>
    </w:p>
    <w:p w14:paraId="29966CD4" w14:textId="6DCB1A7B" w:rsidR="00014D90" w:rsidRDefault="00014D90" w:rsidP="00014D90">
      <w:pPr>
        <w:autoSpaceDE w:val="0"/>
        <w:autoSpaceDN w:val="0"/>
        <w:adjustRightInd w:val="0"/>
        <w:rPr>
          <w:rFonts w:ascii="VIC" w:eastAsia="Times New Roman" w:hAnsi="VIC" w:cstheme="majorHAnsi"/>
          <w:bCs/>
        </w:rPr>
      </w:pPr>
      <w:r>
        <w:rPr>
          <w:rFonts w:ascii="VIC" w:eastAsia="Times New Roman" w:hAnsi="VIC" w:cstheme="majorHAnsi"/>
          <w:bCs/>
        </w:rPr>
        <w:t>Business Processes and Information Needs requirements</w:t>
      </w:r>
      <w:r w:rsidRPr="00F66147">
        <w:rPr>
          <w:rFonts w:ascii="VIC" w:eastAsia="Times New Roman" w:hAnsi="VIC" w:cstheme="majorHAnsi"/>
          <w:bCs/>
        </w:rPr>
        <w:t xml:space="preserve"> </w:t>
      </w:r>
      <w:r>
        <w:rPr>
          <w:rFonts w:ascii="VIC" w:eastAsia="Times New Roman" w:hAnsi="VIC" w:cstheme="majorHAnsi"/>
          <w:bCs/>
        </w:rPr>
        <w:t>consider</w:t>
      </w:r>
      <w:r w:rsidRPr="00F66147" w:rsidDel="00004ECB">
        <w:rPr>
          <w:rFonts w:ascii="VIC" w:eastAsia="Times New Roman" w:hAnsi="VIC" w:cstheme="majorHAnsi"/>
          <w:bCs/>
        </w:rPr>
        <w:t xml:space="preserve"> </w:t>
      </w:r>
      <w:r w:rsidRPr="00F66147">
        <w:rPr>
          <w:rFonts w:ascii="VIC" w:eastAsia="Times New Roman" w:hAnsi="VIC" w:cstheme="majorHAnsi"/>
          <w:bCs/>
        </w:rPr>
        <w:t xml:space="preserve">how business </w:t>
      </w:r>
      <w:r w:rsidRPr="00F66147">
        <w:rPr>
          <w:rFonts w:ascii="VIC" w:eastAsia="Times New Roman" w:hAnsi="VIC" w:cstheme="majorHAnsi"/>
        </w:rPr>
        <w:t xml:space="preserve">processes </w:t>
      </w:r>
      <w:r w:rsidRPr="00F66147">
        <w:rPr>
          <w:rFonts w:ascii="VIC" w:eastAsia="Times New Roman" w:hAnsi="VIC" w:cstheme="majorHAnsi"/>
          <w:bCs/>
        </w:rPr>
        <w:t xml:space="preserve">are </w:t>
      </w:r>
      <w:r w:rsidRPr="00F66147">
        <w:rPr>
          <w:rFonts w:ascii="VIC" w:eastAsia="Times New Roman" w:hAnsi="VIC" w:cstheme="majorHAnsi"/>
        </w:rPr>
        <w:t xml:space="preserve">mapped to key </w:t>
      </w:r>
      <w:r w:rsidRPr="00F66147">
        <w:rPr>
          <w:rFonts w:ascii="VIC" w:eastAsia="Times New Roman" w:hAnsi="VIC" w:cstheme="majorHAnsi"/>
          <w:bCs/>
        </w:rPr>
        <w:t>asset</w:t>
      </w:r>
      <w:r w:rsidRPr="00F66147">
        <w:rPr>
          <w:rFonts w:ascii="VIC" w:eastAsia="Times New Roman" w:hAnsi="VIC" w:cstheme="majorHAnsi"/>
        </w:rPr>
        <w:t xml:space="preserve"> lifecycle activities and </w:t>
      </w:r>
      <w:r w:rsidRPr="00F66147">
        <w:rPr>
          <w:rFonts w:ascii="VIC" w:eastAsia="Times New Roman" w:hAnsi="VIC" w:cstheme="majorHAnsi"/>
          <w:bCs/>
        </w:rPr>
        <w:t xml:space="preserve">information management needs </w:t>
      </w:r>
      <w:r w:rsidRPr="00F66147">
        <w:rPr>
          <w:rFonts w:ascii="VIC" w:eastAsia="Times New Roman" w:hAnsi="VIC" w:cstheme="majorHAnsi"/>
        </w:rPr>
        <w:t>(Organisation</w:t>
      </w:r>
      <w:r w:rsidR="00BE2EB0">
        <w:rPr>
          <w:rFonts w:ascii="VIC" w:eastAsia="Times New Roman" w:hAnsi="VIC" w:cstheme="majorHAnsi"/>
        </w:rPr>
        <w:t>/</w:t>
      </w:r>
      <w:r w:rsidRPr="00F66147">
        <w:rPr>
          <w:rFonts w:ascii="VIC" w:eastAsia="Times New Roman" w:hAnsi="VIC" w:cstheme="majorHAnsi"/>
        </w:rPr>
        <w:t>Asset</w:t>
      </w:r>
      <w:r w:rsidR="00BE2EB0">
        <w:rPr>
          <w:rFonts w:ascii="VIC" w:eastAsia="Times New Roman" w:hAnsi="VIC" w:cstheme="majorHAnsi"/>
        </w:rPr>
        <w:t>/</w:t>
      </w:r>
      <w:r w:rsidRPr="00F66147">
        <w:rPr>
          <w:rFonts w:ascii="VIC" w:eastAsia="Times New Roman" w:hAnsi="VIC" w:cstheme="majorHAnsi"/>
        </w:rPr>
        <w:t>Project</w:t>
      </w:r>
      <w:r w:rsidRPr="00F66147">
        <w:rPr>
          <w:rFonts w:ascii="VIC" w:eastAsia="Times New Roman" w:hAnsi="VIC" w:cstheme="majorHAnsi"/>
          <w:bCs/>
        </w:rPr>
        <w:t xml:space="preserve"> level).</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590025" w:rsidRPr="00F359BE" w14:paraId="214D94BF" w14:textId="77777777" w:rsidTr="0035528A">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47A31978"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5714EF3A"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85033EF" wp14:editId="77E53BC7">
                  <wp:extent cx="324000" cy="324000"/>
                  <wp:effectExtent l="0" t="0" r="0" b="0"/>
                  <wp:docPr id="23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592A6DB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03326F9" wp14:editId="356AE4AA">
                  <wp:extent cx="324000" cy="324000"/>
                  <wp:effectExtent l="0" t="0" r="0" b="0"/>
                  <wp:docPr id="23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4BC00A07"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0D32F2A" wp14:editId="20C53D32">
                  <wp:extent cx="324000" cy="341053"/>
                  <wp:effectExtent l="0" t="0" r="0" b="1905"/>
                  <wp:docPr id="23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014D90" w:rsidRPr="00010700" w14:paraId="09204D82" w14:textId="77777777" w:rsidTr="0035528A">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9BB1371" w14:textId="4DDEEFCA" w:rsidR="00014D90" w:rsidRPr="00590025" w:rsidRDefault="00FF115F" w:rsidP="009D7FD7">
            <w:pPr>
              <w:pStyle w:val="Tabletext"/>
              <w:rPr>
                <w:rFonts w:asciiTheme="majorHAnsi" w:hAnsiTheme="majorHAnsi"/>
              </w:rPr>
            </w:pPr>
            <w:r>
              <w:rPr>
                <w:rFonts w:asciiTheme="majorHAnsi" w:hAnsiTheme="majorHAnsi"/>
              </w:rPr>
              <w:t xml:space="preserve">3.1 </w:t>
            </w:r>
            <w:r w:rsidR="00014D90" w:rsidRPr="00590025">
              <w:rPr>
                <w:rFonts w:asciiTheme="majorHAnsi" w:hAnsiTheme="majorHAnsi"/>
              </w:rPr>
              <w:t xml:space="preserve">Digital </w:t>
            </w:r>
            <w:r w:rsidR="00590025" w:rsidRPr="00590025">
              <w:rPr>
                <w:rFonts w:asciiTheme="majorHAnsi" w:hAnsiTheme="majorHAnsi"/>
              </w:rPr>
              <w:t>asset</w:t>
            </w:r>
            <w:r w:rsidR="009D7FD7">
              <w:rPr>
                <w:rFonts w:asciiTheme="majorHAnsi" w:hAnsiTheme="majorHAnsi"/>
              </w:rPr>
              <w:t xml:space="preserve"> </w:t>
            </w:r>
            <w:r w:rsidR="00590025" w:rsidRPr="00590025">
              <w:rPr>
                <w:rFonts w:asciiTheme="majorHAnsi" w:hAnsiTheme="majorHAnsi"/>
              </w:rPr>
              <w:t>implementation plan</w:t>
            </w:r>
          </w:p>
        </w:tc>
        <w:tc>
          <w:tcPr>
            <w:tcW w:w="2551" w:type="dxa"/>
            <w:shd w:val="clear" w:color="auto" w:fill="F2F2F2" w:themeFill="background1" w:themeFillShade="F2"/>
          </w:tcPr>
          <w:p w14:paraId="48E5B6B5" w14:textId="7F845A1D" w:rsidR="00014D90" w:rsidRPr="00010700" w:rsidRDefault="00EF6B97" w:rsidP="00590025">
            <w:pPr>
              <w:pStyle w:val="Tabletext"/>
            </w:pPr>
            <w:r w:rsidRPr="00475B28">
              <w:rPr>
                <w:b/>
                <w:bCs/>
              </w:rPr>
              <w:t>3.1.1</w:t>
            </w:r>
            <w:r>
              <w:t xml:space="preserve"> </w:t>
            </w:r>
            <w:r w:rsidR="00014D90">
              <w:t xml:space="preserve">The </w:t>
            </w:r>
            <w:r w:rsidR="00014D90" w:rsidRPr="00010700">
              <w:t>Digital Asset Implementation Plan is defined</w:t>
            </w:r>
            <w:r w:rsidR="00014D90">
              <w:t xml:space="preserve"> including timing, strategy, and improvement requirements. </w:t>
            </w:r>
          </w:p>
        </w:tc>
        <w:tc>
          <w:tcPr>
            <w:tcW w:w="2551" w:type="dxa"/>
            <w:shd w:val="clear" w:color="auto" w:fill="F2F2F2" w:themeFill="background1" w:themeFillShade="F2"/>
          </w:tcPr>
          <w:p w14:paraId="2F9F23BC" w14:textId="7CAC3D14" w:rsidR="00014D90" w:rsidRPr="004E5394" w:rsidRDefault="00EF6B97" w:rsidP="00590025">
            <w:pPr>
              <w:pStyle w:val="Tabletext"/>
            </w:pPr>
            <w:r w:rsidRPr="00475B28">
              <w:rPr>
                <w:b/>
                <w:bCs/>
              </w:rPr>
              <w:t>3.1.2</w:t>
            </w:r>
            <w:r>
              <w:t xml:space="preserve"> </w:t>
            </w:r>
            <w:r w:rsidR="00014D90">
              <w:t>Actions within the</w:t>
            </w:r>
            <w:r w:rsidR="00014D90" w:rsidRPr="004E5394">
              <w:t xml:space="preserve"> </w:t>
            </w:r>
            <w:r w:rsidR="00014D90" w:rsidRPr="00010700">
              <w:t xml:space="preserve">Digital Asset Implementation Plan </w:t>
            </w:r>
            <w:r w:rsidR="00014D90">
              <w:t>are fully</w:t>
            </w:r>
            <w:r w:rsidR="00014D90" w:rsidRPr="004E5394">
              <w:t xml:space="preserve"> </w:t>
            </w:r>
            <w:r w:rsidR="00014D90">
              <w:t>funded</w:t>
            </w:r>
            <w:r w:rsidR="00014D90" w:rsidRPr="004E5394">
              <w:t>.</w:t>
            </w:r>
          </w:p>
        </w:tc>
        <w:tc>
          <w:tcPr>
            <w:tcW w:w="2551" w:type="dxa"/>
            <w:shd w:val="clear" w:color="auto" w:fill="F2F2F2" w:themeFill="background1" w:themeFillShade="F2"/>
          </w:tcPr>
          <w:p w14:paraId="072A9EF2" w14:textId="118B1932" w:rsidR="00014D90" w:rsidRPr="004E5394" w:rsidRDefault="00EF6B97" w:rsidP="00590025">
            <w:pPr>
              <w:pStyle w:val="Tabletext"/>
            </w:pPr>
            <w:r w:rsidRPr="00475B28">
              <w:rPr>
                <w:b/>
                <w:bCs/>
              </w:rPr>
              <w:t>3.1.3</w:t>
            </w:r>
            <w:r>
              <w:t xml:space="preserve"> </w:t>
            </w:r>
            <w:r w:rsidR="00014D90" w:rsidRPr="004E5394">
              <w:t>A Departmental</w:t>
            </w:r>
            <w:r w:rsidR="00BE2EB0">
              <w:t>/</w:t>
            </w:r>
            <w:r w:rsidR="00014D90" w:rsidRPr="004E5394">
              <w:t>Agency continuous improvement program is in place to uplift information management capability.</w:t>
            </w:r>
          </w:p>
        </w:tc>
      </w:tr>
      <w:tr w:rsidR="00014D90" w:rsidRPr="00010700" w14:paraId="23A24645" w14:textId="77777777" w:rsidTr="0035528A">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74A326B" w14:textId="6AE863EB" w:rsidR="00014D90" w:rsidRPr="00590025" w:rsidRDefault="00FF115F" w:rsidP="00590025">
            <w:pPr>
              <w:pStyle w:val="Tabletext"/>
              <w:rPr>
                <w:rFonts w:asciiTheme="majorHAnsi" w:hAnsiTheme="majorHAnsi"/>
              </w:rPr>
            </w:pPr>
            <w:r>
              <w:rPr>
                <w:rFonts w:asciiTheme="majorHAnsi" w:hAnsiTheme="majorHAnsi"/>
              </w:rPr>
              <w:t xml:space="preserve">3.2 </w:t>
            </w:r>
            <w:r w:rsidR="00014D90" w:rsidRPr="00590025">
              <w:rPr>
                <w:rFonts w:asciiTheme="majorHAnsi" w:hAnsiTheme="majorHAnsi"/>
              </w:rPr>
              <w:t xml:space="preserve">Key </w:t>
            </w:r>
            <w:r w:rsidR="009D7FD7" w:rsidRPr="00590025">
              <w:rPr>
                <w:rFonts w:asciiTheme="majorHAnsi" w:hAnsiTheme="majorHAnsi"/>
              </w:rPr>
              <w:t>decisions points</w:t>
            </w:r>
          </w:p>
          <w:p w14:paraId="347D0392" w14:textId="77777777" w:rsidR="00014D90" w:rsidRPr="00590025" w:rsidRDefault="00014D90" w:rsidP="00590025">
            <w:pPr>
              <w:pStyle w:val="Tabletext"/>
            </w:pPr>
            <w:r w:rsidRPr="00590025">
              <w:t>(ISO 19650)</w:t>
            </w:r>
          </w:p>
        </w:tc>
        <w:tc>
          <w:tcPr>
            <w:tcW w:w="2551" w:type="dxa"/>
            <w:shd w:val="clear" w:color="auto" w:fill="F2F2F2" w:themeFill="background1" w:themeFillShade="F2"/>
          </w:tcPr>
          <w:p w14:paraId="3AFEC391" w14:textId="18E952F0" w:rsidR="00014D90" w:rsidRPr="00936EA6" w:rsidRDefault="00EF6B97" w:rsidP="00590025">
            <w:pPr>
              <w:pStyle w:val="Tabletext"/>
            </w:pPr>
            <w:r w:rsidRPr="00475B28">
              <w:rPr>
                <w:b/>
                <w:bCs/>
              </w:rPr>
              <w:t xml:space="preserve">3.2.1 </w:t>
            </w:r>
            <w:r w:rsidR="00061D10">
              <w:t xml:space="preserve">Key decision points </w:t>
            </w:r>
            <w:r w:rsidR="00014D90" w:rsidRPr="00936EA6">
              <w:t>are defined in line with ISO 19650.</w:t>
            </w:r>
          </w:p>
        </w:tc>
        <w:tc>
          <w:tcPr>
            <w:tcW w:w="2551" w:type="dxa"/>
            <w:shd w:val="clear" w:color="auto" w:fill="F2F2F2" w:themeFill="background1" w:themeFillShade="F2"/>
          </w:tcPr>
          <w:p w14:paraId="5AA16F1C" w14:textId="41FF5268" w:rsidR="00014D90" w:rsidRPr="00936EA6" w:rsidRDefault="00EF6B97" w:rsidP="00590025">
            <w:pPr>
              <w:pStyle w:val="Tabletext"/>
            </w:pPr>
            <w:r w:rsidRPr="00475B28">
              <w:rPr>
                <w:b/>
                <w:bCs/>
              </w:rPr>
              <w:t>3.2.2</w:t>
            </w:r>
            <w:r>
              <w:t xml:space="preserve"> </w:t>
            </w:r>
            <w:r w:rsidR="00061D10">
              <w:t xml:space="preserve">Key decision points </w:t>
            </w:r>
            <w:r w:rsidR="00014D90" w:rsidRPr="00936EA6">
              <w:t>and Plain Language Questions are defined.</w:t>
            </w:r>
          </w:p>
        </w:tc>
        <w:tc>
          <w:tcPr>
            <w:tcW w:w="2551" w:type="dxa"/>
            <w:shd w:val="clear" w:color="auto" w:fill="F2F2F2" w:themeFill="background1" w:themeFillShade="F2"/>
          </w:tcPr>
          <w:p w14:paraId="7E30726A" w14:textId="2AD85869" w:rsidR="00014D90" w:rsidRPr="00936EA6" w:rsidRDefault="00EF6B97" w:rsidP="00590025">
            <w:pPr>
              <w:pStyle w:val="Tabletext"/>
            </w:pPr>
            <w:r w:rsidRPr="00475B28">
              <w:rPr>
                <w:b/>
                <w:bCs/>
              </w:rPr>
              <w:t>3.2.3</w:t>
            </w:r>
            <w:r>
              <w:t xml:space="preserve"> </w:t>
            </w:r>
            <w:r w:rsidR="00061D10">
              <w:t xml:space="preserve">Key decision points </w:t>
            </w:r>
            <w:r w:rsidR="00014D90" w:rsidRPr="00936EA6">
              <w:t>are documented in a common data environment (CDE) to optimise and maintain the portfolio.</w:t>
            </w:r>
          </w:p>
        </w:tc>
      </w:tr>
      <w:tr w:rsidR="00014D90" w:rsidRPr="00010700" w14:paraId="56FC1BA4" w14:textId="77777777" w:rsidTr="0035528A">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36E7EFD" w14:textId="12B2808B" w:rsidR="00014D90" w:rsidRPr="00590025" w:rsidRDefault="00FF115F" w:rsidP="00590025">
            <w:pPr>
              <w:pStyle w:val="Tabletext"/>
              <w:rPr>
                <w:rFonts w:asciiTheme="majorHAnsi" w:hAnsiTheme="majorHAnsi"/>
              </w:rPr>
            </w:pPr>
            <w:r>
              <w:rPr>
                <w:rFonts w:asciiTheme="majorHAnsi" w:hAnsiTheme="majorHAnsi"/>
              </w:rPr>
              <w:t xml:space="preserve">3.3 </w:t>
            </w:r>
            <w:r w:rsidR="00014D90" w:rsidRPr="00590025">
              <w:rPr>
                <w:rFonts w:asciiTheme="majorHAnsi" w:hAnsiTheme="majorHAnsi"/>
              </w:rPr>
              <w:t>Information requirements</w:t>
            </w:r>
          </w:p>
          <w:p w14:paraId="610A730B" w14:textId="77777777" w:rsidR="00014D90" w:rsidRPr="00590025" w:rsidRDefault="00014D90" w:rsidP="00590025">
            <w:pPr>
              <w:pStyle w:val="Tabletext"/>
            </w:pPr>
            <w:r w:rsidRPr="00590025">
              <w:t>(ISO 19650)</w:t>
            </w:r>
          </w:p>
        </w:tc>
        <w:tc>
          <w:tcPr>
            <w:tcW w:w="2551" w:type="dxa"/>
            <w:shd w:val="clear" w:color="auto" w:fill="F2F2F2" w:themeFill="background1" w:themeFillShade="F2"/>
          </w:tcPr>
          <w:p w14:paraId="68EC639B" w14:textId="0969306D" w:rsidR="00014D90" w:rsidRPr="00010700" w:rsidRDefault="00EF6B97" w:rsidP="00590025">
            <w:pPr>
              <w:pStyle w:val="Tabletext"/>
            </w:pPr>
            <w:r w:rsidRPr="00475B28">
              <w:rPr>
                <w:b/>
                <w:bCs/>
              </w:rPr>
              <w:t>3.3.1</w:t>
            </w:r>
            <w:r>
              <w:t xml:space="preserve"> </w:t>
            </w:r>
            <w:r w:rsidR="00014D90" w:rsidRPr="00010700">
              <w:t>Asset Information Requirements (AIR)</w:t>
            </w:r>
            <w:r w:rsidR="00014D90" w:rsidRPr="00010700" w:rsidDel="004D0ADB">
              <w:t xml:space="preserve"> </w:t>
            </w:r>
            <w:r w:rsidR="00014D90" w:rsidRPr="00010700">
              <w:t>are defined</w:t>
            </w:r>
            <w:r w:rsidR="00014D90">
              <w:t>.</w:t>
            </w:r>
          </w:p>
        </w:tc>
        <w:tc>
          <w:tcPr>
            <w:tcW w:w="2551" w:type="dxa"/>
            <w:shd w:val="clear" w:color="auto" w:fill="F2F2F2" w:themeFill="background1" w:themeFillShade="F2"/>
          </w:tcPr>
          <w:p w14:paraId="4FB61FC1" w14:textId="1C1D6299" w:rsidR="00014D90" w:rsidRPr="00010700" w:rsidRDefault="00EF6B97" w:rsidP="00590025">
            <w:pPr>
              <w:pStyle w:val="Tabletext"/>
            </w:pPr>
            <w:r w:rsidRPr="00475B28">
              <w:rPr>
                <w:b/>
                <w:bCs/>
              </w:rPr>
              <w:t>3.3.2</w:t>
            </w:r>
            <w:r>
              <w:t xml:space="preserve"> </w:t>
            </w:r>
            <w:r w:rsidR="00014D90" w:rsidRPr="00010700">
              <w:t xml:space="preserve">The AIR is aligned to </w:t>
            </w:r>
            <w:r w:rsidR="00014D90">
              <w:t>an</w:t>
            </w:r>
            <w:r w:rsidR="00014D90" w:rsidRPr="00010700">
              <w:t xml:space="preserve"> ‘Asset Information Model’ (AIM).</w:t>
            </w:r>
          </w:p>
        </w:tc>
        <w:tc>
          <w:tcPr>
            <w:tcW w:w="2551" w:type="dxa"/>
            <w:shd w:val="clear" w:color="auto" w:fill="F2F2F2" w:themeFill="background1" w:themeFillShade="F2"/>
          </w:tcPr>
          <w:p w14:paraId="18ECFEEA" w14:textId="6070F533" w:rsidR="00014D90" w:rsidRPr="006111ED" w:rsidRDefault="00EF6B97" w:rsidP="00590025">
            <w:pPr>
              <w:pStyle w:val="Tabletext"/>
            </w:pPr>
            <w:r w:rsidRPr="00475B28">
              <w:rPr>
                <w:b/>
                <w:bCs/>
              </w:rPr>
              <w:t>3.3.3</w:t>
            </w:r>
            <w:r>
              <w:t xml:space="preserve"> </w:t>
            </w:r>
            <w:r w:rsidR="00014D90" w:rsidRPr="00010700">
              <w:t xml:space="preserve">‘Organisation Information Requirements’ (OIR) </w:t>
            </w:r>
            <w:r w:rsidR="00014D90">
              <w:t>are defined and there is a change management process in place to agree changes.</w:t>
            </w:r>
            <w:r w:rsidR="00014D90" w:rsidRPr="009A4259">
              <w:rPr>
                <w:color w:val="FF0000"/>
              </w:rPr>
              <w:t xml:space="preserve"> </w:t>
            </w:r>
          </w:p>
        </w:tc>
      </w:tr>
      <w:tr w:rsidR="00014D90" w:rsidRPr="00010700" w14:paraId="5C269360" w14:textId="77777777" w:rsidTr="0035528A">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0BD4B1B" w14:textId="1CD9FD11" w:rsidR="00014D90" w:rsidRPr="00590025" w:rsidRDefault="00FF115F" w:rsidP="00590025">
            <w:pPr>
              <w:pStyle w:val="Tabletext"/>
              <w:rPr>
                <w:rFonts w:asciiTheme="majorHAnsi" w:hAnsiTheme="majorHAnsi"/>
              </w:rPr>
            </w:pPr>
            <w:r>
              <w:rPr>
                <w:rFonts w:asciiTheme="majorHAnsi" w:hAnsiTheme="majorHAnsi"/>
              </w:rPr>
              <w:t xml:space="preserve">3.4 </w:t>
            </w:r>
            <w:r w:rsidR="00014D90" w:rsidRPr="00590025">
              <w:rPr>
                <w:rFonts w:asciiTheme="majorHAnsi" w:hAnsiTheme="majorHAnsi"/>
              </w:rPr>
              <w:t>Asset classification system</w:t>
            </w:r>
          </w:p>
        </w:tc>
        <w:tc>
          <w:tcPr>
            <w:tcW w:w="2551" w:type="dxa"/>
            <w:shd w:val="clear" w:color="auto" w:fill="F2F2F2" w:themeFill="background1" w:themeFillShade="F2"/>
          </w:tcPr>
          <w:p w14:paraId="18F70D33" w14:textId="595315CF" w:rsidR="00014D90" w:rsidRPr="00010700" w:rsidRDefault="001129E0" w:rsidP="00590025">
            <w:pPr>
              <w:pStyle w:val="Tabletext"/>
            </w:pPr>
            <w:r w:rsidRPr="00475B28">
              <w:rPr>
                <w:b/>
                <w:bCs/>
              </w:rPr>
              <w:t>3.4.1</w:t>
            </w:r>
            <w:r>
              <w:t xml:space="preserve"> </w:t>
            </w:r>
            <w:r w:rsidR="00014D90" w:rsidRPr="00010700">
              <w:t xml:space="preserve">Assets are </w:t>
            </w:r>
            <w:r w:rsidR="00014D90" w:rsidRPr="00C3514C">
              <w:t>classified</w:t>
            </w:r>
            <w:r w:rsidR="00014D90" w:rsidRPr="00010700">
              <w:t xml:space="preserve"> </w:t>
            </w:r>
            <w:r w:rsidR="00014D90">
              <w:t xml:space="preserve">as per a </w:t>
            </w:r>
            <w:r w:rsidR="00014D90" w:rsidRPr="00BD3A68">
              <w:t>consistent</w:t>
            </w:r>
            <w:r w:rsidR="00014D90" w:rsidRPr="00010700">
              <w:t xml:space="preserve"> structure</w:t>
            </w:r>
            <w:r w:rsidR="00014D90">
              <w:t xml:space="preserve"> and </w:t>
            </w:r>
            <w:r w:rsidR="00014D90" w:rsidRPr="00010700">
              <w:t>location referenced.</w:t>
            </w:r>
          </w:p>
        </w:tc>
        <w:tc>
          <w:tcPr>
            <w:tcW w:w="2551" w:type="dxa"/>
            <w:shd w:val="clear" w:color="auto" w:fill="F2F2F2" w:themeFill="background1" w:themeFillShade="F2"/>
          </w:tcPr>
          <w:p w14:paraId="58C20E74" w14:textId="151469C7" w:rsidR="00014D90" w:rsidRPr="00010700" w:rsidRDefault="001129E0" w:rsidP="00590025">
            <w:pPr>
              <w:pStyle w:val="Tabletext"/>
            </w:pPr>
            <w:r w:rsidRPr="00475B28">
              <w:rPr>
                <w:b/>
                <w:bCs/>
              </w:rPr>
              <w:t>3.4.2</w:t>
            </w:r>
            <w:r>
              <w:t xml:space="preserve"> </w:t>
            </w:r>
            <w:r w:rsidR="00014D90">
              <w:t>I</w:t>
            </w:r>
            <w:r w:rsidR="00014D90" w:rsidRPr="00BB43FC">
              <w:t>ntegrated</w:t>
            </w:r>
            <w:r w:rsidR="00014D90" w:rsidRPr="00010700">
              <w:t xml:space="preserve"> data structures</w:t>
            </w:r>
            <w:r w:rsidR="00BE2EB0">
              <w:t>/</w:t>
            </w:r>
            <w:r w:rsidR="00014D90" w:rsidRPr="00010700">
              <w:t xml:space="preserve">schemas (e.g., Industry Foundation Classes </w:t>
            </w:r>
            <w:r w:rsidR="00014D90">
              <w:t xml:space="preserve">and </w:t>
            </w:r>
            <w:r w:rsidR="00014D90" w:rsidRPr="00010700">
              <w:t>Uniclass 2015)</w:t>
            </w:r>
            <w:r w:rsidR="00014D90">
              <w:t xml:space="preserve"> are used</w:t>
            </w:r>
            <w:r w:rsidR="00014D90" w:rsidRPr="00010700">
              <w:t>.</w:t>
            </w:r>
          </w:p>
        </w:tc>
        <w:tc>
          <w:tcPr>
            <w:tcW w:w="2551" w:type="dxa"/>
            <w:shd w:val="clear" w:color="auto" w:fill="F2F2F2" w:themeFill="background1" w:themeFillShade="F2"/>
          </w:tcPr>
          <w:p w14:paraId="27B1696F" w14:textId="7CC59817" w:rsidR="00014D90" w:rsidRPr="00010700" w:rsidRDefault="001129E0" w:rsidP="00590025">
            <w:pPr>
              <w:pStyle w:val="Tabletext"/>
            </w:pPr>
            <w:r w:rsidRPr="00475B28">
              <w:rPr>
                <w:b/>
                <w:bCs/>
              </w:rPr>
              <w:t>3.4.3</w:t>
            </w:r>
            <w:r>
              <w:t xml:space="preserve"> </w:t>
            </w:r>
            <w:r w:rsidR="00014D90" w:rsidRPr="009E1B03">
              <w:t>Department</w:t>
            </w:r>
            <w:r w:rsidR="00BE2EB0">
              <w:t>/</w:t>
            </w:r>
            <w:r w:rsidR="00014D90" w:rsidRPr="009E1B03">
              <w:t xml:space="preserve">Agency functions </w:t>
            </w:r>
            <w:r w:rsidR="00014D90" w:rsidRPr="00F66147">
              <w:t>(e.g. Finance, customer, Asset Management)</w:t>
            </w:r>
            <w:r w:rsidR="00014D90">
              <w:t xml:space="preserve"> use an interoperable </w:t>
            </w:r>
            <w:r w:rsidR="00014D90" w:rsidRPr="00F66147">
              <w:t>classification</w:t>
            </w:r>
            <w:r w:rsidR="00014D90">
              <w:t xml:space="preserve"> system.</w:t>
            </w:r>
          </w:p>
        </w:tc>
      </w:tr>
    </w:tbl>
    <w:p w14:paraId="05D38EF1" w14:textId="77777777" w:rsidR="00590025" w:rsidRDefault="00590025"/>
    <w:p w14:paraId="28554F25" w14:textId="4903304E" w:rsidR="00014D90" w:rsidRPr="00F66147" w:rsidRDefault="00014D90" w:rsidP="00590025">
      <w:pPr>
        <w:pStyle w:val="Heading3"/>
        <w:pageBreakBefore/>
      </w:pPr>
      <w:r>
        <w:rPr>
          <w:noProof/>
        </w:rPr>
        <w:lastRenderedPageBreak/>
        <w:drawing>
          <wp:anchor distT="0" distB="0" distL="114300" distR="114300" simplePos="0" relativeHeight="251675648" behindDoc="0" locked="0" layoutInCell="1" allowOverlap="1" wp14:anchorId="45AFD283" wp14:editId="0308BF34">
            <wp:simplePos x="0" y="0"/>
            <wp:positionH relativeFrom="column">
              <wp:posOffset>5371671</wp:posOffset>
            </wp:positionH>
            <wp:positionV relativeFrom="paragraph">
              <wp:posOffset>0</wp:posOffset>
            </wp:positionV>
            <wp:extent cx="756285" cy="69469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6285" cy="694690"/>
                    </a:xfrm>
                    <a:prstGeom prst="rect">
                      <a:avLst/>
                    </a:prstGeom>
                    <a:noFill/>
                  </pic:spPr>
                </pic:pic>
              </a:graphicData>
            </a:graphic>
          </wp:anchor>
        </w:drawing>
      </w:r>
      <w:r w:rsidRPr="00F66147">
        <w:t xml:space="preserve">4. Data standards and </w:t>
      </w:r>
      <w:r>
        <w:t>q</w:t>
      </w:r>
      <w:r w:rsidRPr="00F66147">
        <w:t>uality</w:t>
      </w:r>
    </w:p>
    <w:p w14:paraId="6BC9FF2D" w14:textId="70AFE01F" w:rsidR="00014D90" w:rsidRDefault="00014D90" w:rsidP="00014D90">
      <w:pPr>
        <w:rPr>
          <w:rFonts w:ascii="VIC" w:hAnsi="VIC"/>
          <w:bCs/>
        </w:rPr>
      </w:pPr>
      <w:r>
        <w:rPr>
          <w:rFonts w:ascii="VIC" w:hAnsi="VIC"/>
          <w:bCs/>
        </w:rPr>
        <w:t>D</w:t>
      </w:r>
      <w:r w:rsidRPr="00F66147">
        <w:rPr>
          <w:rFonts w:ascii="VIC" w:hAnsi="VIC"/>
          <w:bCs/>
        </w:rPr>
        <w:t xml:space="preserve">ata standards and </w:t>
      </w:r>
      <w:r>
        <w:rPr>
          <w:rFonts w:ascii="VIC" w:hAnsi="VIC"/>
          <w:bCs/>
        </w:rPr>
        <w:t>q</w:t>
      </w:r>
      <w:r w:rsidRPr="00F66147">
        <w:rPr>
          <w:rFonts w:ascii="VIC" w:hAnsi="VIC"/>
          <w:bCs/>
        </w:rPr>
        <w:t xml:space="preserve">uality requirements </w:t>
      </w:r>
      <w:r>
        <w:rPr>
          <w:rFonts w:ascii="VIC" w:hAnsi="VIC"/>
          <w:bCs/>
        </w:rPr>
        <w:t>consider</w:t>
      </w:r>
      <w:r w:rsidRPr="00F66147" w:rsidDel="00004ECB">
        <w:rPr>
          <w:rFonts w:ascii="VIC" w:hAnsi="VIC"/>
          <w:bCs/>
        </w:rPr>
        <w:t xml:space="preserve"> </w:t>
      </w:r>
      <w:r w:rsidRPr="00F66147">
        <w:rPr>
          <w:rFonts w:ascii="VIC" w:hAnsi="VIC"/>
          <w:bCs/>
        </w:rPr>
        <w:t xml:space="preserve">how data is managed including definition, classification, requirements, quality, and validation.  </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70ED5" w:rsidRPr="00F359BE" w14:paraId="2B534DAB" w14:textId="77777777" w:rsidTr="0035528A">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46C3FB4"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67D4AE6F"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FAC460B" wp14:editId="4F07E165">
                  <wp:extent cx="324000" cy="324000"/>
                  <wp:effectExtent l="0" t="0" r="0" b="0"/>
                  <wp:docPr id="24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6534D48E"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5ED1E1" wp14:editId="5CA69E0C">
                  <wp:extent cx="324000" cy="324000"/>
                  <wp:effectExtent l="0" t="0" r="0" b="0"/>
                  <wp:docPr id="24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36CB2B9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7F0A0F31" wp14:editId="3FF5CD07">
                  <wp:extent cx="324000" cy="341053"/>
                  <wp:effectExtent l="0" t="0" r="0" b="1905"/>
                  <wp:docPr id="25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70ED5" w:rsidRPr="00010700" w14:paraId="4E58CC8E" w14:textId="77777777" w:rsidTr="0035528A">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456DEF5" w14:textId="15BA4007" w:rsidR="00D70ED5" w:rsidRPr="00D70ED5" w:rsidRDefault="00FF115F" w:rsidP="00D70ED5">
            <w:pPr>
              <w:pStyle w:val="Tabletext"/>
              <w:rPr>
                <w:rFonts w:asciiTheme="majorHAnsi" w:hAnsiTheme="majorHAnsi"/>
              </w:rPr>
            </w:pPr>
            <w:r>
              <w:rPr>
                <w:rFonts w:asciiTheme="majorHAnsi" w:hAnsiTheme="majorHAnsi"/>
              </w:rPr>
              <w:t xml:space="preserve">4.1 </w:t>
            </w:r>
            <w:r w:rsidR="00D70ED5" w:rsidRPr="00D70ED5">
              <w:rPr>
                <w:rFonts w:asciiTheme="majorHAnsi" w:hAnsiTheme="majorHAnsi"/>
              </w:rPr>
              <w:t xml:space="preserve">Data formats </w:t>
            </w:r>
          </w:p>
          <w:p w14:paraId="35D7537E" w14:textId="33B435CC" w:rsidR="00D70ED5" w:rsidRPr="00590025" w:rsidRDefault="00D70ED5" w:rsidP="00D70ED5">
            <w:pPr>
              <w:pStyle w:val="Tabletext"/>
              <w:rPr>
                <w:rFonts w:asciiTheme="majorHAnsi" w:hAnsiTheme="majorHAnsi"/>
              </w:rPr>
            </w:pPr>
            <w:r w:rsidRPr="00101D9B">
              <w:t>(ISO19650</w:t>
            </w:r>
            <w:r w:rsidRPr="00101D9B">
              <w:rPr>
                <w:bCs/>
              </w:rPr>
              <w:t>, VDAS</w:t>
            </w:r>
            <w:r w:rsidRPr="00101D9B">
              <w:t>)</w:t>
            </w:r>
          </w:p>
        </w:tc>
        <w:tc>
          <w:tcPr>
            <w:tcW w:w="2551" w:type="dxa"/>
            <w:shd w:val="clear" w:color="auto" w:fill="F2F2F2" w:themeFill="background1" w:themeFillShade="F2"/>
          </w:tcPr>
          <w:p w14:paraId="20AACF5C" w14:textId="28714C49" w:rsidR="00D70ED5" w:rsidRPr="00D70ED5" w:rsidRDefault="001129E0" w:rsidP="00D70ED5">
            <w:pPr>
              <w:pStyle w:val="Tabletext"/>
            </w:pPr>
            <w:r w:rsidRPr="000318F1">
              <w:rPr>
                <w:b/>
                <w:bCs/>
              </w:rPr>
              <w:t>4.1.1</w:t>
            </w:r>
            <w:r>
              <w:t xml:space="preserve"> </w:t>
            </w:r>
            <w:r w:rsidR="00D70ED5" w:rsidRPr="00D70ED5">
              <w:t>Data format requirements are created and documented to support the organisational ‘level of information need’.</w:t>
            </w:r>
          </w:p>
        </w:tc>
        <w:tc>
          <w:tcPr>
            <w:tcW w:w="2551" w:type="dxa"/>
            <w:shd w:val="clear" w:color="auto" w:fill="F2F2F2" w:themeFill="background1" w:themeFillShade="F2"/>
          </w:tcPr>
          <w:p w14:paraId="53E1B3F1" w14:textId="23D45D39" w:rsidR="00D70ED5" w:rsidRPr="00D70ED5" w:rsidRDefault="001129E0" w:rsidP="00D70ED5">
            <w:pPr>
              <w:pStyle w:val="Tabletext"/>
            </w:pPr>
            <w:r w:rsidRPr="000318F1">
              <w:rPr>
                <w:b/>
                <w:bCs/>
              </w:rPr>
              <w:t>4.1.2</w:t>
            </w:r>
            <w:r>
              <w:t xml:space="preserve"> </w:t>
            </w:r>
            <w:r w:rsidR="00D70ED5" w:rsidRPr="00D70ED5">
              <w:t>Common data formats are used and maintained.</w:t>
            </w:r>
          </w:p>
        </w:tc>
        <w:tc>
          <w:tcPr>
            <w:tcW w:w="2551" w:type="dxa"/>
            <w:shd w:val="clear" w:color="auto" w:fill="F2F2F2" w:themeFill="background1" w:themeFillShade="F2"/>
          </w:tcPr>
          <w:p w14:paraId="14C1153F" w14:textId="2D0E01A9" w:rsidR="00D70ED5" w:rsidRPr="00D70ED5" w:rsidRDefault="001129E0" w:rsidP="00D70ED5">
            <w:pPr>
              <w:pStyle w:val="Tabletext"/>
            </w:pPr>
            <w:r w:rsidRPr="000318F1">
              <w:rPr>
                <w:b/>
                <w:bCs/>
              </w:rPr>
              <w:t>4.1.3</w:t>
            </w:r>
            <w:r>
              <w:t xml:space="preserve"> </w:t>
            </w:r>
            <w:r w:rsidR="00D70ED5" w:rsidRPr="00D70ED5">
              <w:t>Consistent and open data formats are used to enable automated interoperability.</w:t>
            </w:r>
          </w:p>
        </w:tc>
      </w:tr>
      <w:tr w:rsidR="00D70ED5" w:rsidRPr="00010700" w14:paraId="25C039F8" w14:textId="77777777" w:rsidTr="0035528A">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A7CA00E" w14:textId="5E9E57D4" w:rsidR="00D70ED5" w:rsidRPr="00D70ED5" w:rsidRDefault="00FF115F" w:rsidP="00D70ED5">
            <w:pPr>
              <w:pStyle w:val="Tabletext"/>
              <w:rPr>
                <w:rFonts w:asciiTheme="majorHAnsi" w:hAnsiTheme="majorHAnsi"/>
              </w:rPr>
            </w:pPr>
            <w:r>
              <w:rPr>
                <w:rFonts w:asciiTheme="majorHAnsi" w:hAnsiTheme="majorHAnsi"/>
              </w:rPr>
              <w:t xml:space="preserve">4.2 </w:t>
            </w:r>
            <w:r w:rsidR="00D70ED5" w:rsidRPr="00D70ED5">
              <w:rPr>
                <w:rFonts w:asciiTheme="majorHAnsi" w:hAnsiTheme="majorHAnsi"/>
              </w:rPr>
              <w:t>Data classification</w:t>
            </w:r>
          </w:p>
          <w:p w14:paraId="681D6965" w14:textId="7A15256E" w:rsidR="00D70ED5" w:rsidRPr="00101D9B" w:rsidRDefault="00D70ED5" w:rsidP="00D70ED5">
            <w:pPr>
              <w:pStyle w:val="Tabletext"/>
              <w:rPr>
                <w:b/>
                <w:bCs/>
              </w:rPr>
            </w:pPr>
            <w:r w:rsidRPr="00DB6662">
              <w:t>(ISO19650</w:t>
            </w:r>
            <w:r w:rsidRPr="00DB6662">
              <w:rPr>
                <w:bCs/>
              </w:rPr>
              <w:t>, VDAS)</w:t>
            </w:r>
          </w:p>
        </w:tc>
        <w:tc>
          <w:tcPr>
            <w:tcW w:w="2551" w:type="dxa"/>
            <w:shd w:val="clear" w:color="auto" w:fill="F2F2F2" w:themeFill="background1" w:themeFillShade="F2"/>
          </w:tcPr>
          <w:p w14:paraId="4B6129EC" w14:textId="46837E3D" w:rsidR="00D70ED5" w:rsidRPr="00D70ED5" w:rsidRDefault="001129E0" w:rsidP="00D70ED5">
            <w:pPr>
              <w:pStyle w:val="Tabletext"/>
            </w:pPr>
            <w:r w:rsidRPr="000318F1">
              <w:rPr>
                <w:b/>
                <w:bCs/>
              </w:rPr>
              <w:t>4.2.1</w:t>
            </w:r>
            <w:r>
              <w:t xml:space="preserve"> </w:t>
            </w:r>
            <w:r w:rsidR="00D70ED5" w:rsidRPr="00D70ED5">
              <w:t>Data classification and associated meta-data is defined.</w:t>
            </w:r>
          </w:p>
        </w:tc>
        <w:tc>
          <w:tcPr>
            <w:tcW w:w="2551" w:type="dxa"/>
            <w:shd w:val="clear" w:color="auto" w:fill="F2F2F2" w:themeFill="background1" w:themeFillShade="F2"/>
          </w:tcPr>
          <w:p w14:paraId="69922197" w14:textId="7AD8237E" w:rsidR="00D70ED5" w:rsidRPr="00D70ED5" w:rsidRDefault="001129E0" w:rsidP="00D70ED5">
            <w:pPr>
              <w:pStyle w:val="Tabletext"/>
            </w:pPr>
            <w:r w:rsidRPr="000318F1">
              <w:rPr>
                <w:b/>
                <w:bCs/>
              </w:rPr>
              <w:t>4.2.2</w:t>
            </w:r>
            <w:r>
              <w:t xml:space="preserve"> </w:t>
            </w:r>
            <w:r w:rsidR="00D70ED5" w:rsidRPr="00D70ED5">
              <w:t>Structured data management is applied consistently across projects.</w:t>
            </w:r>
          </w:p>
        </w:tc>
        <w:tc>
          <w:tcPr>
            <w:tcW w:w="2551" w:type="dxa"/>
            <w:shd w:val="clear" w:color="auto" w:fill="F2F2F2" w:themeFill="background1" w:themeFillShade="F2"/>
          </w:tcPr>
          <w:p w14:paraId="261F9C69" w14:textId="3CC9355F" w:rsidR="00D70ED5" w:rsidRPr="00D70ED5" w:rsidRDefault="001129E0" w:rsidP="00D70ED5">
            <w:pPr>
              <w:pStyle w:val="Tabletext"/>
            </w:pPr>
            <w:r w:rsidRPr="000318F1">
              <w:rPr>
                <w:b/>
                <w:bCs/>
              </w:rPr>
              <w:t>4.2.3</w:t>
            </w:r>
            <w:r>
              <w:t xml:space="preserve"> </w:t>
            </w:r>
            <w:r w:rsidR="00D70ED5" w:rsidRPr="00D70ED5">
              <w:t>Department/Agency functions (e.g. Finance, customer, Asset Management) use an interoperable classification system.</w:t>
            </w:r>
          </w:p>
        </w:tc>
      </w:tr>
      <w:tr w:rsidR="00D70ED5" w:rsidRPr="00010700" w14:paraId="1B9BF6E7" w14:textId="77777777" w:rsidTr="0035528A">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95BBCF5" w14:textId="30B4160F" w:rsidR="00D70ED5" w:rsidRPr="00D70ED5" w:rsidRDefault="00FF115F" w:rsidP="00D70ED5">
            <w:pPr>
              <w:pStyle w:val="Tabletext"/>
              <w:rPr>
                <w:rFonts w:asciiTheme="majorHAnsi" w:hAnsiTheme="majorHAnsi"/>
              </w:rPr>
            </w:pPr>
            <w:r>
              <w:rPr>
                <w:rFonts w:asciiTheme="majorHAnsi" w:hAnsiTheme="majorHAnsi"/>
              </w:rPr>
              <w:t xml:space="preserve">4.3 </w:t>
            </w:r>
            <w:r w:rsidR="00D70ED5" w:rsidRPr="00D70ED5">
              <w:rPr>
                <w:rFonts w:asciiTheme="majorHAnsi" w:hAnsiTheme="majorHAnsi"/>
              </w:rPr>
              <w:t>Data quality</w:t>
            </w:r>
          </w:p>
          <w:p w14:paraId="415F1BB2" w14:textId="5F6CCFF4" w:rsidR="00D70ED5" w:rsidRPr="00DB6662" w:rsidRDefault="00D70ED5" w:rsidP="00D70ED5">
            <w:pPr>
              <w:pStyle w:val="Tabletext"/>
              <w:rPr>
                <w:b/>
                <w:bCs/>
              </w:rPr>
            </w:pPr>
            <w:r w:rsidRPr="00DB6662">
              <w:t>(ISO19650</w:t>
            </w:r>
            <w:r w:rsidRPr="00DB6662">
              <w:rPr>
                <w:bCs/>
              </w:rPr>
              <w:t>, VDAS</w:t>
            </w:r>
            <w:r w:rsidRPr="00DB6662">
              <w:t>)</w:t>
            </w:r>
          </w:p>
        </w:tc>
        <w:tc>
          <w:tcPr>
            <w:tcW w:w="2551" w:type="dxa"/>
            <w:shd w:val="clear" w:color="auto" w:fill="F2F2F2" w:themeFill="background1" w:themeFillShade="F2"/>
          </w:tcPr>
          <w:p w14:paraId="78B640D2" w14:textId="53E5B8E9" w:rsidR="00D70ED5" w:rsidRPr="00D70ED5" w:rsidRDefault="001129E0" w:rsidP="00D70ED5">
            <w:pPr>
              <w:pStyle w:val="Tabletext"/>
            </w:pPr>
            <w:r w:rsidRPr="000318F1">
              <w:rPr>
                <w:b/>
                <w:bCs/>
              </w:rPr>
              <w:t>4.3.1</w:t>
            </w:r>
            <w:r>
              <w:t xml:space="preserve"> </w:t>
            </w:r>
            <w:r w:rsidR="00D70ED5" w:rsidRPr="00D70ED5">
              <w:t>Organisational data quality needs are defined.</w:t>
            </w:r>
          </w:p>
        </w:tc>
        <w:tc>
          <w:tcPr>
            <w:tcW w:w="2551" w:type="dxa"/>
            <w:shd w:val="clear" w:color="auto" w:fill="F2F2F2" w:themeFill="background1" w:themeFillShade="F2"/>
          </w:tcPr>
          <w:p w14:paraId="02E1AB3C" w14:textId="1E56A45D" w:rsidR="00D70ED5" w:rsidRPr="00D70ED5" w:rsidRDefault="001129E0" w:rsidP="00D70ED5">
            <w:pPr>
              <w:pStyle w:val="Tabletext"/>
            </w:pPr>
            <w:r w:rsidRPr="000318F1">
              <w:rPr>
                <w:b/>
                <w:bCs/>
              </w:rPr>
              <w:t>4.3.2</w:t>
            </w:r>
            <w:r>
              <w:t xml:space="preserve"> </w:t>
            </w:r>
            <w:r w:rsidR="00D70ED5" w:rsidRPr="00D70ED5">
              <w:t>A data quality assurance process is in place.</w:t>
            </w:r>
          </w:p>
        </w:tc>
        <w:tc>
          <w:tcPr>
            <w:tcW w:w="2551" w:type="dxa"/>
            <w:shd w:val="clear" w:color="auto" w:fill="F2F2F2" w:themeFill="background1" w:themeFillShade="F2"/>
          </w:tcPr>
          <w:p w14:paraId="2672C27D" w14:textId="6DB41FE7" w:rsidR="00D70ED5" w:rsidRPr="00D70ED5" w:rsidRDefault="001129E0" w:rsidP="00D70ED5">
            <w:pPr>
              <w:pStyle w:val="Tabletext"/>
            </w:pPr>
            <w:r w:rsidRPr="000318F1">
              <w:rPr>
                <w:b/>
                <w:bCs/>
              </w:rPr>
              <w:t>4.3.3</w:t>
            </w:r>
            <w:r>
              <w:t xml:space="preserve"> </w:t>
            </w:r>
            <w:r w:rsidR="00D70ED5" w:rsidRPr="00D70ED5">
              <w:t>Missing or incomplete information is actively remedied, forming validated, trusted data.</w:t>
            </w:r>
          </w:p>
        </w:tc>
      </w:tr>
      <w:tr w:rsidR="00D70ED5" w:rsidRPr="00010700" w14:paraId="5EBF331F" w14:textId="77777777" w:rsidTr="0035528A">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8190832" w14:textId="4E8942DC" w:rsidR="00D70ED5" w:rsidRPr="00D70ED5" w:rsidRDefault="00FF115F" w:rsidP="00D70ED5">
            <w:pPr>
              <w:pStyle w:val="Tabletext"/>
              <w:rPr>
                <w:rFonts w:asciiTheme="majorHAnsi" w:hAnsiTheme="majorHAnsi"/>
              </w:rPr>
            </w:pPr>
            <w:r>
              <w:rPr>
                <w:rFonts w:asciiTheme="majorHAnsi" w:hAnsiTheme="majorHAnsi"/>
              </w:rPr>
              <w:t xml:space="preserve">4.4 </w:t>
            </w:r>
            <w:r w:rsidR="00D70ED5" w:rsidRPr="00D70ED5">
              <w:rPr>
                <w:rFonts w:asciiTheme="majorHAnsi" w:hAnsiTheme="majorHAnsi"/>
              </w:rPr>
              <w:t>Data validation</w:t>
            </w:r>
          </w:p>
          <w:p w14:paraId="24EBC5F3" w14:textId="235C6180" w:rsidR="00D70ED5" w:rsidRPr="00DB6662" w:rsidRDefault="00D70ED5" w:rsidP="00D70ED5">
            <w:pPr>
              <w:pStyle w:val="Tabletext"/>
              <w:rPr>
                <w:b/>
                <w:bCs/>
              </w:rPr>
            </w:pPr>
            <w:r w:rsidRPr="000866AA">
              <w:t>(ISO19650</w:t>
            </w:r>
            <w:r w:rsidRPr="000866AA">
              <w:rPr>
                <w:bCs/>
              </w:rPr>
              <w:t>, VDAS</w:t>
            </w:r>
            <w:r w:rsidRPr="000866AA">
              <w:t>)</w:t>
            </w:r>
          </w:p>
        </w:tc>
        <w:tc>
          <w:tcPr>
            <w:tcW w:w="2551" w:type="dxa"/>
            <w:shd w:val="clear" w:color="auto" w:fill="F2F2F2" w:themeFill="background1" w:themeFillShade="F2"/>
          </w:tcPr>
          <w:p w14:paraId="0415C888" w14:textId="309E4DDC" w:rsidR="00D70ED5" w:rsidRPr="00D70ED5" w:rsidRDefault="001129E0" w:rsidP="00D70ED5">
            <w:pPr>
              <w:pStyle w:val="Tabletext"/>
            </w:pPr>
            <w:r w:rsidRPr="000318F1">
              <w:rPr>
                <w:b/>
                <w:bCs/>
              </w:rPr>
              <w:t>4.4.1</w:t>
            </w:r>
            <w:r>
              <w:t xml:space="preserve"> </w:t>
            </w:r>
            <w:r w:rsidR="00D70ED5" w:rsidRPr="00D70ED5">
              <w:t>Data validation rulesets are defined and implemented.</w:t>
            </w:r>
          </w:p>
        </w:tc>
        <w:tc>
          <w:tcPr>
            <w:tcW w:w="2551" w:type="dxa"/>
            <w:shd w:val="clear" w:color="auto" w:fill="F2F2F2" w:themeFill="background1" w:themeFillShade="F2"/>
          </w:tcPr>
          <w:p w14:paraId="52BAC74C" w14:textId="15388A08" w:rsidR="00D70ED5" w:rsidRPr="00D70ED5" w:rsidRDefault="001129E0" w:rsidP="00D70ED5">
            <w:pPr>
              <w:pStyle w:val="Tabletext"/>
            </w:pPr>
            <w:r w:rsidRPr="000318F1">
              <w:rPr>
                <w:b/>
                <w:bCs/>
              </w:rPr>
              <w:t>4.4.2</w:t>
            </w:r>
            <w:r>
              <w:t xml:space="preserve"> </w:t>
            </w:r>
            <w:r w:rsidR="00D70ED5" w:rsidRPr="00D70ED5">
              <w:t>Data validation is semi-automated based on data requirements and open data formats.</w:t>
            </w:r>
          </w:p>
        </w:tc>
        <w:tc>
          <w:tcPr>
            <w:tcW w:w="2551" w:type="dxa"/>
            <w:shd w:val="clear" w:color="auto" w:fill="F2F2F2" w:themeFill="background1" w:themeFillShade="F2"/>
          </w:tcPr>
          <w:p w14:paraId="627C89CC" w14:textId="2D4CFF8D" w:rsidR="00D70ED5" w:rsidRPr="00D70ED5" w:rsidRDefault="001129E0" w:rsidP="00D70ED5">
            <w:pPr>
              <w:pStyle w:val="Tabletext"/>
            </w:pPr>
            <w:r w:rsidRPr="000318F1">
              <w:rPr>
                <w:b/>
                <w:bCs/>
              </w:rPr>
              <w:t>4.4.3</w:t>
            </w:r>
            <w:r>
              <w:t xml:space="preserve"> </w:t>
            </w:r>
            <w:r w:rsidR="00D70ED5" w:rsidRPr="00D70ED5">
              <w:t>Automated data validation is preferred and implemented.</w:t>
            </w:r>
          </w:p>
        </w:tc>
      </w:tr>
      <w:tr w:rsidR="00D70ED5" w:rsidRPr="00010700" w14:paraId="5FAA2EB7" w14:textId="77777777" w:rsidTr="0035528A">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ECF0B02" w14:textId="35AF57BF" w:rsidR="00D70ED5" w:rsidRPr="00D70ED5" w:rsidRDefault="00FF115F" w:rsidP="00D70ED5">
            <w:pPr>
              <w:pStyle w:val="Tabletext"/>
              <w:rPr>
                <w:rFonts w:asciiTheme="majorHAnsi" w:hAnsiTheme="majorHAnsi"/>
              </w:rPr>
            </w:pPr>
            <w:r>
              <w:rPr>
                <w:rFonts w:asciiTheme="majorHAnsi" w:hAnsiTheme="majorHAnsi"/>
              </w:rPr>
              <w:t xml:space="preserve">4.5 </w:t>
            </w:r>
            <w:r w:rsidR="00D70ED5" w:rsidRPr="00D70ED5">
              <w:rPr>
                <w:rFonts w:asciiTheme="majorHAnsi" w:hAnsiTheme="majorHAnsi"/>
              </w:rPr>
              <w:t xml:space="preserve">Data security </w:t>
            </w:r>
          </w:p>
          <w:p w14:paraId="6A9E1CAE" w14:textId="07E60E1E" w:rsidR="00D70ED5" w:rsidRPr="000866AA" w:rsidRDefault="00D70ED5" w:rsidP="00D70ED5">
            <w:pPr>
              <w:pStyle w:val="Tabletext"/>
              <w:rPr>
                <w:b/>
                <w:bCs/>
              </w:rPr>
            </w:pPr>
            <w:r w:rsidRPr="00F66147">
              <w:t>(ISO</w:t>
            </w:r>
            <w:r>
              <w:t xml:space="preserve"> </w:t>
            </w:r>
            <w:r w:rsidRPr="00F66147">
              <w:t>19650-5)</w:t>
            </w:r>
          </w:p>
        </w:tc>
        <w:tc>
          <w:tcPr>
            <w:tcW w:w="2551" w:type="dxa"/>
            <w:shd w:val="clear" w:color="auto" w:fill="F2F2F2" w:themeFill="background1" w:themeFillShade="F2"/>
          </w:tcPr>
          <w:p w14:paraId="4EBF35D2" w14:textId="68220474" w:rsidR="00D70ED5" w:rsidRPr="00D70ED5" w:rsidRDefault="001129E0" w:rsidP="00D70ED5">
            <w:pPr>
              <w:pStyle w:val="Tabletext"/>
            </w:pPr>
            <w:r w:rsidRPr="000318F1">
              <w:rPr>
                <w:b/>
                <w:bCs/>
              </w:rPr>
              <w:t>4.5.1</w:t>
            </w:r>
            <w:r>
              <w:t xml:space="preserve"> </w:t>
            </w:r>
            <w:r w:rsidR="00D70ED5" w:rsidRPr="00D70ED5">
              <w:t>The Department/Agency Lead implements organisational data security, interoperability, access, and reporting requirements in line with ISO 19650–5.</w:t>
            </w:r>
          </w:p>
        </w:tc>
        <w:tc>
          <w:tcPr>
            <w:tcW w:w="2551" w:type="dxa"/>
            <w:shd w:val="clear" w:color="auto" w:fill="F2F2F2" w:themeFill="background1" w:themeFillShade="F2"/>
          </w:tcPr>
          <w:p w14:paraId="1880A7BC" w14:textId="7390FE44" w:rsidR="00D70ED5" w:rsidRPr="00D70ED5" w:rsidRDefault="001129E0" w:rsidP="00D70ED5">
            <w:pPr>
              <w:pStyle w:val="Tabletext"/>
            </w:pPr>
            <w:r w:rsidRPr="000318F1">
              <w:rPr>
                <w:b/>
                <w:bCs/>
              </w:rPr>
              <w:t>4.5.2</w:t>
            </w:r>
            <w:r>
              <w:t xml:space="preserve"> </w:t>
            </w:r>
            <w:r w:rsidR="00A24900" w:rsidRPr="00A24900">
              <w:t>The Department/Agency Lead implements organisational data security, interoperability, access, and reporting requirements in line with ISO 19650–5.</w:t>
            </w:r>
          </w:p>
        </w:tc>
        <w:tc>
          <w:tcPr>
            <w:tcW w:w="2551" w:type="dxa"/>
            <w:shd w:val="clear" w:color="auto" w:fill="F2F2F2" w:themeFill="background1" w:themeFillShade="F2"/>
          </w:tcPr>
          <w:p w14:paraId="1AAFA719" w14:textId="4CB3DEBA" w:rsidR="00D70ED5" w:rsidRPr="00D70ED5" w:rsidRDefault="001129E0" w:rsidP="00D70ED5">
            <w:pPr>
              <w:pStyle w:val="Tabletext"/>
            </w:pPr>
            <w:r w:rsidRPr="000318F1">
              <w:rPr>
                <w:b/>
                <w:bCs/>
              </w:rPr>
              <w:t>4.5.3</w:t>
            </w:r>
            <w:r>
              <w:t xml:space="preserve"> </w:t>
            </w:r>
            <w:r w:rsidR="00D70ED5" w:rsidRPr="00D70ED5">
              <w:t>The Department/Agency Lead maintains portfolio-wide information/data security controls including interoperability requirements.</w:t>
            </w:r>
          </w:p>
        </w:tc>
      </w:tr>
    </w:tbl>
    <w:p w14:paraId="28B98938" w14:textId="77777777" w:rsidR="009D7FD7" w:rsidRPr="00F66147" w:rsidRDefault="009D7FD7" w:rsidP="00014D90">
      <w:pPr>
        <w:rPr>
          <w:rFonts w:ascii="VIC" w:hAnsi="VIC"/>
          <w:bCs/>
        </w:rPr>
      </w:pPr>
    </w:p>
    <w:p w14:paraId="70ED8743" w14:textId="77777777" w:rsidR="00014D90" w:rsidRPr="00F66147" w:rsidRDefault="00014D90" w:rsidP="00D70ED5">
      <w:pPr>
        <w:pStyle w:val="Heading3"/>
      </w:pPr>
      <w:r>
        <w:rPr>
          <w:noProof/>
        </w:rPr>
        <w:lastRenderedPageBreak/>
        <w:drawing>
          <wp:anchor distT="0" distB="0" distL="114300" distR="114300" simplePos="0" relativeHeight="251680768" behindDoc="1" locked="0" layoutInCell="1" allowOverlap="1" wp14:anchorId="61475192" wp14:editId="6173B472">
            <wp:simplePos x="0" y="0"/>
            <wp:positionH relativeFrom="margin">
              <wp:posOffset>5340556</wp:posOffset>
            </wp:positionH>
            <wp:positionV relativeFrom="paragraph">
              <wp:posOffset>9525</wp:posOffset>
            </wp:positionV>
            <wp:extent cx="792480" cy="737870"/>
            <wp:effectExtent l="0" t="0" r="0" b="5080"/>
            <wp:wrapTight wrapText="bothSides">
              <wp:wrapPolygon edited="0">
                <wp:start x="0" y="1115"/>
                <wp:lineTo x="0" y="21191"/>
                <wp:lineTo x="19212" y="21191"/>
                <wp:lineTo x="19212" y="1115"/>
                <wp:lineTo x="0" y="111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5. Technology and </w:t>
      </w:r>
      <w:r>
        <w:t>s</w:t>
      </w:r>
      <w:r w:rsidRPr="00F66147">
        <w:t>ystems</w:t>
      </w:r>
    </w:p>
    <w:p w14:paraId="636AF8EB" w14:textId="4CB5E4EE" w:rsidR="00014D90" w:rsidRDefault="00014D90" w:rsidP="00D70ED5">
      <w:pPr>
        <w:keepNext/>
      </w:pPr>
      <w:r>
        <w:t>T</w:t>
      </w:r>
      <w:r w:rsidRPr="00F66147">
        <w:t xml:space="preserve">echnology and systems requirements </w:t>
      </w:r>
      <w:r>
        <w:t>consider</w:t>
      </w:r>
      <w:r w:rsidRPr="00F66147" w:rsidDel="00004ECB">
        <w:t xml:space="preserve"> </w:t>
      </w:r>
      <w:r w:rsidRPr="00F66147">
        <w:t>how technology and systems are defined, optimised, used, integrated, and hosted. This includes the digital processes, environments, tools, and workflows required to support effective project delivery and ongoing outcomes.</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70ED5" w:rsidRPr="00F359BE" w14:paraId="79F2F310" w14:textId="77777777" w:rsidTr="00492A23">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6F6FDB4" w14:textId="77777777" w:rsidR="00D70ED5" w:rsidRPr="00210B17" w:rsidRDefault="00D70ED5" w:rsidP="00D70ED5">
            <w:pPr>
              <w:keepNext/>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7C6FCB36"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F4ABEF0" wp14:editId="118BB5B0">
                  <wp:extent cx="324000" cy="324000"/>
                  <wp:effectExtent l="0" t="0" r="0" b="0"/>
                  <wp:docPr id="25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67D3DB50"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7C5D2C4" wp14:editId="3B337B07">
                  <wp:extent cx="324000" cy="324000"/>
                  <wp:effectExtent l="0" t="0" r="0" b="0"/>
                  <wp:docPr id="25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45918047"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1037C82" wp14:editId="3DCC4D36">
                  <wp:extent cx="324000" cy="341053"/>
                  <wp:effectExtent l="0" t="0" r="0" b="1905"/>
                  <wp:docPr id="6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70ED5" w:rsidRPr="00010700" w14:paraId="4CEF9C44" w14:textId="77777777" w:rsidTr="00492A23">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8C1FE5E" w14:textId="2B5A5449" w:rsidR="00D70ED5" w:rsidRPr="00D70ED5" w:rsidRDefault="00FF115F" w:rsidP="00D70ED5">
            <w:pPr>
              <w:pStyle w:val="Tabletext"/>
              <w:rPr>
                <w:rFonts w:asciiTheme="majorHAnsi" w:hAnsiTheme="majorHAnsi"/>
              </w:rPr>
            </w:pPr>
            <w:r>
              <w:rPr>
                <w:rFonts w:asciiTheme="majorHAnsi" w:hAnsiTheme="majorHAnsi"/>
              </w:rPr>
              <w:t xml:space="preserve">5.1 </w:t>
            </w:r>
            <w:r w:rsidR="00D70ED5" w:rsidRPr="00D70ED5">
              <w:rPr>
                <w:rFonts w:asciiTheme="majorHAnsi" w:hAnsiTheme="majorHAnsi"/>
              </w:rPr>
              <w:t xml:space="preserve">Legacy systems and common data environments </w:t>
            </w:r>
          </w:p>
          <w:p w14:paraId="7863B3C1" w14:textId="2548547C" w:rsidR="00D70ED5" w:rsidRPr="00590025" w:rsidRDefault="00D70ED5" w:rsidP="00D70ED5">
            <w:pPr>
              <w:pStyle w:val="Tabletext"/>
              <w:rPr>
                <w:rFonts w:asciiTheme="majorHAnsi" w:hAnsiTheme="majorHAnsi"/>
              </w:rPr>
            </w:pPr>
            <w:r w:rsidRPr="004F386B">
              <w:t>(ISO19650, ISO55000)</w:t>
            </w:r>
          </w:p>
        </w:tc>
        <w:tc>
          <w:tcPr>
            <w:tcW w:w="2551" w:type="dxa"/>
            <w:shd w:val="clear" w:color="auto" w:fill="F2F2F2" w:themeFill="background1" w:themeFillShade="F2"/>
          </w:tcPr>
          <w:p w14:paraId="23F3F890" w14:textId="3F6B99C3" w:rsidR="00D70ED5" w:rsidRPr="00010700" w:rsidRDefault="001129E0" w:rsidP="00D70ED5">
            <w:pPr>
              <w:pStyle w:val="Tabletext"/>
            </w:pPr>
            <w:r w:rsidRPr="000318F1">
              <w:rPr>
                <w:b/>
                <w:bCs/>
              </w:rPr>
              <w:t>5.1.1</w:t>
            </w:r>
            <w:r>
              <w:t xml:space="preserve"> </w:t>
            </w:r>
            <w:r w:rsidR="00D70ED5">
              <w:t xml:space="preserve">Existing systems are assessed against </w:t>
            </w:r>
            <w:r w:rsidR="00D70ED5" w:rsidRPr="004F386B">
              <w:t>future</w:t>
            </w:r>
            <w:r w:rsidR="00D70ED5" w:rsidRPr="00F66147">
              <w:t xml:space="preserve"> </w:t>
            </w:r>
            <w:r w:rsidR="00D70ED5">
              <w:t xml:space="preserve">project delivery and operational </w:t>
            </w:r>
            <w:r w:rsidR="00D70ED5" w:rsidRPr="00F66147">
              <w:t xml:space="preserve">information </w:t>
            </w:r>
            <w:r w:rsidR="00D70ED5">
              <w:t>needs</w:t>
            </w:r>
            <w:r w:rsidR="00D70ED5" w:rsidRPr="00F66147">
              <w:t xml:space="preserve">. </w:t>
            </w:r>
          </w:p>
        </w:tc>
        <w:tc>
          <w:tcPr>
            <w:tcW w:w="2551" w:type="dxa"/>
            <w:shd w:val="clear" w:color="auto" w:fill="F2F2F2" w:themeFill="background1" w:themeFillShade="F2"/>
          </w:tcPr>
          <w:p w14:paraId="6193731E" w14:textId="5E4BCDA5" w:rsidR="00D70ED5" w:rsidRPr="004E5394" w:rsidRDefault="001129E0" w:rsidP="00D70ED5">
            <w:pPr>
              <w:pStyle w:val="Tabletext"/>
            </w:pPr>
            <w:r w:rsidRPr="000318F1">
              <w:rPr>
                <w:b/>
                <w:bCs/>
              </w:rPr>
              <w:t>5.1.2</w:t>
            </w:r>
            <w:r>
              <w:t xml:space="preserve"> </w:t>
            </w:r>
            <w:r w:rsidR="00D70ED5" w:rsidRPr="005964A0">
              <w:t xml:space="preserve">Legacy systems are integrated with a CDE or </w:t>
            </w:r>
            <w:r w:rsidR="00D70ED5">
              <w:t>retired or replaced</w:t>
            </w:r>
            <w:r w:rsidR="00D70ED5" w:rsidRPr="005964A0">
              <w:t xml:space="preserve"> if unsuitable. </w:t>
            </w:r>
            <w:r w:rsidR="00D70ED5">
              <w:t xml:space="preserve">Consistent </w:t>
            </w:r>
            <w:r w:rsidR="00D70ED5" w:rsidRPr="00F66147">
              <w:t>identifiers</w:t>
            </w:r>
            <w:r w:rsidR="00D70ED5">
              <w:t>/</w:t>
            </w:r>
            <w:r w:rsidR="00D70ED5" w:rsidRPr="00F66147">
              <w:t xml:space="preserve">codification </w:t>
            </w:r>
            <w:r w:rsidR="00D70ED5">
              <w:t xml:space="preserve">is implemented </w:t>
            </w:r>
            <w:r w:rsidR="00D70ED5" w:rsidRPr="00F66147">
              <w:t>to enable</w:t>
            </w:r>
            <w:r w:rsidR="00D70ED5">
              <w:t xml:space="preserve"> effective access</w:t>
            </w:r>
            <w:r w:rsidR="00D70ED5" w:rsidRPr="00F66147">
              <w:t xml:space="preserve">. </w:t>
            </w:r>
          </w:p>
        </w:tc>
        <w:tc>
          <w:tcPr>
            <w:tcW w:w="2551" w:type="dxa"/>
            <w:shd w:val="clear" w:color="auto" w:fill="F2F2F2" w:themeFill="background1" w:themeFillShade="F2"/>
          </w:tcPr>
          <w:p w14:paraId="70B438B0" w14:textId="7834D4AE" w:rsidR="00D70ED5" w:rsidRPr="004E5394" w:rsidRDefault="001129E0" w:rsidP="00D70ED5">
            <w:pPr>
              <w:pStyle w:val="Tabletext"/>
              <w:rPr>
                <w:lang w:eastAsia="zh-CN"/>
              </w:rPr>
            </w:pPr>
            <w:r w:rsidRPr="000318F1">
              <w:rPr>
                <w:b/>
                <w:bCs/>
              </w:rPr>
              <w:t>5.1.3</w:t>
            </w:r>
            <w:r>
              <w:t xml:space="preserve"> </w:t>
            </w:r>
            <w:r w:rsidR="00A24900" w:rsidRPr="00A24900">
              <w:t>Legacy systems are integrated with a CDE or retired or replaced if unsuitable. Consistent identifiers/codification is implemented to enable effective access.</w:t>
            </w:r>
          </w:p>
        </w:tc>
      </w:tr>
      <w:tr w:rsidR="00D70ED5" w:rsidRPr="00010700" w14:paraId="096C0436" w14:textId="77777777" w:rsidTr="00492A23">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FEA4996" w14:textId="12258AB5" w:rsidR="00D70ED5" w:rsidRPr="00D70ED5" w:rsidRDefault="00FF115F" w:rsidP="00D70ED5">
            <w:pPr>
              <w:pStyle w:val="Tabletext"/>
              <w:rPr>
                <w:rFonts w:asciiTheme="majorHAnsi" w:hAnsiTheme="majorHAnsi"/>
              </w:rPr>
            </w:pPr>
            <w:r>
              <w:rPr>
                <w:rFonts w:asciiTheme="majorHAnsi" w:hAnsiTheme="majorHAnsi"/>
              </w:rPr>
              <w:t xml:space="preserve">5.2 </w:t>
            </w:r>
            <w:r w:rsidR="00D70ED5" w:rsidRPr="00D70ED5">
              <w:rPr>
                <w:rFonts w:asciiTheme="majorHAnsi" w:hAnsiTheme="majorHAnsi"/>
              </w:rPr>
              <w:t>Master data management</w:t>
            </w:r>
          </w:p>
          <w:p w14:paraId="0E3DEA25" w14:textId="173BC09F" w:rsidR="00D70ED5" w:rsidRPr="004F386B" w:rsidRDefault="00D70ED5" w:rsidP="00D70ED5">
            <w:pPr>
              <w:pStyle w:val="Tabletext"/>
            </w:pPr>
            <w:r w:rsidRPr="0004212E">
              <w:t>(ISO 55000)</w:t>
            </w:r>
          </w:p>
        </w:tc>
        <w:tc>
          <w:tcPr>
            <w:tcW w:w="2551" w:type="dxa"/>
            <w:shd w:val="clear" w:color="auto" w:fill="F2F2F2" w:themeFill="background1" w:themeFillShade="F2"/>
          </w:tcPr>
          <w:p w14:paraId="784C3F7E" w14:textId="7F6E818F" w:rsidR="00D70ED5" w:rsidRDefault="00BC3A4E" w:rsidP="00D70ED5">
            <w:pPr>
              <w:pStyle w:val="Tabletext"/>
            </w:pPr>
            <w:r w:rsidRPr="000318F1">
              <w:rPr>
                <w:b/>
                <w:bCs/>
              </w:rPr>
              <w:t>5.2.1</w:t>
            </w:r>
            <w:r>
              <w:t xml:space="preserve"> </w:t>
            </w:r>
            <w:r w:rsidR="00D70ED5" w:rsidRPr="00F66147">
              <w:t>Master data management</w:t>
            </w:r>
            <w:r w:rsidR="00D70ED5">
              <w:t xml:space="preserve"> needs are </w:t>
            </w:r>
            <w:r w:rsidR="00D70ED5" w:rsidRPr="00F66147">
              <w:t>assessed</w:t>
            </w:r>
            <w:r w:rsidR="00D70ED5">
              <w:t xml:space="preserve"> and</w:t>
            </w:r>
            <w:r w:rsidR="00D70ED5" w:rsidRPr="00F66147">
              <w:t xml:space="preserve"> </w:t>
            </w:r>
            <w:r w:rsidR="00D70ED5">
              <w:t>responsibility for maintaining data quality is allocated</w:t>
            </w:r>
            <w:r w:rsidR="00D70ED5" w:rsidRPr="00F66147">
              <w:t xml:space="preserve">. </w:t>
            </w:r>
          </w:p>
        </w:tc>
        <w:tc>
          <w:tcPr>
            <w:tcW w:w="2551" w:type="dxa"/>
            <w:shd w:val="clear" w:color="auto" w:fill="F2F2F2" w:themeFill="background1" w:themeFillShade="F2"/>
          </w:tcPr>
          <w:p w14:paraId="202CAB81" w14:textId="12EB3522" w:rsidR="00D70ED5" w:rsidRPr="005964A0" w:rsidRDefault="00BC3A4E" w:rsidP="00D70ED5">
            <w:pPr>
              <w:pStyle w:val="Tabletext"/>
            </w:pPr>
            <w:r w:rsidRPr="000318F1">
              <w:rPr>
                <w:b/>
                <w:bCs/>
              </w:rPr>
              <w:t>5.2.2</w:t>
            </w:r>
            <w:r>
              <w:t xml:space="preserve"> </w:t>
            </w:r>
            <w:r w:rsidR="00D70ED5">
              <w:t xml:space="preserve">The </w:t>
            </w:r>
            <w:r w:rsidR="00D70ED5" w:rsidRPr="004E734F">
              <w:t>Department</w:t>
            </w:r>
            <w:r w:rsidR="00D70ED5">
              <w:t>/</w:t>
            </w:r>
            <w:r w:rsidR="00D70ED5" w:rsidRPr="004E734F">
              <w:t xml:space="preserve">Agency </w:t>
            </w:r>
            <w:r w:rsidR="00D70ED5">
              <w:t xml:space="preserve">data </w:t>
            </w:r>
            <w:r w:rsidR="00D70ED5" w:rsidRPr="004E734F">
              <w:t xml:space="preserve">architecture </w:t>
            </w:r>
            <w:r w:rsidR="00D70ED5">
              <w:t xml:space="preserve">is </w:t>
            </w:r>
            <w:r w:rsidR="00D70ED5" w:rsidRPr="004E734F">
              <w:t xml:space="preserve">mapped </w:t>
            </w:r>
            <w:r w:rsidR="00D70ED5">
              <w:t xml:space="preserve">across project and operational systems </w:t>
            </w:r>
            <w:r w:rsidR="00D70ED5" w:rsidRPr="004E734F">
              <w:t xml:space="preserve">establishing a ‘single source of truth’. </w:t>
            </w:r>
          </w:p>
        </w:tc>
        <w:tc>
          <w:tcPr>
            <w:tcW w:w="2551" w:type="dxa"/>
            <w:shd w:val="clear" w:color="auto" w:fill="F2F2F2" w:themeFill="background1" w:themeFillShade="F2"/>
          </w:tcPr>
          <w:p w14:paraId="6CBC2889" w14:textId="20A01E19" w:rsidR="00D70ED5" w:rsidRPr="004E5394" w:rsidRDefault="00BC3A4E" w:rsidP="00D70ED5">
            <w:pPr>
              <w:pStyle w:val="Tabletext"/>
            </w:pPr>
            <w:r w:rsidRPr="000318F1">
              <w:rPr>
                <w:b/>
                <w:bCs/>
              </w:rPr>
              <w:t>5.2.3</w:t>
            </w:r>
            <w:r>
              <w:t xml:space="preserve"> </w:t>
            </w:r>
            <w:r w:rsidR="00D70ED5" w:rsidRPr="004E734F">
              <w:t xml:space="preserve">Consolidated systems enable </w:t>
            </w:r>
            <w:r w:rsidR="00D70ED5">
              <w:t xml:space="preserve">effective </w:t>
            </w:r>
            <w:r w:rsidR="00D70ED5" w:rsidRPr="004E734F">
              <w:t>search capability</w:t>
            </w:r>
            <w:r w:rsidR="00D70ED5">
              <w:t xml:space="preserve"> across the CDE. A data improvement program is in place.</w:t>
            </w:r>
          </w:p>
        </w:tc>
      </w:tr>
      <w:tr w:rsidR="00D70ED5" w:rsidRPr="00010700" w14:paraId="48AEEF66" w14:textId="77777777" w:rsidTr="00492A23">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53135F5" w14:textId="1610A16C" w:rsidR="00D70ED5" w:rsidRPr="00D70ED5" w:rsidRDefault="00FF115F" w:rsidP="00D70ED5">
            <w:pPr>
              <w:pStyle w:val="Tabletext"/>
              <w:rPr>
                <w:rFonts w:asciiTheme="majorHAnsi" w:hAnsiTheme="majorHAnsi"/>
              </w:rPr>
            </w:pPr>
            <w:r>
              <w:rPr>
                <w:rFonts w:asciiTheme="majorHAnsi" w:hAnsiTheme="majorHAnsi"/>
              </w:rPr>
              <w:t xml:space="preserve">5.3 </w:t>
            </w:r>
            <w:r w:rsidR="00D70ED5" w:rsidRPr="00D70ED5">
              <w:rPr>
                <w:rFonts w:asciiTheme="majorHAnsi" w:hAnsiTheme="majorHAnsi"/>
              </w:rPr>
              <w:t xml:space="preserve">Visualisation </w:t>
            </w:r>
          </w:p>
        </w:tc>
        <w:tc>
          <w:tcPr>
            <w:tcW w:w="2551" w:type="dxa"/>
            <w:shd w:val="clear" w:color="auto" w:fill="F2F2F2" w:themeFill="background1" w:themeFillShade="F2"/>
          </w:tcPr>
          <w:p w14:paraId="4BEFA08A" w14:textId="15D1622F" w:rsidR="00D70ED5" w:rsidRPr="00F66147" w:rsidRDefault="00BC3A4E" w:rsidP="00D70ED5">
            <w:pPr>
              <w:pStyle w:val="Tabletext"/>
            </w:pPr>
            <w:r w:rsidRPr="000318F1">
              <w:rPr>
                <w:b/>
                <w:bCs/>
              </w:rPr>
              <w:t>5.3.1</w:t>
            </w:r>
            <w:r>
              <w:t xml:space="preserve"> </w:t>
            </w:r>
            <w:r w:rsidR="00D70ED5" w:rsidRPr="00147806">
              <w:t xml:space="preserve">Key stakeholders have the appropriate technologies to interact with </w:t>
            </w:r>
            <w:r w:rsidR="00D70ED5">
              <w:t>D</w:t>
            </w:r>
            <w:r w:rsidR="00D70ED5" w:rsidRPr="00147806">
              <w:t xml:space="preserve">igital </w:t>
            </w:r>
            <w:r w:rsidR="00D70ED5">
              <w:t>Asset</w:t>
            </w:r>
            <w:r w:rsidR="00D70ED5" w:rsidRPr="00147806">
              <w:t xml:space="preserve"> information, including spatial data.</w:t>
            </w:r>
          </w:p>
        </w:tc>
        <w:tc>
          <w:tcPr>
            <w:tcW w:w="2551" w:type="dxa"/>
            <w:shd w:val="clear" w:color="auto" w:fill="F2F2F2" w:themeFill="background1" w:themeFillShade="F2"/>
          </w:tcPr>
          <w:p w14:paraId="42EEB23D" w14:textId="2E8AEA31" w:rsidR="00D70ED5" w:rsidRDefault="00BC3A4E" w:rsidP="00D70ED5">
            <w:pPr>
              <w:pStyle w:val="Tabletext"/>
            </w:pPr>
            <w:r w:rsidRPr="000318F1">
              <w:rPr>
                <w:b/>
                <w:bCs/>
              </w:rPr>
              <w:t>5.3.2</w:t>
            </w:r>
            <w:r>
              <w:t xml:space="preserve"> </w:t>
            </w:r>
            <w:r w:rsidR="00D70ED5">
              <w:t>I</w:t>
            </w:r>
            <w:r w:rsidR="00D70ED5" w:rsidRPr="00FA127E">
              <w:t xml:space="preserve">nformation is available </w:t>
            </w:r>
            <w:r w:rsidR="00D70ED5">
              <w:t xml:space="preserve">through visualisation tools to inform </w:t>
            </w:r>
            <w:r w:rsidR="00D70ED5" w:rsidRPr="00FA127E">
              <w:t>decision making</w:t>
            </w:r>
            <w:r w:rsidR="00D70ED5">
              <w:t>.</w:t>
            </w:r>
          </w:p>
        </w:tc>
        <w:tc>
          <w:tcPr>
            <w:tcW w:w="2551" w:type="dxa"/>
            <w:shd w:val="clear" w:color="auto" w:fill="F2F2F2" w:themeFill="background1" w:themeFillShade="F2"/>
          </w:tcPr>
          <w:p w14:paraId="5A389B69" w14:textId="2FB5CE36" w:rsidR="00D70ED5" w:rsidRPr="004E734F" w:rsidRDefault="00BC3A4E" w:rsidP="00D70ED5">
            <w:pPr>
              <w:pStyle w:val="Tabletext"/>
            </w:pPr>
            <w:r w:rsidRPr="000318F1">
              <w:rPr>
                <w:b/>
                <w:bCs/>
              </w:rPr>
              <w:t>5.3.3</w:t>
            </w:r>
            <w:r>
              <w:t xml:space="preserve"> </w:t>
            </w:r>
            <w:r w:rsidR="00D70ED5" w:rsidRPr="0097013D">
              <w:t>Real time asset information is available spatially, overlaid with other critical information enabling analysis.</w:t>
            </w:r>
          </w:p>
        </w:tc>
      </w:tr>
      <w:tr w:rsidR="00D70ED5" w:rsidRPr="00010700" w14:paraId="2801F767" w14:textId="77777777" w:rsidTr="00492A23">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E7CF50B" w14:textId="2F808B77" w:rsidR="00D70ED5" w:rsidRPr="00D70ED5" w:rsidRDefault="00FF115F" w:rsidP="00D70ED5">
            <w:pPr>
              <w:pStyle w:val="Tabletext"/>
              <w:rPr>
                <w:rFonts w:asciiTheme="majorHAnsi" w:hAnsiTheme="majorHAnsi"/>
              </w:rPr>
            </w:pPr>
            <w:r>
              <w:rPr>
                <w:rFonts w:asciiTheme="majorHAnsi" w:hAnsiTheme="majorHAnsi"/>
              </w:rPr>
              <w:t xml:space="preserve">5.4 </w:t>
            </w:r>
            <w:r w:rsidR="00D70ED5" w:rsidRPr="00D70ED5">
              <w:rPr>
                <w:rFonts w:asciiTheme="majorHAnsi" w:hAnsiTheme="majorHAnsi"/>
              </w:rPr>
              <w:t>Technology integration</w:t>
            </w:r>
          </w:p>
          <w:p w14:paraId="2BA8A9AD" w14:textId="4AD1A3E7" w:rsidR="00D70ED5" w:rsidRPr="00C36B80" w:rsidRDefault="00D70ED5" w:rsidP="00D70ED5">
            <w:pPr>
              <w:pStyle w:val="Tabletext"/>
              <w:rPr>
                <w:b/>
                <w:bCs/>
              </w:rPr>
            </w:pPr>
            <w:r w:rsidRPr="0097013D">
              <w:t>(ISO19650, ISO55000)</w:t>
            </w:r>
          </w:p>
        </w:tc>
        <w:tc>
          <w:tcPr>
            <w:tcW w:w="2551" w:type="dxa"/>
            <w:shd w:val="clear" w:color="auto" w:fill="F2F2F2" w:themeFill="background1" w:themeFillShade="F2"/>
          </w:tcPr>
          <w:p w14:paraId="008227F2" w14:textId="5B0914D4" w:rsidR="00D70ED5" w:rsidRPr="00147806" w:rsidRDefault="00BC3A4E" w:rsidP="00D70ED5">
            <w:pPr>
              <w:pStyle w:val="Tabletext"/>
            </w:pPr>
            <w:r w:rsidRPr="000318F1">
              <w:rPr>
                <w:b/>
                <w:bCs/>
              </w:rPr>
              <w:t>5.4.1</w:t>
            </w:r>
            <w:r>
              <w:t xml:space="preserve"> </w:t>
            </w:r>
            <w:r w:rsidR="00D70ED5">
              <w:t>Technology interface points with</w:t>
            </w:r>
            <w:r w:rsidR="00D70ED5" w:rsidRPr="00F66147">
              <w:t xml:space="preserve"> </w:t>
            </w:r>
            <w:r w:rsidR="00D70ED5">
              <w:t xml:space="preserve">key stakeholders </w:t>
            </w:r>
            <w:r w:rsidR="00D70ED5" w:rsidRPr="00C96627">
              <w:t xml:space="preserve">are </w:t>
            </w:r>
            <w:r w:rsidR="00D70ED5" w:rsidRPr="00F66147">
              <w:t xml:space="preserve">understood. Data transfer processes </w:t>
            </w:r>
            <w:r w:rsidR="00D70ED5">
              <w:t>are defined.</w:t>
            </w:r>
          </w:p>
        </w:tc>
        <w:tc>
          <w:tcPr>
            <w:tcW w:w="2551" w:type="dxa"/>
            <w:shd w:val="clear" w:color="auto" w:fill="F2F2F2" w:themeFill="background1" w:themeFillShade="F2"/>
          </w:tcPr>
          <w:p w14:paraId="1C431714" w14:textId="7AB774FF" w:rsidR="00D70ED5" w:rsidRDefault="00BC3A4E" w:rsidP="00D70ED5">
            <w:pPr>
              <w:pStyle w:val="Tabletext"/>
            </w:pPr>
            <w:r w:rsidRPr="000318F1">
              <w:rPr>
                <w:b/>
                <w:bCs/>
              </w:rPr>
              <w:t>5.4.2</w:t>
            </w:r>
            <w:r>
              <w:t xml:space="preserve"> </w:t>
            </w:r>
            <w:r w:rsidR="00D70ED5" w:rsidRPr="00B44D77">
              <w:t>Data transfer processes between the Department</w:t>
            </w:r>
            <w:r w:rsidR="00D70ED5">
              <w:t>/</w:t>
            </w:r>
            <w:r w:rsidR="00D70ED5" w:rsidRPr="00B44D77">
              <w:t>Agency and key stakeholders are interoperable and open where possible.</w:t>
            </w:r>
          </w:p>
        </w:tc>
        <w:tc>
          <w:tcPr>
            <w:tcW w:w="2551" w:type="dxa"/>
            <w:shd w:val="clear" w:color="auto" w:fill="F2F2F2" w:themeFill="background1" w:themeFillShade="F2"/>
          </w:tcPr>
          <w:p w14:paraId="54D91B87" w14:textId="5A569396" w:rsidR="00D70ED5" w:rsidRPr="0097013D" w:rsidRDefault="00BC3A4E" w:rsidP="00D70ED5">
            <w:pPr>
              <w:pStyle w:val="Tabletext"/>
            </w:pPr>
            <w:r w:rsidRPr="000318F1">
              <w:rPr>
                <w:b/>
                <w:bCs/>
              </w:rPr>
              <w:t>5.4.3</w:t>
            </w:r>
            <w:r>
              <w:t xml:space="preserve"> </w:t>
            </w:r>
            <w:r w:rsidR="00D70ED5" w:rsidRPr="00B44D77">
              <w:t xml:space="preserve">Data transfer processes </w:t>
            </w:r>
            <w:r w:rsidR="00D70ED5">
              <w:t xml:space="preserve">allow real time </w:t>
            </w:r>
            <w:r w:rsidR="00D70ED5" w:rsidRPr="00B44D77">
              <w:t>interoper</w:t>
            </w:r>
            <w:r w:rsidR="00D70ED5">
              <w:t>ability</w:t>
            </w:r>
            <w:r w:rsidR="00D70ED5" w:rsidRPr="00B44D77">
              <w:t>.</w:t>
            </w:r>
          </w:p>
        </w:tc>
      </w:tr>
    </w:tbl>
    <w:p w14:paraId="34251550" w14:textId="77777777" w:rsidR="00D70ED5" w:rsidRPr="00F66147" w:rsidRDefault="00D70ED5" w:rsidP="00014D90">
      <w:pPr>
        <w:rPr>
          <w:rFonts w:ascii="VIC" w:hAnsi="VIC"/>
          <w:bCs/>
        </w:rPr>
      </w:pPr>
    </w:p>
    <w:p w14:paraId="1426CAB7" w14:textId="77777777" w:rsidR="00014D90" w:rsidRPr="00061D10" w:rsidRDefault="00014D90" w:rsidP="00061D10">
      <w:pPr>
        <w:pStyle w:val="Heading2"/>
        <w:pageBreakBefore/>
        <w:rPr>
          <w:color w:val="87DADF" w:themeColor="accent2"/>
          <w:sz w:val="52"/>
        </w:rPr>
      </w:pPr>
      <w:bookmarkStart w:id="41" w:name="_Toc75244817"/>
      <w:bookmarkStart w:id="42" w:name="_Toc78355566"/>
      <w:bookmarkStart w:id="43" w:name="_Toc81816922"/>
      <w:bookmarkStart w:id="44" w:name="_Toc81831136"/>
      <w:r w:rsidRPr="00061D10">
        <w:rPr>
          <w:color w:val="87DADF" w:themeColor="accent2"/>
          <w:sz w:val="52"/>
        </w:rPr>
        <w:lastRenderedPageBreak/>
        <w:t>Business case</w:t>
      </w:r>
      <w:bookmarkEnd w:id="41"/>
      <w:bookmarkEnd w:id="42"/>
      <w:bookmarkEnd w:id="43"/>
      <w:bookmarkEnd w:id="44"/>
    </w:p>
    <w:p w14:paraId="2F3B96F0" w14:textId="77777777" w:rsidR="00014D90" w:rsidRPr="00F66147" w:rsidRDefault="00014D90" w:rsidP="00894F91">
      <w:pPr>
        <w:pStyle w:val="Heading3"/>
      </w:pPr>
      <w:r w:rsidRPr="00F66147">
        <w:t>About this section</w:t>
      </w:r>
    </w:p>
    <w:p w14:paraId="1C1A4178" w14:textId="77777777" w:rsidR="00014D90" w:rsidRPr="00F66147" w:rsidRDefault="00014D90" w:rsidP="00014D90">
      <w:pPr>
        <w:rPr>
          <w:rFonts w:ascii="VIC" w:hAnsi="VIC"/>
        </w:rPr>
      </w:pPr>
      <w:r w:rsidRPr="00F66147">
        <w:rPr>
          <w:rFonts w:ascii="VIC" w:hAnsi="VIC"/>
        </w:rPr>
        <w:t>The business case establishes the service need, defines the benefits, explores interventions, estimates costs, and identifies delivery processes.</w:t>
      </w:r>
      <w:r>
        <w:rPr>
          <w:rFonts w:ascii="VIC" w:hAnsi="VIC"/>
        </w:rPr>
        <w:t xml:space="preserve"> </w:t>
      </w:r>
      <w:r w:rsidRPr="00F66147">
        <w:rPr>
          <w:rFonts w:ascii="VIC" w:hAnsi="VIC"/>
        </w:rPr>
        <w:t xml:space="preserve">Organisational readiness activities undertaken prior to business case </w:t>
      </w:r>
      <w:r>
        <w:rPr>
          <w:rFonts w:ascii="VIC" w:hAnsi="VIC"/>
        </w:rPr>
        <w:t xml:space="preserve">development </w:t>
      </w:r>
      <w:r w:rsidRPr="00F66147">
        <w:rPr>
          <w:rFonts w:ascii="VIC" w:hAnsi="VIC"/>
        </w:rPr>
        <w:t xml:space="preserve">will support the Department </w:t>
      </w:r>
      <w:r>
        <w:rPr>
          <w:rFonts w:ascii="VIC" w:hAnsi="VIC"/>
        </w:rPr>
        <w:t>and</w:t>
      </w:r>
      <w:r w:rsidRPr="00F66147">
        <w:rPr>
          <w:rFonts w:ascii="VIC" w:hAnsi="VIC"/>
        </w:rPr>
        <w:t xml:space="preserve"> Agency </w:t>
      </w:r>
      <w:r>
        <w:rPr>
          <w:rFonts w:ascii="VIC" w:hAnsi="VIC"/>
        </w:rPr>
        <w:t>to achieve</w:t>
      </w:r>
      <w:r w:rsidRPr="00F66147">
        <w:rPr>
          <w:rFonts w:ascii="VIC" w:hAnsi="VIC"/>
        </w:rPr>
        <w:t xml:space="preserve"> optimal digital outcomes. </w:t>
      </w:r>
    </w:p>
    <w:p w14:paraId="364E48A0" w14:textId="77777777" w:rsidR="00014D90" w:rsidRDefault="00014D90" w:rsidP="00014D90">
      <w:pPr>
        <w:rPr>
          <w:rFonts w:ascii="VIC" w:hAnsi="VIC"/>
        </w:rPr>
      </w:pPr>
      <w:r w:rsidRPr="00F66147">
        <w:rPr>
          <w:rFonts w:ascii="VIC" w:hAnsi="VIC"/>
        </w:rPr>
        <w:t xml:space="preserve">To ensure Government </w:t>
      </w:r>
      <w:r>
        <w:rPr>
          <w:rFonts w:ascii="VIC" w:hAnsi="VIC"/>
        </w:rPr>
        <w:t xml:space="preserve">is setting up a project for success, </w:t>
      </w:r>
      <w:r w:rsidRPr="00F66147">
        <w:rPr>
          <w:rFonts w:ascii="VIC" w:hAnsi="VIC"/>
        </w:rPr>
        <w:t xml:space="preserve">this section provides </w:t>
      </w:r>
      <w:r>
        <w:rPr>
          <w:rFonts w:ascii="VIC" w:hAnsi="VIC"/>
        </w:rPr>
        <w:t xml:space="preserve">the </w:t>
      </w:r>
      <w:r w:rsidRPr="00F66147">
        <w:rPr>
          <w:rFonts w:ascii="VIC" w:hAnsi="VIC"/>
        </w:rPr>
        <w:t>Digital Asset requirements to support Departments and Agencies</w:t>
      </w:r>
      <w:r>
        <w:rPr>
          <w:rFonts w:ascii="VIC" w:hAnsi="VIC"/>
        </w:rPr>
        <w:t xml:space="preserve"> throughout the development of a Business Case. </w:t>
      </w:r>
    </w:p>
    <w:p w14:paraId="7444E628" w14:textId="77777777" w:rsidR="00014D90" w:rsidRPr="00F66147" w:rsidRDefault="00014D90" w:rsidP="00894F91">
      <w:pPr>
        <w:pStyle w:val="Heading3"/>
      </w:pPr>
      <w:r w:rsidRPr="00F66147">
        <w:t>Who is this section for?</w:t>
      </w:r>
    </w:p>
    <w:p w14:paraId="123E8A0A" w14:textId="77777777" w:rsidR="00014D90" w:rsidRDefault="00014D90" w:rsidP="00014D90">
      <w:pPr>
        <w:rPr>
          <w:rFonts w:ascii="VIC" w:hAnsi="VIC"/>
        </w:rPr>
      </w:pPr>
      <w:r w:rsidRPr="00F66147">
        <w:rPr>
          <w:rFonts w:ascii="VIC" w:hAnsi="VIC"/>
        </w:rPr>
        <w:t xml:space="preserve">This section provides requirements for Departments and Agencies preparing </w:t>
      </w:r>
      <w:r>
        <w:rPr>
          <w:rFonts w:ascii="VIC" w:hAnsi="VIC"/>
        </w:rPr>
        <w:t>B</w:t>
      </w:r>
      <w:r w:rsidRPr="00F66147">
        <w:rPr>
          <w:rFonts w:ascii="VIC" w:hAnsi="VIC"/>
        </w:rPr>
        <w:t xml:space="preserve">usiness </w:t>
      </w:r>
      <w:r>
        <w:rPr>
          <w:rFonts w:ascii="VIC" w:hAnsi="VIC"/>
        </w:rPr>
        <w:t>C</w:t>
      </w:r>
      <w:r w:rsidRPr="00F66147">
        <w:rPr>
          <w:rFonts w:ascii="VIC" w:hAnsi="VIC"/>
        </w:rPr>
        <w:t xml:space="preserve">ases, setting project objectives and scope, and defining the information management delivery approach. </w:t>
      </w:r>
    </w:p>
    <w:p w14:paraId="04425EB4" w14:textId="77777777" w:rsidR="00014D90" w:rsidRPr="00F66147" w:rsidRDefault="00014D90" w:rsidP="00014D90">
      <w:pPr>
        <w:rPr>
          <w:rFonts w:ascii="VIC" w:hAnsi="VIC"/>
        </w:rPr>
      </w:pPr>
      <w:r w:rsidRPr="00F66147">
        <w:rPr>
          <w:rFonts w:ascii="VIC" w:hAnsi="VIC"/>
        </w:rPr>
        <w:t xml:space="preserve">As part of good information management practice, Asset </w:t>
      </w:r>
      <w:r>
        <w:rPr>
          <w:rFonts w:ascii="VIC" w:hAnsi="VIC"/>
        </w:rPr>
        <w:t xml:space="preserve">or </w:t>
      </w:r>
      <w:r w:rsidRPr="00F66147">
        <w:rPr>
          <w:rFonts w:ascii="VIC" w:hAnsi="VIC"/>
        </w:rPr>
        <w:t xml:space="preserve">Facilities Managers play an important role in defining </w:t>
      </w:r>
      <w:r>
        <w:rPr>
          <w:rFonts w:ascii="VIC" w:hAnsi="VIC"/>
        </w:rPr>
        <w:t>asset requirements and service outcomes</w:t>
      </w:r>
      <w:r w:rsidRPr="00F66147">
        <w:rPr>
          <w:rFonts w:ascii="VIC" w:hAnsi="VIC"/>
        </w:rPr>
        <w:t>.</w:t>
      </w:r>
    </w:p>
    <w:p w14:paraId="0137D44B" w14:textId="20A9FCDF" w:rsidR="00014D90" w:rsidRPr="00F66147" w:rsidRDefault="00014D90" w:rsidP="00894F91">
      <w:pPr>
        <w:pStyle w:val="Heading3"/>
      </w:pPr>
      <w:r w:rsidRPr="00F66147">
        <w:t xml:space="preserve">Key </w:t>
      </w:r>
      <w:r w:rsidR="00894F91" w:rsidRPr="00F66147">
        <w:t>concepts</w:t>
      </w:r>
    </w:p>
    <w:p w14:paraId="02C51C07" w14:textId="78A2EFE5" w:rsidR="00014D90" w:rsidRDefault="00014D90" w:rsidP="00014D90">
      <w:r>
        <w:rPr>
          <w:rFonts w:ascii="VIC" w:hAnsi="VIC"/>
        </w:rPr>
        <w:t xml:space="preserve">These </w:t>
      </w:r>
      <w:r w:rsidRPr="00F66147">
        <w:rPr>
          <w:rFonts w:ascii="VIC" w:hAnsi="VIC"/>
        </w:rPr>
        <w:t>business case requirements support Department</w:t>
      </w:r>
      <w:r>
        <w:rPr>
          <w:rFonts w:ascii="VIC" w:hAnsi="VIC"/>
        </w:rPr>
        <w:t>s</w:t>
      </w:r>
      <w:r w:rsidR="00BE2EB0">
        <w:rPr>
          <w:rFonts w:ascii="VIC" w:hAnsi="VIC"/>
        </w:rPr>
        <w:t>/</w:t>
      </w:r>
      <w:r w:rsidRPr="00F66147">
        <w:rPr>
          <w:rFonts w:ascii="VIC" w:hAnsi="VIC"/>
        </w:rPr>
        <w:t>Agenc</w:t>
      </w:r>
      <w:r>
        <w:rPr>
          <w:rFonts w:ascii="VIC" w:hAnsi="VIC"/>
        </w:rPr>
        <w:t>ies</w:t>
      </w:r>
      <w:r w:rsidRPr="00F66147">
        <w:rPr>
          <w:rFonts w:ascii="VIC" w:hAnsi="VIC"/>
        </w:rPr>
        <w:t xml:space="preserve"> in demonstrating how the proposed investment will deliver value by embedding</w:t>
      </w:r>
      <w:r w:rsidRPr="00F66147" w:rsidDel="003C4C5A">
        <w:rPr>
          <w:rFonts w:ascii="VIC" w:hAnsi="VIC"/>
        </w:rPr>
        <w:t xml:space="preserve"> </w:t>
      </w:r>
      <w:r w:rsidRPr="00F66147">
        <w:rPr>
          <w:rFonts w:ascii="VIC" w:hAnsi="VIC"/>
        </w:rPr>
        <w:t xml:space="preserve">best practice information management. </w:t>
      </w:r>
      <w:r>
        <w:rPr>
          <w:rFonts w:ascii="VIC" w:hAnsi="VIC"/>
        </w:rPr>
        <w:t>By</w:t>
      </w:r>
      <w:r w:rsidRPr="00F66147">
        <w:rPr>
          <w:rFonts w:ascii="VIC" w:hAnsi="VIC"/>
        </w:rPr>
        <w:t xml:space="preserve"> leveraging best practice </w:t>
      </w:r>
      <w:r>
        <w:rPr>
          <w:rFonts w:ascii="VIC" w:hAnsi="VIC"/>
        </w:rPr>
        <w:t xml:space="preserve">information management </w:t>
      </w:r>
      <w:r w:rsidRPr="00F66147">
        <w:rPr>
          <w:rFonts w:ascii="VIC" w:hAnsi="VIC"/>
        </w:rPr>
        <w:t>processes and workflows</w:t>
      </w:r>
      <w:r>
        <w:rPr>
          <w:rFonts w:ascii="VIC" w:hAnsi="VIC"/>
        </w:rPr>
        <w:t xml:space="preserve">, Departments and Agencies can drive a consistent approach across a program of works or a single </w:t>
      </w:r>
      <w:r w:rsidRPr="00F66147">
        <w:rPr>
          <w:rFonts w:ascii="VIC" w:hAnsi="VIC"/>
        </w:rPr>
        <w:t>project</w:t>
      </w:r>
      <w:r>
        <w:rPr>
          <w:rFonts w:ascii="VIC" w:hAnsi="VIC"/>
        </w:rPr>
        <w:t>.</w:t>
      </w:r>
    </w:p>
    <w:p w14:paraId="0E676306" w14:textId="77777777" w:rsidR="00014D90" w:rsidRPr="00F66147" w:rsidRDefault="00014D90" w:rsidP="00D70ED5">
      <w:pPr>
        <w:pStyle w:val="Heading3"/>
        <w:pageBreakBefore/>
      </w:pPr>
      <w:r>
        <w:rPr>
          <w:noProof/>
        </w:rPr>
        <w:lastRenderedPageBreak/>
        <w:drawing>
          <wp:anchor distT="0" distB="0" distL="114300" distR="114300" simplePos="0" relativeHeight="251685888" behindDoc="0" locked="0" layoutInCell="1" allowOverlap="1" wp14:anchorId="61F59BC3" wp14:editId="04B2D925">
            <wp:simplePos x="0" y="0"/>
            <wp:positionH relativeFrom="margin">
              <wp:posOffset>5343731</wp:posOffset>
            </wp:positionH>
            <wp:positionV relativeFrom="paragraph">
              <wp:posOffset>0</wp:posOffset>
            </wp:positionV>
            <wp:extent cx="792480" cy="737870"/>
            <wp:effectExtent l="0" t="0" r="0"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6. Delivery </w:t>
      </w:r>
      <w:r>
        <w:t>a</w:t>
      </w:r>
      <w:r w:rsidRPr="00F66147">
        <w:t>pproach</w:t>
      </w:r>
    </w:p>
    <w:p w14:paraId="2F4E8F75" w14:textId="4863C9DC"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proposed </w:t>
      </w:r>
      <w:r>
        <w:rPr>
          <w:rFonts w:ascii="VIC" w:hAnsi="VIC"/>
          <w:bCs/>
        </w:rPr>
        <w:t>project</w:t>
      </w:r>
      <w:r w:rsidRPr="00F66147">
        <w:rPr>
          <w:rFonts w:ascii="VIC" w:hAnsi="VIC"/>
          <w:bCs/>
        </w:rPr>
        <w:t xml:space="preserve"> integrates with the organisational objectives. Additionally, </w:t>
      </w:r>
      <w:r>
        <w:rPr>
          <w:rFonts w:ascii="VIC" w:hAnsi="VIC"/>
          <w:bCs/>
        </w:rPr>
        <w:t>these</w:t>
      </w:r>
      <w:r w:rsidRPr="00F66147">
        <w:rPr>
          <w:rFonts w:ascii="VIC" w:hAnsi="VIC"/>
          <w:bCs/>
        </w:rPr>
        <w:t xml:space="preserve"> requirements ensure the business case includes all information required to execute the procurement </w:t>
      </w:r>
      <w:r>
        <w:rPr>
          <w:rFonts w:ascii="VIC" w:hAnsi="VIC"/>
          <w:bCs/>
        </w:rPr>
        <w:t xml:space="preserve">and delivery </w:t>
      </w:r>
      <w:r>
        <w:rPr>
          <w:rFonts w:ascii="VIC" w:hAnsi="VIC"/>
        </w:rPr>
        <w:t>of</w:t>
      </w:r>
      <w:r w:rsidRPr="00EC33AA">
        <w:rPr>
          <w:rFonts w:ascii="VIC" w:hAnsi="VIC"/>
        </w:rPr>
        <w:t xml:space="preserve"> </w:t>
      </w:r>
      <w:r>
        <w:rPr>
          <w:rFonts w:ascii="VIC" w:hAnsi="VIC"/>
        </w:rPr>
        <w:t>built assets</w:t>
      </w:r>
      <w:r w:rsidRPr="00F66147">
        <w:rPr>
          <w:rFonts w:ascii="VIC" w:hAnsi="VIC"/>
          <w:bCs/>
        </w:rPr>
        <w:t xml:space="preserve">, skills, reference information, resources, and </w:t>
      </w:r>
      <w:r>
        <w:rPr>
          <w:rFonts w:ascii="VIC" w:hAnsi="VIC"/>
          <w:bCs/>
        </w:rPr>
        <w:t xml:space="preserve">that the </w:t>
      </w:r>
      <w:r w:rsidRPr="00F66147">
        <w:rPr>
          <w:rFonts w:ascii="VIC" w:hAnsi="VIC"/>
          <w:bCs/>
        </w:rPr>
        <w:t xml:space="preserve">information management approach is fit-for-purpose. </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70ED5" w:rsidRPr="00F359BE" w14:paraId="3D8362AD" w14:textId="77777777" w:rsidTr="00492A23">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5676445"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5A7E788A"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F687FB7" wp14:editId="16F87F5A">
                  <wp:extent cx="324000" cy="324000"/>
                  <wp:effectExtent l="0" t="0" r="0" b="0"/>
                  <wp:docPr id="6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40E33F4B"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563A5A83" wp14:editId="17AF43FC">
                  <wp:extent cx="324000" cy="324000"/>
                  <wp:effectExtent l="0" t="0" r="0" b="0"/>
                  <wp:docPr id="66"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68FFEF1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9CFDFB5" wp14:editId="76C5EF54">
                  <wp:extent cx="324000" cy="341053"/>
                  <wp:effectExtent l="0" t="0" r="0" b="1905"/>
                  <wp:docPr id="7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70ED5" w:rsidRPr="00010700" w14:paraId="1ECE6795" w14:textId="77777777" w:rsidTr="00492A23">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46D5838" w14:textId="14E8CF28" w:rsidR="00D70ED5" w:rsidRPr="00D70ED5" w:rsidRDefault="00FF115F" w:rsidP="00D70ED5">
            <w:pPr>
              <w:pStyle w:val="Tabletext"/>
              <w:rPr>
                <w:rFonts w:asciiTheme="majorHAnsi" w:hAnsiTheme="majorHAnsi"/>
              </w:rPr>
            </w:pPr>
            <w:r>
              <w:rPr>
                <w:rFonts w:asciiTheme="majorHAnsi" w:hAnsiTheme="majorHAnsi"/>
              </w:rPr>
              <w:t xml:space="preserve">6.1 </w:t>
            </w:r>
            <w:r w:rsidR="00D70ED5" w:rsidRPr="00D70ED5">
              <w:rPr>
                <w:rFonts w:asciiTheme="majorHAnsi" w:hAnsiTheme="majorHAnsi"/>
              </w:rPr>
              <w:t>Procurement approach</w:t>
            </w:r>
          </w:p>
        </w:tc>
        <w:tc>
          <w:tcPr>
            <w:tcW w:w="2551" w:type="dxa"/>
            <w:shd w:val="clear" w:color="auto" w:fill="F2F2F2" w:themeFill="background1" w:themeFillShade="F2"/>
          </w:tcPr>
          <w:p w14:paraId="21DE403A" w14:textId="43E6C600" w:rsidR="00D70ED5" w:rsidRPr="00010700" w:rsidRDefault="00BC3A4E" w:rsidP="00D70ED5">
            <w:pPr>
              <w:pStyle w:val="Tabletext"/>
            </w:pPr>
            <w:r w:rsidRPr="000318F1">
              <w:rPr>
                <w:b/>
                <w:bCs/>
              </w:rPr>
              <w:t>6.1.1</w:t>
            </w:r>
            <w:r>
              <w:t xml:space="preserve"> </w:t>
            </w:r>
            <w:r w:rsidR="00D70ED5">
              <w:t>The Department/Agency Lead considers ownership, reliance and transferring Digital Asset information between parties a</w:t>
            </w:r>
            <w:r w:rsidR="00D70ED5" w:rsidRPr="00FA127E">
              <w:t>ligned</w:t>
            </w:r>
            <w:r w:rsidR="00D70ED5">
              <w:t xml:space="preserve"> </w:t>
            </w:r>
            <w:r w:rsidR="00D70ED5" w:rsidRPr="00FA127E">
              <w:t>to</w:t>
            </w:r>
            <w:r w:rsidR="00D70ED5">
              <w:t xml:space="preserve"> the commercial/contract model</w:t>
            </w:r>
            <w:r w:rsidR="00D70ED5" w:rsidRPr="00F66147">
              <w:t>.</w:t>
            </w:r>
          </w:p>
        </w:tc>
        <w:tc>
          <w:tcPr>
            <w:tcW w:w="2551" w:type="dxa"/>
            <w:shd w:val="clear" w:color="auto" w:fill="F2F2F2" w:themeFill="background1" w:themeFillShade="F2"/>
          </w:tcPr>
          <w:p w14:paraId="6652A97D" w14:textId="0910494A" w:rsidR="00D70ED5" w:rsidRPr="004E5394" w:rsidRDefault="00BC3A4E" w:rsidP="00D70ED5">
            <w:pPr>
              <w:pStyle w:val="Tabletext"/>
            </w:pPr>
            <w:r w:rsidRPr="000318F1">
              <w:rPr>
                <w:b/>
                <w:bCs/>
              </w:rPr>
              <w:t xml:space="preserve">6.1.2 </w:t>
            </w:r>
            <w:r w:rsidR="00D70ED5">
              <w:t xml:space="preserve">The Department/Agency Lead ensures information/data ownership, reliance, risk, reward and transferring requirements are embedded in Digital Asset information requirements between all parties. </w:t>
            </w:r>
          </w:p>
        </w:tc>
        <w:tc>
          <w:tcPr>
            <w:tcW w:w="2551" w:type="dxa"/>
            <w:shd w:val="clear" w:color="auto" w:fill="F2F2F2" w:themeFill="background1" w:themeFillShade="F2"/>
          </w:tcPr>
          <w:p w14:paraId="0C3D1800" w14:textId="234D5646" w:rsidR="00D70ED5" w:rsidRPr="004E5394" w:rsidRDefault="00BC3A4E" w:rsidP="00D70ED5">
            <w:pPr>
              <w:pStyle w:val="Tabletext"/>
            </w:pPr>
            <w:r w:rsidRPr="000318F1">
              <w:rPr>
                <w:b/>
                <w:bCs/>
              </w:rPr>
              <w:t>6.1.3</w:t>
            </w:r>
            <w:r>
              <w:t xml:space="preserve"> </w:t>
            </w:r>
            <w:r w:rsidR="00D70ED5">
              <w:t xml:space="preserve">The Department/Agency Lead considers the optimal procurement approaches for enabling integrated information creation processes, ownership, reliance, risk, reward and transferring digital asset information between all parties. </w:t>
            </w:r>
          </w:p>
        </w:tc>
      </w:tr>
      <w:tr w:rsidR="00D70ED5" w:rsidRPr="00010700" w14:paraId="5F104830" w14:textId="77777777" w:rsidTr="00492A23">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7E5A090" w14:textId="7D644637" w:rsidR="00D70ED5" w:rsidRPr="00D70ED5" w:rsidRDefault="00FF115F" w:rsidP="00D70ED5">
            <w:pPr>
              <w:pStyle w:val="Tabletext"/>
              <w:rPr>
                <w:rFonts w:asciiTheme="majorHAnsi" w:hAnsiTheme="majorHAnsi"/>
                <w:b/>
                <w:bCs/>
              </w:rPr>
            </w:pPr>
            <w:r>
              <w:rPr>
                <w:rFonts w:asciiTheme="majorHAnsi" w:hAnsiTheme="majorHAnsi"/>
                <w:b/>
                <w:bCs/>
              </w:rPr>
              <w:t xml:space="preserve">6.2 </w:t>
            </w:r>
            <w:r w:rsidR="00D70ED5" w:rsidRPr="00D70ED5">
              <w:rPr>
                <w:rFonts w:asciiTheme="majorHAnsi" w:hAnsiTheme="majorHAnsi"/>
                <w:b/>
                <w:bCs/>
              </w:rPr>
              <w:t>Internal skills to deliver</w:t>
            </w:r>
          </w:p>
        </w:tc>
        <w:tc>
          <w:tcPr>
            <w:tcW w:w="2551" w:type="dxa"/>
            <w:shd w:val="clear" w:color="auto" w:fill="F2F2F2" w:themeFill="background1" w:themeFillShade="F2"/>
          </w:tcPr>
          <w:p w14:paraId="1F4D8769" w14:textId="46A72719" w:rsidR="00D70ED5" w:rsidRDefault="00BC3A4E" w:rsidP="00D70ED5">
            <w:pPr>
              <w:pStyle w:val="Tabletext"/>
            </w:pPr>
            <w:r w:rsidRPr="000318F1">
              <w:rPr>
                <w:b/>
                <w:bCs/>
              </w:rPr>
              <w:t>6.2.1</w:t>
            </w:r>
            <w:r>
              <w:t xml:space="preserve"> </w:t>
            </w:r>
            <w:r w:rsidR="00D70ED5">
              <w:t xml:space="preserve">Digital Asset </w:t>
            </w:r>
            <w:r w:rsidR="00D70ED5" w:rsidRPr="00F66147">
              <w:t xml:space="preserve">capability and training needs have been assessed by </w:t>
            </w:r>
            <w:r w:rsidR="00D70ED5">
              <w:t>Department/Agency Lead</w:t>
            </w:r>
            <w:r w:rsidR="00D70ED5" w:rsidRPr="00F66147">
              <w:t xml:space="preserve"> before </w:t>
            </w:r>
            <w:r w:rsidR="00D70ED5">
              <w:t>B</w:t>
            </w:r>
            <w:r w:rsidR="00D70ED5" w:rsidRPr="00F66147">
              <w:t xml:space="preserve">usiness </w:t>
            </w:r>
            <w:r w:rsidR="00D70ED5">
              <w:t>C</w:t>
            </w:r>
            <w:r w:rsidR="00D70ED5" w:rsidRPr="00F66147">
              <w:t>ase submission.</w:t>
            </w:r>
          </w:p>
        </w:tc>
        <w:tc>
          <w:tcPr>
            <w:tcW w:w="2551" w:type="dxa"/>
            <w:shd w:val="clear" w:color="auto" w:fill="F2F2F2" w:themeFill="background1" w:themeFillShade="F2"/>
          </w:tcPr>
          <w:p w14:paraId="7C508B7A" w14:textId="6586600A" w:rsidR="00D70ED5" w:rsidRDefault="00BC3A4E" w:rsidP="00D70ED5">
            <w:pPr>
              <w:pStyle w:val="Tabletext"/>
            </w:pPr>
            <w:r w:rsidRPr="000318F1">
              <w:rPr>
                <w:b/>
                <w:bCs/>
              </w:rPr>
              <w:t>6.2.2</w:t>
            </w:r>
            <w:r>
              <w:t xml:space="preserve"> </w:t>
            </w:r>
            <w:r w:rsidR="00D70ED5">
              <w:t>The Department/Agency Lead has ensured the appropriate internal digital asset</w:t>
            </w:r>
            <w:r w:rsidR="00D70ED5" w:rsidRPr="00F66147">
              <w:t xml:space="preserve"> capability and training has been completed </w:t>
            </w:r>
            <w:r w:rsidR="00D70ED5">
              <w:t>and resources</w:t>
            </w:r>
            <w:r w:rsidR="00D70ED5" w:rsidDel="0041722E">
              <w:t xml:space="preserve"> </w:t>
            </w:r>
            <w:r w:rsidR="00D70ED5">
              <w:t>allocated to the proposed HVHR project</w:t>
            </w:r>
            <w:r w:rsidR="00D70ED5" w:rsidRPr="00F66147">
              <w:t xml:space="preserve"> before </w:t>
            </w:r>
            <w:r w:rsidR="00D70ED5">
              <w:t>B</w:t>
            </w:r>
            <w:r w:rsidR="00D70ED5" w:rsidRPr="00F66147">
              <w:t xml:space="preserve">usiness </w:t>
            </w:r>
            <w:r w:rsidR="00D70ED5">
              <w:t>C</w:t>
            </w:r>
            <w:r w:rsidR="00D70ED5" w:rsidRPr="00F66147">
              <w:t>ase submission.</w:t>
            </w:r>
          </w:p>
        </w:tc>
        <w:tc>
          <w:tcPr>
            <w:tcW w:w="2551" w:type="dxa"/>
            <w:shd w:val="clear" w:color="auto" w:fill="F2F2F2" w:themeFill="background1" w:themeFillShade="F2"/>
          </w:tcPr>
          <w:p w14:paraId="3903BA56" w14:textId="43C00D71" w:rsidR="00D70ED5" w:rsidRDefault="00BC3A4E" w:rsidP="00D70ED5">
            <w:pPr>
              <w:pStyle w:val="Tabletext"/>
            </w:pPr>
            <w:r w:rsidRPr="000318F1">
              <w:rPr>
                <w:b/>
                <w:bCs/>
              </w:rPr>
              <w:t>6.2.3</w:t>
            </w:r>
            <w:r>
              <w:t xml:space="preserve"> </w:t>
            </w:r>
            <w:r w:rsidR="00D70ED5">
              <w:t>The Department/Agency Lead has c</w:t>
            </w:r>
            <w:r w:rsidR="00D70ED5" w:rsidRPr="00F66147">
              <w:t xml:space="preserve">omprehensive </w:t>
            </w:r>
            <w:r w:rsidR="00D70ED5">
              <w:t>D</w:t>
            </w:r>
            <w:r w:rsidR="00D70ED5" w:rsidRPr="00F66147">
              <w:t>igital</w:t>
            </w:r>
            <w:r w:rsidR="00D70ED5">
              <w:t xml:space="preserve"> Asset</w:t>
            </w:r>
            <w:r w:rsidR="00D70ED5" w:rsidRPr="00F66147">
              <w:t xml:space="preserve"> delivery skills and mentoring program</w:t>
            </w:r>
            <w:r w:rsidR="00D70ED5">
              <w:t xml:space="preserve">s in place. These skills </w:t>
            </w:r>
            <w:r w:rsidR="00D70ED5" w:rsidRPr="00F66147">
              <w:t xml:space="preserve">exist on all projects and operational </w:t>
            </w:r>
            <w:r w:rsidR="00D70ED5">
              <w:t>functions</w:t>
            </w:r>
            <w:r w:rsidR="00D70ED5" w:rsidRPr="00F66147">
              <w:t>.</w:t>
            </w:r>
          </w:p>
        </w:tc>
      </w:tr>
      <w:tr w:rsidR="00D70ED5" w:rsidRPr="00010700" w14:paraId="6C3A8FFF" w14:textId="77777777" w:rsidTr="00492A23">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DB30B6C" w14:textId="4FB1C0B2" w:rsidR="00D70ED5" w:rsidRPr="00D70ED5" w:rsidRDefault="00FF115F" w:rsidP="00D70ED5">
            <w:pPr>
              <w:pStyle w:val="Tabletext"/>
              <w:rPr>
                <w:rFonts w:asciiTheme="majorHAnsi" w:hAnsiTheme="majorHAnsi"/>
                <w:b/>
                <w:bCs/>
              </w:rPr>
            </w:pPr>
            <w:r>
              <w:rPr>
                <w:rFonts w:asciiTheme="majorHAnsi" w:hAnsiTheme="majorHAnsi"/>
                <w:b/>
                <w:bCs/>
              </w:rPr>
              <w:t xml:space="preserve">6.3 </w:t>
            </w:r>
            <w:r w:rsidR="00D70ED5" w:rsidRPr="00D70ED5">
              <w:rPr>
                <w:rFonts w:asciiTheme="majorHAnsi" w:hAnsiTheme="majorHAnsi"/>
                <w:b/>
                <w:bCs/>
              </w:rPr>
              <w:t>Reference information and shared resources</w:t>
            </w:r>
          </w:p>
          <w:p w14:paraId="47B2EE31" w14:textId="78C9E35B" w:rsidR="00D70ED5" w:rsidRPr="00D70ED5" w:rsidRDefault="00D70ED5" w:rsidP="00D70ED5">
            <w:pPr>
              <w:pStyle w:val="Tabletext"/>
              <w:rPr>
                <w:b/>
                <w:bCs/>
              </w:rPr>
            </w:pPr>
            <w:r w:rsidRPr="00D70ED5">
              <w:t>(ISO 19650)</w:t>
            </w:r>
          </w:p>
        </w:tc>
        <w:tc>
          <w:tcPr>
            <w:tcW w:w="2551" w:type="dxa"/>
            <w:shd w:val="clear" w:color="auto" w:fill="F2F2F2" w:themeFill="background1" w:themeFillShade="F2"/>
          </w:tcPr>
          <w:p w14:paraId="3668ACE3" w14:textId="76DCD8E6" w:rsidR="00D70ED5" w:rsidRDefault="00BC3A4E" w:rsidP="00D70ED5">
            <w:pPr>
              <w:pStyle w:val="Tabletext"/>
            </w:pPr>
            <w:r w:rsidRPr="000318F1">
              <w:rPr>
                <w:b/>
                <w:bCs/>
              </w:rPr>
              <w:t>6.3.1</w:t>
            </w:r>
            <w:r>
              <w:t xml:space="preserve"> </w:t>
            </w:r>
            <w:r w:rsidR="00D70ED5" w:rsidRPr="00FF2FC2">
              <w:t>Asset</w:t>
            </w:r>
            <w:r w:rsidR="00D70ED5">
              <w:t>/</w:t>
            </w:r>
            <w:r w:rsidR="00D70ED5" w:rsidRPr="00FF2FC2">
              <w:t>Facilities Managers are consulted to determine</w:t>
            </w:r>
            <w:r w:rsidR="00D70ED5" w:rsidRPr="00FF2FC2">
              <w:rPr>
                <w:b/>
                <w:bCs/>
              </w:rPr>
              <w:t xml:space="preserve"> </w:t>
            </w:r>
            <w:r w:rsidR="00D70ED5" w:rsidRPr="00FF2FC2">
              <w:t xml:space="preserve">existing conditions information. Shared Resources (templates) are made available. </w:t>
            </w:r>
          </w:p>
        </w:tc>
        <w:tc>
          <w:tcPr>
            <w:tcW w:w="2551" w:type="dxa"/>
            <w:shd w:val="clear" w:color="auto" w:fill="F2F2F2" w:themeFill="background1" w:themeFillShade="F2"/>
          </w:tcPr>
          <w:p w14:paraId="68BD4732" w14:textId="300A01EE" w:rsidR="00D70ED5" w:rsidRDefault="00BC3A4E" w:rsidP="00D70ED5">
            <w:pPr>
              <w:pStyle w:val="Tabletext"/>
            </w:pPr>
            <w:r w:rsidRPr="000318F1">
              <w:rPr>
                <w:b/>
                <w:bCs/>
              </w:rPr>
              <w:t>6.3.2</w:t>
            </w:r>
            <w:r>
              <w:t xml:space="preserve"> </w:t>
            </w:r>
            <w:r w:rsidR="006B561E" w:rsidRPr="006B561E">
              <w:t>Asset/Facilities Managers are consulted to determine existing conditions information. Shared Resources (templates) are made available.</w:t>
            </w:r>
          </w:p>
        </w:tc>
        <w:tc>
          <w:tcPr>
            <w:tcW w:w="2551" w:type="dxa"/>
            <w:shd w:val="clear" w:color="auto" w:fill="F2F2F2" w:themeFill="background1" w:themeFillShade="F2"/>
          </w:tcPr>
          <w:p w14:paraId="406134FC" w14:textId="73DD4B2F" w:rsidR="00D70ED5" w:rsidRDefault="00BC3A4E" w:rsidP="00D70ED5">
            <w:pPr>
              <w:pStyle w:val="Tabletext"/>
            </w:pPr>
            <w:r w:rsidRPr="000318F1">
              <w:rPr>
                <w:b/>
                <w:bCs/>
              </w:rPr>
              <w:t>6.3.3</w:t>
            </w:r>
            <w:r>
              <w:t xml:space="preserve"> </w:t>
            </w:r>
            <w:r w:rsidR="00D70ED5">
              <w:t>S</w:t>
            </w:r>
            <w:r w:rsidR="00D70ED5" w:rsidRPr="00FF2FC2">
              <w:t xml:space="preserve">hared </w:t>
            </w:r>
            <w:r w:rsidR="00D70ED5">
              <w:t>R</w:t>
            </w:r>
            <w:r w:rsidR="00D70ED5" w:rsidRPr="00FF2FC2">
              <w:t xml:space="preserve">esources are actively managed in a CDE and used by all projects. </w:t>
            </w:r>
          </w:p>
        </w:tc>
      </w:tr>
      <w:tr w:rsidR="00D70ED5" w:rsidRPr="00010700" w14:paraId="0961324C" w14:textId="77777777" w:rsidTr="00492A23">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0D34055" w14:textId="5DFB97FB" w:rsidR="00D70ED5" w:rsidRPr="00D70ED5" w:rsidRDefault="00FF115F" w:rsidP="00D70ED5">
            <w:pPr>
              <w:pStyle w:val="Tabletext"/>
              <w:rPr>
                <w:rFonts w:asciiTheme="majorHAnsi" w:hAnsiTheme="majorHAnsi"/>
                <w:b/>
                <w:bCs/>
              </w:rPr>
            </w:pPr>
            <w:r>
              <w:rPr>
                <w:rFonts w:asciiTheme="majorHAnsi" w:hAnsiTheme="majorHAnsi"/>
                <w:b/>
                <w:bCs/>
              </w:rPr>
              <w:t xml:space="preserve">6.4 </w:t>
            </w:r>
            <w:r w:rsidR="00D70ED5" w:rsidRPr="00D70ED5">
              <w:rPr>
                <w:rFonts w:asciiTheme="majorHAnsi" w:hAnsiTheme="majorHAnsi"/>
                <w:b/>
                <w:bCs/>
              </w:rPr>
              <w:t>Information management delivery</w:t>
            </w:r>
          </w:p>
          <w:p w14:paraId="1E1B4A59" w14:textId="7357FBF4" w:rsidR="00D70ED5" w:rsidRPr="00D70ED5" w:rsidRDefault="00D70ED5" w:rsidP="00D70ED5">
            <w:pPr>
              <w:pStyle w:val="Tabletext"/>
              <w:rPr>
                <w:b/>
                <w:bCs/>
              </w:rPr>
            </w:pPr>
            <w:r w:rsidRPr="00D70ED5">
              <w:t>(ISO 19650)</w:t>
            </w:r>
          </w:p>
        </w:tc>
        <w:tc>
          <w:tcPr>
            <w:tcW w:w="2551" w:type="dxa"/>
            <w:shd w:val="clear" w:color="auto" w:fill="F2F2F2" w:themeFill="background1" w:themeFillShade="F2"/>
          </w:tcPr>
          <w:p w14:paraId="17FFED29" w14:textId="631AB631" w:rsidR="00D70ED5" w:rsidRPr="00FF2FC2" w:rsidRDefault="00BC3A4E" w:rsidP="00D70ED5">
            <w:pPr>
              <w:pStyle w:val="Tabletext"/>
            </w:pPr>
            <w:r w:rsidRPr="000318F1">
              <w:rPr>
                <w:b/>
                <w:bCs/>
              </w:rPr>
              <w:t>6.4.1</w:t>
            </w:r>
            <w:r>
              <w:t xml:space="preserve"> </w:t>
            </w:r>
            <w:r w:rsidR="00D70ED5" w:rsidRPr="00D04F44">
              <w:t>The digital approach and required maturity are defined by the Project Lead.</w:t>
            </w:r>
          </w:p>
        </w:tc>
        <w:tc>
          <w:tcPr>
            <w:tcW w:w="2551" w:type="dxa"/>
            <w:shd w:val="clear" w:color="auto" w:fill="F2F2F2" w:themeFill="background1" w:themeFillShade="F2"/>
          </w:tcPr>
          <w:p w14:paraId="5039F38B" w14:textId="0C4DD4E3" w:rsidR="00D70ED5" w:rsidRPr="00FF2FC2" w:rsidRDefault="00BC3A4E" w:rsidP="00D70ED5">
            <w:pPr>
              <w:pStyle w:val="Tabletext"/>
            </w:pPr>
            <w:r w:rsidRPr="000318F1">
              <w:rPr>
                <w:b/>
                <w:bCs/>
              </w:rPr>
              <w:t>6.4.2</w:t>
            </w:r>
            <w:r>
              <w:t xml:space="preserve"> </w:t>
            </w:r>
            <w:r w:rsidR="00D70ED5">
              <w:t>T</w:t>
            </w:r>
            <w:r w:rsidR="00D70ED5" w:rsidRPr="00F66147">
              <w:t xml:space="preserve">he </w:t>
            </w:r>
            <w:r w:rsidR="00D70ED5">
              <w:t xml:space="preserve">required </w:t>
            </w:r>
            <w:r w:rsidR="00D70ED5" w:rsidRPr="00F66147">
              <w:t xml:space="preserve">supporting resources (people, data, technology) </w:t>
            </w:r>
            <w:r w:rsidR="00D70ED5">
              <w:t xml:space="preserve">for the </w:t>
            </w:r>
            <w:r w:rsidR="00D70ED5" w:rsidRPr="00F66147">
              <w:t>digital approach</w:t>
            </w:r>
            <w:r w:rsidR="00D70ED5">
              <w:t xml:space="preserve"> are</w:t>
            </w:r>
            <w:r w:rsidR="00D70ED5" w:rsidRPr="00F66147">
              <w:t xml:space="preserve"> defined </w:t>
            </w:r>
            <w:r w:rsidR="00D70ED5">
              <w:t>by the Project Lead</w:t>
            </w:r>
            <w:r w:rsidR="00D70ED5" w:rsidRPr="00F66147">
              <w:t>.</w:t>
            </w:r>
          </w:p>
        </w:tc>
        <w:tc>
          <w:tcPr>
            <w:tcW w:w="2551" w:type="dxa"/>
            <w:shd w:val="clear" w:color="auto" w:fill="F2F2F2" w:themeFill="background1" w:themeFillShade="F2"/>
          </w:tcPr>
          <w:p w14:paraId="5A40F76F" w14:textId="713263EA" w:rsidR="00D70ED5" w:rsidRDefault="00BC3A4E" w:rsidP="00D70ED5">
            <w:pPr>
              <w:pStyle w:val="Tabletext"/>
            </w:pPr>
            <w:r w:rsidRPr="000318F1">
              <w:rPr>
                <w:b/>
                <w:bCs/>
              </w:rPr>
              <w:t>6.4.3</w:t>
            </w:r>
            <w:r>
              <w:t xml:space="preserve"> </w:t>
            </w:r>
            <w:r w:rsidR="00D70ED5">
              <w:t>The digital approach details how information will be integrated with other business activities.</w:t>
            </w:r>
          </w:p>
        </w:tc>
      </w:tr>
      <w:tr w:rsidR="00D70ED5" w:rsidRPr="00010700" w14:paraId="055A4778" w14:textId="77777777" w:rsidTr="00492A23">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7486E1" w14:textId="4B481D26" w:rsidR="00D70ED5" w:rsidRPr="00D70ED5" w:rsidRDefault="00FF115F" w:rsidP="00D70ED5">
            <w:pPr>
              <w:pStyle w:val="Tabletext"/>
              <w:rPr>
                <w:rFonts w:asciiTheme="majorHAnsi" w:hAnsiTheme="majorHAnsi"/>
                <w:b/>
                <w:bCs/>
              </w:rPr>
            </w:pPr>
            <w:r>
              <w:rPr>
                <w:rFonts w:asciiTheme="majorHAnsi" w:hAnsiTheme="majorHAnsi"/>
                <w:b/>
                <w:bCs/>
              </w:rPr>
              <w:t xml:space="preserve">6.5 </w:t>
            </w:r>
            <w:r w:rsidR="00D70ED5" w:rsidRPr="00D70ED5">
              <w:rPr>
                <w:rFonts w:asciiTheme="majorHAnsi" w:hAnsiTheme="majorHAnsi"/>
                <w:b/>
                <w:bCs/>
              </w:rPr>
              <w:t>Project/exchange information requirements</w:t>
            </w:r>
          </w:p>
          <w:p w14:paraId="4ADAEFF8" w14:textId="58676018" w:rsidR="00D70ED5" w:rsidRPr="00D70ED5" w:rsidRDefault="00D70ED5" w:rsidP="00D70ED5">
            <w:pPr>
              <w:pStyle w:val="Tabletext"/>
              <w:rPr>
                <w:b/>
                <w:bCs/>
              </w:rPr>
            </w:pPr>
            <w:r w:rsidRPr="00D70ED5">
              <w:t>(ISO19650)</w:t>
            </w:r>
          </w:p>
        </w:tc>
        <w:tc>
          <w:tcPr>
            <w:tcW w:w="2551" w:type="dxa"/>
            <w:shd w:val="clear" w:color="auto" w:fill="F2F2F2" w:themeFill="background1" w:themeFillShade="F2"/>
          </w:tcPr>
          <w:p w14:paraId="4C34D176" w14:textId="4B2110B6" w:rsidR="00D70ED5" w:rsidRPr="00D04F44" w:rsidRDefault="00BC3A4E" w:rsidP="00D70ED5">
            <w:pPr>
              <w:pStyle w:val="Tabletext"/>
            </w:pPr>
            <w:r w:rsidRPr="000318F1">
              <w:rPr>
                <w:b/>
                <w:bCs/>
              </w:rPr>
              <w:t>6.5.1</w:t>
            </w:r>
            <w:r>
              <w:t xml:space="preserve"> </w:t>
            </w:r>
            <w:r w:rsidR="00D70ED5" w:rsidRPr="00100DBB">
              <w:t>Project scoping documents include Project Information Requirements (PIR) and Exchange Information Requirements (EIR).</w:t>
            </w:r>
          </w:p>
        </w:tc>
        <w:tc>
          <w:tcPr>
            <w:tcW w:w="2551" w:type="dxa"/>
            <w:shd w:val="clear" w:color="auto" w:fill="F2F2F2" w:themeFill="background1" w:themeFillShade="F2"/>
          </w:tcPr>
          <w:p w14:paraId="215489F0" w14:textId="548D0362" w:rsidR="00D70ED5" w:rsidRDefault="00BC3A4E" w:rsidP="00D70ED5">
            <w:pPr>
              <w:pStyle w:val="Tabletext"/>
            </w:pPr>
            <w:r w:rsidRPr="000318F1">
              <w:rPr>
                <w:b/>
                <w:bCs/>
              </w:rPr>
              <w:t>6.5.2</w:t>
            </w:r>
            <w:r>
              <w:t xml:space="preserve"> </w:t>
            </w:r>
            <w:r w:rsidR="00D70ED5">
              <w:t>P</w:t>
            </w:r>
            <w:r w:rsidR="00D70ED5" w:rsidRPr="00F66147">
              <w:t xml:space="preserve">roject scoping documents require the Delivery Team to create </w:t>
            </w:r>
            <w:r w:rsidR="00D70ED5">
              <w:t xml:space="preserve">a </w:t>
            </w:r>
            <w:r w:rsidR="00D70ED5" w:rsidRPr="00F66147">
              <w:t xml:space="preserve">detailed </w:t>
            </w:r>
            <w:r w:rsidR="00D70ED5">
              <w:t>EIR between parties, managed by the Lead Appointed Party</w:t>
            </w:r>
            <w:r w:rsidR="00D70ED5" w:rsidRPr="00F66147">
              <w:t>.</w:t>
            </w:r>
          </w:p>
        </w:tc>
        <w:tc>
          <w:tcPr>
            <w:tcW w:w="2551" w:type="dxa"/>
            <w:shd w:val="clear" w:color="auto" w:fill="F2F2F2" w:themeFill="background1" w:themeFillShade="F2"/>
          </w:tcPr>
          <w:p w14:paraId="433C8F82" w14:textId="61B4DB6A" w:rsidR="00D70ED5" w:rsidRDefault="00BC3A4E" w:rsidP="00D70ED5">
            <w:pPr>
              <w:pStyle w:val="Tabletext"/>
            </w:pPr>
            <w:r w:rsidRPr="000318F1">
              <w:rPr>
                <w:b/>
                <w:bCs/>
              </w:rPr>
              <w:t xml:space="preserve">6.5.3 </w:t>
            </w:r>
            <w:r w:rsidR="00D70ED5">
              <w:t>PIR</w:t>
            </w:r>
            <w:r w:rsidR="00D70ED5" w:rsidRPr="00F66147">
              <w:t xml:space="preserve"> and </w:t>
            </w:r>
            <w:r w:rsidR="00D70ED5">
              <w:t>EIR are aligned to the OIR.</w:t>
            </w:r>
          </w:p>
        </w:tc>
      </w:tr>
    </w:tbl>
    <w:p w14:paraId="78887211" w14:textId="77777777" w:rsidR="00014D90" w:rsidRPr="00F66147" w:rsidRDefault="00014D90" w:rsidP="00D70ED5">
      <w:pPr>
        <w:pStyle w:val="Heading3"/>
      </w:pPr>
      <w:r>
        <w:rPr>
          <w:rFonts w:ascii="Calibri" w:eastAsiaTheme="minorEastAsia" w:hAnsi="Calibri" w:cstheme="minorBidi"/>
          <w:noProof/>
          <w:color w:val="auto"/>
          <w:sz w:val="16"/>
          <w:szCs w:val="20"/>
        </w:rPr>
        <w:lastRenderedPageBreak/>
        <w:drawing>
          <wp:anchor distT="0" distB="0" distL="114300" distR="114300" simplePos="0" relativeHeight="251691008" behindDoc="0" locked="0" layoutInCell="1" allowOverlap="1" wp14:anchorId="3B43D44F" wp14:editId="394EF313">
            <wp:simplePos x="0" y="0"/>
            <wp:positionH relativeFrom="margin">
              <wp:posOffset>5332936</wp:posOffset>
            </wp:positionH>
            <wp:positionV relativeFrom="paragraph">
              <wp:posOffset>8890</wp:posOffset>
            </wp:positionV>
            <wp:extent cx="786765" cy="737870"/>
            <wp:effectExtent l="0" t="0" r="0"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t>7</w:t>
      </w:r>
      <w:r w:rsidRPr="00F66147">
        <w:t xml:space="preserve">. Business </w:t>
      </w:r>
      <w:r>
        <w:t>c</w:t>
      </w:r>
      <w:r w:rsidRPr="00F66147">
        <w:t xml:space="preserve">ase </w:t>
      </w:r>
      <w:r>
        <w:t>p</w:t>
      </w:r>
      <w:r w:rsidRPr="00F66147">
        <w:t>reparation</w:t>
      </w:r>
    </w:p>
    <w:p w14:paraId="258CE91E" w14:textId="0546E7E4"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project delivers on organisational objectives, leverages existing information, is reasonably founded on a data driven service need, and generates social, environmental, and economic benefits. </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70ED5" w:rsidRPr="00F359BE" w14:paraId="164BDDCB"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86F769D"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1726653E"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AF19BF1" wp14:editId="11F84678">
                  <wp:extent cx="324000" cy="324000"/>
                  <wp:effectExtent l="0" t="0" r="0" b="0"/>
                  <wp:docPr id="7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3706A6D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B41BDE" wp14:editId="249E0F48">
                  <wp:extent cx="324000" cy="324000"/>
                  <wp:effectExtent l="0" t="0" r="0" b="0"/>
                  <wp:docPr id="72"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153B12C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D0BE8" wp14:editId="157E9974">
                  <wp:extent cx="324000" cy="341053"/>
                  <wp:effectExtent l="0" t="0" r="0" b="1905"/>
                  <wp:docPr id="7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70ED5" w:rsidRPr="00010700" w14:paraId="545DBB91"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2DAF0B9" w14:textId="12E942C1" w:rsidR="00D70ED5" w:rsidRPr="00D70ED5" w:rsidRDefault="00FF115F" w:rsidP="00D70ED5">
            <w:pPr>
              <w:pStyle w:val="Tabletext"/>
              <w:rPr>
                <w:rFonts w:asciiTheme="majorHAnsi" w:hAnsiTheme="majorHAnsi"/>
              </w:rPr>
            </w:pPr>
            <w:r>
              <w:rPr>
                <w:rFonts w:asciiTheme="majorHAnsi" w:hAnsiTheme="majorHAnsi"/>
              </w:rPr>
              <w:t xml:space="preserve">7.1 </w:t>
            </w:r>
            <w:r w:rsidR="00D70ED5" w:rsidRPr="00D70ED5">
              <w:rPr>
                <w:rFonts w:asciiTheme="majorHAnsi" w:hAnsiTheme="majorHAnsi"/>
              </w:rPr>
              <w:t>Scope</w:t>
            </w:r>
          </w:p>
          <w:p w14:paraId="7788807F" w14:textId="0451C48C" w:rsidR="00D70ED5" w:rsidRPr="00D70ED5" w:rsidRDefault="00D70ED5" w:rsidP="00D70ED5">
            <w:pPr>
              <w:pStyle w:val="Tabletext"/>
            </w:pPr>
            <w:r w:rsidRPr="00D70ED5">
              <w:t>(RTCC)</w:t>
            </w:r>
          </w:p>
        </w:tc>
        <w:tc>
          <w:tcPr>
            <w:tcW w:w="2551" w:type="dxa"/>
            <w:shd w:val="clear" w:color="auto" w:fill="F2F2F2" w:themeFill="background1" w:themeFillShade="F2"/>
          </w:tcPr>
          <w:p w14:paraId="4AB67A7A" w14:textId="50CADF7F" w:rsidR="00D70ED5" w:rsidRPr="00010700" w:rsidRDefault="00BC3A4E" w:rsidP="00D70ED5">
            <w:pPr>
              <w:pStyle w:val="Tabletext"/>
            </w:pPr>
            <w:r w:rsidRPr="000318F1">
              <w:rPr>
                <w:b/>
                <w:bCs/>
              </w:rPr>
              <w:t>7.1.1</w:t>
            </w:r>
            <w:r>
              <w:t xml:space="preserve"> </w:t>
            </w:r>
            <w:r w:rsidR="00D70ED5">
              <w:t>I</w:t>
            </w:r>
            <w:r w:rsidR="00D70ED5" w:rsidRPr="00F66147">
              <w:t xml:space="preserve">nformation management scope </w:t>
            </w:r>
            <w:r w:rsidR="00D70ED5">
              <w:t xml:space="preserve">is clearly </w:t>
            </w:r>
            <w:r w:rsidR="00D70ED5" w:rsidRPr="00F66147">
              <w:t>delineat</w:t>
            </w:r>
            <w:r w:rsidR="00D70ED5">
              <w:t xml:space="preserve">ed </w:t>
            </w:r>
            <w:r w:rsidR="00D70ED5" w:rsidRPr="00F66147">
              <w:t xml:space="preserve">between the </w:t>
            </w:r>
            <w:r w:rsidR="00D70ED5">
              <w:t xml:space="preserve">Appointing party and </w:t>
            </w:r>
            <w:r w:rsidR="00D70ED5" w:rsidRPr="00F66147">
              <w:t>lead appointed party</w:t>
            </w:r>
            <w:r w:rsidR="00D70ED5">
              <w:t>.</w:t>
            </w:r>
          </w:p>
        </w:tc>
        <w:tc>
          <w:tcPr>
            <w:tcW w:w="2551" w:type="dxa"/>
            <w:shd w:val="clear" w:color="auto" w:fill="F2F2F2" w:themeFill="background1" w:themeFillShade="F2"/>
          </w:tcPr>
          <w:p w14:paraId="55857B5A" w14:textId="67FA6EF9" w:rsidR="00D70ED5" w:rsidRPr="004E5394" w:rsidRDefault="00BC3A4E" w:rsidP="00D70ED5">
            <w:pPr>
              <w:pStyle w:val="Tabletext"/>
            </w:pPr>
            <w:r w:rsidRPr="000318F1">
              <w:rPr>
                <w:b/>
                <w:bCs/>
              </w:rPr>
              <w:t>7.1.2</w:t>
            </w:r>
            <w:r>
              <w:t xml:space="preserve"> </w:t>
            </w:r>
            <w:r w:rsidR="00D70ED5">
              <w:t xml:space="preserve">Information management requirements are integrated with the </w:t>
            </w:r>
            <w:r w:rsidR="00D70ED5" w:rsidRPr="00F66147">
              <w:t xml:space="preserve">principal project </w:t>
            </w:r>
            <w:r w:rsidR="00D70ED5" w:rsidRPr="00D16F9C">
              <w:t>requirements (PPR) or project scope and delivery requirements (PSDR).</w:t>
            </w:r>
          </w:p>
        </w:tc>
        <w:tc>
          <w:tcPr>
            <w:tcW w:w="2551" w:type="dxa"/>
            <w:shd w:val="clear" w:color="auto" w:fill="F2F2F2" w:themeFill="background1" w:themeFillShade="F2"/>
          </w:tcPr>
          <w:p w14:paraId="7CDA0E26" w14:textId="668BCEFD" w:rsidR="00D70ED5" w:rsidRPr="004E5394" w:rsidRDefault="00BC3A4E" w:rsidP="00D70ED5">
            <w:pPr>
              <w:pStyle w:val="Tabletext"/>
            </w:pPr>
            <w:r w:rsidRPr="000318F1">
              <w:rPr>
                <w:b/>
                <w:bCs/>
              </w:rPr>
              <w:t>7.1.3</w:t>
            </w:r>
            <w:r>
              <w:t xml:space="preserve"> </w:t>
            </w:r>
            <w:r w:rsidR="00D70ED5">
              <w:t>Information management scope is defined by a performance specification.</w:t>
            </w:r>
          </w:p>
        </w:tc>
      </w:tr>
      <w:tr w:rsidR="00D70ED5" w:rsidRPr="00010700" w14:paraId="786776DC"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47DA9F" w14:textId="2E5D1944" w:rsidR="00D70ED5" w:rsidRPr="00D70ED5" w:rsidRDefault="00FF115F" w:rsidP="00D70ED5">
            <w:pPr>
              <w:pStyle w:val="Tabletext"/>
              <w:rPr>
                <w:rFonts w:asciiTheme="majorHAnsi" w:hAnsiTheme="majorHAnsi"/>
              </w:rPr>
            </w:pPr>
            <w:r>
              <w:rPr>
                <w:rFonts w:asciiTheme="majorHAnsi" w:hAnsiTheme="majorHAnsi"/>
              </w:rPr>
              <w:t xml:space="preserve">7.2 </w:t>
            </w:r>
            <w:r w:rsidR="00D70ED5" w:rsidRPr="00D70ED5">
              <w:rPr>
                <w:rFonts w:asciiTheme="majorHAnsi" w:hAnsiTheme="majorHAnsi"/>
              </w:rPr>
              <w:t>Benefits realisation</w:t>
            </w:r>
          </w:p>
          <w:p w14:paraId="4C7682ED" w14:textId="439AD39D" w:rsidR="00D70ED5" w:rsidRPr="00D70ED5" w:rsidRDefault="00D70ED5" w:rsidP="00D70ED5">
            <w:pPr>
              <w:pStyle w:val="Tabletext"/>
            </w:pPr>
            <w:r w:rsidRPr="00D70ED5">
              <w:t>(RTCC)</w:t>
            </w:r>
          </w:p>
        </w:tc>
        <w:tc>
          <w:tcPr>
            <w:tcW w:w="2551" w:type="dxa"/>
            <w:shd w:val="clear" w:color="auto" w:fill="F2F2F2" w:themeFill="background1" w:themeFillShade="F2"/>
          </w:tcPr>
          <w:p w14:paraId="7989AB0A" w14:textId="2C644311" w:rsidR="00D70ED5" w:rsidRDefault="00BC3A4E" w:rsidP="00D70ED5">
            <w:pPr>
              <w:pStyle w:val="Tabletext"/>
            </w:pPr>
            <w:r w:rsidRPr="000318F1">
              <w:rPr>
                <w:b/>
                <w:bCs/>
              </w:rPr>
              <w:t>7.2.1</w:t>
            </w:r>
            <w:r>
              <w:t xml:space="preserve"> </w:t>
            </w:r>
            <w:r w:rsidR="00D70ED5" w:rsidRPr="00F66147">
              <w:t xml:space="preserve">The </w:t>
            </w:r>
            <w:r w:rsidR="00D70ED5">
              <w:t xml:space="preserve">department/agency lead includes digital assets </w:t>
            </w:r>
            <w:r w:rsidR="00D70ED5" w:rsidRPr="00F66147">
              <w:t xml:space="preserve">benefits </w:t>
            </w:r>
            <w:r w:rsidR="00D70ED5">
              <w:t>in the business case.</w:t>
            </w:r>
          </w:p>
        </w:tc>
        <w:tc>
          <w:tcPr>
            <w:tcW w:w="2551" w:type="dxa"/>
            <w:shd w:val="clear" w:color="auto" w:fill="F2F2F2" w:themeFill="background1" w:themeFillShade="F2"/>
          </w:tcPr>
          <w:p w14:paraId="3173A2E2" w14:textId="6893D45E" w:rsidR="00D70ED5" w:rsidRDefault="00BC3A4E" w:rsidP="00D70ED5">
            <w:pPr>
              <w:pStyle w:val="Tabletext"/>
            </w:pPr>
            <w:r w:rsidRPr="000318F1">
              <w:rPr>
                <w:b/>
                <w:bCs/>
              </w:rPr>
              <w:t>7.2.2</w:t>
            </w:r>
            <w:r>
              <w:t xml:space="preserve"> </w:t>
            </w:r>
            <w:r w:rsidR="00D70ED5">
              <w:t>The department/agency lead</w:t>
            </w:r>
            <w:r w:rsidR="00D70ED5" w:rsidRPr="00F66147">
              <w:t xml:space="preserve"> </w:t>
            </w:r>
            <w:r w:rsidR="00D70ED5">
              <w:t>defines how benefits will be measured and reported including consideration of sustainability outcomes.</w:t>
            </w:r>
          </w:p>
        </w:tc>
        <w:tc>
          <w:tcPr>
            <w:tcW w:w="2551" w:type="dxa"/>
            <w:shd w:val="clear" w:color="auto" w:fill="F2F2F2" w:themeFill="background1" w:themeFillShade="F2"/>
          </w:tcPr>
          <w:p w14:paraId="3C3C8282" w14:textId="688CB44F" w:rsidR="00D70ED5" w:rsidRDefault="00BC3A4E" w:rsidP="00D70ED5">
            <w:pPr>
              <w:pStyle w:val="Tabletext"/>
            </w:pPr>
            <w:r w:rsidRPr="000318F1">
              <w:rPr>
                <w:b/>
                <w:bCs/>
              </w:rPr>
              <w:t>7.2.3</w:t>
            </w:r>
            <w:r>
              <w:t xml:space="preserve"> </w:t>
            </w:r>
            <w:r w:rsidR="00D70ED5">
              <w:t>The department/agency lead maintains benchmark data for digital benefits</w:t>
            </w:r>
            <w:r w:rsidR="00D70ED5" w:rsidRPr="00F66147">
              <w:t xml:space="preserve"> </w:t>
            </w:r>
            <w:r w:rsidR="00D70ED5">
              <w:t>to inform business cases.</w:t>
            </w:r>
          </w:p>
        </w:tc>
      </w:tr>
      <w:tr w:rsidR="00D70ED5" w:rsidRPr="00010700" w14:paraId="25738CFE"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CF4B8D9" w14:textId="02AED3C6" w:rsidR="00D70ED5" w:rsidRPr="00D70ED5" w:rsidRDefault="00FF115F" w:rsidP="00D70ED5">
            <w:pPr>
              <w:pStyle w:val="Tabletext"/>
              <w:rPr>
                <w:rFonts w:asciiTheme="majorHAnsi" w:hAnsiTheme="majorHAnsi"/>
              </w:rPr>
            </w:pPr>
            <w:r>
              <w:rPr>
                <w:rFonts w:asciiTheme="majorHAnsi" w:hAnsiTheme="majorHAnsi"/>
              </w:rPr>
              <w:t xml:space="preserve">7.3 </w:t>
            </w:r>
            <w:r w:rsidR="00D70ED5" w:rsidRPr="00D70ED5">
              <w:rPr>
                <w:rFonts w:asciiTheme="majorHAnsi" w:hAnsiTheme="majorHAnsi"/>
              </w:rPr>
              <w:t>Risk Management</w:t>
            </w:r>
          </w:p>
          <w:p w14:paraId="4795B4A0" w14:textId="33644F19" w:rsidR="00D70ED5" w:rsidRPr="00D70ED5" w:rsidRDefault="00D70ED5" w:rsidP="00D70ED5">
            <w:pPr>
              <w:pStyle w:val="Tabletext"/>
            </w:pPr>
            <w:r w:rsidRPr="00D70ED5">
              <w:t>(RTCC)</w:t>
            </w:r>
          </w:p>
        </w:tc>
        <w:tc>
          <w:tcPr>
            <w:tcW w:w="2551" w:type="dxa"/>
            <w:shd w:val="clear" w:color="auto" w:fill="F2F2F2" w:themeFill="background1" w:themeFillShade="F2"/>
          </w:tcPr>
          <w:p w14:paraId="553F26CE" w14:textId="6A2BB473" w:rsidR="00D70ED5" w:rsidRPr="00F66147" w:rsidRDefault="00BC3A4E" w:rsidP="00D70ED5">
            <w:pPr>
              <w:pStyle w:val="Tabletext"/>
            </w:pPr>
            <w:r w:rsidRPr="000318F1">
              <w:rPr>
                <w:b/>
                <w:bCs/>
              </w:rPr>
              <w:t xml:space="preserve">7.3.1 </w:t>
            </w:r>
            <w:r w:rsidR="00D70ED5" w:rsidRPr="00996A38">
              <w:t xml:space="preserve">Risk management processes are considered in </w:t>
            </w:r>
            <w:r w:rsidR="00D70ED5">
              <w:t>B</w:t>
            </w:r>
            <w:r w:rsidR="00D70ED5" w:rsidRPr="00996A38">
              <w:t xml:space="preserve">usiness </w:t>
            </w:r>
            <w:r w:rsidR="00D70ED5">
              <w:t>C</w:t>
            </w:r>
            <w:r w:rsidR="00D70ED5" w:rsidRPr="00996A38">
              <w:t>ase processes and are implemented systematically and consistently.</w:t>
            </w:r>
          </w:p>
        </w:tc>
        <w:tc>
          <w:tcPr>
            <w:tcW w:w="2551" w:type="dxa"/>
            <w:shd w:val="clear" w:color="auto" w:fill="F2F2F2" w:themeFill="background1" w:themeFillShade="F2"/>
          </w:tcPr>
          <w:p w14:paraId="72C08E04" w14:textId="45275CF9" w:rsidR="00D70ED5" w:rsidRDefault="00BC3A4E" w:rsidP="00D70ED5">
            <w:pPr>
              <w:pStyle w:val="Tabletext"/>
            </w:pPr>
            <w:r w:rsidRPr="000318F1">
              <w:rPr>
                <w:b/>
                <w:bCs/>
              </w:rPr>
              <w:t>7.3.2</w:t>
            </w:r>
            <w:r>
              <w:t xml:space="preserve"> </w:t>
            </w:r>
            <w:r w:rsidR="00D70ED5" w:rsidRPr="00996A38">
              <w:t xml:space="preserve">The </w:t>
            </w:r>
            <w:r w:rsidR="00D072B6" w:rsidRPr="00996A38">
              <w:t>department</w:t>
            </w:r>
            <w:r w:rsidR="00D072B6">
              <w:t>/</w:t>
            </w:r>
            <w:r w:rsidR="00D072B6" w:rsidRPr="00996A38">
              <w:t xml:space="preserve">agency lead has used a risk-based approach in defining </w:t>
            </w:r>
            <w:r w:rsidR="00D70ED5" w:rsidRPr="00996A38">
              <w:t xml:space="preserve">the AIR, PIR, and EIR. The </w:t>
            </w:r>
            <w:r w:rsidR="00D072B6" w:rsidRPr="00996A38">
              <w:t>department</w:t>
            </w:r>
            <w:r w:rsidR="00D072B6">
              <w:t>/</w:t>
            </w:r>
            <w:r w:rsidR="00D072B6" w:rsidRPr="00996A38">
              <w:t xml:space="preserve">agency </w:t>
            </w:r>
            <w:r w:rsidR="00D70ED5" w:rsidRPr="00996A38">
              <w:t>Lead actively reports these to support risk modelling.</w:t>
            </w:r>
          </w:p>
        </w:tc>
        <w:tc>
          <w:tcPr>
            <w:tcW w:w="2551" w:type="dxa"/>
            <w:shd w:val="clear" w:color="auto" w:fill="F2F2F2" w:themeFill="background1" w:themeFillShade="F2"/>
          </w:tcPr>
          <w:p w14:paraId="60151FD8" w14:textId="3DFDEB93" w:rsidR="00D70ED5" w:rsidRDefault="00BC3A4E" w:rsidP="00D70ED5">
            <w:pPr>
              <w:pStyle w:val="Tabletext"/>
            </w:pPr>
            <w:r w:rsidRPr="000318F1">
              <w:rPr>
                <w:b/>
                <w:bCs/>
              </w:rPr>
              <w:t>7.3.3</w:t>
            </w:r>
            <w:r>
              <w:t xml:space="preserve"> </w:t>
            </w:r>
            <w:r w:rsidR="00D70ED5" w:rsidRPr="00996A38">
              <w:t xml:space="preserve">The </w:t>
            </w:r>
            <w:r w:rsidR="00D072B6" w:rsidRPr="00996A38">
              <w:t>department</w:t>
            </w:r>
            <w:r w:rsidR="00D072B6">
              <w:t>/</w:t>
            </w:r>
            <w:r w:rsidR="00D072B6" w:rsidRPr="00996A38">
              <w:t xml:space="preserve">agency lead uses previous project </w:t>
            </w:r>
            <w:r w:rsidR="00D70ED5" w:rsidRPr="00996A38">
              <w:t>risk data to improve future department</w:t>
            </w:r>
            <w:r w:rsidR="00D70ED5">
              <w:t>/</w:t>
            </w:r>
            <w:r w:rsidR="00D70ED5" w:rsidRPr="00996A38">
              <w:t>agency information requirements.</w:t>
            </w:r>
          </w:p>
        </w:tc>
      </w:tr>
      <w:tr w:rsidR="00D70ED5" w:rsidRPr="00010700" w14:paraId="45F5CEB3"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2078EB6" w14:textId="32ACAF2D" w:rsidR="00D70ED5" w:rsidRPr="00D70ED5" w:rsidRDefault="00FF115F" w:rsidP="00D70ED5">
            <w:pPr>
              <w:pStyle w:val="Tabletext"/>
              <w:rPr>
                <w:rFonts w:asciiTheme="majorHAnsi" w:hAnsiTheme="majorHAnsi"/>
              </w:rPr>
            </w:pPr>
            <w:r>
              <w:rPr>
                <w:rFonts w:asciiTheme="majorHAnsi" w:hAnsiTheme="majorHAnsi"/>
              </w:rPr>
              <w:t xml:space="preserve">7.4 </w:t>
            </w:r>
            <w:r w:rsidR="00D70ED5" w:rsidRPr="00D70ED5">
              <w:rPr>
                <w:rFonts w:asciiTheme="majorHAnsi" w:hAnsiTheme="majorHAnsi"/>
              </w:rPr>
              <w:t>Time Management</w:t>
            </w:r>
          </w:p>
          <w:p w14:paraId="2D9738E4" w14:textId="76FA7BE2" w:rsidR="00D70ED5" w:rsidRPr="00D70ED5" w:rsidRDefault="00D70ED5" w:rsidP="00D70ED5">
            <w:pPr>
              <w:pStyle w:val="Tabletext"/>
            </w:pPr>
            <w:r w:rsidRPr="00D70ED5">
              <w:t>(RTCC)</w:t>
            </w:r>
          </w:p>
        </w:tc>
        <w:tc>
          <w:tcPr>
            <w:tcW w:w="2551" w:type="dxa"/>
            <w:shd w:val="clear" w:color="auto" w:fill="F2F2F2" w:themeFill="background1" w:themeFillShade="F2"/>
          </w:tcPr>
          <w:p w14:paraId="1D6E6104" w14:textId="2C723930" w:rsidR="00D70ED5" w:rsidRPr="00996A38" w:rsidRDefault="00BC3A4E" w:rsidP="00D70ED5">
            <w:pPr>
              <w:pStyle w:val="Tabletext"/>
            </w:pPr>
            <w:r w:rsidRPr="000318F1">
              <w:rPr>
                <w:rFonts w:eastAsiaTheme="minorHAnsi"/>
                <w:b/>
                <w:bCs/>
              </w:rPr>
              <w:t>7.4.1</w:t>
            </w:r>
            <w:r>
              <w:rPr>
                <w:rFonts w:eastAsiaTheme="minorHAnsi"/>
              </w:rPr>
              <w:t xml:space="preserve"> </w:t>
            </w:r>
            <w:r w:rsidR="00D70ED5" w:rsidRPr="008D1A86">
              <w:rPr>
                <w:rFonts w:eastAsiaTheme="minorHAnsi"/>
              </w:rPr>
              <w:t xml:space="preserve">The </w:t>
            </w:r>
            <w:r w:rsidR="00D70ED5">
              <w:rPr>
                <w:rFonts w:eastAsiaTheme="minorHAnsi"/>
              </w:rPr>
              <w:t xml:space="preserve">Work Breakdown Structure (WBS) includes information management activities and project milestones and links duration to scope. </w:t>
            </w:r>
          </w:p>
        </w:tc>
        <w:tc>
          <w:tcPr>
            <w:tcW w:w="2551" w:type="dxa"/>
            <w:shd w:val="clear" w:color="auto" w:fill="F2F2F2" w:themeFill="background1" w:themeFillShade="F2"/>
          </w:tcPr>
          <w:p w14:paraId="2E8C964B" w14:textId="6935AA86" w:rsidR="00D70ED5" w:rsidRPr="00996A38" w:rsidRDefault="00BC3A4E" w:rsidP="00D70ED5">
            <w:pPr>
              <w:pStyle w:val="Tabletext"/>
            </w:pPr>
            <w:r w:rsidRPr="000318F1">
              <w:rPr>
                <w:b/>
                <w:bCs/>
              </w:rPr>
              <w:t>7.4.2</w:t>
            </w:r>
            <w:r>
              <w:t xml:space="preserve"> </w:t>
            </w:r>
            <w:r w:rsidR="00D70ED5" w:rsidRPr="00995A1C">
              <w:t xml:space="preserve">The </w:t>
            </w:r>
            <w:r w:rsidR="00D072B6" w:rsidRPr="00995A1C">
              <w:rPr>
                <w:rFonts w:eastAsiaTheme="minorHAnsi"/>
              </w:rPr>
              <w:t>department</w:t>
            </w:r>
            <w:r w:rsidR="00D072B6">
              <w:rPr>
                <w:rFonts w:eastAsiaTheme="minorHAnsi"/>
              </w:rPr>
              <w:t>/</w:t>
            </w:r>
            <w:r w:rsidR="00D072B6" w:rsidRPr="00995A1C">
              <w:rPr>
                <w:rFonts w:eastAsiaTheme="minorHAnsi"/>
              </w:rPr>
              <w:t xml:space="preserve">agency lead specifies </w:t>
            </w:r>
            <w:r w:rsidR="00D70ED5" w:rsidRPr="00995A1C">
              <w:rPr>
                <w:rFonts w:eastAsiaTheme="minorHAnsi"/>
              </w:rPr>
              <w:t>how time-related information is managed in the PIR and EIR.</w:t>
            </w:r>
          </w:p>
        </w:tc>
        <w:tc>
          <w:tcPr>
            <w:tcW w:w="2551" w:type="dxa"/>
            <w:shd w:val="clear" w:color="auto" w:fill="F2F2F2" w:themeFill="background1" w:themeFillShade="F2"/>
          </w:tcPr>
          <w:p w14:paraId="626E8BCB" w14:textId="2155687D" w:rsidR="00D70ED5" w:rsidRPr="00996A38" w:rsidRDefault="00BC3A4E" w:rsidP="00D70ED5">
            <w:pPr>
              <w:pStyle w:val="Tabletext"/>
            </w:pPr>
            <w:r w:rsidRPr="000318F1">
              <w:rPr>
                <w:rFonts w:eastAsiaTheme="minorHAnsi"/>
                <w:b/>
                <w:bCs/>
              </w:rPr>
              <w:t>7.4.3</w:t>
            </w:r>
            <w:r>
              <w:rPr>
                <w:rFonts w:eastAsiaTheme="minorHAnsi"/>
              </w:rPr>
              <w:t xml:space="preserve"> </w:t>
            </w:r>
            <w:r w:rsidR="00D70ED5">
              <w:rPr>
                <w:rFonts w:eastAsiaTheme="minorHAnsi"/>
              </w:rPr>
              <w:t xml:space="preserve">The </w:t>
            </w:r>
            <w:r w:rsidR="00D072B6">
              <w:rPr>
                <w:rFonts w:eastAsiaTheme="minorHAnsi"/>
              </w:rPr>
              <w:t xml:space="preserve">department/agency </w:t>
            </w:r>
            <w:r w:rsidR="00D70ED5">
              <w:rPr>
                <w:rFonts w:eastAsiaTheme="minorHAnsi"/>
              </w:rPr>
              <w:t xml:space="preserve">establishes and maintains a </w:t>
            </w:r>
            <w:r w:rsidR="00D70ED5" w:rsidRPr="00995A1C">
              <w:rPr>
                <w:rFonts w:eastAsiaTheme="minorHAnsi"/>
              </w:rPr>
              <w:t xml:space="preserve">project </w:t>
            </w:r>
            <w:r w:rsidR="00D70ED5">
              <w:rPr>
                <w:rFonts w:eastAsiaTheme="minorHAnsi"/>
              </w:rPr>
              <w:t>master schedule and enterprise system.</w:t>
            </w:r>
          </w:p>
        </w:tc>
      </w:tr>
      <w:tr w:rsidR="00D70ED5" w:rsidRPr="00010700" w14:paraId="10049EF7"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C531F4F" w14:textId="6A6E2861" w:rsidR="00D70ED5" w:rsidRPr="00D70ED5" w:rsidRDefault="00FF115F" w:rsidP="00D70ED5">
            <w:pPr>
              <w:pStyle w:val="Tabletext"/>
              <w:rPr>
                <w:rFonts w:asciiTheme="majorHAnsi" w:hAnsiTheme="majorHAnsi"/>
              </w:rPr>
            </w:pPr>
            <w:r>
              <w:rPr>
                <w:rFonts w:asciiTheme="majorHAnsi" w:hAnsiTheme="majorHAnsi"/>
              </w:rPr>
              <w:t xml:space="preserve">7.5 </w:t>
            </w:r>
            <w:r w:rsidR="00D70ED5" w:rsidRPr="00D70ED5">
              <w:rPr>
                <w:rFonts w:asciiTheme="majorHAnsi" w:hAnsiTheme="majorHAnsi"/>
              </w:rPr>
              <w:t>Cost and Contingency Management</w:t>
            </w:r>
          </w:p>
          <w:p w14:paraId="24D9711A" w14:textId="3BE4C84E" w:rsidR="00D70ED5" w:rsidRPr="00D70ED5" w:rsidRDefault="00D70ED5" w:rsidP="00D70ED5">
            <w:pPr>
              <w:pStyle w:val="Tabletext"/>
            </w:pPr>
            <w:r w:rsidRPr="00D70ED5">
              <w:t>(RTCC)</w:t>
            </w:r>
          </w:p>
        </w:tc>
        <w:tc>
          <w:tcPr>
            <w:tcW w:w="2551" w:type="dxa"/>
            <w:shd w:val="clear" w:color="auto" w:fill="F2F2F2" w:themeFill="background1" w:themeFillShade="F2"/>
          </w:tcPr>
          <w:p w14:paraId="44D4BFB2" w14:textId="77F65A2C" w:rsidR="00D70ED5" w:rsidRPr="008D1A86" w:rsidRDefault="00BC3A4E" w:rsidP="00D70ED5">
            <w:pPr>
              <w:pStyle w:val="Tabletext"/>
              <w:rPr>
                <w:rFonts w:eastAsiaTheme="minorHAnsi"/>
              </w:rPr>
            </w:pPr>
            <w:r w:rsidRPr="000318F1">
              <w:rPr>
                <w:rFonts w:eastAsiaTheme="minorHAnsi"/>
                <w:b/>
                <w:bCs/>
              </w:rPr>
              <w:t>7.5.1</w:t>
            </w:r>
            <w:r>
              <w:rPr>
                <w:rFonts w:eastAsiaTheme="minorHAnsi"/>
              </w:rPr>
              <w:t xml:space="preserve"> </w:t>
            </w:r>
            <w:r w:rsidR="00D70ED5">
              <w:rPr>
                <w:rFonts w:eastAsiaTheme="minorHAnsi"/>
              </w:rPr>
              <w:t xml:space="preserve">The </w:t>
            </w:r>
            <w:r w:rsidR="00D072B6">
              <w:rPr>
                <w:rFonts w:eastAsiaTheme="minorHAnsi"/>
              </w:rPr>
              <w:t xml:space="preserve">cost breakdown structure </w:t>
            </w:r>
            <w:r w:rsidR="00D70ED5">
              <w:rPr>
                <w:rFonts w:eastAsiaTheme="minorHAnsi"/>
              </w:rPr>
              <w:t>(CBS) links cost and scope.</w:t>
            </w:r>
          </w:p>
        </w:tc>
        <w:tc>
          <w:tcPr>
            <w:tcW w:w="2551" w:type="dxa"/>
            <w:shd w:val="clear" w:color="auto" w:fill="F2F2F2" w:themeFill="background1" w:themeFillShade="F2"/>
          </w:tcPr>
          <w:p w14:paraId="30CAF3EB" w14:textId="0E817E25" w:rsidR="00D70ED5" w:rsidRPr="00995A1C" w:rsidRDefault="00BC3A4E" w:rsidP="00D70ED5">
            <w:pPr>
              <w:pStyle w:val="Tabletext"/>
            </w:pPr>
            <w:r w:rsidRPr="000318F1">
              <w:rPr>
                <w:rFonts w:eastAsiaTheme="minorHAnsi"/>
                <w:b/>
                <w:bCs/>
              </w:rPr>
              <w:t>7.5.2</w:t>
            </w:r>
            <w:r>
              <w:rPr>
                <w:rFonts w:eastAsiaTheme="minorHAnsi"/>
              </w:rPr>
              <w:t xml:space="preserve"> </w:t>
            </w:r>
            <w:r w:rsidR="00D70ED5">
              <w:rPr>
                <w:rFonts w:eastAsiaTheme="minorHAnsi"/>
              </w:rPr>
              <w:t xml:space="preserve">The CBS is linked to the </w:t>
            </w:r>
            <w:r w:rsidR="00D072B6">
              <w:rPr>
                <w:rFonts w:eastAsiaTheme="minorHAnsi"/>
              </w:rPr>
              <w:t xml:space="preserve">work breakdown structure </w:t>
            </w:r>
            <w:r w:rsidR="00D70ED5">
              <w:rPr>
                <w:rFonts w:eastAsiaTheme="minorHAnsi"/>
              </w:rPr>
              <w:t>(WBS)</w:t>
            </w:r>
            <w:r w:rsidR="00D70ED5">
              <w:t xml:space="preserve"> in the PIM.</w:t>
            </w:r>
          </w:p>
        </w:tc>
        <w:tc>
          <w:tcPr>
            <w:tcW w:w="2551" w:type="dxa"/>
            <w:shd w:val="clear" w:color="auto" w:fill="F2F2F2" w:themeFill="background1" w:themeFillShade="F2"/>
          </w:tcPr>
          <w:p w14:paraId="74FC598E" w14:textId="632DB17F" w:rsidR="00D70ED5" w:rsidRDefault="00BC3A4E" w:rsidP="00D70ED5">
            <w:pPr>
              <w:pStyle w:val="Tabletext"/>
              <w:rPr>
                <w:rFonts w:eastAsiaTheme="minorHAnsi"/>
              </w:rPr>
            </w:pPr>
            <w:r w:rsidRPr="000318F1">
              <w:rPr>
                <w:rFonts w:eastAsiaTheme="minorHAnsi"/>
                <w:b/>
                <w:bCs/>
              </w:rPr>
              <w:t>7.5.3</w:t>
            </w:r>
            <w:r>
              <w:rPr>
                <w:rFonts w:eastAsiaTheme="minorHAnsi"/>
              </w:rPr>
              <w:t xml:space="preserve"> </w:t>
            </w:r>
            <w:r w:rsidR="00D70ED5">
              <w:rPr>
                <w:rFonts w:eastAsiaTheme="minorHAnsi"/>
              </w:rPr>
              <w:t>The CBS is integrated in an Appointing Party CDE and linked to available information (e.g. risk, time, cost, contingency etc.)</w:t>
            </w:r>
          </w:p>
        </w:tc>
      </w:tr>
    </w:tbl>
    <w:p w14:paraId="0C3ABCA5" w14:textId="0A1773C9" w:rsidR="00D70ED5" w:rsidRDefault="00D70ED5" w:rsidP="00014D90">
      <w:pPr>
        <w:rPr>
          <w:rFonts w:ascii="VIC" w:hAnsi="VIC"/>
          <w:bCs/>
        </w:rPr>
      </w:pPr>
    </w:p>
    <w:p w14:paraId="5D89654C" w14:textId="6B719CD7" w:rsidR="00014D90" w:rsidRDefault="00014D90" w:rsidP="00AF6567"/>
    <w:p w14:paraId="46F6BEC0" w14:textId="77777777" w:rsidR="00014D90" w:rsidRPr="00061D10" w:rsidRDefault="00014D90" w:rsidP="00061D10">
      <w:pPr>
        <w:pStyle w:val="Heading2"/>
        <w:rPr>
          <w:color w:val="00AFAA" w:themeColor="accent3"/>
          <w:sz w:val="52"/>
        </w:rPr>
      </w:pPr>
      <w:bookmarkStart w:id="45" w:name="_Toc75244818"/>
      <w:bookmarkStart w:id="46" w:name="_Toc78355567"/>
      <w:bookmarkStart w:id="47" w:name="_Toc81816923"/>
      <w:bookmarkStart w:id="48" w:name="_Toc81831137"/>
      <w:r w:rsidRPr="00061D10">
        <w:rPr>
          <w:color w:val="00AFAA" w:themeColor="accent3"/>
          <w:sz w:val="52"/>
        </w:rPr>
        <w:lastRenderedPageBreak/>
        <w:t>Procurement</w:t>
      </w:r>
      <w:bookmarkEnd w:id="45"/>
      <w:bookmarkEnd w:id="46"/>
      <w:bookmarkEnd w:id="47"/>
      <w:bookmarkEnd w:id="48"/>
    </w:p>
    <w:p w14:paraId="03009928" w14:textId="77777777" w:rsidR="00014D90" w:rsidRPr="00F66147" w:rsidRDefault="00014D90" w:rsidP="00894F91">
      <w:pPr>
        <w:pStyle w:val="Heading3"/>
      </w:pPr>
      <w:r w:rsidRPr="00F66147">
        <w:t>About this section</w:t>
      </w:r>
    </w:p>
    <w:p w14:paraId="490038FF" w14:textId="77777777" w:rsidR="00014D90" w:rsidRPr="00F66147" w:rsidRDefault="00014D90" w:rsidP="00014D90">
      <w:pPr>
        <w:rPr>
          <w:rFonts w:ascii="VIC" w:hAnsi="VIC"/>
        </w:rPr>
      </w:pPr>
      <w:r w:rsidRPr="00F66147">
        <w:rPr>
          <w:rFonts w:ascii="VIC" w:hAnsi="VIC"/>
        </w:rPr>
        <w:t xml:space="preserve">The procurement stage finalises the delivery plan, engages the market and awards </w:t>
      </w:r>
      <w:r>
        <w:rPr>
          <w:rFonts w:ascii="VIC" w:hAnsi="VIC"/>
        </w:rPr>
        <w:t>one or more</w:t>
      </w:r>
      <w:r w:rsidRPr="00F66147">
        <w:rPr>
          <w:rFonts w:ascii="VIC" w:hAnsi="VIC"/>
        </w:rPr>
        <w:t xml:space="preserve"> contract</w:t>
      </w:r>
      <w:r>
        <w:rPr>
          <w:rFonts w:ascii="VIC" w:hAnsi="VIC"/>
        </w:rPr>
        <w:t>s</w:t>
      </w:r>
      <w:r w:rsidRPr="00F66147">
        <w:rPr>
          <w:rFonts w:ascii="VIC" w:hAnsi="VIC"/>
        </w:rPr>
        <w:t xml:space="preserve">. This </w:t>
      </w:r>
      <w:r>
        <w:rPr>
          <w:rFonts w:ascii="VIC" w:hAnsi="VIC"/>
        </w:rPr>
        <w:t>stage</w:t>
      </w:r>
      <w:r w:rsidRPr="00F66147">
        <w:rPr>
          <w:rFonts w:ascii="VIC" w:hAnsi="VIC"/>
        </w:rPr>
        <w:t xml:space="preserve"> should be aligned with the procurement strategy developed in the </w:t>
      </w:r>
      <w:r>
        <w:rPr>
          <w:rFonts w:ascii="VIC" w:hAnsi="VIC"/>
        </w:rPr>
        <w:t>approved B</w:t>
      </w:r>
      <w:r w:rsidRPr="00F66147">
        <w:rPr>
          <w:rFonts w:ascii="VIC" w:hAnsi="VIC"/>
        </w:rPr>
        <w:t xml:space="preserve">usiness </w:t>
      </w:r>
      <w:r>
        <w:rPr>
          <w:rFonts w:ascii="VIC" w:hAnsi="VIC"/>
        </w:rPr>
        <w:t>C</w:t>
      </w:r>
      <w:r w:rsidRPr="00F66147">
        <w:rPr>
          <w:rFonts w:ascii="VIC" w:hAnsi="VIC"/>
        </w:rPr>
        <w:t xml:space="preserve">ase. </w:t>
      </w:r>
    </w:p>
    <w:p w14:paraId="28976196" w14:textId="77777777" w:rsidR="00014D90" w:rsidRPr="00F66147" w:rsidRDefault="00014D90" w:rsidP="00894F91">
      <w:pPr>
        <w:pStyle w:val="Heading3"/>
      </w:pPr>
      <w:r w:rsidRPr="00F66147">
        <w:t>Who is this section for?</w:t>
      </w:r>
    </w:p>
    <w:p w14:paraId="528784E4"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preparing and </w:t>
      </w:r>
      <w:r w:rsidRPr="00F66147">
        <w:rPr>
          <w:rFonts w:ascii="VIC" w:hAnsi="VIC"/>
        </w:rPr>
        <w:t xml:space="preserve">undertaking procurement activities. </w:t>
      </w:r>
    </w:p>
    <w:p w14:paraId="34021105" w14:textId="506BC730" w:rsidR="00014D90" w:rsidRPr="00F66147" w:rsidRDefault="00014D90" w:rsidP="00894F91">
      <w:pPr>
        <w:pStyle w:val="Heading3"/>
      </w:pPr>
      <w:r w:rsidRPr="00F66147">
        <w:t xml:space="preserve">Key </w:t>
      </w:r>
      <w:r w:rsidR="00D072B6" w:rsidRPr="00F66147">
        <w:t>concepts</w:t>
      </w:r>
    </w:p>
    <w:p w14:paraId="4E53BFC3" w14:textId="3B19F598" w:rsidR="00014D90" w:rsidRDefault="00014D90" w:rsidP="00014D90">
      <w:pPr>
        <w:rPr>
          <w:rFonts w:ascii="VIC" w:hAnsi="VIC"/>
          <w:bCs/>
        </w:rPr>
      </w:pPr>
      <w:r w:rsidRPr="00F66147">
        <w:rPr>
          <w:rFonts w:ascii="VIC" w:hAnsi="VIC"/>
          <w:bCs/>
        </w:rPr>
        <w:t xml:space="preserve">Digital </w:t>
      </w:r>
      <w:r>
        <w:rPr>
          <w:rFonts w:ascii="VIC" w:hAnsi="VIC"/>
        </w:rPr>
        <w:t>A</w:t>
      </w:r>
      <w:r w:rsidRPr="00F66147">
        <w:rPr>
          <w:rFonts w:ascii="VIC" w:hAnsi="VIC"/>
        </w:rPr>
        <w:t>sset</w:t>
      </w:r>
      <w:r w:rsidRPr="00F66147">
        <w:rPr>
          <w:rFonts w:ascii="VIC" w:hAnsi="VIC"/>
          <w:bCs/>
        </w:rPr>
        <w:t xml:space="preserve"> procurement requirements support </w:t>
      </w:r>
      <w:r w:rsidRPr="00F66147">
        <w:rPr>
          <w:rFonts w:ascii="VIC" w:hAnsi="VIC"/>
        </w:rPr>
        <w:t xml:space="preserve">the </w:t>
      </w:r>
      <w:r>
        <w:rPr>
          <w:rFonts w:ascii="VIC" w:hAnsi="VIC"/>
          <w:bCs/>
        </w:rPr>
        <w:t xml:space="preserve">clear articulation of organisational and project information needs within the procurement approach and documentation. This improves both the understanding of the tendered requirements and a more accurate assessment of value for money. </w:t>
      </w:r>
    </w:p>
    <w:p w14:paraId="6DEF9ACA" w14:textId="42E22004" w:rsidR="00E469D6" w:rsidRDefault="00E469D6" w:rsidP="00014D90">
      <w:pPr>
        <w:rPr>
          <w:rFonts w:ascii="VIC" w:hAnsi="VIC"/>
          <w:bCs/>
        </w:rPr>
      </w:pPr>
    </w:p>
    <w:p w14:paraId="77F31B88" w14:textId="4DBE457D" w:rsidR="00E469D6" w:rsidRDefault="00E469D6" w:rsidP="00014D90">
      <w:pPr>
        <w:rPr>
          <w:rFonts w:ascii="VIC" w:hAnsi="VIC"/>
          <w:bCs/>
        </w:rPr>
      </w:pPr>
    </w:p>
    <w:p w14:paraId="177CBB88" w14:textId="01638D1A" w:rsidR="00E469D6" w:rsidRDefault="00E469D6" w:rsidP="00014D90">
      <w:pPr>
        <w:rPr>
          <w:rFonts w:ascii="VIC" w:hAnsi="VIC"/>
          <w:bCs/>
        </w:rPr>
      </w:pPr>
    </w:p>
    <w:p w14:paraId="6328D3CB" w14:textId="4A977A52" w:rsidR="00E469D6" w:rsidRDefault="00E469D6" w:rsidP="00014D90">
      <w:pPr>
        <w:rPr>
          <w:rFonts w:ascii="VIC" w:hAnsi="VIC"/>
          <w:bCs/>
        </w:rPr>
      </w:pPr>
    </w:p>
    <w:p w14:paraId="303C6F7C" w14:textId="59B04DD3" w:rsidR="00E469D6" w:rsidRDefault="00E469D6" w:rsidP="00014D90">
      <w:pPr>
        <w:rPr>
          <w:rFonts w:ascii="VIC" w:hAnsi="VIC"/>
          <w:bCs/>
        </w:rPr>
      </w:pPr>
    </w:p>
    <w:p w14:paraId="5BA66D98" w14:textId="3B0BE9E9" w:rsidR="00E469D6" w:rsidRDefault="00E469D6" w:rsidP="00014D90">
      <w:pPr>
        <w:rPr>
          <w:rFonts w:ascii="VIC" w:hAnsi="VIC"/>
          <w:bCs/>
        </w:rPr>
      </w:pPr>
    </w:p>
    <w:p w14:paraId="53195028" w14:textId="0D185F85" w:rsidR="00E469D6" w:rsidRDefault="00E469D6" w:rsidP="00014D90">
      <w:pPr>
        <w:rPr>
          <w:rFonts w:ascii="VIC" w:hAnsi="VIC"/>
          <w:bCs/>
        </w:rPr>
      </w:pPr>
    </w:p>
    <w:p w14:paraId="7B1529BC" w14:textId="733E0055" w:rsidR="00E469D6" w:rsidRDefault="00E469D6" w:rsidP="00014D90">
      <w:pPr>
        <w:rPr>
          <w:rFonts w:ascii="VIC" w:hAnsi="VIC"/>
          <w:bCs/>
        </w:rPr>
      </w:pPr>
    </w:p>
    <w:p w14:paraId="2C9FB18B" w14:textId="47B17FAD" w:rsidR="00E469D6" w:rsidRDefault="00E469D6" w:rsidP="00014D90">
      <w:pPr>
        <w:rPr>
          <w:rFonts w:ascii="VIC" w:hAnsi="VIC"/>
          <w:bCs/>
        </w:rPr>
      </w:pPr>
    </w:p>
    <w:p w14:paraId="7F7BE14B" w14:textId="474407C5" w:rsidR="00E469D6" w:rsidRDefault="00E469D6" w:rsidP="00014D90">
      <w:pPr>
        <w:rPr>
          <w:rFonts w:ascii="VIC" w:hAnsi="VIC"/>
          <w:bCs/>
        </w:rPr>
      </w:pPr>
    </w:p>
    <w:p w14:paraId="17EAEC5B" w14:textId="5551B9F4" w:rsidR="00E469D6" w:rsidRDefault="00E469D6" w:rsidP="00014D90">
      <w:pPr>
        <w:rPr>
          <w:rFonts w:ascii="VIC" w:hAnsi="VIC"/>
          <w:bCs/>
        </w:rPr>
      </w:pPr>
    </w:p>
    <w:p w14:paraId="3B57A733" w14:textId="20435EEE" w:rsidR="00E469D6" w:rsidRDefault="00E469D6" w:rsidP="00014D90">
      <w:pPr>
        <w:rPr>
          <w:rFonts w:ascii="VIC" w:hAnsi="VIC"/>
          <w:bCs/>
        </w:rPr>
      </w:pPr>
    </w:p>
    <w:p w14:paraId="539D9DDC" w14:textId="77777777" w:rsidR="00E469D6" w:rsidRDefault="00E469D6" w:rsidP="00014D90">
      <w:pPr>
        <w:rPr>
          <w:rFonts w:ascii="VIC" w:hAnsi="VIC"/>
          <w:bCs/>
        </w:rPr>
      </w:pPr>
    </w:p>
    <w:p w14:paraId="653F7B54" w14:textId="220BBB26" w:rsidR="00014D90" w:rsidRPr="00F66147" w:rsidRDefault="00014D90" w:rsidP="00D072B6">
      <w:pPr>
        <w:pStyle w:val="Heading3"/>
      </w:pPr>
      <w:r>
        <w:rPr>
          <w:noProof/>
        </w:rPr>
        <w:lastRenderedPageBreak/>
        <w:drawing>
          <wp:anchor distT="0" distB="0" distL="114300" distR="114300" simplePos="0" relativeHeight="251696128" behindDoc="1" locked="0" layoutInCell="1" allowOverlap="1" wp14:anchorId="31579863" wp14:editId="351CD181">
            <wp:simplePos x="0" y="0"/>
            <wp:positionH relativeFrom="margin">
              <wp:posOffset>5356654</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8. Tender </w:t>
      </w:r>
      <w:r w:rsidR="00D072B6" w:rsidRPr="00F66147">
        <w:t>requirements</w:t>
      </w:r>
    </w:p>
    <w:p w14:paraId="5CEF0899" w14:textId="3CAF6002" w:rsidR="00014D90" w:rsidRDefault="00014D90" w:rsidP="00E469D6">
      <w:pPr>
        <w:rPr>
          <w:rFonts w:ascii="VIC" w:hAnsi="VIC"/>
          <w:bCs/>
        </w:rPr>
      </w:pPr>
      <w:r>
        <w:rPr>
          <w:rFonts w:ascii="VIC" w:hAnsi="VIC"/>
          <w:bCs/>
        </w:rPr>
        <w:t>T</w:t>
      </w:r>
      <w:r w:rsidRPr="00F66147">
        <w:rPr>
          <w:rFonts w:ascii="VIC" w:hAnsi="VIC"/>
          <w:bCs/>
        </w:rPr>
        <w:t xml:space="preserve">ender </w:t>
      </w:r>
      <w:r>
        <w:rPr>
          <w:rFonts w:ascii="VIC" w:hAnsi="VIC"/>
          <w:bCs/>
        </w:rPr>
        <w:t>R</w:t>
      </w:r>
      <w:r w:rsidRPr="00F66147">
        <w:rPr>
          <w:rFonts w:ascii="VIC" w:hAnsi="VIC"/>
          <w:bCs/>
        </w:rPr>
        <w:t xml:space="preserve">equirements consider the organisational information needs, key decision points, and how these requirements are integrated with broader tender requirements. Effective application of these requirements will </w:t>
      </w:r>
      <w:r>
        <w:rPr>
          <w:rFonts w:ascii="VIC" w:hAnsi="VIC"/>
          <w:bCs/>
        </w:rPr>
        <w:t xml:space="preserve">assist </w:t>
      </w:r>
      <w:r w:rsidRPr="00F66147">
        <w:rPr>
          <w:rFonts w:ascii="VIC" w:hAnsi="VIC"/>
          <w:bCs/>
        </w:rPr>
        <w:t xml:space="preserve">Departments, </w:t>
      </w:r>
      <w:r w:rsidRPr="00F66147">
        <w:rPr>
          <w:rFonts w:ascii="VIC" w:hAnsi="VIC"/>
        </w:rPr>
        <w:t>Agencies</w:t>
      </w:r>
      <w:r w:rsidRPr="00F66147">
        <w:rPr>
          <w:rFonts w:ascii="VIC" w:hAnsi="VIC"/>
          <w:bCs/>
        </w:rPr>
        <w:t>,</w:t>
      </w:r>
      <w:r w:rsidRPr="00F66147">
        <w:rPr>
          <w:rFonts w:ascii="VIC" w:hAnsi="VIC"/>
        </w:rPr>
        <w:t xml:space="preserve"> </w:t>
      </w:r>
      <w:r w:rsidRPr="00F66147">
        <w:rPr>
          <w:rFonts w:ascii="VIC" w:hAnsi="VIC"/>
          <w:bCs/>
        </w:rPr>
        <w:t xml:space="preserve">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w:t>
      </w:r>
      <w:r w:rsidRPr="00714E9B">
        <w:rPr>
          <w:rFonts w:ascii="VIC" w:hAnsi="VIC"/>
          <w:bCs/>
        </w:rPr>
        <w:t xml:space="preserve">to </w:t>
      </w:r>
      <w:r w:rsidRPr="00F66147">
        <w:rPr>
          <w:rFonts w:ascii="VIC" w:hAnsi="VIC"/>
          <w:bCs/>
        </w:rPr>
        <w:t xml:space="preserve">request </w:t>
      </w:r>
      <w:r>
        <w:rPr>
          <w:rFonts w:ascii="VIC" w:hAnsi="VIC"/>
          <w:bCs/>
        </w:rPr>
        <w:t>the right</w:t>
      </w:r>
      <w:r w:rsidRPr="00F66147">
        <w:rPr>
          <w:rFonts w:ascii="VIC" w:hAnsi="VIC"/>
          <w:bCs/>
        </w:rPr>
        <w:t xml:space="preserve"> information </w:t>
      </w:r>
      <w:r>
        <w:rPr>
          <w:rFonts w:ascii="VIC" w:hAnsi="VIC"/>
          <w:bCs/>
        </w:rPr>
        <w:t xml:space="preserve">to be able to assess more accurately value for money. It will also assist Tenderer’s to have a better understanding of what they are required to deliver and hence provide a more accurately estimate. </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072B6" w:rsidRPr="00F359BE" w14:paraId="4DFD3AE4"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D37CC23"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609F4DF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702926D" wp14:editId="78B82368">
                  <wp:extent cx="324000" cy="324000"/>
                  <wp:effectExtent l="0" t="0" r="0" b="0"/>
                  <wp:docPr id="7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5A7E719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B333561" wp14:editId="0693B9F6">
                  <wp:extent cx="324000" cy="324000"/>
                  <wp:effectExtent l="0" t="0" r="0" b="0"/>
                  <wp:docPr id="7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3FD79F0B"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C51BF2C" wp14:editId="171FECA7">
                  <wp:extent cx="324000" cy="341053"/>
                  <wp:effectExtent l="0" t="0" r="0" b="1905"/>
                  <wp:docPr id="8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072B6" w:rsidRPr="00010700" w14:paraId="570A08DB"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B9DC88C" w14:textId="76DCC902" w:rsidR="00D072B6" w:rsidRPr="00D072B6" w:rsidRDefault="00FF115F" w:rsidP="00D072B6">
            <w:pPr>
              <w:pStyle w:val="Tabletext"/>
              <w:rPr>
                <w:rFonts w:asciiTheme="majorHAnsi" w:hAnsiTheme="majorHAnsi"/>
              </w:rPr>
            </w:pPr>
            <w:r>
              <w:rPr>
                <w:rFonts w:asciiTheme="majorHAnsi" w:hAnsiTheme="majorHAnsi"/>
              </w:rPr>
              <w:t xml:space="preserve">8.1 </w:t>
            </w:r>
            <w:r w:rsidR="00061D10">
              <w:rPr>
                <w:rFonts w:asciiTheme="majorHAnsi" w:hAnsiTheme="majorHAnsi"/>
              </w:rPr>
              <w:t xml:space="preserve">Key decision points </w:t>
            </w:r>
          </w:p>
          <w:p w14:paraId="06C92B20" w14:textId="0F237582" w:rsidR="00D072B6" w:rsidRPr="00D072B6" w:rsidRDefault="00D072B6" w:rsidP="00D072B6">
            <w:pPr>
              <w:pStyle w:val="Tabletext"/>
            </w:pPr>
            <w:r w:rsidRPr="00D072B6">
              <w:t>(ISO19650, ISO55000)</w:t>
            </w:r>
          </w:p>
        </w:tc>
        <w:tc>
          <w:tcPr>
            <w:tcW w:w="2551" w:type="dxa"/>
            <w:shd w:val="clear" w:color="auto" w:fill="F2F2F2" w:themeFill="background1" w:themeFillShade="F2"/>
          </w:tcPr>
          <w:p w14:paraId="6E882C7C" w14:textId="169421FF" w:rsidR="00D072B6" w:rsidRPr="00010700" w:rsidRDefault="00BC3A4E" w:rsidP="00D072B6">
            <w:pPr>
              <w:pStyle w:val="Tabletext"/>
            </w:pPr>
            <w:r w:rsidRPr="000318F1">
              <w:rPr>
                <w:b/>
                <w:bCs/>
              </w:rPr>
              <w:t>8.1.1</w:t>
            </w:r>
            <w:r>
              <w:t xml:space="preserve"> </w:t>
            </w:r>
            <w:r w:rsidR="00D072B6" w:rsidRPr="000533F3">
              <w:t>Information management requirements are included in the project’s defined key decision points</w:t>
            </w:r>
            <w:r w:rsidR="00D072B6">
              <w:t>.</w:t>
            </w:r>
          </w:p>
        </w:tc>
        <w:tc>
          <w:tcPr>
            <w:tcW w:w="2551" w:type="dxa"/>
            <w:shd w:val="clear" w:color="auto" w:fill="F2F2F2" w:themeFill="background1" w:themeFillShade="F2"/>
          </w:tcPr>
          <w:p w14:paraId="791F8449" w14:textId="3941664C" w:rsidR="00D072B6" w:rsidRPr="004E5394" w:rsidRDefault="00BC3A4E" w:rsidP="00D072B6">
            <w:pPr>
              <w:pStyle w:val="Tabletext"/>
            </w:pPr>
            <w:r w:rsidRPr="000318F1">
              <w:rPr>
                <w:b/>
                <w:bCs/>
              </w:rPr>
              <w:t>8.1.2</w:t>
            </w:r>
            <w:r>
              <w:t xml:space="preserve"> </w:t>
            </w:r>
            <w:r w:rsidR="00D072B6" w:rsidRPr="00A53D23">
              <w:t xml:space="preserve">The tender </w:t>
            </w:r>
            <w:r w:rsidR="00D072B6" w:rsidRPr="00D153D0">
              <w:t>documents include AIR, EIR, and PIR to support project key decision points.</w:t>
            </w:r>
          </w:p>
        </w:tc>
        <w:tc>
          <w:tcPr>
            <w:tcW w:w="2551" w:type="dxa"/>
            <w:shd w:val="clear" w:color="auto" w:fill="F2F2F2" w:themeFill="background1" w:themeFillShade="F2"/>
          </w:tcPr>
          <w:p w14:paraId="4922CC72" w14:textId="568A210A" w:rsidR="00D072B6" w:rsidRPr="004E5394" w:rsidRDefault="00BC3A4E" w:rsidP="00D072B6">
            <w:pPr>
              <w:pStyle w:val="Tabletext"/>
            </w:pPr>
            <w:r w:rsidRPr="004444A2">
              <w:rPr>
                <w:b/>
                <w:bCs/>
              </w:rPr>
              <w:t>8.1.3</w:t>
            </w:r>
            <w:r>
              <w:t xml:space="preserve"> </w:t>
            </w:r>
            <w:r w:rsidR="00D072B6" w:rsidRPr="00D153D0">
              <w:t xml:space="preserve">The AIR, EIR, and PIR are integrated with the OIR. </w:t>
            </w:r>
          </w:p>
        </w:tc>
      </w:tr>
      <w:tr w:rsidR="00D072B6" w:rsidRPr="00010700" w14:paraId="5302B35F"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9A82D16" w14:textId="7AC90C18" w:rsidR="00D072B6" w:rsidRPr="00D072B6" w:rsidRDefault="00FF115F" w:rsidP="00D072B6">
            <w:pPr>
              <w:pStyle w:val="Tabletext"/>
              <w:rPr>
                <w:rFonts w:asciiTheme="majorHAnsi" w:hAnsiTheme="majorHAnsi"/>
              </w:rPr>
            </w:pPr>
            <w:r>
              <w:rPr>
                <w:rFonts w:asciiTheme="majorHAnsi" w:hAnsiTheme="majorHAnsi"/>
              </w:rPr>
              <w:t xml:space="preserve">8.2 </w:t>
            </w:r>
            <w:r w:rsidR="00D072B6" w:rsidRPr="00D072B6">
              <w:rPr>
                <w:rFonts w:asciiTheme="majorHAnsi" w:hAnsiTheme="majorHAnsi"/>
              </w:rPr>
              <w:t>Information Delivery Plan</w:t>
            </w:r>
          </w:p>
          <w:p w14:paraId="2587C010" w14:textId="33D67C36" w:rsidR="00D072B6" w:rsidRPr="00D072B6" w:rsidRDefault="00D072B6" w:rsidP="00D072B6">
            <w:pPr>
              <w:pStyle w:val="Tabletext"/>
            </w:pPr>
            <w:r w:rsidRPr="00D072B6">
              <w:t>(ISO19650-2)</w:t>
            </w:r>
          </w:p>
        </w:tc>
        <w:tc>
          <w:tcPr>
            <w:tcW w:w="2551" w:type="dxa"/>
            <w:shd w:val="clear" w:color="auto" w:fill="F2F2F2" w:themeFill="background1" w:themeFillShade="F2"/>
          </w:tcPr>
          <w:p w14:paraId="63DFDCBC" w14:textId="79A1AB83" w:rsidR="00D072B6" w:rsidRPr="000533F3" w:rsidRDefault="00BC3A4E" w:rsidP="00D072B6">
            <w:pPr>
              <w:pStyle w:val="Tabletext"/>
            </w:pPr>
            <w:r w:rsidRPr="004444A2">
              <w:rPr>
                <w:b/>
                <w:bCs/>
              </w:rPr>
              <w:t>8.2.1</w:t>
            </w:r>
            <w:r>
              <w:t xml:space="preserve"> </w:t>
            </w:r>
            <w:r w:rsidR="00D072B6" w:rsidRPr="00AE4139">
              <w:t>The department</w:t>
            </w:r>
            <w:r w:rsidR="00D072B6">
              <w:t>/</w:t>
            </w:r>
            <w:r w:rsidR="00D072B6" w:rsidRPr="00AE4139">
              <w:t xml:space="preserve">agency lead has assessed data security requirements, specified open data formats, and data integration needs across systems and users. </w:t>
            </w:r>
          </w:p>
        </w:tc>
        <w:tc>
          <w:tcPr>
            <w:tcW w:w="2551" w:type="dxa"/>
            <w:shd w:val="clear" w:color="auto" w:fill="F2F2F2" w:themeFill="background1" w:themeFillShade="F2"/>
          </w:tcPr>
          <w:p w14:paraId="1E23F79C" w14:textId="790257BC" w:rsidR="00D072B6" w:rsidRPr="00A53D23" w:rsidRDefault="00BC3A4E" w:rsidP="00D072B6">
            <w:pPr>
              <w:pStyle w:val="Tabletext"/>
            </w:pPr>
            <w:r w:rsidRPr="004444A2">
              <w:rPr>
                <w:b/>
                <w:bCs/>
              </w:rPr>
              <w:t>8.2.2</w:t>
            </w:r>
            <w:r>
              <w:t xml:space="preserve"> </w:t>
            </w:r>
            <w:r w:rsidR="00D072B6">
              <w:t>Tenderers are required</w:t>
            </w:r>
            <w:r w:rsidR="00D072B6" w:rsidRPr="00F66147">
              <w:t xml:space="preserve"> to </w:t>
            </w:r>
            <w:r w:rsidR="00D072B6">
              <w:t>develop</w:t>
            </w:r>
            <w:r w:rsidR="00D072B6" w:rsidRPr="00F66147">
              <w:t xml:space="preserve"> an ‘Information Delivery Plan’ per ISO 19650.</w:t>
            </w:r>
          </w:p>
        </w:tc>
        <w:tc>
          <w:tcPr>
            <w:tcW w:w="2551" w:type="dxa"/>
            <w:shd w:val="clear" w:color="auto" w:fill="F2F2F2" w:themeFill="background1" w:themeFillShade="F2"/>
          </w:tcPr>
          <w:p w14:paraId="64DED0F2" w14:textId="43CF41F5" w:rsidR="00D072B6" w:rsidRPr="00D153D0" w:rsidRDefault="00BC3A4E" w:rsidP="00D072B6">
            <w:pPr>
              <w:pStyle w:val="Tabletext"/>
            </w:pPr>
            <w:r w:rsidRPr="004444A2">
              <w:rPr>
                <w:b/>
                <w:bCs/>
              </w:rPr>
              <w:t>8.2.3</w:t>
            </w:r>
            <w:r>
              <w:t xml:space="preserve"> </w:t>
            </w:r>
            <w:r w:rsidR="00D072B6">
              <w:t xml:space="preserve">The department/agency lead continuously develops information management requirements applicable </w:t>
            </w:r>
            <w:r w:rsidR="00D072B6" w:rsidRPr="00B20F1E">
              <w:t>to all projects.</w:t>
            </w:r>
            <w:r w:rsidR="00D072B6">
              <w:t xml:space="preserve"> </w:t>
            </w:r>
          </w:p>
        </w:tc>
      </w:tr>
      <w:tr w:rsidR="00D072B6" w:rsidRPr="00010700" w14:paraId="5120D36F"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5C2E79" w14:textId="4ED1E1FC" w:rsidR="00D072B6" w:rsidRPr="00D072B6" w:rsidRDefault="00FF115F" w:rsidP="00D072B6">
            <w:pPr>
              <w:pStyle w:val="Tabletext"/>
              <w:rPr>
                <w:rFonts w:asciiTheme="majorHAnsi" w:hAnsiTheme="majorHAnsi"/>
              </w:rPr>
            </w:pPr>
            <w:r>
              <w:rPr>
                <w:rFonts w:asciiTheme="majorHAnsi" w:hAnsiTheme="majorHAnsi"/>
              </w:rPr>
              <w:t xml:space="preserve">8.3 </w:t>
            </w:r>
            <w:r w:rsidR="00D072B6" w:rsidRPr="00D072B6">
              <w:rPr>
                <w:rFonts w:asciiTheme="majorHAnsi" w:hAnsiTheme="majorHAnsi"/>
              </w:rPr>
              <w:t>Commercial aspects</w:t>
            </w:r>
          </w:p>
          <w:p w14:paraId="114DD576" w14:textId="326FE067" w:rsidR="00D072B6" w:rsidRPr="00D072B6" w:rsidRDefault="00D072B6" w:rsidP="00D072B6">
            <w:pPr>
              <w:pStyle w:val="Tabletext"/>
            </w:pPr>
            <w:r w:rsidRPr="00D072B6">
              <w:t>(ISO19650-2)</w:t>
            </w:r>
          </w:p>
        </w:tc>
        <w:tc>
          <w:tcPr>
            <w:tcW w:w="2551" w:type="dxa"/>
            <w:shd w:val="clear" w:color="auto" w:fill="F2F2F2" w:themeFill="background1" w:themeFillShade="F2"/>
          </w:tcPr>
          <w:p w14:paraId="7202C60A" w14:textId="64AE360A" w:rsidR="00D072B6" w:rsidRPr="00AE4139" w:rsidRDefault="00BC3A4E" w:rsidP="00D072B6">
            <w:pPr>
              <w:pStyle w:val="Tabletext"/>
            </w:pPr>
            <w:r w:rsidRPr="004444A2">
              <w:rPr>
                <w:b/>
                <w:bCs/>
              </w:rPr>
              <w:t>8.3.1</w:t>
            </w:r>
            <w:r>
              <w:t xml:space="preserve"> </w:t>
            </w:r>
            <w:r w:rsidR="00D072B6" w:rsidRPr="00AE4139">
              <w:t>The Department</w:t>
            </w:r>
            <w:r w:rsidR="00D072B6">
              <w:t>/</w:t>
            </w:r>
            <w:r w:rsidR="00D072B6" w:rsidRPr="00AE4139">
              <w:t>Agency Lead has defined commercial requirements including Intellectual Property (IP), reliance on existing information, licencing, and information security for portfolio-wide use.</w:t>
            </w:r>
          </w:p>
        </w:tc>
        <w:tc>
          <w:tcPr>
            <w:tcW w:w="2551" w:type="dxa"/>
            <w:shd w:val="clear" w:color="auto" w:fill="F2F2F2" w:themeFill="background1" w:themeFillShade="F2"/>
          </w:tcPr>
          <w:p w14:paraId="6F7453FB" w14:textId="38767431" w:rsidR="00D072B6" w:rsidRDefault="00BC3A4E" w:rsidP="00D072B6">
            <w:pPr>
              <w:pStyle w:val="Tabletext"/>
            </w:pPr>
            <w:r w:rsidRPr="004444A2">
              <w:rPr>
                <w:b/>
                <w:bCs/>
              </w:rPr>
              <w:t>8.3.2</w:t>
            </w:r>
            <w:r>
              <w:t xml:space="preserve"> </w:t>
            </w:r>
            <w:r w:rsidR="00D072B6" w:rsidRPr="00212679">
              <w:t>The Department</w:t>
            </w:r>
            <w:r w:rsidR="00D072B6">
              <w:t>/</w:t>
            </w:r>
            <w:r w:rsidR="00D072B6" w:rsidRPr="00212679">
              <w:t xml:space="preserve">Agency Lead defines commercial agreements for </w:t>
            </w:r>
            <w:r w:rsidR="00D072B6">
              <w:t xml:space="preserve">digital </w:t>
            </w:r>
            <w:r w:rsidR="00D072B6" w:rsidRPr="00212679">
              <w:t>information sharing.</w:t>
            </w:r>
          </w:p>
        </w:tc>
        <w:tc>
          <w:tcPr>
            <w:tcW w:w="2551" w:type="dxa"/>
            <w:shd w:val="clear" w:color="auto" w:fill="F2F2F2" w:themeFill="background1" w:themeFillShade="F2"/>
          </w:tcPr>
          <w:p w14:paraId="5CC6C92E" w14:textId="04A8D304" w:rsidR="00D072B6" w:rsidRDefault="00BC3A4E" w:rsidP="00D072B6">
            <w:pPr>
              <w:pStyle w:val="Tabletext"/>
            </w:pPr>
            <w:r w:rsidRPr="004444A2">
              <w:rPr>
                <w:b/>
                <w:bCs/>
              </w:rPr>
              <w:t>8.3.3</w:t>
            </w:r>
            <w:r>
              <w:t xml:space="preserve"> </w:t>
            </w:r>
            <w:r w:rsidR="00D072B6">
              <w:t xml:space="preserve">The </w:t>
            </w:r>
            <w:r w:rsidR="00D072B6" w:rsidRPr="00212679">
              <w:t>Department</w:t>
            </w:r>
            <w:r w:rsidR="00D072B6">
              <w:t>/</w:t>
            </w:r>
            <w:r w:rsidR="00D072B6" w:rsidRPr="00212679">
              <w:t xml:space="preserve">Agency Lead </w:t>
            </w:r>
            <w:r w:rsidR="00D072B6" w:rsidRPr="002E523A">
              <w:t xml:space="preserve">holds all rights to use or otherwise the Digital Assets developed </w:t>
            </w:r>
            <w:r w:rsidR="00D072B6">
              <w:t xml:space="preserve">in Delivery, including </w:t>
            </w:r>
            <w:r w:rsidR="00D072B6" w:rsidRPr="002E523A">
              <w:t>supporting reports or analysis e.g. solution reuse for a separate contract or project, as part of the development of an asset standard, etc</w:t>
            </w:r>
            <w:r w:rsidR="00D072B6" w:rsidRPr="00212679">
              <w:t>.</w:t>
            </w:r>
          </w:p>
        </w:tc>
      </w:tr>
    </w:tbl>
    <w:p w14:paraId="5929BF88" w14:textId="77550B9C" w:rsidR="00014D90" w:rsidRDefault="00014D90" w:rsidP="00014D90">
      <w:pPr>
        <w:rPr>
          <w:rFonts w:ascii="VIC" w:hAnsi="VIC"/>
          <w:highlight w:val="yellow"/>
        </w:rPr>
      </w:pPr>
    </w:p>
    <w:p w14:paraId="43F93427"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1248" behindDoc="1" locked="0" layoutInCell="1" allowOverlap="1" wp14:anchorId="1B72C9A4" wp14:editId="1B66C794">
            <wp:simplePos x="0" y="0"/>
            <wp:positionH relativeFrom="margin">
              <wp:posOffset>5352209</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9. Tender evaluation and award</w:t>
      </w:r>
    </w:p>
    <w:p w14:paraId="4A52879F" w14:textId="77777777" w:rsidR="00014D90" w:rsidRDefault="00014D90" w:rsidP="00014D90">
      <w:pPr>
        <w:rPr>
          <w:rFonts w:ascii="VIC" w:hAnsi="VIC"/>
          <w:bCs/>
        </w:rPr>
      </w:pPr>
      <w:r>
        <w:rPr>
          <w:rFonts w:ascii="VIC" w:hAnsi="VIC"/>
          <w:bCs/>
        </w:rPr>
        <w:t>T</w:t>
      </w:r>
      <w:r w:rsidRPr="00F66147">
        <w:rPr>
          <w:rFonts w:ascii="VIC" w:hAnsi="VIC"/>
          <w:bCs/>
        </w:rPr>
        <w:t xml:space="preserve">ender evaluation and award requirements support Departments </w:t>
      </w:r>
      <w:r>
        <w:rPr>
          <w:rFonts w:ascii="VIC" w:hAnsi="VIC"/>
          <w:bCs/>
        </w:rPr>
        <w:t>and</w:t>
      </w:r>
      <w:r w:rsidRPr="00F66147">
        <w:rPr>
          <w:rFonts w:ascii="VIC" w:hAnsi="VIC"/>
          <w:bCs/>
        </w:rPr>
        <w:t xml:space="preserve"> Agencies in meaningfully evaluating the proponents proposed delivery approach</w:t>
      </w:r>
      <w:r>
        <w:rPr>
          <w:rFonts w:ascii="VIC" w:hAnsi="VIC"/>
          <w:bCs/>
        </w:rPr>
        <w:t>es</w:t>
      </w:r>
      <w:r w:rsidRPr="00F66147">
        <w:rPr>
          <w:rFonts w:ascii="VIC" w:hAnsi="VIC"/>
          <w:bCs/>
        </w:rPr>
        <w:t xml:space="preserve"> and </w:t>
      </w:r>
      <w:r>
        <w:rPr>
          <w:rFonts w:ascii="VIC" w:hAnsi="VIC"/>
          <w:bCs/>
        </w:rPr>
        <w:t>the alignment</w:t>
      </w:r>
      <w:r w:rsidRPr="00F66147">
        <w:rPr>
          <w:rFonts w:ascii="VIC" w:hAnsi="VIC"/>
          <w:bCs/>
        </w:rPr>
        <w:t xml:space="preserve"> with broader organisational objectives. </w:t>
      </w:r>
    </w:p>
    <w:p w14:paraId="5B29B53A" w14:textId="60BD07FB" w:rsidR="00014D90" w:rsidRDefault="00014D90" w:rsidP="00014D90">
      <w:pPr>
        <w:rPr>
          <w:rFonts w:ascii="VIC" w:hAnsi="VIC"/>
          <w:bCs/>
        </w:rPr>
      </w:pPr>
      <w:r w:rsidRPr="00F66147">
        <w:rPr>
          <w:rFonts w:ascii="VIC" w:hAnsi="VIC"/>
          <w:bCs/>
        </w:rPr>
        <w:t>To support a robust evaluation process, these requirements ensure the assessment criteria, expertise, and information management considerations are addressed to demonstrate value for money.</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072B6" w:rsidRPr="00F359BE" w14:paraId="74987A25"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A06507F"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1F4AF3B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6A1F96B" wp14:editId="4EEA5D67">
                  <wp:extent cx="324000" cy="324000"/>
                  <wp:effectExtent l="0" t="0" r="0" b="0"/>
                  <wp:docPr id="8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1973F28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00E28F7" wp14:editId="0A463877">
                  <wp:extent cx="324000" cy="324000"/>
                  <wp:effectExtent l="0" t="0" r="0" b="0"/>
                  <wp:docPr id="8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102B9FA7"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2F0F191" wp14:editId="30701454">
                  <wp:extent cx="324000" cy="341053"/>
                  <wp:effectExtent l="0" t="0" r="0" b="1905"/>
                  <wp:docPr id="9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072B6" w:rsidRPr="00010700" w14:paraId="75332867"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918BEDE" w14:textId="65E1B881" w:rsidR="00D072B6" w:rsidRPr="00D072B6" w:rsidRDefault="00FF115F" w:rsidP="00D072B6">
            <w:pPr>
              <w:pStyle w:val="Tabletext"/>
              <w:rPr>
                <w:rFonts w:asciiTheme="majorHAnsi" w:hAnsiTheme="majorHAnsi"/>
              </w:rPr>
            </w:pPr>
            <w:r>
              <w:rPr>
                <w:rFonts w:asciiTheme="majorHAnsi" w:hAnsiTheme="majorHAnsi"/>
              </w:rPr>
              <w:t xml:space="preserve">9.1 </w:t>
            </w:r>
            <w:r w:rsidR="00D072B6" w:rsidRPr="00D072B6">
              <w:rPr>
                <w:rFonts w:asciiTheme="majorHAnsi" w:hAnsiTheme="majorHAnsi"/>
              </w:rPr>
              <w:t>Assessment criteria</w:t>
            </w:r>
          </w:p>
          <w:p w14:paraId="1892CB4A" w14:textId="055F2FBB" w:rsidR="00D072B6" w:rsidRPr="00D072B6" w:rsidRDefault="00D072B6" w:rsidP="00D072B6">
            <w:pPr>
              <w:pStyle w:val="Tabletext"/>
            </w:pPr>
            <w:r w:rsidRPr="00D072B6">
              <w:t>(ISO 19650)</w:t>
            </w:r>
          </w:p>
        </w:tc>
        <w:tc>
          <w:tcPr>
            <w:tcW w:w="2551" w:type="dxa"/>
            <w:shd w:val="clear" w:color="auto" w:fill="F2F2F2" w:themeFill="background1" w:themeFillShade="F2"/>
          </w:tcPr>
          <w:p w14:paraId="528D9472" w14:textId="40CCCFC8" w:rsidR="00D072B6" w:rsidRPr="00010700" w:rsidRDefault="00BC3A4E" w:rsidP="00D072B6">
            <w:pPr>
              <w:pStyle w:val="Tabletext"/>
            </w:pPr>
            <w:r w:rsidRPr="004444A2">
              <w:rPr>
                <w:b/>
                <w:bCs/>
              </w:rPr>
              <w:t>9.1.1</w:t>
            </w:r>
            <w:r>
              <w:t xml:space="preserve"> </w:t>
            </w:r>
            <w:r w:rsidR="00D072B6">
              <w:t>Information</w:t>
            </w:r>
            <w:r w:rsidR="00D072B6" w:rsidRPr="00F66147">
              <w:t xml:space="preserve"> </w:t>
            </w:r>
            <w:r w:rsidR="00D072B6">
              <w:t>management</w:t>
            </w:r>
            <w:r w:rsidR="00D072B6" w:rsidRPr="00F66147">
              <w:t xml:space="preserve"> and </w:t>
            </w:r>
            <w:r w:rsidR="00D072B6">
              <w:t>collaboration</w:t>
            </w:r>
            <w:r w:rsidR="00D072B6" w:rsidRPr="00F66147">
              <w:t xml:space="preserve"> approach</w:t>
            </w:r>
            <w:r w:rsidR="00D072B6">
              <w:t>es are</w:t>
            </w:r>
            <w:r w:rsidR="00D072B6" w:rsidRPr="00F66147">
              <w:t xml:space="preserve"> included in assessment weightings.</w:t>
            </w:r>
          </w:p>
        </w:tc>
        <w:tc>
          <w:tcPr>
            <w:tcW w:w="2551" w:type="dxa"/>
            <w:shd w:val="clear" w:color="auto" w:fill="F2F2F2" w:themeFill="background1" w:themeFillShade="F2"/>
          </w:tcPr>
          <w:p w14:paraId="12FD879F" w14:textId="17DAC0F6" w:rsidR="00D072B6" w:rsidRDefault="00BC3A4E" w:rsidP="00D072B6">
            <w:pPr>
              <w:pStyle w:val="Tabletext"/>
            </w:pPr>
            <w:r w:rsidRPr="004444A2">
              <w:rPr>
                <w:b/>
                <w:bCs/>
              </w:rPr>
              <w:t>9.1.2</w:t>
            </w:r>
            <w:r>
              <w:t xml:space="preserve"> </w:t>
            </w:r>
            <w:r w:rsidR="00D072B6">
              <w:t>Assessment criteria includes the requirement for an information management plan aligned to VDAS/ISO 19650</w:t>
            </w:r>
          </w:p>
          <w:p w14:paraId="1C84CCF5" w14:textId="23489875" w:rsidR="00D072B6" w:rsidRPr="004E5394" w:rsidRDefault="00D072B6" w:rsidP="00D072B6">
            <w:pPr>
              <w:pStyle w:val="Tabletext"/>
            </w:pPr>
            <w:r>
              <w:t xml:space="preserve"> (e.g. BIM execution plan (BEP) or </w:t>
            </w:r>
            <w:r w:rsidRPr="00F66147">
              <w:t xml:space="preserve">digital engineering </w:t>
            </w:r>
            <w:r>
              <w:t>execution</w:t>
            </w:r>
            <w:r w:rsidRPr="00F66147">
              <w:t xml:space="preserve"> plan (DE</w:t>
            </w:r>
            <w:r>
              <w:t>E</w:t>
            </w:r>
            <w:r w:rsidRPr="00F66147">
              <w:t>P)</w:t>
            </w:r>
            <w:r>
              <w:t>).</w:t>
            </w:r>
          </w:p>
        </w:tc>
        <w:tc>
          <w:tcPr>
            <w:tcW w:w="2551" w:type="dxa"/>
            <w:shd w:val="clear" w:color="auto" w:fill="F2F2F2" w:themeFill="background1" w:themeFillShade="F2"/>
          </w:tcPr>
          <w:p w14:paraId="2DB789EE" w14:textId="4F0DC950" w:rsidR="00D072B6" w:rsidRPr="004E5394" w:rsidRDefault="00BC3A4E" w:rsidP="00D072B6">
            <w:pPr>
              <w:pStyle w:val="Tabletext"/>
            </w:pPr>
            <w:r w:rsidRPr="00C91867">
              <w:rPr>
                <w:b/>
                <w:bCs/>
              </w:rPr>
              <w:t>9.1.3</w:t>
            </w:r>
            <w:r>
              <w:t xml:space="preserve"> </w:t>
            </w:r>
            <w:r w:rsidR="00D072B6">
              <w:t xml:space="preserve">The department/agency maintains a </w:t>
            </w:r>
            <w:r w:rsidR="00D072B6" w:rsidRPr="00F66147">
              <w:t xml:space="preserve">standardised </w:t>
            </w:r>
            <w:r w:rsidR="00D072B6">
              <w:t xml:space="preserve">BEP/DEEP </w:t>
            </w:r>
            <w:r w:rsidR="00D072B6" w:rsidRPr="00F66147">
              <w:t>template</w:t>
            </w:r>
            <w:r w:rsidR="00D072B6">
              <w:t xml:space="preserve"> with information management assessment criteria for use in tenders.</w:t>
            </w:r>
          </w:p>
        </w:tc>
      </w:tr>
      <w:tr w:rsidR="00D072B6" w:rsidRPr="00010700" w14:paraId="5D150870"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2262D07" w14:textId="0D7313E4" w:rsidR="00D072B6" w:rsidRPr="00D072B6" w:rsidRDefault="00FF115F" w:rsidP="00D072B6">
            <w:pPr>
              <w:pStyle w:val="Tabletext"/>
              <w:rPr>
                <w:rFonts w:asciiTheme="majorHAnsi" w:hAnsiTheme="majorHAnsi"/>
              </w:rPr>
            </w:pPr>
            <w:r>
              <w:rPr>
                <w:rFonts w:asciiTheme="majorHAnsi" w:hAnsiTheme="majorHAnsi"/>
              </w:rPr>
              <w:t xml:space="preserve">9.2 </w:t>
            </w:r>
            <w:r w:rsidR="00D072B6" w:rsidRPr="00D072B6">
              <w:rPr>
                <w:rFonts w:asciiTheme="majorHAnsi" w:hAnsiTheme="majorHAnsi"/>
              </w:rPr>
              <w:t>Required expertise</w:t>
            </w:r>
          </w:p>
        </w:tc>
        <w:tc>
          <w:tcPr>
            <w:tcW w:w="2551" w:type="dxa"/>
            <w:shd w:val="clear" w:color="auto" w:fill="F2F2F2" w:themeFill="background1" w:themeFillShade="F2"/>
          </w:tcPr>
          <w:p w14:paraId="5D9A1007" w14:textId="784F6AF2" w:rsidR="00D072B6" w:rsidRDefault="00BC3A4E" w:rsidP="00D072B6">
            <w:pPr>
              <w:pStyle w:val="Tabletext"/>
            </w:pPr>
            <w:r w:rsidRPr="004444A2">
              <w:rPr>
                <w:b/>
                <w:bCs/>
              </w:rPr>
              <w:t>9.2.1</w:t>
            </w:r>
            <w:r>
              <w:t xml:space="preserve"> </w:t>
            </w:r>
            <w:r w:rsidR="00D072B6">
              <w:t>The evaluation panel includes a member with information management experience.</w:t>
            </w:r>
          </w:p>
        </w:tc>
        <w:tc>
          <w:tcPr>
            <w:tcW w:w="2551" w:type="dxa"/>
            <w:shd w:val="clear" w:color="auto" w:fill="F2F2F2" w:themeFill="background1" w:themeFillShade="F2"/>
          </w:tcPr>
          <w:p w14:paraId="7A65B601" w14:textId="282B1969" w:rsidR="00D072B6" w:rsidRDefault="00BC3A4E" w:rsidP="00D072B6">
            <w:pPr>
              <w:pStyle w:val="Tabletext"/>
            </w:pPr>
            <w:r w:rsidRPr="004444A2">
              <w:rPr>
                <w:b/>
                <w:bCs/>
              </w:rPr>
              <w:t>9.2.2</w:t>
            </w:r>
            <w:r>
              <w:t xml:space="preserve"> </w:t>
            </w:r>
            <w:r w:rsidR="00D072B6">
              <w:t>The evaluation panel includes a dedicated lead for reviewing proposals against the information management criteria.</w:t>
            </w:r>
          </w:p>
        </w:tc>
        <w:tc>
          <w:tcPr>
            <w:tcW w:w="2551" w:type="dxa"/>
            <w:shd w:val="clear" w:color="auto" w:fill="F2F2F2" w:themeFill="background1" w:themeFillShade="F2"/>
          </w:tcPr>
          <w:p w14:paraId="2B043FEC" w14:textId="14776CA0" w:rsidR="00D072B6" w:rsidRDefault="00BC3A4E" w:rsidP="00D072B6">
            <w:pPr>
              <w:pStyle w:val="Tabletext"/>
            </w:pPr>
            <w:r w:rsidRPr="00C91867">
              <w:rPr>
                <w:b/>
                <w:bCs/>
              </w:rPr>
              <w:t>9.2.3</w:t>
            </w:r>
            <w:r>
              <w:t xml:space="preserve"> </w:t>
            </w:r>
            <w:r w:rsidR="00D072B6" w:rsidRPr="00A23D94">
              <w:t>The department</w:t>
            </w:r>
            <w:r w:rsidR="00D072B6">
              <w:t>/</w:t>
            </w:r>
            <w:r w:rsidR="00D072B6" w:rsidRPr="00A23D94">
              <w:t>agency lead</w:t>
            </w:r>
            <w:r w:rsidR="00D072B6">
              <w:t xml:space="preserve"> </w:t>
            </w:r>
            <w:r w:rsidR="00D072B6" w:rsidRPr="00A23D94">
              <w:t>participates in the evaluation panel.</w:t>
            </w:r>
          </w:p>
        </w:tc>
      </w:tr>
      <w:tr w:rsidR="00D072B6" w:rsidRPr="00010700" w14:paraId="545BF4ED"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0103B1C" w14:textId="44F8432A" w:rsidR="00D072B6" w:rsidRPr="00D072B6" w:rsidRDefault="00FF115F" w:rsidP="00D072B6">
            <w:pPr>
              <w:pStyle w:val="Tabletext"/>
              <w:rPr>
                <w:rFonts w:asciiTheme="majorHAnsi" w:hAnsiTheme="majorHAnsi"/>
              </w:rPr>
            </w:pPr>
            <w:r>
              <w:rPr>
                <w:rFonts w:asciiTheme="majorHAnsi" w:hAnsiTheme="majorHAnsi"/>
              </w:rPr>
              <w:t xml:space="preserve">9.3 </w:t>
            </w:r>
            <w:r w:rsidR="00D072B6" w:rsidRPr="00D072B6">
              <w:rPr>
                <w:rFonts w:asciiTheme="majorHAnsi" w:hAnsiTheme="majorHAnsi"/>
              </w:rPr>
              <w:t>Information management function</w:t>
            </w:r>
          </w:p>
        </w:tc>
        <w:tc>
          <w:tcPr>
            <w:tcW w:w="2551" w:type="dxa"/>
            <w:shd w:val="clear" w:color="auto" w:fill="F2F2F2" w:themeFill="background1" w:themeFillShade="F2"/>
          </w:tcPr>
          <w:p w14:paraId="59B86727" w14:textId="007073B7" w:rsidR="00D072B6" w:rsidRDefault="00BC3A4E" w:rsidP="00D072B6">
            <w:pPr>
              <w:pStyle w:val="Tabletext"/>
            </w:pPr>
            <w:r w:rsidRPr="004444A2">
              <w:rPr>
                <w:b/>
                <w:bCs/>
              </w:rPr>
              <w:t>9.3.1</w:t>
            </w:r>
            <w:r>
              <w:t xml:space="preserve"> </w:t>
            </w:r>
            <w:r w:rsidR="00D072B6">
              <w:t>Responsibility for information management is clear in the tender.</w:t>
            </w:r>
          </w:p>
        </w:tc>
        <w:tc>
          <w:tcPr>
            <w:tcW w:w="2551" w:type="dxa"/>
            <w:shd w:val="clear" w:color="auto" w:fill="F2F2F2" w:themeFill="background1" w:themeFillShade="F2"/>
          </w:tcPr>
          <w:p w14:paraId="125A3609" w14:textId="3E8B3DD4" w:rsidR="00D072B6" w:rsidRDefault="000664A3" w:rsidP="00D072B6">
            <w:pPr>
              <w:pStyle w:val="Tabletext"/>
            </w:pPr>
            <w:r w:rsidRPr="00C91867">
              <w:rPr>
                <w:b/>
                <w:bCs/>
              </w:rPr>
              <w:t>9.3.2</w:t>
            </w:r>
            <w:r>
              <w:t xml:space="preserve"> </w:t>
            </w:r>
            <w:r w:rsidR="00D072B6" w:rsidRPr="00F66147">
              <w:t xml:space="preserve">Tenderers have nominated </w:t>
            </w:r>
            <w:r w:rsidR="00D072B6">
              <w:t xml:space="preserve">individuals to </w:t>
            </w:r>
            <w:r w:rsidR="00D072B6" w:rsidRPr="00F66147">
              <w:t>fulfil the project’s information management function</w:t>
            </w:r>
            <w:r w:rsidR="00D072B6">
              <w:t xml:space="preserve"> as</w:t>
            </w:r>
            <w:r w:rsidR="00D072B6" w:rsidRPr="00F66147">
              <w:t xml:space="preserve"> key personnel. </w:t>
            </w:r>
          </w:p>
        </w:tc>
        <w:tc>
          <w:tcPr>
            <w:tcW w:w="2551" w:type="dxa"/>
            <w:shd w:val="clear" w:color="auto" w:fill="F2F2F2" w:themeFill="background1" w:themeFillShade="F2"/>
          </w:tcPr>
          <w:p w14:paraId="29D7BC35" w14:textId="32C217F0" w:rsidR="00D072B6" w:rsidRPr="00A23D94" w:rsidRDefault="000664A3" w:rsidP="00D072B6">
            <w:pPr>
              <w:pStyle w:val="Tabletext"/>
            </w:pPr>
            <w:r w:rsidRPr="00C91867">
              <w:rPr>
                <w:b/>
                <w:bCs/>
              </w:rPr>
              <w:t>9.3.3</w:t>
            </w:r>
            <w:r>
              <w:t xml:space="preserve"> </w:t>
            </w:r>
            <w:r w:rsidR="00D072B6" w:rsidRPr="00F66147">
              <w:t xml:space="preserve">Tenderers </w:t>
            </w:r>
            <w:r w:rsidR="00D072B6">
              <w:t xml:space="preserve">provide additional resources to support </w:t>
            </w:r>
            <w:r w:rsidR="00D072B6" w:rsidRPr="00A23D94">
              <w:t>Department</w:t>
            </w:r>
            <w:r w:rsidR="00D072B6">
              <w:t>/</w:t>
            </w:r>
            <w:r w:rsidR="00D072B6" w:rsidRPr="00A23D94">
              <w:t xml:space="preserve">Agency </w:t>
            </w:r>
            <w:r w:rsidR="00D072B6">
              <w:t>information management processes.</w:t>
            </w:r>
          </w:p>
        </w:tc>
      </w:tr>
      <w:tr w:rsidR="00D072B6" w:rsidRPr="00010700" w14:paraId="2ADFDEE8"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9773A61" w14:textId="6679C717" w:rsidR="00D072B6" w:rsidRPr="00D072B6" w:rsidRDefault="00FF115F" w:rsidP="00D072B6">
            <w:pPr>
              <w:pStyle w:val="Tabletext"/>
              <w:rPr>
                <w:rFonts w:asciiTheme="majorHAnsi" w:hAnsiTheme="majorHAnsi"/>
              </w:rPr>
            </w:pPr>
            <w:r>
              <w:rPr>
                <w:rFonts w:asciiTheme="majorHAnsi" w:hAnsiTheme="majorHAnsi"/>
              </w:rPr>
              <w:t xml:space="preserve">9.4 </w:t>
            </w:r>
            <w:r w:rsidR="00D072B6" w:rsidRPr="00D072B6">
              <w:rPr>
                <w:rFonts w:asciiTheme="majorHAnsi" w:hAnsiTheme="majorHAnsi"/>
              </w:rPr>
              <w:t>Information classification</w:t>
            </w:r>
          </w:p>
          <w:p w14:paraId="4A2EACE7" w14:textId="1E077BC0" w:rsidR="00D072B6" w:rsidRPr="00D072B6" w:rsidRDefault="00D072B6" w:rsidP="00D072B6">
            <w:pPr>
              <w:pStyle w:val="Tabletext"/>
            </w:pPr>
            <w:r w:rsidRPr="00D072B6">
              <w:t>(ISO 19650-2)</w:t>
            </w:r>
          </w:p>
        </w:tc>
        <w:tc>
          <w:tcPr>
            <w:tcW w:w="2551" w:type="dxa"/>
            <w:shd w:val="clear" w:color="auto" w:fill="F2F2F2" w:themeFill="background1" w:themeFillShade="F2"/>
          </w:tcPr>
          <w:p w14:paraId="7BABFFD1" w14:textId="7CB7443F" w:rsidR="00D072B6" w:rsidRDefault="000664A3" w:rsidP="00D072B6">
            <w:pPr>
              <w:pStyle w:val="Tabletext"/>
            </w:pPr>
            <w:r w:rsidRPr="004444A2">
              <w:rPr>
                <w:b/>
                <w:bCs/>
              </w:rPr>
              <w:t>9.4.1</w:t>
            </w:r>
            <w:r>
              <w:t xml:space="preserve"> </w:t>
            </w:r>
            <w:r w:rsidR="00D072B6" w:rsidRPr="00F66147">
              <w:t>Tender</w:t>
            </w:r>
            <w:r w:rsidR="00D072B6">
              <w:t xml:space="preserve">s </w:t>
            </w:r>
            <w:r w:rsidR="00D072B6" w:rsidRPr="00F66147">
              <w:t xml:space="preserve">are assessed on </w:t>
            </w:r>
            <w:r w:rsidR="00D072B6">
              <w:t xml:space="preserve">the completeness of their </w:t>
            </w:r>
            <w:r w:rsidR="00D072B6" w:rsidRPr="00F66147">
              <w:t xml:space="preserve">information classification approach including asset classification, </w:t>
            </w:r>
            <w:r w:rsidR="00D072B6">
              <w:t>WBS</w:t>
            </w:r>
            <w:r w:rsidR="00D072B6" w:rsidRPr="00F66147">
              <w:t xml:space="preserve">, </w:t>
            </w:r>
            <w:r w:rsidR="00D072B6">
              <w:t>and CBS.</w:t>
            </w:r>
          </w:p>
        </w:tc>
        <w:tc>
          <w:tcPr>
            <w:tcW w:w="2551" w:type="dxa"/>
            <w:shd w:val="clear" w:color="auto" w:fill="F2F2F2" w:themeFill="background1" w:themeFillShade="F2"/>
          </w:tcPr>
          <w:p w14:paraId="1081F655" w14:textId="162E254F" w:rsidR="00D072B6" w:rsidRPr="00F66147" w:rsidRDefault="000664A3" w:rsidP="00D072B6">
            <w:pPr>
              <w:pStyle w:val="Tabletext"/>
            </w:pPr>
            <w:r w:rsidRPr="00C91867">
              <w:rPr>
                <w:b/>
                <w:bCs/>
              </w:rPr>
              <w:t>9.4.2</w:t>
            </w:r>
            <w:r>
              <w:t xml:space="preserve"> </w:t>
            </w:r>
            <w:r w:rsidR="00D072B6" w:rsidRPr="00F66147">
              <w:t xml:space="preserve">Tender submissions are aligned to </w:t>
            </w:r>
            <w:r w:rsidR="00D072B6" w:rsidRPr="00A23D94">
              <w:t>Department</w:t>
            </w:r>
            <w:r w:rsidR="00D072B6">
              <w:t>/</w:t>
            </w:r>
            <w:r w:rsidR="00D072B6" w:rsidRPr="00A23D94">
              <w:t>Agency</w:t>
            </w:r>
            <w:r w:rsidR="00D072B6" w:rsidRPr="00F66147">
              <w:t xml:space="preserve"> classification systems, </w:t>
            </w:r>
            <w:r w:rsidR="00D072B6">
              <w:t>to support effective interoperability and information handover</w:t>
            </w:r>
            <w:r w:rsidR="00D072B6" w:rsidRPr="00F66147">
              <w:t xml:space="preserve">. </w:t>
            </w:r>
          </w:p>
        </w:tc>
        <w:tc>
          <w:tcPr>
            <w:tcW w:w="2551" w:type="dxa"/>
            <w:shd w:val="clear" w:color="auto" w:fill="F2F2F2" w:themeFill="background1" w:themeFillShade="F2"/>
          </w:tcPr>
          <w:p w14:paraId="64D3C2AA" w14:textId="1AE276AD" w:rsidR="00D072B6" w:rsidRPr="00F66147" w:rsidRDefault="000664A3" w:rsidP="00D072B6">
            <w:pPr>
              <w:pStyle w:val="Tabletext"/>
            </w:pPr>
            <w:r w:rsidRPr="00C91867">
              <w:rPr>
                <w:b/>
                <w:bCs/>
              </w:rPr>
              <w:t>9.4.3</w:t>
            </w:r>
            <w:r>
              <w:t xml:space="preserve"> </w:t>
            </w:r>
            <w:r w:rsidR="00D072B6">
              <w:t xml:space="preserve">Tender submissions utilise the </w:t>
            </w:r>
            <w:r w:rsidR="00D072B6" w:rsidRPr="00A23D94">
              <w:t>Department</w:t>
            </w:r>
            <w:r w:rsidR="00D072B6">
              <w:t>/</w:t>
            </w:r>
            <w:r w:rsidR="00D072B6" w:rsidRPr="00A23D94">
              <w:t>Agency</w:t>
            </w:r>
            <w:r w:rsidR="00D072B6" w:rsidRPr="00F66147">
              <w:t xml:space="preserve"> </w:t>
            </w:r>
            <w:r w:rsidR="00D072B6">
              <w:t>i</w:t>
            </w:r>
            <w:r w:rsidR="00D072B6" w:rsidRPr="00F66147">
              <w:t xml:space="preserve">nformation classification </w:t>
            </w:r>
            <w:r w:rsidR="00D072B6">
              <w:t xml:space="preserve">structure and </w:t>
            </w:r>
            <w:r w:rsidR="00D072B6" w:rsidRPr="00F66147">
              <w:t xml:space="preserve">‘Shared Resources’ </w:t>
            </w:r>
            <w:r w:rsidR="00D072B6">
              <w:t>(e.g. 3D object libraries or templates).</w:t>
            </w:r>
          </w:p>
        </w:tc>
      </w:tr>
    </w:tbl>
    <w:p w14:paraId="4EE80E16" w14:textId="77777777" w:rsidR="00D072B6" w:rsidRPr="00D072B6" w:rsidRDefault="00D072B6" w:rsidP="00014D90">
      <w:pPr>
        <w:rPr>
          <w:rFonts w:ascii="VIC" w:hAnsi="VIC"/>
          <w:b/>
        </w:rPr>
      </w:pPr>
    </w:p>
    <w:p w14:paraId="489AF5D2" w14:textId="77777777" w:rsidR="00014D90" w:rsidRPr="00061D10" w:rsidRDefault="00014D90" w:rsidP="00061D10">
      <w:pPr>
        <w:pStyle w:val="Heading2"/>
        <w:pageBreakBefore/>
        <w:rPr>
          <w:sz w:val="52"/>
        </w:rPr>
      </w:pPr>
      <w:bookmarkStart w:id="49" w:name="_Toc75244819"/>
      <w:bookmarkStart w:id="50" w:name="_Toc78355568"/>
      <w:bookmarkStart w:id="51" w:name="_Toc81816924"/>
      <w:bookmarkStart w:id="52" w:name="_Toc81831138"/>
      <w:r w:rsidRPr="00061D10">
        <w:rPr>
          <w:sz w:val="52"/>
        </w:rPr>
        <w:lastRenderedPageBreak/>
        <w:t>Delivery</w:t>
      </w:r>
      <w:bookmarkEnd w:id="49"/>
      <w:bookmarkEnd w:id="50"/>
      <w:bookmarkEnd w:id="51"/>
      <w:bookmarkEnd w:id="52"/>
    </w:p>
    <w:p w14:paraId="7BD554A0" w14:textId="77777777" w:rsidR="00014D90" w:rsidRPr="00F66147" w:rsidRDefault="00014D90" w:rsidP="00014D90">
      <w:pPr>
        <w:rPr>
          <w:rFonts w:ascii="VIC" w:hAnsi="VIC"/>
          <w:b/>
          <w:bCs/>
        </w:rPr>
      </w:pPr>
      <w:r w:rsidRPr="00F66147">
        <w:rPr>
          <w:rFonts w:ascii="VIC" w:hAnsi="VIC"/>
          <w:b/>
          <w:bCs/>
        </w:rPr>
        <w:t>About this section</w:t>
      </w:r>
    </w:p>
    <w:p w14:paraId="421C6813" w14:textId="77777777" w:rsidR="00014D90" w:rsidRPr="00F66147" w:rsidRDefault="00014D90" w:rsidP="00014D90">
      <w:pPr>
        <w:spacing w:before="0" w:after="0" w:line="240" w:lineRule="auto"/>
        <w:rPr>
          <w:rFonts w:ascii="VIC" w:hAnsi="VIC"/>
        </w:rPr>
      </w:pPr>
      <w:r w:rsidRPr="00F66147">
        <w:rPr>
          <w:rFonts w:ascii="VIC" w:hAnsi="VIC"/>
        </w:rPr>
        <w:t xml:space="preserve">The delivery stage implements the delivery approach and transitions the completed built asset into normal business operations. As the project is constructed, the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will be focusing on managing the project </w:t>
      </w:r>
      <w:r>
        <w:rPr>
          <w:rFonts w:ascii="VIC" w:hAnsi="VIC"/>
        </w:rPr>
        <w:t>information</w:t>
      </w:r>
      <w:r w:rsidRPr="00F66147">
        <w:rPr>
          <w:rFonts w:ascii="VIC" w:hAnsi="VIC"/>
        </w:rPr>
        <w:t xml:space="preserve"> through time, cost, and quality aspects.</w:t>
      </w:r>
    </w:p>
    <w:p w14:paraId="56D174BF" w14:textId="77777777" w:rsidR="00014D90" w:rsidRPr="00F66147" w:rsidRDefault="00014D90" w:rsidP="00014D90">
      <w:pPr>
        <w:rPr>
          <w:rFonts w:ascii="VIC" w:hAnsi="VIC"/>
        </w:rPr>
      </w:pPr>
      <w:r w:rsidRPr="00F66147">
        <w:rPr>
          <w:rFonts w:ascii="VIC" w:hAnsi="VIC"/>
        </w:rPr>
        <w:t xml:space="preserve">Digital asset delivery requirements help the Department or Agency,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mobilise an effective project, coordinate the design process, and manage information throughout construction. Critically, this stage includes information handover and operational integration requirements to </w:t>
      </w:r>
      <w:r>
        <w:rPr>
          <w:rFonts w:ascii="VIC" w:hAnsi="VIC"/>
        </w:rPr>
        <w:t xml:space="preserve">ensure the value of the Digital Asset extends into the operation phase. </w:t>
      </w:r>
    </w:p>
    <w:p w14:paraId="3C78A70B" w14:textId="77777777" w:rsidR="00014D90" w:rsidRPr="00F66147" w:rsidRDefault="00014D90" w:rsidP="00014D90">
      <w:pPr>
        <w:rPr>
          <w:rFonts w:ascii="VIC" w:hAnsi="VIC"/>
          <w:b/>
          <w:bCs/>
        </w:rPr>
      </w:pPr>
      <w:r w:rsidRPr="00F66147">
        <w:rPr>
          <w:rFonts w:ascii="VIC" w:hAnsi="VIC"/>
          <w:b/>
          <w:bCs/>
        </w:rPr>
        <w:t>Who is this section for?</w:t>
      </w:r>
    </w:p>
    <w:p w14:paraId="7BAD1ACC"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in delivering the project aligned to good information management practice. </w:t>
      </w:r>
      <w:r>
        <w:rPr>
          <w:rFonts w:ascii="VIC" w:hAnsi="VIC"/>
        </w:rPr>
        <w:t>End-users and</w:t>
      </w:r>
      <w:r w:rsidRPr="00F66147">
        <w:rPr>
          <w:rFonts w:ascii="VIC" w:hAnsi="VIC"/>
        </w:rPr>
        <w:t xml:space="preserve"> Asset </w:t>
      </w:r>
      <w:r>
        <w:rPr>
          <w:rFonts w:ascii="VIC" w:hAnsi="VIC"/>
        </w:rPr>
        <w:t xml:space="preserve">and </w:t>
      </w:r>
      <w:r w:rsidRPr="00F66147">
        <w:rPr>
          <w:rFonts w:ascii="VIC" w:hAnsi="VIC"/>
        </w:rPr>
        <w:t>Facilit</w:t>
      </w:r>
      <w:r>
        <w:rPr>
          <w:rFonts w:ascii="VIC" w:hAnsi="VIC"/>
        </w:rPr>
        <w:t>y</w:t>
      </w:r>
      <w:r w:rsidRPr="00F66147">
        <w:rPr>
          <w:rFonts w:ascii="VIC" w:hAnsi="VIC"/>
        </w:rPr>
        <w:t xml:space="preserve"> Management teams are </w:t>
      </w:r>
      <w:r>
        <w:rPr>
          <w:rFonts w:ascii="VIC" w:hAnsi="VIC"/>
        </w:rPr>
        <w:t>critical</w:t>
      </w:r>
      <w:r w:rsidRPr="00F66147">
        <w:rPr>
          <w:rFonts w:ascii="VIC" w:hAnsi="VIC"/>
        </w:rPr>
        <w:t xml:space="preserve"> contributors to the delivery approach.</w:t>
      </w:r>
    </w:p>
    <w:p w14:paraId="3AEA0117" w14:textId="77777777" w:rsidR="00014D90" w:rsidRPr="00F66147" w:rsidRDefault="00014D90" w:rsidP="00014D90">
      <w:pPr>
        <w:rPr>
          <w:rFonts w:ascii="VIC" w:hAnsi="VIC"/>
          <w:b/>
          <w:bCs/>
        </w:rPr>
      </w:pPr>
      <w:r w:rsidRPr="00F66147">
        <w:rPr>
          <w:rFonts w:ascii="VIC" w:hAnsi="VIC"/>
          <w:b/>
          <w:bCs/>
        </w:rPr>
        <w:t>Key Concepts</w:t>
      </w:r>
    </w:p>
    <w:p w14:paraId="3E38A84C" w14:textId="77777777" w:rsidR="00014D90" w:rsidRPr="00F66147" w:rsidRDefault="00014D90" w:rsidP="00014D90">
      <w:pPr>
        <w:rPr>
          <w:rFonts w:ascii="VIC" w:hAnsi="VIC"/>
        </w:rPr>
      </w:pPr>
      <w:r w:rsidRPr="00F66147">
        <w:rPr>
          <w:rFonts w:ascii="VIC" w:hAnsi="VIC"/>
        </w:rPr>
        <w:t xml:space="preserve">Digital </w:t>
      </w:r>
      <w:r>
        <w:rPr>
          <w:rFonts w:ascii="VIC" w:hAnsi="VIC"/>
        </w:rPr>
        <w:t>A</w:t>
      </w:r>
      <w:r w:rsidRPr="00F66147">
        <w:rPr>
          <w:rFonts w:ascii="VIC" w:hAnsi="VIC"/>
        </w:rPr>
        <w:t>sset delivery requirements support the Department or Agency in delivering the project and transitioning it effectively to operations. These requirements help improve information management throughout design, construction and create the link to operations. These requirements execute on the procurement requirements, improve the design and construction process</w:t>
      </w:r>
      <w:r>
        <w:rPr>
          <w:rFonts w:ascii="VIC" w:hAnsi="VIC"/>
        </w:rPr>
        <w:t>,</w:t>
      </w:r>
      <w:r w:rsidRPr="00F66147">
        <w:rPr>
          <w:rFonts w:ascii="VIC" w:hAnsi="VIC"/>
        </w:rPr>
        <w:t xml:space="preserve"> including coordination of schedule, cost, quality, and project controls information. </w:t>
      </w:r>
      <w:r>
        <w:rPr>
          <w:rFonts w:ascii="VIC" w:hAnsi="VIC"/>
        </w:rPr>
        <w:t xml:space="preserve">Delivery </w:t>
      </w:r>
      <w:r w:rsidDel="00E0663B">
        <w:rPr>
          <w:rFonts w:ascii="VIC" w:hAnsi="VIC"/>
        </w:rPr>
        <w:t xml:space="preserve">requirements </w:t>
      </w:r>
      <w:r>
        <w:rPr>
          <w:rFonts w:ascii="VIC" w:hAnsi="VIC"/>
        </w:rPr>
        <w:t>also include</w:t>
      </w:r>
      <w:r w:rsidDel="00E0663B">
        <w:rPr>
          <w:rFonts w:ascii="VIC" w:hAnsi="VIC"/>
        </w:rPr>
        <w:t xml:space="preserve"> </w:t>
      </w:r>
      <w:r>
        <w:rPr>
          <w:rFonts w:ascii="VIC" w:hAnsi="VIC"/>
        </w:rPr>
        <w:t xml:space="preserve">how the </w:t>
      </w:r>
      <w:r w:rsidRPr="00A26B38">
        <w:rPr>
          <w:rFonts w:ascii="VIC" w:hAnsi="VIC"/>
        </w:rPr>
        <w:t>Delivery</w:t>
      </w:r>
      <w:r w:rsidRPr="00F66147">
        <w:rPr>
          <w:rFonts w:ascii="VIC" w:hAnsi="VIC"/>
          <w:sz w:val="16"/>
          <w:szCs w:val="16"/>
        </w:rPr>
        <w:t xml:space="preserve"> </w:t>
      </w:r>
      <w:r w:rsidRPr="00FB5654">
        <w:rPr>
          <w:rFonts w:ascii="VIC" w:hAnsi="VIC"/>
        </w:rPr>
        <w:t>Team</w:t>
      </w:r>
      <w:r w:rsidRPr="00F66147">
        <w:rPr>
          <w:rFonts w:ascii="VIC" w:hAnsi="VIC"/>
          <w:sz w:val="16"/>
          <w:szCs w:val="16"/>
        </w:rPr>
        <w:t xml:space="preserve"> </w:t>
      </w:r>
      <w:r>
        <w:rPr>
          <w:rFonts w:ascii="VIC" w:hAnsi="VIC"/>
        </w:rPr>
        <w:t>should transfer quality information to the asset owner and how the operator will accept and utilise that information</w:t>
      </w:r>
      <w:r w:rsidRPr="00F66147">
        <w:rPr>
          <w:rFonts w:ascii="VIC" w:hAnsi="VIC"/>
        </w:rPr>
        <w:t>.</w:t>
      </w:r>
    </w:p>
    <w:p w14:paraId="1448E619"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6368" behindDoc="1" locked="0" layoutInCell="1" allowOverlap="1" wp14:anchorId="7A5CC0B2" wp14:editId="5811488C">
            <wp:simplePos x="0" y="0"/>
            <wp:positionH relativeFrom="margin">
              <wp:posOffset>5339286</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10. Mobilisation</w:t>
      </w:r>
    </w:p>
    <w:p w14:paraId="4BAFFB8A" w14:textId="77777777" w:rsidR="00014D90" w:rsidRDefault="00014D90" w:rsidP="00D072B6">
      <w:r w:rsidRPr="00F66147">
        <w:t>Application of mobilisation requirements support</w:t>
      </w:r>
      <w:r>
        <w:t>s</w:t>
      </w:r>
      <w:r w:rsidRPr="00F66147">
        <w:t xml:space="preserve"> </w:t>
      </w:r>
      <w:r>
        <w:t xml:space="preserve">the </w:t>
      </w:r>
      <w:r w:rsidRPr="00A26B38">
        <w:t>Delivery</w:t>
      </w:r>
      <w:r w:rsidRPr="00F66147">
        <w:rPr>
          <w:sz w:val="16"/>
          <w:szCs w:val="16"/>
        </w:rPr>
        <w:t xml:space="preserve"> </w:t>
      </w:r>
      <w:r w:rsidRPr="00FB5654">
        <w:t>Teams</w:t>
      </w:r>
      <w:r w:rsidRPr="00F66147">
        <w:rPr>
          <w:sz w:val="16"/>
          <w:szCs w:val="16"/>
        </w:rPr>
        <w:t xml:space="preserve"> </w:t>
      </w:r>
      <w:r w:rsidRPr="00F66147">
        <w:t xml:space="preserve">in setting the project up for a successful delivery. </w:t>
      </w:r>
      <w:r>
        <w:t>The Appointing Party will support the Delivery</w:t>
      </w:r>
      <w:r w:rsidRPr="00F66147">
        <w:rPr>
          <w:sz w:val="16"/>
          <w:szCs w:val="16"/>
        </w:rPr>
        <w:t xml:space="preserve"> </w:t>
      </w:r>
      <w:r>
        <w:t>Team in executing the delivery approach, establishing</w:t>
      </w:r>
      <w:r w:rsidRPr="00F66147">
        <w:t xml:space="preserve"> the key foundational components of how the project will effectively manage information</w:t>
      </w:r>
      <w:r>
        <w:t>, aligned to key decision points</w:t>
      </w:r>
      <w:r w:rsidRPr="00F66147">
        <w:t xml:space="preserve">. </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072B6" w:rsidRPr="00F359BE" w14:paraId="52D89C3C"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1CD25E16"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4D702D56"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7FD50117" wp14:editId="2997D2DB">
                  <wp:extent cx="324000" cy="324000"/>
                  <wp:effectExtent l="0" t="0" r="0" b="0"/>
                  <wp:docPr id="9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638810AF"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080ED02" wp14:editId="2D112A36">
                  <wp:extent cx="324000" cy="324000"/>
                  <wp:effectExtent l="0" t="0" r="0" b="0"/>
                  <wp:docPr id="9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75F4FE9C"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068D3436" wp14:editId="72189FE1">
                  <wp:extent cx="324000" cy="341053"/>
                  <wp:effectExtent l="0" t="0" r="0" b="1905"/>
                  <wp:docPr id="1991889825"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072B6" w:rsidRPr="00010700" w14:paraId="54A2AD08"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09A0983" w14:textId="74A0BE93" w:rsidR="00D072B6" w:rsidRPr="00D072B6" w:rsidRDefault="00FF115F" w:rsidP="00D072B6">
            <w:pPr>
              <w:pStyle w:val="Tabletext"/>
              <w:rPr>
                <w:rFonts w:asciiTheme="majorHAnsi" w:hAnsiTheme="majorHAnsi"/>
              </w:rPr>
            </w:pPr>
            <w:r>
              <w:rPr>
                <w:rFonts w:asciiTheme="majorHAnsi" w:hAnsiTheme="majorHAnsi"/>
              </w:rPr>
              <w:t xml:space="preserve">10.1 </w:t>
            </w:r>
            <w:r w:rsidR="00D072B6" w:rsidRPr="00D072B6">
              <w:rPr>
                <w:rFonts w:asciiTheme="majorHAnsi" w:hAnsiTheme="majorHAnsi"/>
              </w:rPr>
              <w:t xml:space="preserve">Security </w:t>
            </w:r>
          </w:p>
          <w:p w14:paraId="5AEE837C" w14:textId="406BD39C" w:rsidR="00D072B6" w:rsidRPr="00D072B6" w:rsidRDefault="00D072B6" w:rsidP="00D072B6">
            <w:pPr>
              <w:pStyle w:val="Tabletext"/>
            </w:pPr>
            <w:r w:rsidRPr="00D072B6">
              <w:t>(ISO19650-5)</w:t>
            </w:r>
          </w:p>
        </w:tc>
        <w:tc>
          <w:tcPr>
            <w:tcW w:w="2551" w:type="dxa"/>
            <w:shd w:val="clear" w:color="auto" w:fill="F2F2F2" w:themeFill="background1" w:themeFillShade="F2"/>
          </w:tcPr>
          <w:p w14:paraId="0B371626" w14:textId="28344900" w:rsidR="00D072B6" w:rsidRPr="00010700" w:rsidRDefault="000664A3" w:rsidP="00D072B6">
            <w:pPr>
              <w:pStyle w:val="Tabletext"/>
            </w:pPr>
            <w:r w:rsidRPr="00C91867">
              <w:rPr>
                <w:b/>
                <w:bCs/>
              </w:rPr>
              <w:t>10.1.1</w:t>
            </w:r>
            <w:r>
              <w:t xml:space="preserve"> </w:t>
            </w:r>
            <w:r w:rsidR="00D072B6">
              <w:t>The delivery team shall assess whether a ‘security-minded approach’ is required in collaboration with the appointing party.</w:t>
            </w:r>
          </w:p>
        </w:tc>
        <w:tc>
          <w:tcPr>
            <w:tcW w:w="2551" w:type="dxa"/>
            <w:shd w:val="clear" w:color="auto" w:fill="F2F2F2" w:themeFill="background1" w:themeFillShade="F2"/>
          </w:tcPr>
          <w:p w14:paraId="5B596B12" w14:textId="0BA5B046" w:rsidR="00D072B6" w:rsidRPr="004E5394" w:rsidRDefault="000664A3" w:rsidP="00D072B6">
            <w:pPr>
              <w:pStyle w:val="Tabletext"/>
            </w:pPr>
            <w:r w:rsidRPr="00C91867">
              <w:rPr>
                <w:b/>
                <w:bCs/>
              </w:rPr>
              <w:t>10.1.2</w:t>
            </w:r>
            <w:r>
              <w:t xml:space="preserve"> </w:t>
            </w:r>
            <w:r w:rsidR="00D072B6">
              <w:t>A ‘security-minded approach’ is applied and managed.</w:t>
            </w:r>
          </w:p>
        </w:tc>
        <w:tc>
          <w:tcPr>
            <w:tcW w:w="2551" w:type="dxa"/>
            <w:shd w:val="clear" w:color="auto" w:fill="F2F2F2" w:themeFill="background1" w:themeFillShade="F2"/>
          </w:tcPr>
          <w:p w14:paraId="106D8562" w14:textId="4CCD5FDD" w:rsidR="00D072B6" w:rsidRPr="004E5394" w:rsidRDefault="00D072B6" w:rsidP="00D072B6">
            <w:pPr>
              <w:pStyle w:val="Tabletext"/>
            </w:pPr>
            <w:r>
              <w:t xml:space="preserve"> </w:t>
            </w:r>
            <w:r w:rsidR="000664A3" w:rsidRPr="00C91867">
              <w:rPr>
                <w:b/>
                <w:bCs/>
              </w:rPr>
              <w:t>10.1.3</w:t>
            </w:r>
            <w:r w:rsidR="000664A3">
              <w:t xml:space="preserve"> Refer to 10.1.2</w:t>
            </w:r>
          </w:p>
        </w:tc>
      </w:tr>
      <w:tr w:rsidR="00D072B6" w:rsidRPr="00010700" w14:paraId="1A6239B5"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454C914C" w14:textId="54AE970D" w:rsidR="00D072B6" w:rsidRPr="00D072B6" w:rsidRDefault="00FF115F" w:rsidP="00D072B6">
            <w:pPr>
              <w:pStyle w:val="Tabletext"/>
              <w:rPr>
                <w:rFonts w:asciiTheme="majorHAnsi" w:hAnsiTheme="majorHAnsi"/>
              </w:rPr>
            </w:pPr>
            <w:r>
              <w:rPr>
                <w:rFonts w:asciiTheme="majorHAnsi" w:hAnsiTheme="majorHAnsi"/>
              </w:rPr>
              <w:t xml:space="preserve">10.2 </w:t>
            </w:r>
            <w:r w:rsidR="00D072B6" w:rsidRPr="00D072B6">
              <w:rPr>
                <w:rFonts w:asciiTheme="majorHAnsi" w:hAnsiTheme="majorHAnsi"/>
              </w:rPr>
              <w:t>Asset knowledge</w:t>
            </w:r>
          </w:p>
          <w:p w14:paraId="714F65D8" w14:textId="256EE175" w:rsidR="00D072B6" w:rsidRPr="00D072B6" w:rsidRDefault="00D072B6" w:rsidP="00D072B6">
            <w:pPr>
              <w:pStyle w:val="Tabletext"/>
            </w:pPr>
            <w:r w:rsidRPr="00D072B6">
              <w:t>(ISO19650-3)</w:t>
            </w:r>
          </w:p>
        </w:tc>
        <w:tc>
          <w:tcPr>
            <w:tcW w:w="2551" w:type="dxa"/>
            <w:shd w:val="clear" w:color="auto" w:fill="F2F2F2" w:themeFill="background1" w:themeFillShade="F2"/>
          </w:tcPr>
          <w:p w14:paraId="0E031418" w14:textId="00444395" w:rsidR="00D072B6" w:rsidRDefault="000664A3" w:rsidP="00D072B6">
            <w:pPr>
              <w:pStyle w:val="Tabletext"/>
            </w:pPr>
            <w:r w:rsidRPr="00C91867">
              <w:rPr>
                <w:b/>
                <w:bCs/>
              </w:rPr>
              <w:t>102.1</w:t>
            </w:r>
            <w:r>
              <w:t xml:space="preserve"> </w:t>
            </w:r>
            <w:r w:rsidR="00D072B6" w:rsidRPr="00E43918">
              <w:t>Asset</w:t>
            </w:r>
            <w:r w:rsidR="00D072B6">
              <w:t>/</w:t>
            </w:r>
            <w:r w:rsidR="00D072B6" w:rsidRPr="00E43918">
              <w:t>facilities managers are included in the mobilisation phase and are regularly consulted throughout delivery, enabling knowledge transfer of existing conditions</w:t>
            </w:r>
            <w:r w:rsidR="00D072B6">
              <w:t>/</w:t>
            </w:r>
            <w:r w:rsidR="00D072B6" w:rsidRPr="00E43918">
              <w:t>assets to the delivery team.</w:t>
            </w:r>
          </w:p>
        </w:tc>
        <w:tc>
          <w:tcPr>
            <w:tcW w:w="2551" w:type="dxa"/>
            <w:shd w:val="clear" w:color="auto" w:fill="F2F2F2" w:themeFill="background1" w:themeFillShade="F2"/>
          </w:tcPr>
          <w:p w14:paraId="2726A3AD" w14:textId="3460D4AF" w:rsidR="00D072B6" w:rsidRDefault="000664A3" w:rsidP="00D072B6">
            <w:pPr>
              <w:pStyle w:val="Tabletext"/>
            </w:pPr>
            <w:r w:rsidRPr="00C91867">
              <w:rPr>
                <w:b/>
                <w:bCs/>
              </w:rPr>
              <w:t>10.2.2</w:t>
            </w:r>
            <w:r>
              <w:t xml:space="preserve"> </w:t>
            </w:r>
            <w:r w:rsidR="00D072B6" w:rsidRPr="00E43918">
              <w:t>Asset</w:t>
            </w:r>
            <w:r w:rsidR="00D072B6">
              <w:t>/</w:t>
            </w:r>
            <w:r w:rsidR="00D072B6" w:rsidRPr="00E43918">
              <w:t>facilities managers are primary stakeholders and support the delivery team in understanding the operational service needs.</w:t>
            </w:r>
          </w:p>
        </w:tc>
        <w:tc>
          <w:tcPr>
            <w:tcW w:w="2551" w:type="dxa"/>
            <w:shd w:val="clear" w:color="auto" w:fill="F2F2F2" w:themeFill="background1" w:themeFillShade="F2"/>
          </w:tcPr>
          <w:p w14:paraId="1061FE37" w14:textId="6D78C23F" w:rsidR="00D072B6" w:rsidRDefault="000664A3" w:rsidP="00D072B6">
            <w:pPr>
              <w:pStyle w:val="Tabletext"/>
            </w:pPr>
            <w:r w:rsidRPr="00C91867">
              <w:rPr>
                <w:b/>
                <w:bCs/>
              </w:rPr>
              <w:t>10.2.3</w:t>
            </w:r>
            <w:r>
              <w:t xml:space="preserve"> </w:t>
            </w:r>
            <w:r w:rsidR="00D072B6" w:rsidRPr="00E43918">
              <w:t>Asset</w:t>
            </w:r>
            <w:r w:rsidR="00D072B6">
              <w:t>/</w:t>
            </w:r>
            <w:r w:rsidR="00D072B6" w:rsidRPr="00E43918">
              <w:t xml:space="preserve">facilities managers are embedded within the delivery team. </w:t>
            </w:r>
          </w:p>
        </w:tc>
      </w:tr>
      <w:tr w:rsidR="00D072B6" w:rsidRPr="00010700" w14:paraId="79358C7B"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65B3E3A" w14:textId="5790B2A8" w:rsidR="00D072B6" w:rsidRPr="00D072B6" w:rsidRDefault="00FF115F" w:rsidP="00D072B6">
            <w:pPr>
              <w:pStyle w:val="Tabletext"/>
              <w:rPr>
                <w:rFonts w:asciiTheme="majorHAnsi" w:hAnsiTheme="majorHAnsi"/>
              </w:rPr>
            </w:pPr>
            <w:r>
              <w:rPr>
                <w:rFonts w:asciiTheme="majorHAnsi" w:hAnsiTheme="majorHAnsi"/>
              </w:rPr>
              <w:t xml:space="preserve">10.3 </w:t>
            </w:r>
            <w:r w:rsidR="00D072B6" w:rsidRPr="00D072B6">
              <w:rPr>
                <w:rFonts w:asciiTheme="majorHAnsi" w:hAnsiTheme="majorHAnsi"/>
              </w:rPr>
              <w:t>Mobilisation plan</w:t>
            </w:r>
          </w:p>
          <w:p w14:paraId="120C8703" w14:textId="48DE5EC3" w:rsidR="00D072B6" w:rsidRPr="00D072B6" w:rsidRDefault="00D072B6" w:rsidP="00D072B6">
            <w:pPr>
              <w:pStyle w:val="Tabletext"/>
            </w:pPr>
            <w:r w:rsidRPr="00D072B6">
              <w:t>(ISO19650-2)</w:t>
            </w:r>
            <w:r>
              <w:br/>
            </w:r>
            <w:r w:rsidRPr="00D072B6">
              <w:t>(RTCC)</w:t>
            </w:r>
          </w:p>
        </w:tc>
        <w:tc>
          <w:tcPr>
            <w:tcW w:w="2551" w:type="dxa"/>
            <w:shd w:val="clear" w:color="auto" w:fill="F2F2F2" w:themeFill="background1" w:themeFillShade="F2"/>
          </w:tcPr>
          <w:p w14:paraId="05A43DC8" w14:textId="37A2F51F" w:rsidR="00D072B6" w:rsidRPr="00E43918" w:rsidRDefault="000664A3" w:rsidP="00D072B6">
            <w:pPr>
              <w:pStyle w:val="Tabletext"/>
            </w:pPr>
            <w:r w:rsidRPr="00C91867">
              <w:rPr>
                <w:b/>
                <w:bCs/>
              </w:rPr>
              <w:t>10.3.1</w:t>
            </w:r>
            <w:r>
              <w:t xml:space="preserve"> </w:t>
            </w:r>
            <w:r w:rsidR="00D072B6">
              <w:t xml:space="preserve">The </w:t>
            </w:r>
            <w:r w:rsidR="00D072B6" w:rsidRPr="00F66147">
              <w:t>lead appointed party define</w:t>
            </w:r>
            <w:r w:rsidR="00D072B6">
              <w:t>s the m</w:t>
            </w:r>
            <w:r w:rsidR="00D072B6" w:rsidRPr="00F66147">
              <w:t xml:space="preserve">obilisation </w:t>
            </w:r>
            <w:r w:rsidR="00D072B6">
              <w:t>activities,</w:t>
            </w:r>
            <w:r w:rsidR="00D072B6" w:rsidRPr="00F66147">
              <w:t xml:space="preserve"> including</w:t>
            </w:r>
            <w:r w:rsidR="00D072B6">
              <w:t xml:space="preserve"> </w:t>
            </w:r>
            <w:r w:rsidR="00D072B6" w:rsidRPr="00F66147">
              <w:t>project objectives, program, costs, safety</w:t>
            </w:r>
            <w:r w:rsidR="00D072B6">
              <w:t xml:space="preserve">, quality, </w:t>
            </w:r>
            <w:r w:rsidR="00D072B6" w:rsidRPr="00F66147">
              <w:t>risks</w:t>
            </w:r>
            <w:r w:rsidR="00D072B6">
              <w:t>, information management and delivery</w:t>
            </w:r>
            <w:r w:rsidR="00D072B6" w:rsidRPr="00F66147">
              <w:t xml:space="preserve"> </w:t>
            </w:r>
            <w:r w:rsidR="00D072B6">
              <w:t>per the</w:t>
            </w:r>
            <w:r w:rsidR="00D072B6" w:rsidRPr="00F66147">
              <w:t xml:space="preserve"> appointing party</w:t>
            </w:r>
            <w:r w:rsidR="00D072B6">
              <w:t xml:space="preserve"> and delivery team needs</w:t>
            </w:r>
            <w:r w:rsidR="00D072B6" w:rsidRPr="00F66147">
              <w:t>.</w:t>
            </w:r>
          </w:p>
        </w:tc>
        <w:tc>
          <w:tcPr>
            <w:tcW w:w="2551" w:type="dxa"/>
            <w:shd w:val="clear" w:color="auto" w:fill="F2F2F2" w:themeFill="background1" w:themeFillShade="F2"/>
          </w:tcPr>
          <w:p w14:paraId="08E2E445" w14:textId="25B413A8" w:rsidR="00D072B6" w:rsidRPr="00E43918" w:rsidRDefault="000664A3" w:rsidP="00D072B6">
            <w:pPr>
              <w:pStyle w:val="Tabletext"/>
            </w:pPr>
            <w:r w:rsidRPr="00C91867">
              <w:rPr>
                <w:b/>
                <w:bCs/>
              </w:rPr>
              <w:t>10.3.2</w:t>
            </w:r>
            <w:r>
              <w:t xml:space="preserve"> </w:t>
            </w:r>
            <w:r w:rsidR="00D072B6">
              <w:t xml:space="preserve">Mobilisation activities are mapped in a common WBS and </w:t>
            </w:r>
            <w:r w:rsidR="00D072B6" w:rsidRPr="00F66147" w:rsidDel="009E6088">
              <w:t>CBS</w:t>
            </w:r>
            <w:r w:rsidR="00D072B6">
              <w:t>. This is shared and consistent across appointed parties and complies</w:t>
            </w:r>
            <w:r w:rsidR="00D072B6" w:rsidRPr="00F66147">
              <w:t xml:space="preserve"> with the </w:t>
            </w:r>
            <w:r w:rsidR="00D072B6">
              <w:t>PIR and EIR</w:t>
            </w:r>
            <w:r w:rsidR="00D072B6" w:rsidRPr="00F66147">
              <w:t>.</w:t>
            </w:r>
          </w:p>
        </w:tc>
        <w:tc>
          <w:tcPr>
            <w:tcW w:w="2551" w:type="dxa"/>
            <w:shd w:val="clear" w:color="auto" w:fill="F2F2F2" w:themeFill="background1" w:themeFillShade="F2"/>
          </w:tcPr>
          <w:p w14:paraId="035BF0E7" w14:textId="1BFA4034" w:rsidR="00D072B6" w:rsidRPr="00E43918" w:rsidRDefault="000664A3" w:rsidP="00D072B6">
            <w:pPr>
              <w:pStyle w:val="Tabletext"/>
            </w:pPr>
            <w:r w:rsidRPr="00C91867">
              <w:rPr>
                <w:b/>
                <w:bCs/>
              </w:rPr>
              <w:t>10.3.3</w:t>
            </w:r>
            <w:r>
              <w:t xml:space="preserve"> </w:t>
            </w:r>
            <w:r w:rsidR="00D072B6">
              <w:t>Mobilisation activities are performed by all parties in a CDE.</w:t>
            </w:r>
          </w:p>
        </w:tc>
      </w:tr>
      <w:tr w:rsidR="00D072B6" w:rsidRPr="00010700" w14:paraId="46A7F5C7"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8CA531" w14:textId="7B0B2D54" w:rsidR="00D072B6" w:rsidRPr="00D072B6" w:rsidRDefault="00FF115F" w:rsidP="00D072B6">
            <w:pPr>
              <w:pStyle w:val="Tabletext"/>
              <w:rPr>
                <w:rFonts w:asciiTheme="majorHAnsi" w:hAnsiTheme="majorHAnsi"/>
              </w:rPr>
            </w:pPr>
            <w:r>
              <w:rPr>
                <w:rFonts w:asciiTheme="majorHAnsi" w:hAnsiTheme="majorHAnsi"/>
              </w:rPr>
              <w:t xml:space="preserve">10.4 </w:t>
            </w:r>
            <w:r w:rsidR="00D072B6" w:rsidRPr="00D072B6">
              <w:rPr>
                <w:rFonts w:asciiTheme="majorHAnsi" w:hAnsiTheme="majorHAnsi"/>
              </w:rPr>
              <w:t xml:space="preserve">Information planning and delivery </w:t>
            </w:r>
          </w:p>
          <w:p w14:paraId="52C451DB" w14:textId="12AA10BC" w:rsidR="00D072B6" w:rsidRPr="00D072B6" w:rsidRDefault="00D072B6" w:rsidP="00D072B6">
            <w:pPr>
              <w:pStyle w:val="Tabletext"/>
            </w:pPr>
            <w:r w:rsidRPr="00D072B6">
              <w:t xml:space="preserve">(ISO19650-2) </w:t>
            </w:r>
          </w:p>
        </w:tc>
        <w:tc>
          <w:tcPr>
            <w:tcW w:w="2551" w:type="dxa"/>
            <w:shd w:val="clear" w:color="auto" w:fill="F2F2F2" w:themeFill="background1" w:themeFillShade="F2"/>
          </w:tcPr>
          <w:p w14:paraId="5085128D" w14:textId="77E1DA55" w:rsidR="00D072B6" w:rsidRDefault="000664A3" w:rsidP="00D072B6">
            <w:pPr>
              <w:pStyle w:val="Tabletext"/>
            </w:pPr>
            <w:r w:rsidRPr="00C91867">
              <w:rPr>
                <w:b/>
                <w:bCs/>
              </w:rPr>
              <w:t>10.4.1</w:t>
            </w:r>
            <w:r>
              <w:t xml:space="preserve"> </w:t>
            </w:r>
            <w:r w:rsidR="00D072B6" w:rsidRPr="00F66147">
              <w:t xml:space="preserve">The information management </w:t>
            </w:r>
            <w:r w:rsidR="00D072B6">
              <w:t xml:space="preserve">approach/ function </w:t>
            </w:r>
            <w:r w:rsidR="00D072B6" w:rsidRPr="00F66147">
              <w:t>is defined and agreed by all ‘appointed parties’ with</w:t>
            </w:r>
            <w:r w:rsidR="00D072B6">
              <w:t>in</w:t>
            </w:r>
            <w:r w:rsidR="00D072B6" w:rsidRPr="00F66147">
              <w:t xml:space="preserve"> the delivery team</w:t>
            </w:r>
            <w:r w:rsidR="00D072B6">
              <w:t>.</w:t>
            </w:r>
          </w:p>
        </w:tc>
        <w:tc>
          <w:tcPr>
            <w:tcW w:w="2551" w:type="dxa"/>
            <w:shd w:val="clear" w:color="auto" w:fill="F2F2F2" w:themeFill="background1" w:themeFillShade="F2"/>
          </w:tcPr>
          <w:p w14:paraId="319BF7C6" w14:textId="3B8E0E65" w:rsidR="00D072B6" w:rsidRDefault="000664A3" w:rsidP="00D072B6">
            <w:pPr>
              <w:pStyle w:val="Tabletext"/>
            </w:pPr>
            <w:r w:rsidRPr="00C91867">
              <w:rPr>
                <w:b/>
                <w:bCs/>
              </w:rPr>
              <w:t>10.4.2</w:t>
            </w:r>
            <w:r>
              <w:t xml:space="preserve"> </w:t>
            </w:r>
            <w:r w:rsidR="00D072B6">
              <w:t>An</w:t>
            </w:r>
            <w:r w:rsidR="00D072B6" w:rsidRPr="00F66147">
              <w:t xml:space="preserve"> information management plan is </w:t>
            </w:r>
            <w:r w:rsidR="00D072B6">
              <w:t>developed</w:t>
            </w:r>
            <w:r w:rsidR="00D072B6" w:rsidRPr="00F66147">
              <w:t xml:space="preserve"> by the lead appointed part</w:t>
            </w:r>
            <w:r w:rsidR="00D072B6">
              <w:t>y</w:t>
            </w:r>
            <w:r w:rsidR="00D072B6" w:rsidRPr="00F66147">
              <w:t xml:space="preserve"> and </w:t>
            </w:r>
            <w:r w:rsidR="00D072B6">
              <w:t>endorsed by the</w:t>
            </w:r>
            <w:r w:rsidR="00D072B6" w:rsidRPr="00F66147">
              <w:t xml:space="preserve"> appointing party. </w:t>
            </w:r>
          </w:p>
          <w:p w14:paraId="477D2858" w14:textId="77777777" w:rsidR="00D072B6" w:rsidRDefault="00D072B6" w:rsidP="00D072B6">
            <w:pPr>
              <w:pStyle w:val="Tabletext"/>
            </w:pPr>
            <w:r w:rsidRPr="00F66147">
              <w:t>Information ha</w:t>
            </w:r>
            <w:r>
              <w:t>s</w:t>
            </w:r>
            <w:r w:rsidRPr="00F66147">
              <w:t xml:space="preserve"> been classified, allocated to relevant parties, </w:t>
            </w:r>
            <w:r>
              <w:t>and can be ‘</w:t>
            </w:r>
            <w:r w:rsidRPr="00F66147">
              <w:t>rolled</w:t>
            </w:r>
            <w:r>
              <w:t>-</w:t>
            </w:r>
            <w:r w:rsidRPr="00F66147">
              <w:t>up</w:t>
            </w:r>
            <w:r>
              <w:t>’</w:t>
            </w:r>
            <w:r w:rsidRPr="00F66147">
              <w:t xml:space="preserve"> to provide an overall master information delivery plan. </w:t>
            </w:r>
          </w:p>
          <w:p w14:paraId="1C259CD1" w14:textId="27818166" w:rsidR="00D072B6" w:rsidRDefault="00D072B6" w:rsidP="00D072B6">
            <w:pPr>
              <w:pStyle w:val="Tabletext"/>
            </w:pPr>
            <w:r w:rsidRPr="00F66147">
              <w:t>Information container naming</w:t>
            </w:r>
            <w:r>
              <w:t xml:space="preserve"> is</w:t>
            </w:r>
            <w:r w:rsidRPr="00F66147">
              <w:t xml:space="preserve"> </w:t>
            </w:r>
            <w:r>
              <w:t>established for use in a CDE.</w:t>
            </w:r>
          </w:p>
        </w:tc>
        <w:tc>
          <w:tcPr>
            <w:tcW w:w="2551" w:type="dxa"/>
            <w:shd w:val="clear" w:color="auto" w:fill="F2F2F2" w:themeFill="background1" w:themeFillShade="F2"/>
          </w:tcPr>
          <w:p w14:paraId="69FDBF7C" w14:textId="1344E598" w:rsidR="00D072B6" w:rsidRDefault="000664A3" w:rsidP="00D072B6">
            <w:pPr>
              <w:pStyle w:val="Tabletext"/>
            </w:pPr>
            <w:r w:rsidRPr="00C91867">
              <w:rPr>
                <w:b/>
                <w:bCs/>
              </w:rPr>
              <w:t>10.4.3</w:t>
            </w:r>
            <w:r>
              <w:t xml:space="preserve"> </w:t>
            </w:r>
            <w:r w:rsidR="00D072B6" w:rsidRPr="00F66147">
              <w:t xml:space="preserve">The appointing party </w:t>
            </w:r>
            <w:r w:rsidR="00D072B6">
              <w:t>trains</w:t>
            </w:r>
            <w:r w:rsidR="00D072B6" w:rsidRPr="00F66147">
              <w:t xml:space="preserve"> the delivery team to </w:t>
            </w:r>
            <w:r w:rsidR="00D072B6">
              <w:t>understand information requirements</w:t>
            </w:r>
            <w:r w:rsidR="00D072B6" w:rsidRPr="00F66147">
              <w:t xml:space="preserve">. </w:t>
            </w:r>
            <w:r w:rsidR="00D072B6">
              <w:t xml:space="preserve">department/agency maintain </w:t>
            </w:r>
            <w:r w:rsidR="00D072B6" w:rsidRPr="00F66147">
              <w:t xml:space="preserve">standardised </w:t>
            </w:r>
            <w:r w:rsidR="00D072B6">
              <w:t xml:space="preserve">information management </w:t>
            </w:r>
            <w:r w:rsidR="00D072B6" w:rsidRPr="00F66147">
              <w:t>templates.</w:t>
            </w:r>
          </w:p>
        </w:tc>
      </w:tr>
    </w:tbl>
    <w:p w14:paraId="3951A849" w14:textId="6C4D3542" w:rsidR="00014D90" w:rsidRDefault="00014D90" w:rsidP="00014D90">
      <w:pPr>
        <w:rPr>
          <w:rFonts w:ascii="VIC" w:hAnsi="VIC"/>
        </w:rPr>
      </w:pPr>
    </w:p>
    <w:p w14:paraId="239D5BFC" w14:textId="0A159BBE" w:rsidR="00014D90" w:rsidRPr="00F66147" w:rsidRDefault="00014D90" w:rsidP="00D072B6">
      <w:pPr>
        <w:pStyle w:val="Heading3"/>
        <w:pageBreakBefore/>
      </w:pPr>
      <w:r>
        <w:rPr>
          <w:noProof/>
        </w:rPr>
        <w:lastRenderedPageBreak/>
        <w:drawing>
          <wp:anchor distT="0" distB="0" distL="114300" distR="114300" simplePos="0" relativeHeight="251711488" behindDoc="1" locked="0" layoutInCell="1" allowOverlap="1" wp14:anchorId="28EF8989" wp14:editId="7958B7A9">
            <wp:simplePos x="0" y="0"/>
            <wp:positionH relativeFrom="margin">
              <wp:posOffset>5343096</wp:posOffset>
            </wp:positionH>
            <wp:positionV relativeFrom="paragraph">
              <wp:posOffset>12065</wp:posOffset>
            </wp:positionV>
            <wp:extent cx="786765" cy="737870"/>
            <wp:effectExtent l="0" t="0" r="0" b="5080"/>
            <wp:wrapTight wrapText="bothSides">
              <wp:wrapPolygon edited="0">
                <wp:start x="0" y="1115"/>
                <wp:lineTo x="0" y="21191"/>
                <wp:lineTo x="18828" y="21191"/>
                <wp:lineTo x="18828" y="1115"/>
                <wp:lineTo x="0" y="1115"/>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11. Design</w:t>
      </w:r>
    </w:p>
    <w:p w14:paraId="66DE9AC7" w14:textId="41CFCB2D" w:rsidR="00014D90" w:rsidRDefault="00014D90" w:rsidP="00014D90">
      <w:pPr>
        <w:rPr>
          <w:rFonts w:ascii="VIC" w:hAnsi="VIC"/>
          <w:bCs/>
        </w:rPr>
      </w:pPr>
      <w:r w:rsidRPr="00F66147">
        <w:rPr>
          <w:rFonts w:ascii="VIC" w:hAnsi="VIC"/>
          <w:bCs/>
        </w:rPr>
        <w:t xml:space="preserve">Application of </w:t>
      </w:r>
      <w:r>
        <w:rPr>
          <w:rFonts w:ascii="VIC" w:hAnsi="VIC"/>
          <w:bCs/>
        </w:rPr>
        <w:t>D</w:t>
      </w:r>
      <w:r w:rsidRPr="00F66147">
        <w:rPr>
          <w:rFonts w:ascii="VIC" w:hAnsi="VIC"/>
          <w:bCs/>
        </w:rPr>
        <w:t>esign requirements help</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F00D0D">
        <w:rPr>
          <w:rFonts w:ascii="VIC" w:hAnsi="VIC"/>
          <w:bCs/>
        </w:rPr>
        <w:t>Team</w:t>
      </w:r>
      <w:r>
        <w:rPr>
          <w:rFonts w:ascii="VIC" w:hAnsi="VIC"/>
          <w:bCs/>
        </w:rPr>
        <w:t>s</w:t>
      </w:r>
      <w:r w:rsidRPr="00F66147">
        <w:rPr>
          <w:rFonts w:ascii="VIC" w:hAnsi="VIC"/>
          <w:bCs/>
        </w:rPr>
        <w:t xml:space="preserve"> manage information</w:t>
      </w:r>
      <w:r>
        <w:rPr>
          <w:rFonts w:ascii="VIC" w:hAnsi="VIC"/>
          <w:bCs/>
        </w:rPr>
        <w:t>,</w:t>
      </w:r>
      <w:r w:rsidRPr="00F66147">
        <w:rPr>
          <w:rFonts w:ascii="VIC" w:hAnsi="VIC"/>
          <w:bCs/>
        </w:rPr>
        <w:t xml:space="preserve"> including inputs from Asset</w:t>
      </w:r>
      <w:r w:rsidR="00BE2EB0">
        <w:rPr>
          <w:rFonts w:ascii="VIC" w:hAnsi="VIC"/>
          <w:bCs/>
        </w:rPr>
        <w:t>/</w:t>
      </w:r>
      <w:r w:rsidRPr="00F66147">
        <w:rPr>
          <w:rFonts w:ascii="VIC" w:hAnsi="VIC"/>
          <w:bCs/>
        </w:rPr>
        <w:t>Facilities Managers and other end</w:t>
      </w:r>
      <w:r>
        <w:rPr>
          <w:rFonts w:ascii="VIC" w:hAnsi="VIC"/>
          <w:bCs/>
        </w:rPr>
        <w:t>-</w:t>
      </w:r>
      <w:r w:rsidRPr="00F66147">
        <w:rPr>
          <w:rFonts w:ascii="VIC" w:hAnsi="VIC"/>
          <w:bCs/>
        </w:rPr>
        <w:t xml:space="preserve">user security and sharing requirements, design review and coordination, and data </w:t>
      </w:r>
      <w:r>
        <w:rPr>
          <w:rFonts w:ascii="VIC" w:hAnsi="VIC"/>
          <w:bCs/>
        </w:rPr>
        <w:t>exchanges</w:t>
      </w:r>
      <w:r w:rsidRPr="00F66147">
        <w:rPr>
          <w:rFonts w:ascii="VIC" w:hAnsi="VIC"/>
          <w:bCs/>
        </w:rPr>
        <w:t xml:space="preserve"> throughout delivery.</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072B6" w:rsidRPr="00F359BE" w14:paraId="1D6EA72E"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AF1B1CB"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253EB1E8"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CE7BC70" wp14:editId="7134ED66">
                  <wp:extent cx="324000" cy="324000"/>
                  <wp:effectExtent l="0" t="0" r="0" b="0"/>
                  <wp:docPr id="1991889826"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713BE02E"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8464A8" wp14:editId="70164B95">
                  <wp:extent cx="324000" cy="324000"/>
                  <wp:effectExtent l="0" t="0" r="0" b="0"/>
                  <wp:docPr id="199188982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211428D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225E8911" wp14:editId="1FBD276C">
                  <wp:extent cx="324000" cy="341053"/>
                  <wp:effectExtent l="0" t="0" r="0" b="1905"/>
                  <wp:docPr id="199188983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072B6" w:rsidRPr="00010700" w14:paraId="58F8692D"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7E8757B" w14:textId="39300BF9" w:rsidR="00D072B6" w:rsidRPr="00D072B6" w:rsidRDefault="00FF115F" w:rsidP="00D072B6">
            <w:pPr>
              <w:pStyle w:val="Tabletext"/>
              <w:rPr>
                <w:rFonts w:asciiTheme="majorHAnsi" w:hAnsiTheme="majorHAnsi"/>
              </w:rPr>
            </w:pPr>
            <w:r>
              <w:rPr>
                <w:rFonts w:asciiTheme="majorHAnsi" w:hAnsiTheme="majorHAnsi"/>
              </w:rPr>
              <w:t xml:space="preserve">11.1 </w:t>
            </w:r>
            <w:r w:rsidR="00D072B6" w:rsidRPr="00D072B6">
              <w:rPr>
                <w:rFonts w:asciiTheme="majorHAnsi" w:hAnsiTheme="majorHAnsi"/>
              </w:rPr>
              <w:t>Generate information</w:t>
            </w:r>
          </w:p>
          <w:p w14:paraId="39104D9A" w14:textId="7BEF96B8" w:rsidR="00D072B6" w:rsidRPr="00D072B6" w:rsidRDefault="00D072B6" w:rsidP="00D072B6">
            <w:pPr>
              <w:pStyle w:val="Tabletext"/>
            </w:pPr>
            <w:r w:rsidRPr="00D072B6">
              <w:t>(ISO19650-2)</w:t>
            </w:r>
          </w:p>
        </w:tc>
        <w:tc>
          <w:tcPr>
            <w:tcW w:w="2551" w:type="dxa"/>
            <w:shd w:val="clear" w:color="auto" w:fill="F2F2F2" w:themeFill="background1" w:themeFillShade="F2"/>
          </w:tcPr>
          <w:p w14:paraId="417DE822" w14:textId="394B012E" w:rsidR="00D072B6" w:rsidRPr="00010700" w:rsidRDefault="000664A3" w:rsidP="00D072B6">
            <w:pPr>
              <w:pStyle w:val="Tabletext"/>
            </w:pPr>
            <w:r w:rsidRPr="00C91867">
              <w:rPr>
                <w:b/>
                <w:bCs/>
              </w:rPr>
              <w:t>11.1.1</w:t>
            </w:r>
            <w:r>
              <w:t xml:space="preserve"> </w:t>
            </w:r>
            <w:r w:rsidR="00D072B6" w:rsidRPr="00F74BE8">
              <w:t xml:space="preserve">Design information is generated based </w:t>
            </w:r>
            <w:r w:rsidR="00D072B6">
              <w:t xml:space="preserve">on known </w:t>
            </w:r>
            <w:r w:rsidR="00D072B6" w:rsidRPr="00F74BE8">
              <w:t>existing condition information.</w:t>
            </w:r>
          </w:p>
        </w:tc>
        <w:tc>
          <w:tcPr>
            <w:tcW w:w="2551" w:type="dxa"/>
            <w:shd w:val="clear" w:color="auto" w:fill="F2F2F2" w:themeFill="background1" w:themeFillShade="F2"/>
          </w:tcPr>
          <w:p w14:paraId="163F3C5E" w14:textId="29D589F5" w:rsidR="00D072B6" w:rsidRPr="004E5394" w:rsidRDefault="000664A3" w:rsidP="00D072B6">
            <w:pPr>
              <w:pStyle w:val="Tabletext"/>
            </w:pPr>
            <w:r w:rsidRPr="00C91867">
              <w:rPr>
                <w:b/>
                <w:bCs/>
              </w:rPr>
              <w:t>11.1.2</w:t>
            </w:r>
            <w:r>
              <w:t xml:space="preserve"> </w:t>
            </w:r>
            <w:r w:rsidR="00D072B6" w:rsidRPr="00F74BE8">
              <w:t>Design information is</w:t>
            </w:r>
            <w:r w:rsidR="00D072B6">
              <w:t xml:space="preserve"> generated</w:t>
            </w:r>
            <w:r w:rsidR="00D072B6" w:rsidRPr="00F74BE8">
              <w:t xml:space="preserve"> from </w:t>
            </w:r>
            <w:r w:rsidR="00D072B6">
              <w:t xml:space="preserve">verified </w:t>
            </w:r>
            <w:r w:rsidR="00D072B6" w:rsidRPr="00F74BE8">
              <w:t xml:space="preserve">existing conditions and cross-referenced to </w:t>
            </w:r>
            <w:r w:rsidR="00D072B6">
              <w:t xml:space="preserve">other </w:t>
            </w:r>
            <w:r w:rsidR="00D072B6" w:rsidRPr="00F74BE8">
              <w:t xml:space="preserve">project </w:t>
            </w:r>
            <w:r w:rsidR="00D072B6">
              <w:t xml:space="preserve">design </w:t>
            </w:r>
            <w:r w:rsidR="00D072B6" w:rsidRPr="00F74BE8">
              <w:t>data</w:t>
            </w:r>
            <w:r w:rsidR="00D072B6">
              <w:t xml:space="preserve"> in a CDE</w:t>
            </w:r>
            <w:r w:rsidR="00D072B6" w:rsidRPr="00F74BE8">
              <w:t>.</w:t>
            </w:r>
          </w:p>
        </w:tc>
        <w:tc>
          <w:tcPr>
            <w:tcW w:w="2551" w:type="dxa"/>
            <w:shd w:val="clear" w:color="auto" w:fill="F2F2F2" w:themeFill="background1" w:themeFillShade="F2"/>
          </w:tcPr>
          <w:p w14:paraId="12FB97BA" w14:textId="1A63D967" w:rsidR="00D072B6" w:rsidRPr="004E5394" w:rsidRDefault="000664A3" w:rsidP="00D072B6">
            <w:pPr>
              <w:pStyle w:val="Tabletext"/>
            </w:pPr>
            <w:r w:rsidRPr="00C91867">
              <w:rPr>
                <w:b/>
                <w:bCs/>
              </w:rPr>
              <w:t>11.1.3</w:t>
            </w:r>
            <w:r>
              <w:t xml:space="preserve"> </w:t>
            </w:r>
            <w:r w:rsidR="00D072B6">
              <w:t>Design i</w:t>
            </w:r>
            <w:r w:rsidR="00D072B6" w:rsidRPr="00F66147">
              <w:t xml:space="preserve">nformation is </w:t>
            </w:r>
            <w:r w:rsidR="00D072B6">
              <w:t xml:space="preserve">wholly generated and </w:t>
            </w:r>
            <w:r w:rsidR="00D072B6" w:rsidRPr="00D0014B">
              <w:t>integrated</w:t>
            </w:r>
            <w:r w:rsidR="00D072B6" w:rsidRPr="00F66147">
              <w:t xml:space="preserve"> </w:t>
            </w:r>
            <w:r w:rsidR="00D072B6">
              <w:t>within a CDE.</w:t>
            </w:r>
          </w:p>
        </w:tc>
      </w:tr>
      <w:tr w:rsidR="00D072B6" w:rsidRPr="00010700" w14:paraId="1182951D"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571D6A3" w14:textId="47633430" w:rsidR="00D072B6" w:rsidRPr="00D072B6" w:rsidRDefault="00FF115F" w:rsidP="00D072B6">
            <w:pPr>
              <w:pStyle w:val="Tabletext"/>
              <w:rPr>
                <w:rFonts w:asciiTheme="majorHAnsi" w:hAnsiTheme="majorHAnsi"/>
              </w:rPr>
            </w:pPr>
            <w:r>
              <w:rPr>
                <w:rFonts w:asciiTheme="majorHAnsi" w:hAnsiTheme="majorHAnsi"/>
              </w:rPr>
              <w:t xml:space="preserve">11.2 </w:t>
            </w:r>
            <w:r w:rsidR="00D072B6" w:rsidRPr="00D072B6">
              <w:rPr>
                <w:rFonts w:asciiTheme="majorHAnsi" w:hAnsiTheme="majorHAnsi"/>
              </w:rPr>
              <w:t>Design reviews</w:t>
            </w:r>
          </w:p>
        </w:tc>
        <w:tc>
          <w:tcPr>
            <w:tcW w:w="2551" w:type="dxa"/>
            <w:shd w:val="clear" w:color="auto" w:fill="F2F2F2" w:themeFill="background1" w:themeFillShade="F2"/>
          </w:tcPr>
          <w:p w14:paraId="2B442AD2" w14:textId="265C5D2F" w:rsidR="00D072B6" w:rsidRPr="00F74BE8" w:rsidRDefault="000664A3" w:rsidP="00D072B6">
            <w:pPr>
              <w:pStyle w:val="Tabletext"/>
            </w:pPr>
            <w:r w:rsidRPr="00C91867">
              <w:rPr>
                <w:b/>
                <w:bCs/>
              </w:rPr>
              <w:t>11.2.1</w:t>
            </w:r>
            <w:r>
              <w:t xml:space="preserve"> </w:t>
            </w:r>
            <w:r w:rsidR="00D072B6" w:rsidRPr="00485ECC">
              <w:t>Design reviews use digital visualisation tools (BIM</w:t>
            </w:r>
            <w:r w:rsidR="00D072B6">
              <w:t>/</w:t>
            </w:r>
            <w:r w:rsidR="00D072B6" w:rsidRPr="00485ECC">
              <w:t>geographic information systems (GIS)</w:t>
            </w:r>
            <w:r w:rsidR="00D072B6">
              <w:t>/</w:t>
            </w:r>
            <w:r w:rsidR="00D072B6" w:rsidRPr="00485ECC">
              <w:t>digital engineering) throughout project delivery.</w:t>
            </w:r>
          </w:p>
        </w:tc>
        <w:tc>
          <w:tcPr>
            <w:tcW w:w="2551" w:type="dxa"/>
            <w:shd w:val="clear" w:color="auto" w:fill="F2F2F2" w:themeFill="background1" w:themeFillShade="F2"/>
          </w:tcPr>
          <w:p w14:paraId="712B7AA6" w14:textId="1618D97F" w:rsidR="00D072B6" w:rsidRPr="00F74BE8" w:rsidRDefault="000664A3" w:rsidP="00D072B6">
            <w:pPr>
              <w:pStyle w:val="Tabletext"/>
            </w:pPr>
            <w:r w:rsidRPr="00C91867">
              <w:rPr>
                <w:b/>
                <w:bCs/>
              </w:rPr>
              <w:t>11.2.2</w:t>
            </w:r>
            <w:r>
              <w:t xml:space="preserve"> </w:t>
            </w:r>
            <w:r w:rsidR="00D072B6" w:rsidRPr="00485ECC">
              <w:t xml:space="preserve">The </w:t>
            </w:r>
            <w:r w:rsidR="00D072B6">
              <w:t>d</w:t>
            </w:r>
            <w:r w:rsidR="00D072B6" w:rsidRPr="00485ECC">
              <w:t xml:space="preserve">esign review process is </w:t>
            </w:r>
            <w:r w:rsidR="00D072B6">
              <w:t xml:space="preserve">wholly </w:t>
            </w:r>
            <w:r w:rsidR="00D072B6" w:rsidRPr="00485ECC">
              <w:t xml:space="preserve">managed </w:t>
            </w:r>
            <w:r w:rsidR="00D072B6">
              <w:t>on a fully federated design in a single digital visualisation tool</w:t>
            </w:r>
            <w:r w:rsidR="00D072B6" w:rsidRPr="00485ECC">
              <w:t>.</w:t>
            </w:r>
          </w:p>
        </w:tc>
        <w:tc>
          <w:tcPr>
            <w:tcW w:w="2551" w:type="dxa"/>
            <w:shd w:val="clear" w:color="auto" w:fill="F2F2F2" w:themeFill="background1" w:themeFillShade="F2"/>
          </w:tcPr>
          <w:p w14:paraId="2C0D33A2" w14:textId="7DB64F58" w:rsidR="00D072B6" w:rsidRDefault="000664A3" w:rsidP="00D072B6">
            <w:pPr>
              <w:pStyle w:val="Tabletext"/>
            </w:pPr>
            <w:r w:rsidRPr="00C91867">
              <w:rPr>
                <w:b/>
                <w:bCs/>
              </w:rPr>
              <w:t>11.2.3</w:t>
            </w:r>
            <w:r>
              <w:t xml:space="preserve"> </w:t>
            </w:r>
            <w:r w:rsidR="00D072B6">
              <w:t>Relevant standard and code requirements are integrated with the digital visualisation tool to support and automate the design review process.</w:t>
            </w:r>
          </w:p>
        </w:tc>
      </w:tr>
      <w:tr w:rsidR="00D072B6" w:rsidRPr="00010700" w14:paraId="082653FF"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17100DA" w14:textId="4BA0991C" w:rsidR="00D072B6" w:rsidRPr="00D072B6" w:rsidRDefault="00FF115F" w:rsidP="00D072B6">
            <w:pPr>
              <w:pStyle w:val="Tabletext"/>
              <w:rPr>
                <w:rFonts w:asciiTheme="majorHAnsi" w:hAnsiTheme="majorHAnsi"/>
              </w:rPr>
            </w:pPr>
            <w:r>
              <w:rPr>
                <w:rFonts w:asciiTheme="majorHAnsi" w:hAnsiTheme="majorHAnsi"/>
              </w:rPr>
              <w:t xml:space="preserve">11.3 </w:t>
            </w:r>
            <w:r w:rsidR="00D072B6" w:rsidRPr="00D072B6">
              <w:rPr>
                <w:rFonts w:asciiTheme="majorHAnsi" w:hAnsiTheme="majorHAnsi"/>
              </w:rPr>
              <w:t>Information quality assurance</w:t>
            </w:r>
          </w:p>
          <w:p w14:paraId="7A869858" w14:textId="3465DF0D" w:rsidR="00D072B6" w:rsidRPr="00D072B6" w:rsidRDefault="00D072B6" w:rsidP="00D072B6">
            <w:pPr>
              <w:pStyle w:val="Tabletext"/>
            </w:pPr>
            <w:r w:rsidRPr="00D072B6">
              <w:t>(CDE workflows ISO</w:t>
            </w:r>
            <w:r>
              <w:rPr>
                <w:rFonts w:ascii="Calibri" w:hAnsi="Calibri" w:cs="Calibri"/>
              </w:rPr>
              <w:t> </w:t>
            </w:r>
            <w:r w:rsidRPr="00D072B6">
              <w:t>19650-2)</w:t>
            </w:r>
          </w:p>
        </w:tc>
        <w:tc>
          <w:tcPr>
            <w:tcW w:w="2551" w:type="dxa"/>
            <w:shd w:val="clear" w:color="auto" w:fill="F2F2F2" w:themeFill="background1" w:themeFillShade="F2"/>
          </w:tcPr>
          <w:p w14:paraId="188F5E6F" w14:textId="17EEC879" w:rsidR="00D072B6" w:rsidRPr="00485ECC" w:rsidRDefault="000664A3" w:rsidP="00D072B6">
            <w:pPr>
              <w:pStyle w:val="Tabletext"/>
            </w:pPr>
            <w:r w:rsidRPr="00C91867">
              <w:rPr>
                <w:b/>
                <w:bCs/>
              </w:rPr>
              <w:t>11.3.1</w:t>
            </w:r>
            <w:r>
              <w:t xml:space="preserve"> </w:t>
            </w:r>
            <w:r w:rsidR="00D072B6">
              <w:t>Designers perform</w:t>
            </w:r>
            <w:r w:rsidR="00D072B6" w:rsidRPr="00F66147">
              <w:t xml:space="preserve"> QA of their information</w:t>
            </w:r>
            <w:r w:rsidR="00D072B6">
              <w:t xml:space="preserve"> against their own requirements and other parties’ requirements before information is ‘shared’ with others.</w:t>
            </w:r>
          </w:p>
        </w:tc>
        <w:tc>
          <w:tcPr>
            <w:tcW w:w="2551" w:type="dxa"/>
            <w:shd w:val="clear" w:color="auto" w:fill="F2F2F2" w:themeFill="background1" w:themeFillShade="F2"/>
          </w:tcPr>
          <w:p w14:paraId="4F26828B" w14:textId="662D39F8" w:rsidR="00D072B6" w:rsidRPr="00485ECC" w:rsidRDefault="000664A3" w:rsidP="00D072B6">
            <w:pPr>
              <w:pStyle w:val="Tabletext"/>
            </w:pPr>
            <w:r w:rsidRPr="00C91867">
              <w:rPr>
                <w:b/>
                <w:bCs/>
              </w:rPr>
              <w:t>11.3.2</w:t>
            </w:r>
            <w:r>
              <w:t xml:space="preserve"> </w:t>
            </w:r>
            <w:r w:rsidR="00D072B6" w:rsidRPr="00F66147">
              <w:t>QA is performed within the CDE</w:t>
            </w:r>
            <w:r w:rsidR="00D072B6">
              <w:t xml:space="preserve"> </w:t>
            </w:r>
            <w:r w:rsidR="00D072B6" w:rsidRPr="00F66147">
              <w:t>before</w:t>
            </w:r>
            <w:r w:rsidR="00D072B6">
              <w:t xml:space="preserve"> </w:t>
            </w:r>
            <w:r w:rsidR="00D072B6" w:rsidRPr="00F66147">
              <w:t>information is ‘shared’.</w:t>
            </w:r>
          </w:p>
        </w:tc>
        <w:tc>
          <w:tcPr>
            <w:tcW w:w="2551" w:type="dxa"/>
            <w:shd w:val="clear" w:color="auto" w:fill="F2F2F2" w:themeFill="background1" w:themeFillShade="F2"/>
          </w:tcPr>
          <w:p w14:paraId="136AED82" w14:textId="2CE57CC3" w:rsidR="00D072B6" w:rsidRDefault="000664A3" w:rsidP="00D072B6">
            <w:pPr>
              <w:pStyle w:val="Tabletext"/>
            </w:pPr>
            <w:r w:rsidRPr="00C91867">
              <w:rPr>
                <w:b/>
                <w:bCs/>
              </w:rPr>
              <w:t>11.3.3</w:t>
            </w:r>
            <w:r>
              <w:t xml:space="preserve"> </w:t>
            </w:r>
            <w:r w:rsidR="00D072B6">
              <w:t xml:space="preserve">Standard </w:t>
            </w:r>
            <w:r w:rsidR="00D072B6" w:rsidRPr="00F66147">
              <w:t>departmental</w:t>
            </w:r>
            <w:r w:rsidR="00D072B6">
              <w:t>/</w:t>
            </w:r>
            <w:r w:rsidR="00D072B6" w:rsidRPr="00F66147">
              <w:t xml:space="preserve">agency </w:t>
            </w:r>
            <w:r w:rsidR="00D072B6">
              <w:t xml:space="preserve">level </w:t>
            </w:r>
            <w:r w:rsidR="00D072B6" w:rsidRPr="00F66147">
              <w:t xml:space="preserve">information requirements </w:t>
            </w:r>
            <w:r w:rsidR="00D072B6">
              <w:t xml:space="preserve">and </w:t>
            </w:r>
            <w:r w:rsidR="00D072B6" w:rsidRPr="00F66147">
              <w:t xml:space="preserve">validation checks are </w:t>
            </w:r>
            <w:r w:rsidR="00D072B6">
              <w:t>used as</w:t>
            </w:r>
            <w:r w:rsidR="00D072B6" w:rsidRPr="00F66147">
              <w:t xml:space="preserve"> the </w:t>
            </w:r>
            <w:r w:rsidR="00D072B6">
              <w:t xml:space="preserve">basis for </w:t>
            </w:r>
            <w:r w:rsidR="00D072B6" w:rsidRPr="00F66147">
              <w:t xml:space="preserve">delivery team </w:t>
            </w:r>
            <w:r w:rsidR="00D072B6">
              <w:t>QA</w:t>
            </w:r>
            <w:r w:rsidR="00D072B6" w:rsidRPr="00F66147">
              <w:t>.</w:t>
            </w:r>
          </w:p>
        </w:tc>
      </w:tr>
      <w:tr w:rsidR="00D072B6" w:rsidRPr="00010700" w14:paraId="0904596D"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82D0CBF" w14:textId="3D549A8E" w:rsidR="00D072B6" w:rsidRPr="00D072B6" w:rsidRDefault="00FF115F" w:rsidP="00D072B6">
            <w:pPr>
              <w:pStyle w:val="Tabletext"/>
              <w:rPr>
                <w:rFonts w:asciiTheme="majorHAnsi" w:hAnsiTheme="majorHAnsi"/>
              </w:rPr>
            </w:pPr>
            <w:r>
              <w:rPr>
                <w:rFonts w:asciiTheme="majorHAnsi" w:hAnsiTheme="majorHAnsi"/>
              </w:rPr>
              <w:t xml:space="preserve">11.4 </w:t>
            </w:r>
            <w:r w:rsidR="00D072B6" w:rsidRPr="00D072B6">
              <w:rPr>
                <w:rFonts w:asciiTheme="majorHAnsi" w:hAnsiTheme="majorHAnsi"/>
              </w:rPr>
              <w:t>Appointing party</w:t>
            </w:r>
            <w:r w:rsidR="00D072B6">
              <w:rPr>
                <w:rFonts w:asciiTheme="majorHAnsi" w:hAnsiTheme="majorHAnsi"/>
              </w:rPr>
              <w:t xml:space="preserve"> </w:t>
            </w:r>
            <w:r w:rsidR="00D072B6" w:rsidRPr="00D072B6">
              <w:rPr>
                <w:rFonts w:asciiTheme="majorHAnsi" w:hAnsiTheme="majorHAnsi"/>
              </w:rPr>
              <w:t>acceptance</w:t>
            </w:r>
          </w:p>
          <w:p w14:paraId="662B94AB" w14:textId="24CD5D28" w:rsidR="00D072B6" w:rsidRPr="00D072B6" w:rsidRDefault="00D072B6" w:rsidP="00D072B6">
            <w:pPr>
              <w:pStyle w:val="Tabletext"/>
            </w:pPr>
            <w:r w:rsidRPr="00D072B6">
              <w:t>(ISO 19650-2)</w:t>
            </w:r>
          </w:p>
        </w:tc>
        <w:tc>
          <w:tcPr>
            <w:tcW w:w="2551" w:type="dxa"/>
            <w:shd w:val="clear" w:color="auto" w:fill="F2F2F2" w:themeFill="background1" w:themeFillShade="F2"/>
          </w:tcPr>
          <w:p w14:paraId="30F36466" w14:textId="1177B73C" w:rsidR="00D072B6" w:rsidRDefault="000664A3" w:rsidP="00D072B6">
            <w:pPr>
              <w:pStyle w:val="Tabletext"/>
            </w:pPr>
            <w:r w:rsidRPr="00C91867">
              <w:rPr>
                <w:b/>
                <w:bCs/>
              </w:rPr>
              <w:t>11.4.1</w:t>
            </w:r>
            <w:r>
              <w:t xml:space="preserve"> </w:t>
            </w:r>
            <w:r w:rsidR="00D072B6" w:rsidRPr="00F66147">
              <w:t>Lead appoin</w:t>
            </w:r>
            <w:r w:rsidR="00D072B6" w:rsidRPr="00D15EEF">
              <w:t>ted party submits 'published’</w:t>
            </w:r>
            <w:r w:rsidR="00D072B6" w:rsidRPr="00F66147">
              <w:t xml:space="preserve"> information </w:t>
            </w:r>
            <w:r w:rsidR="00D072B6">
              <w:t>to</w:t>
            </w:r>
            <w:r w:rsidR="00D072B6" w:rsidRPr="00F66147">
              <w:t xml:space="preserve"> department</w:t>
            </w:r>
            <w:r w:rsidR="00D072B6">
              <w:t>/</w:t>
            </w:r>
            <w:r w:rsidR="00D072B6" w:rsidRPr="00F66147">
              <w:t xml:space="preserve">agency </w:t>
            </w:r>
            <w:r w:rsidR="00D072B6">
              <w:t xml:space="preserve">for </w:t>
            </w:r>
            <w:r w:rsidR="00D072B6" w:rsidRPr="00F66147">
              <w:t>acceptance or rejection.</w:t>
            </w:r>
          </w:p>
        </w:tc>
        <w:tc>
          <w:tcPr>
            <w:tcW w:w="2551" w:type="dxa"/>
            <w:shd w:val="clear" w:color="auto" w:fill="F2F2F2" w:themeFill="background1" w:themeFillShade="F2"/>
          </w:tcPr>
          <w:p w14:paraId="045F75B3" w14:textId="52F5BB55" w:rsidR="00D072B6" w:rsidRPr="00F66147" w:rsidRDefault="000664A3" w:rsidP="00D072B6">
            <w:pPr>
              <w:pStyle w:val="Tabletext"/>
            </w:pPr>
            <w:r w:rsidRPr="00C91867">
              <w:rPr>
                <w:b/>
                <w:bCs/>
              </w:rPr>
              <w:t>11.4.2</w:t>
            </w:r>
            <w:r>
              <w:t xml:space="preserve"> </w:t>
            </w:r>
            <w:r w:rsidR="00D072B6">
              <w:t>I</w:t>
            </w:r>
            <w:r w:rsidR="00D072B6" w:rsidRPr="00F66147">
              <w:t xml:space="preserve">nformation and deliverables </w:t>
            </w:r>
            <w:r w:rsidR="00D072B6">
              <w:t>are ‘</w:t>
            </w:r>
            <w:r w:rsidR="00D072B6" w:rsidRPr="00F66147">
              <w:t>published</w:t>
            </w:r>
            <w:r w:rsidR="00D072B6">
              <w:t>’</w:t>
            </w:r>
            <w:r w:rsidR="00D072B6" w:rsidRPr="00F66147">
              <w:t xml:space="preserve"> in </w:t>
            </w:r>
            <w:r w:rsidR="00D072B6">
              <w:t>a</w:t>
            </w:r>
            <w:r w:rsidR="00D072B6" w:rsidRPr="00F66147">
              <w:t xml:space="preserve"> CDE</w:t>
            </w:r>
            <w:r w:rsidR="00D072B6">
              <w:t>.</w:t>
            </w:r>
          </w:p>
        </w:tc>
        <w:tc>
          <w:tcPr>
            <w:tcW w:w="2551" w:type="dxa"/>
            <w:shd w:val="clear" w:color="auto" w:fill="F2F2F2" w:themeFill="background1" w:themeFillShade="F2"/>
          </w:tcPr>
          <w:p w14:paraId="5D3302EE" w14:textId="22ECDBC8" w:rsidR="00D072B6" w:rsidRDefault="000664A3" w:rsidP="00D072B6">
            <w:pPr>
              <w:pStyle w:val="Tabletext"/>
            </w:pPr>
            <w:r w:rsidRPr="00C91867">
              <w:rPr>
                <w:b/>
                <w:bCs/>
              </w:rPr>
              <w:t>11.4.3</w:t>
            </w:r>
            <w:r>
              <w:t xml:space="preserve"> </w:t>
            </w:r>
            <w:r w:rsidR="00D072B6">
              <w:t xml:space="preserve">Standard </w:t>
            </w:r>
            <w:r w:rsidR="00D072B6" w:rsidRPr="00F66147">
              <w:t>departmental</w:t>
            </w:r>
            <w:r w:rsidR="00D072B6">
              <w:t>/</w:t>
            </w:r>
            <w:r w:rsidR="00D072B6" w:rsidRPr="00F66147">
              <w:t xml:space="preserve">agency </w:t>
            </w:r>
            <w:r w:rsidR="00D072B6">
              <w:t xml:space="preserve">level </w:t>
            </w:r>
            <w:r w:rsidR="00D072B6" w:rsidRPr="00F66147">
              <w:t xml:space="preserve">information requirements </w:t>
            </w:r>
            <w:r w:rsidR="00D072B6">
              <w:t xml:space="preserve">and </w:t>
            </w:r>
            <w:r w:rsidR="00D072B6" w:rsidRPr="00F66147">
              <w:t xml:space="preserve">validation checks are </w:t>
            </w:r>
            <w:r w:rsidR="00D072B6">
              <w:t>used as the basis</w:t>
            </w:r>
            <w:r w:rsidR="00D072B6" w:rsidRPr="00F66147">
              <w:t xml:space="preserve"> to </w:t>
            </w:r>
            <w:r w:rsidR="00D072B6">
              <w:t>progress</w:t>
            </w:r>
            <w:r w:rsidR="00D072B6" w:rsidRPr="00F66147">
              <w:t xml:space="preserve"> </w:t>
            </w:r>
            <w:r w:rsidR="00D072B6">
              <w:t>to ‘published’</w:t>
            </w:r>
            <w:r w:rsidR="00D072B6" w:rsidRPr="00F66147">
              <w:t>.</w:t>
            </w:r>
          </w:p>
        </w:tc>
      </w:tr>
      <w:tr w:rsidR="00D072B6" w:rsidRPr="00010700" w14:paraId="13B98D1B"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BE0527B" w14:textId="42280D8E" w:rsidR="00D072B6" w:rsidRPr="00D072B6" w:rsidRDefault="00FF115F" w:rsidP="00D072B6">
            <w:pPr>
              <w:pStyle w:val="Tabletext"/>
              <w:rPr>
                <w:rFonts w:asciiTheme="majorHAnsi" w:hAnsiTheme="majorHAnsi"/>
              </w:rPr>
            </w:pPr>
            <w:r>
              <w:rPr>
                <w:rFonts w:asciiTheme="majorHAnsi" w:hAnsiTheme="majorHAnsi"/>
              </w:rPr>
              <w:t xml:space="preserve">11.5 </w:t>
            </w:r>
            <w:r w:rsidR="00D072B6" w:rsidRPr="00D072B6">
              <w:rPr>
                <w:rFonts w:asciiTheme="majorHAnsi" w:hAnsiTheme="majorHAnsi"/>
              </w:rPr>
              <w:t xml:space="preserve">Benefits </w:t>
            </w:r>
          </w:p>
        </w:tc>
        <w:tc>
          <w:tcPr>
            <w:tcW w:w="2551" w:type="dxa"/>
            <w:shd w:val="clear" w:color="auto" w:fill="F2F2F2" w:themeFill="background1" w:themeFillShade="F2"/>
          </w:tcPr>
          <w:p w14:paraId="27C91A3E" w14:textId="549F798C" w:rsidR="00D072B6" w:rsidRPr="00F66147" w:rsidRDefault="000664A3" w:rsidP="00D072B6">
            <w:pPr>
              <w:pStyle w:val="Tabletext"/>
            </w:pPr>
            <w:r w:rsidRPr="00C91867">
              <w:rPr>
                <w:b/>
                <w:bCs/>
              </w:rPr>
              <w:t>11.5.1</w:t>
            </w:r>
            <w:r>
              <w:t xml:space="preserve"> </w:t>
            </w:r>
            <w:r w:rsidR="00D072B6" w:rsidRPr="00210493">
              <w:t xml:space="preserve">The </w:t>
            </w:r>
            <w:r w:rsidR="00D072B6">
              <w:t>project</w:t>
            </w:r>
            <w:r w:rsidR="00D072B6" w:rsidRPr="00210493">
              <w:t xml:space="preserve"> lead </w:t>
            </w:r>
            <w:r w:rsidR="00D072B6">
              <w:t>tracks</w:t>
            </w:r>
            <w:r w:rsidR="00D072B6" w:rsidRPr="00210493">
              <w:t xml:space="preserve"> benefits against the business case projections.</w:t>
            </w:r>
          </w:p>
        </w:tc>
        <w:tc>
          <w:tcPr>
            <w:tcW w:w="2551" w:type="dxa"/>
            <w:shd w:val="clear" w:color="auto" w:fill="F2F2F2" w:themeFill="background1" w:themeFillShade="F2"/>
          </w:tcPr>
          <w:p w14:paraId="69008307" w14:textId="2323259C" w:rsidR="00D072B6" w:rsidRDefault="000664A3" w:rsidP="00D072B6">
            <w:pPr>
              <w:pStyle w:val="Tabletext"/>
            </w:pPr>
            <w:r w:rsidRPr="00C91867">
              <w:rPr>
                <w:b/>
                <w:bCs/>
              </w:rPr>
              <w:t>11.5.2</w:t>
            </w:r>
            <w:r>
              <w:t xml:space="preserve"> </w:t>
            </w:r>
            <w:r>
              <w:rPr>
                <w:rFonts w:hint="eastAsia"/>
                <w:lang w:eastAsia="zh-CN"/>
              </w:rPr>
              <w:t>Refer</w:t>
            </w:r>
            <w:r>
              <w:t xml:space="preserve"> to</w:t>
            </w:r>
            <w:r w:rsidR="00E16F66">
              <w:t xml:space="preserve"> 11.5.1 </w:t>
            </w:r>
          </w:p>
        </w:tc>
        <w:tc>
          <w:tcPr>
            <w:tcW w:w="2551" w:type="dxa"/>
            <w:shd w:val="clear" w:color="auto" w:fill="F2F2F2" w:themeFill="background1" w:themeFillShade="F2"/>
          </w:tcPr>
          <w:p w14:paraId="53AFA0D2" w14:textId="4A3E7B71" w:rsidR="00D072B6" w:rsidRDefault="00E16F66" w:rsidP="00D072B6">
            <w:pPr>
              <w:pStyle w:val="Tabletext"/>
            </w:pPr>
            <w:r w:rsidRPr="00C91867">
              <w:rPr>
                <w:b/>
                <w:bCs/>
              </w:rPr>
              <w:t>11.5.3</w:t>
            </w:r>
            <w:r>
              <w:t xml:space="preserve"> </w:t>
            </w:r>
            <w:r w:rsidR="00D072B6" w:rsidRPr="00210493">
              <w:t xml:space="preserve">The </w:t>
            </w:r>
            <w:r w:rsidR="00D072B6">
              <w:t>project</w:t>
            </w:r>
            <w:r w:rsidR="00D072B6" w:rsidRPr="00210493">
              <w:t xml:space="preserve"> lead </w:t>
            </w:r>
            <w:r w:rsidR="00D072B6">
              <w:t>reports design benefits to department/agency to support benchmarking</w:t>
            </w:r>
            <w:r w:rsidR="00D072B6" w:rsidRPr="00210493">
              <w:t>.</w:t>
            </w:r>
          </w:p>
        </w:tc>
      </w:tr>
    </w:tbl>
    <w:p w14:paraId="5F078D89" w14:textId="2CD48167" w:rsidR="00014D90" w:rsidRPr="00F66147" w:rsidRDefault="00014D90" w:rsidP="00D072B6">
      <w:pPr>
        <w:pStyle w:val="Heading3"/>
        <w:pageBreakBefore/>
      </w:pPr>
      <w:r>
        <w:rPr>
          <w:noProof/>
        </w:rPr>
        <w:lastRenderedPageBreak/>
        <w:drawing>
          <wp:anchor distT="0" distB="0" distL="114300" distR="114300" simplePos="0" relativeHeight="251716608" behindDoc="1" locked="0" layoutInCell="1" allowOverlap="1" wp14:anchorId="152924A5" wp14:editId="0E5ACB38">
            <wp:simplePos x="0" y="0"/>
            <wp:positionH relativeFrom="margin">
              <wp:posOffset>5342684</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12. Construction</w:t>
      </w:r>
    </w:p>
    <w:p w14:paraId="3FCD9D9B" w14:textId="7C79C6C4" w:rsidR="00014D90" w:rsidRDefault="00014D90" w:rsidP="00014D90">
      <w:pPr>
        <w:rPr>
          <w:rFonts w:ascii="VIC" w:hAnsi="VIC"/>
          <w:bCs/>
        </w:rPr>
      </w:pPr>
      <w:r w:rsidRPr="00F66147">
        <w:rPr>
          <w:rFonts w:ascii="VIC" w:hAnsi="VIC"/>
          <w:bCs/>
        </w:rPr>
        <w:t xml:space="preserve">Application of </w:t>
      </w:r>
      <w:r>
        <w:rPr>
          <w:rFonts w:ascii="VIC" w:hAnsi="VIC"/>
          <w:bCs/>
        </w:rPr>
        <w:t>c</w:t>
      </w:r>
      <w:r w:rsidRPr="00F66147">
        <w:rPr>
          <w:rFonts w:ascii="VIC" w:hAnsi="VIC"/>
          <w:bCs/>
        </w:rPr>
        <w:t>onstruction requirements support</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E35BDA">
        <w:rPr>
          <w:rFonts w:ascii="VIC" w:hAnsi="VIC"/>
          <w:bCs/>
        </w:rPr>
        <w:t>Team</w:t>
      </w:r>
      <w:r>
        <w:rPr>
          <w:rFonts w:ascii="VIC" w:hAnsi="VIC"/>
          <w:bCs/>
        </w:rPr>
        <w:t>s</w:t>
      </w:r>
      <w:r w:rsidRPr="00F66147">
        <w:rPr>
          <w:rFonts w:ascii="VIC" w:hAnsi="VIC"/>
          <w:bCs/>
        </w:rPr>
        <w:t xml:space="preserve"> in managing information</w:t>
      </w:r>
      <w:r>
        <w:rPr>
          <w:rFonts w:ascii="VIC" w:hAnsi="VIC"/>
          <w:bCs/>
        </w:rPr>
        <w:t>,</w:t>
      </w:r>
      <w:r w:rsidRPr="00F66147">
        <w:rPr>
          <w:rFonts w:ascii="VIC" w:hAnsi="VIC"/>
          <w:bCs/>
        </w:rPr>
        <w:t xml:space="preserve"> improv</w:t>
      </w:r>
      <w:r>
        <w:rPr>
          <w:rFonts w:ascii="VIC" w:hAnsi="VIC"/>
          <w:bCs/>
        </w:rPr>
        <w:t>ing</w:t>
      </w:r>
      <w:r w:rsidRPr="00F66147">
        <w:rPr>
          <w:rFonts w:ascii="VIC" w:hAnsi="VIC"/>
          <w:bCs/>
        </w:rPr>
        <w:t xml:space="preserve"> the coordination of construction scheduling</w:t>
      </w:r>
      <w:r>
        <w:rPr>
          <w:rFonts w:ascii="VIC" w:hAnsi="VIC"/>
          <w:bCs/>
        </w:rPr>
        <w:t>,</w:t>
      </w:r>
      <w:r w:rsidRPr="00F66147">
        <w:rPr>
          <w:rFonts w:ascii="VIC" w:hAnsi="VIC"/>
          <w:bCs/>
        </w:rPr>
        <w:t xml:space="preserve"> project controls information and </w:t>
      </w:r>
      <w:r>
        <w:rPr>
          <w:rFonts w:ascii="VIC" w:hAnsi="VIC"/>
          <w:bCs/>
        </w:rPr>
        <w:t xml:space="preserve">delivering </w:t>
      </w:r>
      <w:r w:rsidRPr="00F66147">
        <w:rPr>
          <w:rFonts w:ascii="VIC" w:hAnsi="VIC"/>
          <w:bCs/>
        </w:rPr>
        <w:t>quality outcome</w:t>
      </w:r>
      <w:r>
        <w:rPr>
          <w:rFonts w:ascii="VIC" w:hAnsi="VIC"/>
          <w:bCs/>
        </w:rPr>
        <w:t>s</w:t>
      </w:r>
      <w:r w:rsidRPr="00F66147">
        <w:rPr>
          <w:rFonts w:ascii="VIC" w:hAnsi="VIC"/>
          <w:bCs/>
        </w:rPr>
        <w:t xml:space="preserve">. </w:t>
      </w:r>
      <w:r>
        <w:rPr>
          <w:rFonts w:ascii="VIC" w:hAnsi="VIC"/>
          <w:bCs/>
        </w:rPr>
        <w:t>Establishing</w:t>
      </w:r>
      <w:r w:rsidRPr="00F66147">
        <w:rPr>
          <w:rFonts w:ascii="VIC" w:hAnsi="VIC"/>
          <w:bCs/>
        </w:rPr>
        <w:t xml:space="preserve"> the </w:t>
      </w:r>
      <w:r>
        <w:rPr>
          <w:rFonts w:ascii="VIC" w:hAnsi="VIC"/>
          <w:bCs/>
        </w:rPr>
        <w:t xml:space="preserve">construction </w:t>
      </w:r>
      <w:r w:rsidRPr="00F66147">
        <w:rPr>
          <w:rFonts w:ascii="VIC" w:hAnsi="VIC"/>
          <w:bCs/>
        </w:rPr>
        <w:t>information delivery approach</w:t>
      </w:r>
      <w:r>
        <w:rPr>
          <w:rFonts w:ascii="VIC" w:hAnsi="VIC"/>
          <w:bCs/>
        </w:rPr>
        <w:t xml:space="preserve"> creates</w:t>
      </w:r>
      <w:r w:rsidRPr="00F66147">
        <w:rPr>
          <w:rFonts w:ascii="VIC" w:hAnsi="VIC"/>
          <w:bCs/>
        </w:rPr>
        <w:t xml:space="preserve"> opportunities to leverage advanced digital workflows and </w:t>
      </w:r>
      <w:r>
        <w:rPr>
          <w:rFonts w:ascii="VIC" w:hAnsi="VIC"/>
          <w:bCs/>
        </w:rPr>
        <w:t>improve handover to operations.</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D072B6" w:rsidRPr="00F359BE" w14:paraId="57131EFE"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638979D"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241D6250"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E9324B8" wp14:editId="2DF47645">
                  <wp:extent cx="324000" cy="324000"/>
                  <wp:effectExtent l="0" t="0" r="0" b="0"/>
                  <wp:docPr id="199188983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16516FB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69FD3A" wp14:editId="7B244A79">
                  <wp:extent cx="324000" cy="324000"/>
                  <wp:effectExtent l="0" t="0" r="0" b="0"/>
                  <wp:docPr id="199188983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4D3721A9"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49EAD6" wp14:editId="40C2D65B">
                  <wp:extent cx="324000" cy="341053"/>
                  <wp:effectExtent l="0" t="0" r="0" b="1905"/>
                  <wp:docPr id="199188983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D072B6" w:rsidRPr="00010700" w14:paraId="1200AA54"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4933BC3" w14:textId="37D498E7" w:rsidR="00D072B6" w:rsidRPr="00D072B6" w:rsidRDefault="00FF115F" w:rsidP="00D072B6">
            <w:pPr>
              <w:pStyle w:val="Tabletext"/>
              <w:rPr>
                <w:rFonts w:asciiTheme="majorHAnsi" w:hAnsiTheme="majorHAnsi"/>
              </w:rPr>
            </w:pPr>
            <w:r>
              <w:rPr>
                <w:rFonts w:asciiTheme="majorHAnsi" w:hAnsiTheme="majorHAnsi"/>
              </w:rPr>
              <w:t xml:space="preserve">12.1 </w:t>
            </w:r>
            <w:r w:rsidR="00D072B6" w:rsidRPr="00D072B6">
              <w:rPr>
                <w:rFonts w:asciiTheme="majorHAnsi" w:hAnsiTheme="majorHAnsi"/>
              </w:rPr>
              <w:t>Information delivery</w:t>
            </w:r>
          </w:p>
          <w:p w14:paraId="1398E4DF" w14:textId="7F689BE7" w:rsidR="00D072B6" w:rsidRPr="00D072B6" w:rsidRDefault="00D072B6" w:rsidP="00D072B6">
            <w:pPr>
              <w:pStyle w:val="Tabletext"/>
            </w:pPr>
            <w:r w:rsidRPr="00D072B6">
              <w:t>(ISO 19650-2)</w:t>
            </w:r>
          </w:p>
        </w:tc>
        <w:tc>
          <w:tcPr>
            <w:tcW w:w="2551" w:type="dxa"/>
            <w:shd w:val="clear" w:color="auto" w:fill="F2F2F2" w:themeFill="background1" w:themeFillShade="F2"/>
          </w:tcPr>
          <w:p w14:paraId="6B90F662" w14:textId="4A0041F4" w:rsidR="00D072B6" w:rsidRPr="00010700" w:rsidRDefault="00E16F66" w:rsidP="00D072B6">
            <w:pPr>
              <w:pStyle w:val="Tabletext"/>
            </w:pPr>
            <w:r w:rsidRPr="00C91867">
              <w:rPr>
                <w:rFonts w:eastAsia="Times New Roman" w:cstheme="majorHAnsi"/>
                <w:b/>
                <w:bCs/>
              </w:rPr>
              <w:t>12.1.1</w:t>
            </w:r>
            <w:r>
              <w:rPr>
                <w:rFonts w:eastAsia="Times New Roman" w:cstheme="majorHAnsi"/>
              </w:rPr>
              <w:t xml:space="preserve"> </w:t>
            </w:r>
            <w:r w:rsidR="00D072B6">
              <w:rPr>
                <w:rFonts w:eastAsia="Times New Roman" w:cstheme="majorHAnsi"/>
              </w:rPr>
              <w:t>The i</w:t>
            </w:r>
            <w:r w:rsidR="00D072B6" w:rsidRPr="00F66147">
              <w:rPr>
                <w:rFonts w:eastAsia="Times New Roman" w:cstheme="majorHAnsi"/>
              </w:rPr>
              <w:t xml:space="preserve">nformation delivery </w:t>
            </w:r>
            <w:r w:rsidR="00D072B6">
              <w:rPr>
                <w:rFonts w:eastAsia="Times New Roman" w:cstheme="majorHAnsi"/>
              </w:rPr>
              <w:t xml:space="preserve">process </w:t>
            </w:r>
            <w:r w:rsidR="00D072B6" w:rsidRPr="00F66147">
              <w:rPr>
                <w:rFonts w:eastAsia="Times New Roman" w:cstheme="majorHAnsi"/>
              </w:rPr>
              <w:t xml:space="preserve">is </w:t>
            </w:r>
            <w:r w:rsidR="00D072B6" w:rsidRPr="00532C36">
              <w:rPr>
                <w:rFonts w:eastAsia="Times New Roman" w:cstheme="majorHAnsi"/>
              </w:rPr>
              <w:t>defined</w:t>
            </w:r>
            <w:r w:rsidR="00D072B6" w:rsidRPr="00F66147">
              <w:rPr>
                <w:rFonts w:eastAsia="Times New Roman" w:cstheme="majorHAnsi"/>
              </w:rPr>
              <w:t xml:space="preserve"> </w:t>
            </w:r>
            <w:r w:rsidR="00D072B6">
              <w:rPr>
                <w:rFonts w:eastAsia="Times New Roman" w:cstheme="majorHAnsi"/>
              </w:rPr>
              <w:t xml:space="preserve">by the </w:t>
            </w:r>
            <w:r w:rsidR="00D072B6" w:rsidRPr="006C1A8B">
              <w:t>delivery</w:t>
            </w:r>
            <w:r w:rsidR="00D072B6">
              <w:rPr>
                <w:rFonts w:eastAsia="Times New Roman" w:cstheme="majorHAnsi"/>
              </w:rPr>
              <w:t xml:space="preserve"> team ensuring compliance</w:t>
            </w:r>
            <w:r w:rsidR="00D072B6" w:rsidRPr="00F66147">
              <w:rPr>
                <w:rFonts w:eastAsia="Times New Roman" w:cstheme="majorHAnsi"/>
              </w:rPr>
              <w:t xml:space="preserve"> with the </w:t>
            </w:r>
            <w:r w:rsidR="00D072B6">
              <w:rPr>
                <w:rFonts w:eastAsia="Times New Roman" w:cstheme="majorHAnsi"/>
              </w:rPr>
              <w:t>information requirements (AIR, PIR, EIR)</w:t>
            </w:r>
            <w:r w:rsidR="00D072B6" w:rsidRPr="00F66147">
              <w:rPr>
                <w:rFonts w:eastAsia="Times New Roman" w:cstheme="majorHAnsi"/>
              </w:rPr>
              <w:t>.</w:t>
            </w:r>
          </w:p>
        </w:tc>
        <w:tc>
          <w:tcPr>
            <w:tcW w:w="2551" w:type="dxa"/>
            <w:shd w:val="clear" w:color="auto" w:fill="F2F2F2" w:themeFill="background1" w:themeFillShade="F2"/>
          </w:tcPr>
          <w:p w14:paraId="3348F05C" w14:textId="70AF004F" w:rsidR="00D072B6" w:rsidRPr="004E5394" w:rsidRDefault="00E16F66" w:rsidP="00D072B6">
            <w:pPr>
              <w:pStyle w:val="Tabletext"/>
            </w:pPr>
            <w:r w:rsidRPr="00C91867">
              <w:rPr>
                <w:b/>
                <w:bCs/>
              </w:rPr>
              <w:t>12.1.2</w:t>
            </w:r>
            <w:r>
              <w:t xml:space="preserve"> </w:t>
            </w:r>
            <w:r w:rsidR="00D072B6">
              <w:t xml:space="preserve">The </w:t>
            </w:r>
            <w:r w:rsidR="00D072B6" w:rsidRPr="006C1A8B">
              <w:t>delivery</w:t>
            </w:r>
            <w:r w:rsidR="00D072B6">
              <w:rPr>
                <w:rFonts w:eastAsia="Times New Roman" w:cstheme="majorHAnsi"/>
              </w:rPr>
              <w:t xml:space="preserve"> team develops and manages i</w:t>
            </w:r>
            <w:r w:rsidR="00D072B6" w:rsidRPr="00F66147">
              <w:rPr>
                <w:rFonts w:eastAsia="Times New Roman" w:cstheme="majorHAnsi"/>
              </w:rPr>
              <w:t xml:space="preserve">nformation within </w:t>
            </w:r>
            <w:r w:rsidR="00D072B6">
              <w:rPr>
                <w:rFonts w:eastAsia="Times New Roman" w:cstheme="majorHAnsi"/>
              </w:rPr>
              <w:t xml:space="preserve">a </w:t>
            </w:r>
            <w:r w:rsidR="00D072B6" w:rsidRPr="009B2CB1">
              <w:rPr>
                <w:rFonts w:eastAsia="Times New Roman" w:cstheme="majorHAnsi"/>
              </w:rPr>
              <w:t>CDE</w:t>
            </w:r>
            <w:r w:rsidR="00D072B6" w:rsidRPr="00F66147">
              <w:rPr>
                <w:rFonts w:eastAsia="Times New Roman" w:cstheme="majorHAnsi"/>
              </w:rPr>
              <w:t>.</w:t>
            </w:r>
          </w:p>
        </w:tc>
        <w:tc>
          <w:tcPr>
            <w:tcW w:w="2551" w:type="dxa"/>
            <w:shd w:val="clear" w:color="auto" w:fill="F2F2F2" w:themeFill="background1" w:themeFillShade="F2"/>
          </w:tcPr>
          <w:p w14:paraId="1039BC7C" w14:textId="4C04F3B4" w:rsidR="00D072B6" w:rsidRPr="004E5394" w:rsidRDefault="00E16F66" w:rsidP="00D072B6">
            <w:pPr>
              <w:pStyle w:val="Tabletext"/>
            </w:pPr>
            <w:r w:rsidRPr="00C91867">
              <w:rPr>
                <w:b/>
                <w:bCs/>
              </w:rPr>
              <w:t>12.1.3</w:t>
            </w:r>
            <w:r>
              <w:t xml:space="preserve"> Refer to 12.1.2 </w:t>
            </w:r>
          </w:p>
        </w:tc>
      </w:tr>
      <w:tr w:rsidR="00D072B6" w:rsidRPr="00010700" w14:paraId="5CEA68D4"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C75D3F6" w14:textId="1C7A669C" w:rsidR="00D072B6" w:rsidRPr="00D072B6" w:rsidRDefault="00FF115F" w:rsidP="00D072B6">
            <w:pPr>
              <w:pStyle w:val="Tabletext"/>
              <w:rPr>
                <w:rFonts w:asciiTheme="majorHAnsi" w:hAnsiTheme="majorHAnsi"/>
              </w:rPr>
            </w:pPr>
            <w:r>
              <w:rPr>
                <w:rFonts w:asciiTheme="majorHAnsi" w:hAnsiTheme="majorHAnsi"/>
              </w:rPr>
              <w:t xml:space="preserve">12.2 </w:t>
            </w:r>
            <w:r w:rsidR="00D072B6" w:rsidRPr="00D072B6">
              <w:rPr>
                <w:rFonts w:asciiTheme="majorHAnsi" w:hAnsiTheme="majorHAnsi"/>
              </w:rPr>
              <w:t>Construction</w:t>
            </w:r>
          </w:p>
        </w:tc>
        <w:tc>
          <w:tcPr>
            <w:tcW w:w="2551" w:type="dxa"/>
            <w:shd w:val="clear" w:color="auto" w:fill="F2F2F2" w:themeFill="background1" w:themeFillShade="F2"/>
          </w:tcPr>
          <w:p w14:paraId="2F516374" w14:textId="177073FA" w:rsidR="00D072B6" w:rsidRDefault="00E16F66" w:rsidP="00D072B6">
            <w:pPr>
              <w:pStyle w:val="Tabletext"/>
              <w:rPr>
                <w:rFonts w:eastAsia="Times New Roman" w:cstheme="majorHAnsi"/>
              </w:rPr>
            </w:pPr>
            <w:r w:rsidRPr="00C91867">
              <w:rPr>
                <w:rFonts w:eastAsia="Times New Roman" w:cstheme="majorHAnsi"/>
                <w:b/>
                <w:bCs/>
              </w:rPr>
              <w:t>12.2.1</w:t>
            </w:r>
            <w:r>
              <w:rPr>
                <w:rFonts w:eastAsia="Times New Roman" w:cstheme="majorHAnsi"/>
              </w:rPr>
              <w:t xml:space="preserve"> </w:t>
            </w:r>
            <w:r w:rsidR="00D072B6">
              <w:rPr>
                <w:rFonts w:eastAsia="Times New Roman" w:cstheme="majorHAnsi"/>
              </w:rPr>
              <w:t>The PIM is referred to for construction and includes critical asset information.</w:t>
            </w:r>
          </w:p>
        </w:tc>
        <w:tc>
          <w:tcPr>
            <w:tcW w:w="2551" w:type="dxa"/>
            <w:shd w:val="clear" w:color="auto" w:fill="F2F2F2" w:themeFill="background1" w:themeFillShade="F2"/>
          </w:tcPr>
          <w:p w14:paraId="60611FDF" w14:textId="666075CB" w:rsidR="00D072B6" w:rsidRDefault="00E16F66" w:rsidP="00D072B6">
            <w:pPr>
              <w:pStyle w:val="Tabletext"/>
            </w:pPr>
            <w:r w:rsidRPr="00C91867">
              <w:rPr>
                <w:rFonts w:eastAsia="Times New Roman" w:cstheme="majorHAnsi"/>
                <w:b/>
                <w:bCs/>
              </w:rPr>
              <w:t>12.2.2</w:t>
            </w:r>
            <w:r>
              <w:rPr>
                <w:rFonts w:eastAsia="Times New Roman" w:cstheme="majorHAnsi"/>
              </w:rPr>
              <w:t xml:space="preserve"> </w:t>
            </w:r>
            <w:r w:rsidR="00D072B6" w:rsidRPr="00A47E11">
              <w:rPr>
                <w:rFonts w:eastAsia="Times New Roman" w:cstheme="majorHAnsi"/>
              </w:rPr>
              <w:t xml:space="preserve">The PIM includes asset information </w:t>
            </w:r>
            <w:r w:rsidR="00D072B6">
              <w:rPr>
                <w:rFonts w:eastAsia="Times New Roman" w:cstheme="majorHAnsi"/>
              </w:rPr>
              <w:t xml:space="preserve">generated in construction and is </w:t>
            </w:r>
            <w:r w:rsidR="00D072B6" w:rsidRPr="00A47E11">
              <w:rPr>
                <w:rFonts w:eastAsia="Times New Roman" w:cstheme="majorHAnsi"/>
              </w:rPr>
              <w:t xml:space="preserve">used </w:t>
            </w:r>
            <w:r w:rsidR="00D072B6">
              <w:rPr>
                <w:rFonts w:eastAsia="Times New Roman" w:cstheme="majorHAnsi"/>
              </w:rPr>
              <w:t>by the delivery team as the primary source of information</w:t>
            </w:r>
            <w:r w:rsidR="00D072B6" w:rsidRPr="00F66147">
              <w:rPr>
                <w:rFonts w:eastAsia="Times New Roman" w:cstheme="majorHAnsi"/>
              </w:rPr>
              <w:t>.</w:t>
            </w:r>
          </w:p>
        </w:tc>
        <w:tc>
          <w:tcPr>
            <w:tcW w:w="2551" w:type="dxa"/>
            <w:shd w:val="clear" w:color="auto" w:fill="F2F2F2" w:themeFill="background1" w:themeFillShade="F2"/>
          </w:tcPr>
          <w:p w14:paraId="091099D6" w14:textId="73902CEB" w:rsidR="00D072B6" w:rsidRDefault="00E16F66" w:rsidP="00D072B6">
            <w:pPr>
              <w:pStyle w:val="Tabletext"/>
            </w:pPr>
            <w:r w:rsidRPr="00C91867">
              <w:rPr>
                <w:rFonts w:eastAsia="Times New Roman" w:cstheme="majorHAnsi"/>
                <w:b/>
                <w:bCs/>
              </w:rPr>
              <w:t>12.2.3</w:t>
            </w:r>
            <w:r>
              <w:rPr>
                <w:rFonts w:eastAsia="Times New Roman" w:cstheme="majorHAnsi"/>
              </w:rPr>
              <w:t xml:space="preserve"> </w:t>
            </w:r>
            <w:r w:rsidR="00D072B6" w:rsidRPr="00A47E11">
              <w:rPr>
                <w:rFonts w:eastAsia="Times New Roman" w:cstheme="majorHAnsi"/>
              </w:rPr>
              <w:t xml:space="preserve">The PIM </w:t>
            </w:r>
            <w:r w:rsidR="00D072B6">
              <w:rPr>
                <w:rFonts w:eastAsia="Times New Roman" w:cstheme="majorHAnsi"/>
              </w:rPr>
              <w:t xml:space="preserve">is </w:t>
            </w:r>
            <w:r w:rsidR="00D072B6" w:rsidRPr="00A47E11">
              <w:rPr>
                <w:rFonts w:eastAsia="Times New Roman" w:cstheme="majorHAnsi"/>
              </w:rPr>
              <w:t xml:space="preserve">used </w:t>
            </w:r>
            <w:r w:rsidR="00D072B6">
              <w:rPr>
                <w:rFonts w:eastAsia="Times New Roman" w:cstheme="majorHAnsi"/>
              </w:rPr>
              <w:t>by the delivery team as the exclusive source of information</w:t>
            </w:r>
            <w:r w:rsidR="00D072B6" w:rsidRPr="00F66147">
              <w:rPr>
                <w:rFonts w:eastAsia="Times New Roman" w:cstheme="majorHAnsi"/>
              </w:rPr>
              <w:t>.</w:t>
            </w:r>
          </w:p>
        </w:tc>
      </w:tr>
      <w:tr w:rsidR="00D072B6" w:rsidRPr="00010700" w14:paraId="30886D0F"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CCCA7A5" w14:textId="0F9C1151" w:rsidR="00D072B6" w:rsidRPr="00D072B6" w:rsidRDefault="000A6A3E" w:rsidP="00D072B6">
            <w:pPr>
              <w:pStyle w:val="Tabletext"/>
              <w:rPr>
                <w:rFonts w:asciiTheme="majorHAnsi" w:hAnsiTheme="majorHAnsi"/>
              </w:rPr>
            </w:pPr>
            <w:r>
              <w:rPr>
                <w:rFonts w:asciiTheme="majorHAnsi" w:hAnsiTheme="majorHAnsi"/>
              </w:rPr>
              <w:t xml:space="preserve">12.3 </w:t>
            </w:r>
            <w:r w:rsidR="00D072B6" w:rsidRPr="00D072B6">
              <w:rPr>
                <w:rFonts w:asciiTheme="majorHAnsi" w:hAnsiTheme="majorHAnsi"/>
              </w:rPr>
              <w:t>Information quality</w:t>
            </w:r>
          </w:p>
          <w:p w14:paraId="083EB2EE" w14:textId="524864EB" w:rsidR="00D072B6" w:rsidRPr="00D072B6" w:rsidRDefault="00D072B6" w:rsidP="00D072B6">
            <w:pPr>
              <w:pStyle w:val="Tabletext"/>
            </w:pPr>
            <w:r w:rsidRPr="00D072B6">
              <w:t>(ISO 19650-2)</w:t>
            </w:r>
          </w:p>
        </w:tc>
        <w:tc>
          <w:tcPr>
            <w:tcW w:w="2551" w:type="dxa"/>
            <w:shd w:val="clear" w:color="auto" w:fill="F2F2F2" w:themeFill="background1" w:themeFillShade="F2"/>
          </w:tcPr>
          <w:p w14:paraId="6863175F" w14:textId="2490FA78" w:rsidR="00D072B6" w:rsidRDefault="00E16F66" w:rsidP="00D072B6">
            <w:pPr>
              <w:pStyle w:val="Tabletext"/>
              <w:rPr>
                <w:rFonts w:eastAsia="Times New Roman" w:cstheme="majorHAnsi"/>
              </w:rPr>
            </w:pPr>
            <w:r w:rsidRPr="00C91867">
              <w:rPr>
                <w:rFonts w:eastAsia="Times New Roman" w:cstheme="majorHAnsi"/>
                <w:b/>
                <w:bCs/>
              </w:rPr>
              <w:t>12.3.1</w:t>
            </w:r>
            <w:r>
              <w:rPr>
                <w:rFonts w:eastAsia="Times New Roman" w:cstheme="majorHAnsi"/>
              </w:rPr>
              <w:t xml:space="preserve"> </w:t>
            </w:r>
            <w:r w:rsidR="00D072B6">
              <w:rPr>
                <w:rFonts w:eastAsia="Times New Roman" w:cstheme="majorHAnsi"/>
              </w:rPr>
              <w:t>The delivery team has an ongoing process for i</w:t>
            </w:r>
            <w:r w:rsidR="00D072B6" w:rsidRPr="00F66147">
              <w:rPr>
                <w:rFonts w:eastAsia="Times New Roman" w:cstheme="majorHAnsi"/>
              </w:rPr>
              <w:t xml:space="preserve">nformation validation and </w:t>
            </w:r>
            <w:r w:rsidR="00D072B6">
              <w:rPr>
                <w:rFonts w:eastAsia="Times New Roman" w:cstheme="majorHAnsi"/>
              </w:rPr>
              <w:t xml:space="preserve">quality </w:t>
            </w:r>
            <w:r w:rsidR="00D072B6" w:rsidRPr="00F66147">
              <w:rPr>
                <w:rFonts w:eastAsia="Times New Roman" w:cstheme="majorHAnsi"/>
              </w:rPr>
              <w:t xml:space="preserve">assurance </w:t>
            </w:r>
            <w:r w:rsidR="00D072B6">
              <w:rPr>
                <w:rFonts w:eastAsia="Times New Roman" w:cstheme="majorHAnsi"/>
              </w:rPr>
              <w:t xml:space="preserve">which is monitored by </w:t>
            </w:r>
            <w:r w:rsidR="00D072B6" w:rsidRPr="00F66147">
              <w:rPr>
                <w:rFonts w:eastAsia="Times New Roman" w:cstheme="majorHAnsi"/>
              </w:rPr>
              <w:t>the appointing party.</w:t>
            </w:r>
          </w:p>
        </w:tc>
        <w:tc>
          <w:tcPr>
            <w:tcW w:w="2551" w:type="dxa"/>
            <w:shd w:val="clear" w:color="auto" w:fill="F2F2F2" w:themeFill="background1" w:themeFillShade="F2"/>
          </w:tcPr>
          <w:p w14:paraId="3C847938" w14:textId="16812729" w:rsidR="00D072B6" w:rsidRPr="00A47E11" w:rsidRDefault="00E16F66" w:rsidP="00D072B6">
            <w:pPr>
              <w:pStyle w:val="Tabletext"/>
              <w:rPr>
                <w:rFonts w:eastAsia="Times New Roman" w:cstheme="majorHAnsi"/>
              </w:rPr>
            </w:pPr>
            <w:r w:rsidRPr="00C91867">
              <w:rPr>
                <w:rFonts w:eastAsia="Times New Roman" w:cstheme="majorHAnsi"/>
                <w:b/>
                <w:bCs/>
              </w:rPr>
              <w:t>12.3.2</w:t>
            </w:r>
            <w:r>
              <w:rPr>
                <w:rFonts w:eastAsia="Times New Roman" w:cstheme="majorHAnsi"/>
              </w:rPr>
              <w:t xml:space="preserve"> </w:t>
            </w:r>
            <w:r w:rsidR="00D072B6">
              <w:rPr>
                <w:rFonts w:eastAsia="Times New Roman" w:cstheme="majorHAnsi"/>
              </w:rPr>
              <w:t xml:space="preserve">Information is validated and transferred to a </w:t>
            </w:r>
            <w:r w:rsidR="00D072B6" w:rsidRPr="006F498A">
              <w:rPr>
                <w:rFonts w:eastAsia="Times New Roman" w:cstheme="majorHAnsi"/>
              </w:rPr>
              <w:t>CDE by</w:t>
            </w:r>
            <w:r w:rsidR="00D072B6" w:rsidRPr="00F66147">
              <w:rPr>
                <w:rFonts w:eastAsia="Times New Roman" w:cstheme="majorHAnsi"/>
              </w:rPr>
              <w:t xml:space="preserve"> the </w:t>
            </w:r>
            <w:r w:rsidR="00D072B6" w:rsidRPr="006C1A8B">
              <w:t>delivery</w:t>
            </w:r>
            <w:r w:rsidR="00D072B6" w:rsidRPr="00F66147">
              <w:rPr>
                <w:rFonts w:eastAsia="Times New Roman" w:cstheme="majorHAnsi"/>
              </w:rPr>
              <w:t xml:space="preserve"> team</w:t>
            </w:r>
            <w:r w:rsidR="00D072B6">
              <w:rPr>
                <w:rFonts w:eastAsia="Times New Roman" w:cstheme="majorHAnsi"/>
              </w:rPr>
              <w:t>.</w:t>
            </w:r>
            <w:r w:rsidR="00D072B6" w:rsidRPr="00F66147">
              <w:rPr>
                <w:rFonts w:eastAsia="Times New Roman" w:cstheme="majorHAnsi"/>
              </w:rPr>
              <w:t xml:space="preserve"> </w:t>
            </w:r>
          </w:p>
        </w:tc>
        <w:tc>
          <w:tcPr>
            <w:tcW w:w="2551" w:type="dxa"/>
            <w:shd w:val="clear" w:color="auto" w:fill="F2F2F2" w:themeFill="background1" w:themeFillShade="F2"/>
          </w:tcPr>
          <w:p w14:paraId="412B2DCA" w14:textId="01977FFA" w:rsidR="00D072B6" w:rsidRPr="00A47E11" w:rsidRDefault="00E16F66" w:rsidP="00D072B6">
            <w:pPr>
              <w:pStyle w:val="Tabletext"/>
              <w:rPr>
                <w:rFonts w:eastAsia="Times New Roman" w:cstheme="majorHAnsi"/>
              </w:rPr>
            </w:pPr>
            <w:r w:rsidRPr="00C91867">
              <w:rPr>
                <w:b/>
                <w:bCs/>
              </w:rPr>
              <w:t>12.3.3</w:t>
            </w:r>
            <w:r>
              <w:t xml:space="preserve"> </w:t>
            </w:r>
            <w:r w:rsidR="00D072B6" w:rsidRPr="00F66147">
              <w:t xml:space="preserve">Information validation </w:t>
            </w:r>
            <w:r w:rsidR="00D072B6">
              <w:t xml:space="preserve">and transfer </w:t>
            </w:r>
            <w:r w:rsidR="00D072B6" w:rsidRPr="00F66147">
              <w:t xml:space="preserve">is semi-automated or automated within </w:t>
            </w:r>
            <w:r w:rsidR="00D072B6">
              <w:t>the</w:t>
            </w:r>
            <w:r w:rsidR="00D072B6" w:rsidRPr="00F66147">
              <w:t xml:space="preserve"> CDE</w:t>
            </w:r>
            <w:r w:rsidR="00D072B6">
              <w:t xml:space="preserve">. </w:t>
            </w:r>
          </w:p>
        </w:tc>
      </w:tr>
      <w:tr w:rsidR="00D072B6" w:rsidRPr="00010700" w14:paraId="6E87FF4F"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EB5A70B" w14:textId="385696E2" w:rsidR="00D072B6" w:rsidRPr="00D072B6" w:rsidRDefault="000A6A3E" w:rsidP="00D072B6">
            <w:pPr>
              <w:pStyle w:val="Tabletext"/>
              <w:rPr>
                <w:rFonts w:asciiTheme="majorHAnsi" w:hAnsiTheme="majorHAnsi"/>
              </w:rPr>
            </w:pPr>
            <w:r>
              <w:rPr>
                <w:rFonts w:asciiTheme="majorHAnsi" w:hAnsiTheme="majorHAnsi"/>
              </w:rPr>
              <w:t xml:space="preserve">12.4 </w:t>
            </w:r>
            <w:r w:rsidR="00D072B6" w:rsidRPr="00D072B6">
              <w:rPr>
                <w:rFonts w:asciiTheme="majorHAnsi" w:hAnsiTheme="majorHAnsi"/>
              </w:rPr>
              <w:t>Asset/facilities management onboarding</w:t>
            </w:r>
          </w:p>
        </w:tc>
        <w:tc>
          <w:tcPr>
            <w:tcW w:w="2551" w:type="dxa"/>
            <w:shd w:val="clear" w:color="auto" w:fill="F2F2F2" w:themeFill="background1" w:themeFillShade="F2"/>
          </w:tcPr>
          <w:p w14:paraId="39D61E19" w14:textId="3EE7B28A" w:rsidR="00D072B6" w:rsidRDefault="00E16F66" w:rsidP="00D072B6">
            <w:pPr>
              <w:pStyle w:val="Tabletext"/>
              <w:rPr>
                <w:rFonts w:eastAsia="Times New Roman" w:cstheme="majorHAnsi"/>
              </w:rPr>
            </w:pPr>
            <w:r w:rsidRPr="00C91867">
              <w:rPr>
                <w:b/>
                <w:bCs/>
              </w:rPr>
              <w:t>12.4.1</w:t>
            </w:r>
            <w:r>
              <w:t xml:space="preserve"> </w:t>
            </w:r>
            <w:r w:rsidR="00D072B6" w:rsidRPr="00FA1F55">
              <w:t>Asset</w:t>
            </w:r>
            <w:r w:rsidR="00D072B6">
              <w:t>/</w:t>
            </w:r>
            <w:r w:rsidR="00D072B6" w:rsidRPr="00FA1F55">
              <w:t>facilities managers are aware of the assets and associated information and this information.</w:t>
            </w:r>
          </w:p>
        </w:tc>
        <w:tc>
          <w:tcPr>
            <w:tcW w:w="2551" w:type="dxa"/>
            <w:shd w:val="clear" w:color="auto" w:fill="F2F2F2" w:themeFill="background1" w:themeFillShade="F2"/>
          </w:tcPr>
          <w:p w14:paraId="664D7B66" w14:textId="1C98A3DB" w:rsidR="00D072B6" w:rsidRDefault="00E16F66" w:rsidP="00D072B6">
            <w:pPr>
              <w:pStyle w:val="Tabletext"/>
              <w:rPr>
                <w:rFonts w:eastAsia="Times New Roman" w:cstheme="majorHAnsi"/>
              </w:rPr>
            </w:pPr>
            <w:r w:rsidRPr="00C91867">
              <w:rPr>
                <w:b/>
                <w:bCs/>
              </w:rPr>
              <w:t>12.4.2</w:t>
            </w:r>
            <w:r>
              <w:t xml:space="preserve"> </w:t>
            </w:r>
            <w:r w:rsidR="00D072B6" w:rsidRPr="00FA1F55">
              <w:t>Asset</w:t>
            </w:r>
            <w:r w:rsidR="00D072B6">
              <w:t>/</w:t>
            </w:r>
            <w:r w:rsidR="00D072B6" w:rsidRPr="00FA1F55">
              <w:t>facilities managers assist in determining the likely asset management interventions (trigger events) and required information.</w:t>
            </w:r>
          </w:p>
        </w:tc>
        <w:tc>
          <w:tcPr>
            <w:tcW w:w="2551" w:type="dxa"/>
            <w:shd w:val="clear" w:color="auto" w:fill="F2F2F2" w:themeFill="background1" w:themeFillShade="F2"/>
          </w:tcPr>
          <w:p w14:paraId="4583DB7C" w14:textId="74D7DEDA" w:rsidR="00D072B6" w:rsidRPr="00F66147" w:rsidRDefault="00E16F66" w:rsidP="00D072B6">
            <w:pPr>
              <w:pStyle w:val="Tabletext"/>
            </w:pPr>
            <w:r w:rsidRPr="00C91867">
              <w:rPr>
                <w:b/>
                <w:bCs/>
              </w:rPr>
              <w:t>12.4.3</w:t>
            </w:r>
            <w:r>
              <w:t xml:space="preserve"> </w:t>
            </w:r>
            <w:r w:rsidR="00D072B6" w:rsidRPr="00FA1F55">
              <w:t>Asset</w:t>
            </w:r>
            <w:r w:rsidR="00D072B6">
              <w:t>/</w:t>
            </w:r>
            <w:r w:rsidR="00D072B6" w:rsidRPr="00FA1F55">
              <w:t>facilities managers are involved in the asset selection process and trigger events definition.</w:t>
            </w:r>
          </w:p>
        </w:tc>
      </w:tr>
      <w:tr w:rsidR="00D072B6" w:rsidRPr="00010700" w14:paraId="5D3402F1"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60BBE92" w14:textId="05F36E3D" w:rsidR="00D072B6" w:rsidRPr="00D072B6" w:rsidRDefault="000A6A3E" w:rsidP="00D072B6">
            <w:pPr>
              <w:pStyle w:val="Tabletext"/>
              <w:rPr>
                <w:rFonts w:asciiTheme="majorHAnsi" w:hAnsiTheme="majorHAnsi"/>
              </w:rPr>
            </w:pPr>
            <w:r>
              <w:rPr>
                <w:rFonts w:asciiTheme="majorHAnsi" w:hAnsiTheme="majorHAnsi"/>
              </w:rPr>
              <w:t xml:space="preserve">12.5 </w:t>
            </w:r>
            <w:r w:rsidR="00D072B6" w:rsidRPr="00D072B6">
              <w:rPr>
                <w:rFonts w:asciiTheme="majorHAnsi" w:hAnsiTheme="majorHAnsi"/>
              </w:rPr>
              <w:t xml:space="preserve">Benefits </w:t>
            </w:r>
          </w:p>
        </w:tc>
        <w:tc>
          <w:tcPr>
            <w:tcW w:w="2551" w:type="dxa"/>
            <w:shd w:val="clear" w:color="auto" w:fill="F2F2F2" w:themeFill="background1" w:themeFillShade="F2"/>
          </w:tcPr>
          <w:p w14:paraId="7B9ABF14" w14:textId="3E02818A" w:rsidR="00D072B6" w:rsidRPr="00FA1F55" w:rsidRDefault="00E16F66" w:rsidP="00D072B6">
            <w:pPr>
              <w:pStyle w:val="Tabletext"/>
            </w:pPr>
            <w:r w:rsidRPr="00C91867">
              <w:rPr>
                <w:b/>
                <w:bCs/>
              </w:rPr>
              <w:t xml:space="preserve">12.5.1 </w:t>
            </w:r>
            <w:r w:rsidR="00D072B6" w:rsidRPr="00210493">
              <w:t xml:space="preserve">The </w:t>
            </w:r>
            <w:r w:rsidR="00D072B6">
              <w:t>project</w:t>
            </w:r>
            <w:r w:rsidR="00D072B6" w:rsidRPr="00210493">
              <w:t xml:space="preserve"> lead </w:t>
            </w:r>
            <w:r w:rsidR="00D072B6">
              <w:t>tracks</w:t>
            </w:r>
            <w:r w:rsidR="00D072B6" w:rsidRPr="00210493">
              <w:t xml:space="preserve"> benefits against the business case projections.</w:t>
            </w:r>
          </w:p>
        </w:tc>
        <w:tc>
          <w:tcPr>
            <w:tcW w:w="2551" w:type="dxa"/>
            <w:shd w:val="clear" w:color="auto" w:fill="F2F2F2" w:themeFill="background1" w:themeFillShade="F2"/>
          </w:tcPr>
          <w:p w14:paraId="7AA14C83" w14:textId="11156853" w:rsidR="00D072B6" w:rsidRPr="00FA1F55" w:rsidRDefault="00E16F66" w:rsidP="00D072B6">
            <w:pPr>
              <w:pStyle w:val="Tabletext"/>
            </w:pPr>
            <w:r w:rsidRPr="00C91867">
              <w:rPr>
                <w:b/>
                <w:bCs/>
              </w:rPr>
              <w:t>12.5.2</w:t>
            </w:r>
            <w:r>
              <w:t xml:space="preserve"> </w:t>
            </w:r>
            <w:r w:rsidR="00D072B6" w:rsidRPr="00210493">
              <w:t xml:space="preserve">The </w:t>
            </w:r>
            <w:r w:rsidR="00D072B6">
              <w:t>project</w:t>
            </w:r>
            <w:r w:rsidR="00D072B6" w:rsidRPr="00210493">
              <w:t xml:space="preserve"> lead </w:t>
            </w:r>
            <w:r w:rsidR="00D072B6">
              <w:t>uses business case metrics</w:t>
            </w:r>
            <w:r w:rsidR="00D072B6" w:rsidRPr="00210493">
              <w:t xml:space="preserve"> </w:t>
            </w:r>
            <w:r w:rsidR="00D072B6">
              <w:t>to track benefits during construction.</w:t>
            </w:r>
            <w:r w:rsidR="00D072B6" w:rsidRPr="00210493">
              <w:t xml:space="preserve"> </w:t>
            </w:r>
          </w:p>
        </w:tc>
        <w:tc>
          <w:tcPr>
            <w:tcW w:w="2551" w:type="dxa"/>
            <w:shd w:val="clear" w:color="auto" w:fill="F2F2F2" w:themeFill="background1" w:themeFillShade="F2"/>
          </w:tcPr>
          <w:p w14:paraId="19012D50" w14:textId="2975510F" w:rsidR="00D072B6" w:rsidRPr="00FA1F55" w:rsidRDefault="00E16F66" w:rsidP="00D072B6">
            <w:pPr>
              <w:pStyle w:val="Tabletext"/>
            </w:pPr>
            <w:r w:rsidRPr="00C91867">
              <w:rPr>
                <w:b/>
                <w:bCs/>
              </w:rPr>
              <w:t>12.5.3</w:t>
            </w:r>
            <w:r>
              <w:t xml:space="preserve"> </w:t>
            </w:r>
            <w:r w:rsidR="00D072B6" w:rsidRPr="00210493">
              <w:t xml:space="preserve">The </w:t>
            </w:r>
            <w:r w:rsidR="00D072B6">
              <w:t>project</w:t>
            </w:r>
            <w:r w:rsidR="00D072B6" w:rsidRPr="00210493">
              <w:t xml:space="preserve"> lead </w:t>
            </w:r>
            <w:r w:rsidR="00D072B6">
              <w:t>reports construction benefits to department/agency to support benchmarking</w:t>
            </w:r>
            <w:r w:rsidR="00D072B6" w:rsidRPr="00210493">
              <w:t>.</w:t>
            </w:r>
          </w:p>
        </w:tc>
      </w:tr>
    </w:tbl>
    <w:p w14:paraId="66CB586B" w14:textId="434DE9DF" w:rsidR="00D072B6" w:rsidRDefault="00D072B6" w:rsidP="00014D90">
      <w:pPr>
        <w:rPr>
          <w:rFonts w:ascii="VIC" w:hAnsi="VIC"/>
          <w:bCs/>
        </w:rPr>
      </w:pPr>
    </w:p>
    <w:p w14:paraId="51BC62D7" w14:textId="77777777" w:rsidR="00014D90" w:rsidRPr="00F66147" w:rsidRDefault="00014D90" w:rsidP="00D072B6">
      <w:pPr>
        <w:pStyle w:val="Heading3"/>
      </w:pPr>
      <w:r>
        <w:rPr>
          <w:noProof/>
        </w:rPr>
        <w:lastRenderedPageBreak/>
        <w:drawing>
          <wp:anchor distT="0" distB="0" distL="114300" distR="114300" simplePos="0" relativeHeight="251721728" behindDoc="1" locked="0" layoutInCell="1" allowOverlap="1" wp14:anchorId="0080862E" wp14:editId="3B0AFA6B">
            <wp:simplePos x="0" y="0"/>
            <wp:positionH relativeFrom="margin">
              <wp:posOffset>5360241</wp:posOffset>
            </wp:positionH>
            <wp:positionV relativeFrom="paragraph">
              <wp:posOffset>11430</wp:posOffset>
            </wp:positionV>
            <wp:extent cx="792480" cy="737870"/>
            <wp:effectExtent l="0" t="0" r="0" b="5080"/>
            <wp:wrapTight wrapText="bothSides">
              <wp:wrapPolygon edited="0">
                <wp:start x="0" y="1115"/>
                <wp:lineTo x="0" y="21191"/>
                <wp:lineTo x="19212" y="21191"/>
                <wp:lineTo x="19212" y="1115"/>
                <wp:lineTo x="0" y="1115"/>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13. Information </w:t>
      </w:r>
      <w:r>
        <w:t>h</w:t>
      </w:r>
      <w:r w:rsidRPr="00F66147">
        <w:t>andover</w:t>
      </w:r>
    </w:p>
    <w:p w14:paraId="4328A906" w14:textId="04478449" w:rsidR="00014D90" w:rsidRDefault="00014D90" w:rsidP="00014D90">
      <w:pPr>
        <w:rPr>
          <w:rFonts w:ascii="VIC" w:hAnsi="VIC"/>
          <w:bCs/>
        </w:rPr>
      </w:pPr>
      <w:r w:rsidRPr="00F66147">
        <w:rPr>
          <w:rFonts w:ascii="VIC" w:hAnsi="VIC"/>
          <w:bCs/>
        </w:rPr>
        <w:t xml:space="preserve">Application of information handover requirements is </w:t>
      </w:r>
      <w:r>
        <w:rPr>
          <w:rFonts w:ascii="VIC" w:hAnsi="VIC"/>
          <w:bCs/>
        </w:rPr>
        <w:t>critical</w:t>
      </w:r>
      <w:r w:rsidRPr="00F66147">
        <w:rPr>
          <w:rFonts w:ascii="VIC" w:hAnsi="VIC"/>
          <w:bCs/>
        </w:rPr>
        <w:t xml:space="preserve"> and delivers on efforts throughout previous stages to ensure </w:t>
      </w:r>
      <w:r>
        <w:rPr>
          <w:rFonts w:ascii="VIC" w:hAnsi="VIC"/>
          <w:bCs/>
        </w:rPr>
        <w:t>the Asset and Facility Management team can effectively operationalise the assets.</w:t>
      </w:r>
      <w:r w:rsidRPr="00F66147">
        <w:rPr>
          <w:rFonts w:ascii="VIC" w:hAnsi="VIC"/>
          <w:bCs/>
        </w:rPr>
        <w:t xml:space="preserve"> </w:t>
      </w:r>
      <w:r>
        <w:rPr>
          <w:rFonts w:ascii="VIC" w:hAnsi="VIC"/>
          <w:bCs/>
        </w:rPr>
        <w:t>This e</w:t>
      </w:r>
      <w:r w:rsidRPr="00F66147">
        <w:rPr>
          <w:rFonts w:ascii="VIC" w:hAnsi="VIC"/>
          <w:bCs/>
        </w:rPr>
        <w:t>stablish</w:t>
      </w:r>
      <w:r>
        <w:rPr>
          <w:rFonts w:ascii="VIC" w:hAnsi="VIC"/>
          <w:bCs/>
        </w:rPr>
        <w:t>es</w:t>
      </w:r>
      <w:r w:rsidRPr="00F66147">
        <w:rPr>
          <w:rFonts w:ascii="VIC" w:hAnsi="VIC"/>
          <w:bCs/>
        </w:rPr>
        <w:t xml:space="preserve"> the information quality, </w:t>
      </w:r>
      <w:r>
        <w:rPr>
          <w:rFonts w:ascii="VIC" w:hAnsi="VIC"/>
          <w:bCs/>
        </w:rPr>
        <w:t xml:space="preserve">transfer of the </w:t>
      </w:r>
      <w:r w:rsidRPr="00F66147">
        <w:rPr>
          <w:rFonts w:ascii="VIC" w:hAnsi="VIC"/>
          <w:bCs/>
        </w:rPr>
        <w:t xml:space="preserve">project </w:t>
      </w:r>
      <w:r>
        <w:rPr>
          <w:rFonts w:ascii="VIC" w:hAnsi="VIC"/>
          <w:bCs/>
        </w:rPr>
        <w:t>into the</w:t>
      </w:r>
      <w:r w:rsidRPr="00F66147">
        <w:rPr>
          <w:rFonts w:ascii="VIC" w:hAnsi="VIC"/>
          <w:bCs/>
        </w:rPr>
        <w:t xml:space="preserve"> asset information model, </w:t>
      </w:r>
      <w:r>
        <w:rPr>
          <w:rFonts w:ascii="VIC" w:hAnsi="VIC"/>
          <w:bCs/>
        </w:rPr>
        <w:t>the approach for</w:t>
      </w:r>
      <w:r w:rsidRPr="00F66147">
        <w:rPr>
          <w:rFonts w:ascii="VIC" w:hAnsi="VIC"/>
          <w:bCs/>
        </w:rPr>
        <w:t xml:space="preserve"> soft landings and </w:t>
      </w:r>
      <w:r>
        <w:rPr>
          <w:rFonts w:ascii="VIC" w:hAnsi="VIC"/>
          <w:bCs/>
        </w:rPr>
        <w:t>long-term information management.</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7407D9" w:rsidRPr="00F359BE" w14:paraId="17D39A3D"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3360F1E"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3BEECA3D"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1630E75" wp14:editId="202E4E63">
                  <wp:extent cx="324000" cy="324000"/>
                  <wp:effectExtent l="0" t="0" r="0" b="0"/>
                  <wp:docPr id="1991889838"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52D165EB"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B81E211" wp14:editId="30CA5F33">
                  <wp:extent cx="324000" cy="324000"/>
                  <wp:effectExtent l="0" t="0" r="0" b="0"/>
                  <wp:docPr id="199188983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463FC77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2E3C5" wp14:editId="0FD8D7E8">
                  <wp:extent cx="324000" cy="341053"/>
                  <wp:effectExtent l="0" t="0" r="0" b="1905"/>
                  <wp:docPr id="199188984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7407D9" w:rsidRPr="00010700" w14:paraId="6B936A54"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BD0DB9F" w14:textId="4F3E2301" w:rsidR="007407D9" w:rsidRPr="007407D9" w:rsidRDefault="000A6A3E" w:rsidP="007407D9">
            <w:pPr>
              <w:pStyle w:val="Tabletext"/>
              <w:rPr>
                <w:rFonts w:asciiTheme="majorHAnsi" w:hAnsiTheme="majorHAnsi"/>
              </w:rPr>
            </w:pPr>
            <w:r>
              <w:rPr>
                <w:rFonts w:asciiTheme="majorHAnsi" w:hAnsiTheme="majorHAnsi"/>
              </w:rPr>
              <w:t xml:space="preserve">13.1 </w:t>
            </w:r>
            <w:r w:rsidR="007407D9" w:rsidRPr="007407D9">
              <w:rPr>
                <w:rFonts w:asciiTheme="majorHAnsi" w:hAnsiTheme="majorHAnsi"/>
              </w:rPr>
              <w:t>Information acceptance</w:t>
            </w:r>
          </w:p>
        </w:tc>
        <w:tc>
          <w:tcPr>
            <w:tcW w:w="2551" w:type="dxa"/>
            <w:shd w:val="clear" w:color="auto" w:fill="F2F2F2" w:themeFill="background1" w:themeFillShade="F2"/>
          </w:tcPr>
          <w:p w14:paraId="068624DA" w14:textId="7697643D" w:rsidR="007407D9" w:rsidRPr="00010700" w:rsidRDefault="00E16F66" w:rsidP="007407D9">
            <w:pPr>
              <w:pStyle w:val="Tabletext"/>
            </w:pPr>
            <w:r w:rsidRPr="00C91867">
              <w:rPr>
                <w:b/>
                <w:bCs/>
                <w:szCs w:val="16"/>
              </w:rPr>
              <w:t>13.1.1</w:t>
            </w:r>
            <w:r>
              <w:rPr>
                <w:szCs w:val="16"/>
              </w:rPr>
              <w:t xml:space="preserve"> </w:t>
            </w:r>
            <w:r w:rsidR="007407D9" w:rsidRPr="005B3075">
              <w:rPr>
                <w:szCs w:val="16"/>
              </w:rPr>
              <w:t>A formal process is used by the department or agency lead to accept project information at project completion.</w:t>
            </w:r>
          </w:p>
        </w:tc>
        <w:tc>
          <w:tcPr>
            <w:tcW w:w="2551" w:type="dxa"/>
            <w:shd w:val="clear" w:color="auto" w:fill="F2F2F2" w:themeFill="background1" w:themeFillShade="F2"/>
          </w:tcPr>
          <w:p w14:paraId="63407A9D" w14:textId="1C56DAA3" w:rsidR="007407D9" w:rsidRPr="004E5394" w:rsidRDefault="00E16F66" w:rsidP="007407D9">
            <w:pPr>
              <w:pStyle w:val="Tabletext"/>
            </w:pPr>
            <w:r w:rsidRPr="0081019B">
              <w:rPr>
                <w:b/>
                <w:bCs/>
                <w:szCs w:val="16"/>
              </w:rPr>
              <w:t>13.1.2</w:t>
            </w:r>
            <w:r>
              <w:rPr>
                <w:szCs w:val="16"/>
              </w:rPr>
              <w:t xml:space="preserve"> </w:t>
            </w:r>
            <w:r w:rsidR="007407D9" w:rsidRPr="005B3075">
              <w:rPr>
                <w:szCs w:val="16"/>
              </w:rPr>
              <w:t>Project information is progressively accepted during project delivery.</w:t>
            </w:r>
          </w:p>
        </w:tc>
        <w:tc>
          <w:tcPr>
            <w:tcW w:w="2551" w:type="dxa"/>
            <w:shd w:val="clear" w:color="auto" w:fill="F2F2F2" w:themeFill="background1" w:themeFillShade="F2"/>
          </w:tcPr>
          <w:p w14:paraId="3BACB473" w14:textId="7C031C19" w:rsidR="007407D9" w:rsidRPr="004E5394" w:rsidRDefault="00E16F66" w:rsidP="007407D9">
            <w:pPr>
              <w:pStyle w:val="Tabletext"/>
            </w:pPr>
            <w:r w:rsidRPr="0081019B">
              <w:rPr>
                <w:b/>
                <w:bCs/>
                <w:szCs w:val="16"/>
              </w:rPr>
              <w:t>13.1.3</w:t>
            </w:r>
            <w:r>
              <w:rPr>
                <w:szCs w:val="16"/>
              </w:rPr>
              <w:t xml:space="preserve"> </w:t>
            </w:r>
            <w:r w:rsidR="007407D9" w:rsidRPr="005B3075">
              <w:rPr>
                <w:szCs w:val="16"/>
              </w:rPr>
              <w:t>Project information is accepted in real-time through an integrated system during project delivery.</w:t>
            </w:r>
          </w:p>
        </w:tc>
      </w:tr>
      <w:tr w:rsidR="007407D9" w:rsidRPr="00010700" w14:paraId="1F173D53"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998686D" w14:textId="3A09D015" w:rsidR="007407D9" w:rsidRPr="007407D9" w:rsidRDefault="000A6A3E" w:rsidP="007407D9">
            <w:pPr>
              <w:pStyle w:val="Tabletext"/>
              <w:rPr>
                <w:rFonts w:asciiTheme="majorHAnsi" w:hAnsiTheme="majorHAnsi"/>
              </w:rPr>
            </w:pPr>
            <w:r>
              <w:rPr>
                <w:rFonts w:asciiTheme="majorHAnsi" w:hAnsiTheme="majorHAnsi"/>
              </w:rPr>
              <w:t xml:space="preserve">13.2 </w:t>
            </w:r>
            <w:r w:rsidR="007407D9" w:rsidRPr="007407D9">
              <w:rPr>
                <w:rFonts w:asciiTheme="majorHAnsi" w:hAnsiTheme="majorHAnsi"/>
              </w:rPr>
              <w:t>Project information model</w:t>
            </w:r>
          </w:p>
          <w:p w14:paraId="4C478AF5" w14:textId="46EAFE2E" w:rsidR="007407D9" w:rsidRPr="007407D9" w:rsidRDefault="007407D9" w:rsidP="007407D9">
            <w:pPr>
              <w:pStyle w:val="Tabletext"/>
            </w:pPr>
            <w:r w:rsidRPr="007407D9">
              <w:t>(ISO 19650-2)</w:t>
            </w:r>
          </w:p>
        </w:tc>
        <w:tc>
          <w:tcPr>
            <w:tcW w:w="2551" w:type="dxa"/>
            <w:shd w:val="clear" w:color="auto" w:fill="F2F2F2" w:themeFill="background1" w:themeFillShade="F2"/>
          </w:tcPr>
          <w:p w14:paraId="6FAAAE45" w14:textId="7ED436A7" w:rsidR="007407D9" w:rsidRPr="005B3075" w:rsidRDefault="00E16F66" w:rsidP="007407D9">
            <w:pPr>
              <w:pStyle w:val="Tabletext"/>
              <w:rPr>
                <w:szCs w:val="16"/>
              </w:rPr>
            </w:pPr>
            <w:r w:rsidRPr="0081019B">
              <w:rPr>
                <w:b/>
                <w:bCs/>
                <w:szCs w:val="16"/>
              </w:rPr>
              <w:t>13.2.1</w:t>
            </w:r>
            <w:r>
              <w:rPr>
                <w:szCs w:val="16"/>
              </w:rPr>
              <w:t xml:space="preserve"> </w:t>
            </w:r>
            <w:r w:rsidR="007407D9" w:rsidRPr="002B5904">
              <w:rPr>
                <w:szCs w:val="16"/>
              </w:rPr>
              <w:t>The asset</w:t>
            </w:r>
            <w:r w:rsidR="007407D9">
              <w:rPr>
                <w:szCs w:val="16"/>
              </w:rPr>
              <w:t>/</w:t>
            </w:r>
            <w:r w:rsidR="007407D9" w:rsidRPr="002B5904">
              <w:rPr>
                <w:szCs w:val="16"/>
              </w:rPr>
              <w:t>facilities manager/s verif</w:t>
            </w:r>
            <w:r w:rsidR="007407D9">
              <w:rPr>
                <w:szCs w:val="16"/>
              </w:rPr>
              <w:t>ies</w:t>
            </w:r>
            <w:r w:rsidR="007407D9" w:rsidRPr="002B5904">
              <w:rPr>
                <w:szCs w:val="16"/>
              </w:rPr>
              <w:t xml:space="preserve"> project information against the AIR and AIM.</w:t>
            </w:r>
          </w:p>
        </w:tc>
        <w:tc>
          <w:tcPr>
            <w:tcW w:w="2551" w:type="dxa"/>
            <w:shd w:val="clear" w:color="auto" w:fill="F2F2F2" w:themeFill="background1" w:themeFillShade="F2"/>
          </w:tcPr>
          <w:p w14:paraId="01EC8209" w14:textId="3FED5255" w:rsidR="007407D9" w:rsidRPr="005B3075" w:rsidRDefault="00E16F66" w:rsidP="007407D9">
            <w:pPr>
              <w:pStyle w:val="Tabletext"/>
              <w:rPr>
                <w:szCs w:val="16"/>
              </w:rPr>
            </w:pPr>
            <w:r w:rsidRPr="0081019B">
              <w:rPr>
                <w:b/>
                <w:bCs/>
                <w:color w:val="000000" w:themeColor="text1"/>
                <w:szCs w:val="16"/>
              </w:rPr>
              <w:t>13.2.2</w:t>
            </w:r>
            <w:r>
              <w:rPr>
                <w:color w:val="000000" w:themeColor="text1"/>
                <w:szCs w:val="16"/>
              </w:rPr>
              <w:t xml:space="preserve"> </w:t>
            </w:r>
            <w:r w:rsidR="007407D9" w:rsidRPr="002B5904">
              <w:rPr>
                <w:color w:val="000000" w:themeColor="text1"/>
                <w:szCs w:val="16"/>
              </w:rPr>
              <w:t xml:space="preserve">PIM data is digitally transferred to the </w:t>
            </w:r>
            <w:r w:rsidR="007407D9">
              <w:rPr>
                <w:szCs w:val="16"/>
              </w:rPr>
              <w:t>Asset Information Management System</w:t>
            </w:r>
            <w:r w:rsidR="007407D9" w:rsidRPr="00F66147">
              <w:rPr>
                <w:szCs w:val="16"/>
              </w:rPr>
              <w:t xml:space="preserve"> </w:t>
            </w:r>
            <w:r w:rsidR="007407D9">
              <w:rPr>
                <w:szCs w:val="16"/>
              </w:rPr>
              <w:t>(AIMS)</w:t>
            </w:r>
            <w:r w:rsidR="007407D9" w:rsidRPr="002B5904">
              <w:rPr>
                <w:color w:val="000000" w:themeColor="text1"/>
                <w:szCs w:val="16"/>
              </w:rPr>
              <w:t>.</w:t>
            </w:r>
          </w:p>
        </w:tc>
        <w:tc>
          <w:tcPr>
            <w:tcW w:w="2551" w:type="dxa"/>
            <w:shd w:val="clear" w:color="auto" w:fill="F2F2F2" w:themeFill="background1" w:themeFillShade="F2"/>
          </w:tcPr>
          <w:p w14:paraId="69453536" w14:textId="0B4DF4A9" w:rsidR="007407D9" w:rsidRPr="005B3075" w:rsidRDefault="00E16F66" w:rsidP="007407D9">
            <w:pPr>
              <w:pStyle w:val="Tabletext"/>
              <w:rPr>
                <w:szCs w:val="16"/>
              </w:rPr>
            </w:pPr>
            <w:r w:rsidRPr="0081019B">
              <w:rPr>
                <w:b/>
                <w:bCs/>
                <w:szCs w:val="16"/>
              </w:rPr>
              <w:t>13.2.3</w:t>
            </w:r>
            <w:r>
              <w:rPr>
                <w:szCs w:val="16"/>
              </w:rPr>
              <w:t xml:space="preserve"> </w:t>
            </w:r>
            <w:r w:rsidR="007407D9">
              <w:rPr>
                <w:szCs w:val="16"/>
              </w:rPr>
              <w:t>PIM data is</w:t>
            </w:r>
            <w:r w:rsidR="007407D9" w:rsidRPr="003110E8">
              <w:rPr>
                <w:szCs w:val="16"/>
              </w:rPr>
              <w:t xml:space="preserve"> progressive</w:t>
            </w:r>
            <w:r w:rsidR="007407D9">
              <w:rPr>
                <w:szCs w:val="16"/>
              </w:rPr>
              <w:t>ly</w:t>
            </w:r>
            <w:r w:rsidR="007407D9" w:rsidRPr="003110E8">
              <w:rPr>
                <w:szCs w:val="16"/>
              </w:rPr>
              <w:t xml:space="preserve"> transferred into </w:t>
            </w:r>
            <w:r w:rsidR="007407D9">
              <w:rPr>
                <w:szCs w:val="16"/>
              </w:rPr>
              <w:t xml:space="preserve">the AIMS during delivery and </w:t>
            </w:r>
            <w:r w:rsidR="007407D9" w:rsidRPr="00F66147">
              <w:rPr>
                <w:szCs w:val="16"/>
              </w:rPr>
              <w:t>validat</w:t>
            </w:r>
            <w:r w:rsidR="007407D9">
              <w:rPr>
                <w:szCs w:val="16"/>
              </w:rPr>
              <w:t xml:space="preserve">ed </w:t>
            </w:r>
            <w:r w:rsidR="007407D9" w:rsidRPr="00F66147">
              <w:rPr>
                <w:szCs w:val="16"/>
              </w:rPr>
              <w:t xml:space="preserve">against the </w:t>
            </w:r>
            <w:r w:rsidR="007407D9">
              <w:rPr>
                <w:szCs w:val="16"/>
              </w:rPr>
              <w:t>AIR</w:t>
            </w:r>
            <w:r w:rsidR="007407D9" w:rsidRPr="00F66147">
              <w:rPr>
                <w:szCs w:val="16"/>
              </w:rPr>
              <w:t xml:space="preserve"> and AIM</w:t>
            </w:r>
            <w:r w:rsidR="007407D9">
              <w:rPr>
                <w:szCs w:val="16"/>
              </w:rPr>
              <w:t xml:space="preserve">. </w:t>
            </w:r>
          </w:p>
        </w:tc>
      </w:tr>
      <w:tr w:rsidR="007407D9" w:rsidRPr="00010700" w14:paraId="16C94DA0"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3B3A6AD" w14:textId="59A912DE" w:rsidR="007407D9" w:rsidRPr="007407D9" w:rsidRDefault="000A6A3E" w:rsidP="007407D9">
            <w:pPr>
              <w:pStyle w:val="Tabletext"/>
              <w:rPr>
                <w:rFonts w:asciiTheme="majorHAnsi" w:hAnsiTheme="majorHAnsi"/>
              </w:rPr>
            </w:pPr>
            <w:r>
              <w:rPr>
                <w:rFonts w:asciiTheme="majorHAnsi" w:hAnsiTheme="majorHAnsi"/>
              </w:rPr>
              <w:t xml:space="preserve">13.3 </w:t>
            </w:r>
            <w:r w:rsidR="007407D9" w:rsidRPr="007407D9">
              <w:rPr>
                <w:rFonts w:asciiTheme="majorHAnsi" w:hAnsiTheme="majorHAnsi"/>
              </w:rPr>
              <w:t>Asset Information Model</w:t>
            </w:r>
          </w:p>
          <w:p w14:paraId="6F2FABAA" w14:textId="5E0E137C" w:rsidR="007407D9" w:rsidRPr="007407D9" w:rsidRDefault="007407D9" w:rsidP="007407D9">
            <w:pPr>
              <w:pStyle w:val="Tabletext"/>
            </w:pPr>
            <w:r w:rsidRPr="007407D9">
              <w:t>(ISO 19650-</w:t>
            </w:r>
            <w:r w:rsidRPr="007407D9">
              <w:rPr>
                <w:bCs/>
              </w:rPr>
              <w:t>2/</w:t>
            </w:r>
            <w:r w:rsidRPr="007407D9">
              <w:t>3)</w:t>
            </w:r>
          </w:p>
        </w:tc>
        <w:tc>
          <w:tcPr>
            <w:tcW w:w="2551" w:type="dxa"/>
            <w:shd w:val="clear" w:color="auto" w:fill="F2F2F2" w:themeFill="background1" w:themeFillShade="F2"/>
          </w:tcPr>
          <w:p w14:paraId="12D98927" w14:textId="0167D557" w:rsidR="007407D9" w:rsidRPr="002B5904" w:rsidRDefault="00E16F66" w:rsidP="007407D9">
            <w:pPr>
              <w:pStyle w:val="Tabletext"/>
              <w:rPr>
                <w:szCs w:val="16"/>
              </w:rPr>
            </w:pPr>
            <w:r w:rsidRPr="0081019B">
              <w:rPr>
                <w:b/>
                <w:bCs/>
                <w:color w:val="000000" w:themeColor="text1"/>
                <w:szCs w:val="16"/>
              </w:rPr>
              <w:t>13.3.1</w:t>
            </w:r>
            <w:r>
              <w:rPr>
                <w:color w:val="000000" w:themeColor="text1"/>
                <w:szCs w:val="16"/>
              </w:rPr>
              <w:t xml:space="preserve"> </w:t>
            </w:r>
            <w:r w:rsidR="007407D9" w:rsidRPr="00E93C10">
              <w:rPr>
                <w:color w:val="000000" w:themeColor="text1"/>
                <w:szCs w:val="16"/>
              </w:rPr>
              <w:t xml:space="preserve">The </w:t>
            </w:r>
            <w:r w:rsidR="007407D9">
              <w:rPr>
                <w:szCs w:val="16"/>
              </w:rPr>
              <w:t>asset/facilities manage</w:t>
            </w:r>
            <w:r w:rsidR="007407D9" w:rsidDel="00FC3C61">
              <w:rPr>
                <w:szCs w:val="16"/>
              </w:rPr>
              <w:t>r/s</w:t>
            </w:r>
            <w:r w:rsidR="007407D9">
              <w:rPr>
                <w:szCs w:val="16"/>
              </w:rPr>
              <w:t xml:space="preserve"> </w:t>
            </w:r>
            <w:r w:rsidR="007407D9" w:rsidRPr="002B78F8">
              <w:rPr>
                <w:szCs w:val="16"/>
              </w:rPr>
              <w:t>performs f</w:t>
            </w:r>
            <w:r w:rsidR="007407D9" w:rsidRPr="002B78F8">
              <w:rPr>
                <w:color w:val="000000" w:themeColor="text1"/>
                <w:szCs w:val="16"/>
              </w:rPr>
              <w:t>inal assurance of the AIM against the AIR before assets are placed in service.</w:t>
            </w:r>
          </w:p>
        </w:tc>
        <w:tc>
          <w:tcPr>
            <w:tcW w:w="2551" w:type="dxa"/>
            <w:shd w:val="clear" w:color="auto" w:fill="F2F2F2" w:themeFill="background1" w:themeFillShade="F2"/>
          </w:tcPr>
          <w:p w14:paraId="3E6F6254" w14:textId="77142563" w:rsidR="007407D9" w:rsidRPr="002B5904" w:rsidRDefault="00E16F66" w:rsidP="007407D9">
            <w:pPr>
              <w:pStyle w:val="Tabletext"/>
              <w:rPr>
                <w:color w:val="000000" w:themeColor="text1"/>
                <w:szCs w:val="16"/>
              </w:rPr>
            </w:pPr>
            <w:r w:rsidRPr="0081019B">
              <w:rPr>
                <w:b/>
                <w:bCs/>
                <w:color w:val="000000" w:themeColor="text1"/>
                <w:szCs w:val="16"/>
              </w:rPr>
              <w:t>13.3.2</w:t>
            </w:r>
            <w:r>
              <w:rPr>
                <w:color w:val="000000" w:themeColor="text1"/>
                <w:szCs w:val="16"/>
              </w:rPr>
              <w:t xml:space="preserve"> </w:t>
            </w:r>
            <w:r w:rsidR="007407D9" w:rsidRPr="00E93C10">
              <w:rPr>
                <w:color w:val="000000" w:themeColor="text1"/>
                <w:szCs w:val="16"/>
              </w:rPr>
              <w:t xml:space="preserve">The </w:t>
            </w:r>
            <w:r w:rsidR="007407D9">
              <w:rPr>
                <w:color w:val="000000" w:themeColor="text1"/>
                <w:szCs w:val="16"/>
              </w:rPr>
              <w:t>AIM is assessed against the AIR progressively throughout delivery.</w:t>
            </w:r>
          </w:p>
        </w:tc>
        <w:tc>
          <w:tcPr>
            <w:tcW w:w="2551" w:type="dxa"/>
            <w:shd w:val="clear" w:color="auto" w:fill="F2F2F2" w:themeFill="background1" w:themeFillShade="F2"/>
          </w:tcPr>
          <w:p w14:paraId="521BFD17" w14:textId="4D8D88BC" w:rsidR="007407D9" w:rsidRDefault="00E16F66" w:rsidP="007407D9">
            <w:pPr>
              <w:pStyle w:val="Tabletext"/>
              <w:rPr>
                <w:szCs w:val="16"/>
              </w:rPr>
            </w:pPr>
            <w:r w:rsidRPr="0081019B">
              <w:rPr>
                <w:b/>
                <w:bCs/>
                <w:color w:val="000000" w:themeColor="text1"/>
                <w:szCs w:val="16"/>
              </w:rPr>
              <w:t>13.3.3</w:t>
            </w:r>
            <w:r>
              <w:rPr>
                <w:color w:val="000000" w:themeColor="text1"/>
                <w:szCs w:val="16"/>
              </w:rPr>
              <w:t xml:space="preserve"> </w:t>
            </w:r>
            <w:r w:rsidR="007407D9" w:rsidRPr="00E93C10">
              <w:rPr>
                <w:color w:val="000000" w:themeColor="text1"/>
                <w:szCs w:val="16"/>
              </w:rPr>
              <w:t>The</w:t>
            </w:r>
            <w:r w:rsidR="007407D9" w:rsidRPr="00F66147">
              <w:rPr>
                <w:color w:val="000000" w:themeColor="text1"/>
                <w:szCs w:val="16"/>
              </w:rPr>
              <w:t xml:space="preserve"> </w:t>
            </w:r>
            <w:r w:rsidR="007407D9">
              <w:rPr>
                <w:color w:val="000000" w:themeColor="text1"/>
                <w:szCs w:val="16"/>
              </w:rPr>
              <w:t>AIMS</w:t>
            </w:r>
            <w:r w:rsidR="007407D9" w:rsidRPr="00F66147">
              <w:rPr>
                <w:color w:val="000000" w:themeColor="text1"/>
                <w:szCs w:val="16"/>
              </w:rPr>
              <w:t xml:space="preserve"> </w:t>
            </w:r>
            <w:r w:rsidR="007407D9">
              <w:rPr>
                <w:color w:val="000000" w:themeColor="text1"/>
                <w:szCs w:val="16"/>
              </w:rPr>
              <w:t>supports</w:t>
            </w:r>
            <w:r w:rsidR="007407D9" w:rsidRPr="00F66147">
              <w:rPr>
                <w:color w:val="000000" w:themeColor="text1"/>
                <w:szCs w:val="16"/>
              </w:rPr>
              <w:t xml:space="preserve"> </w:t>
            </w:r>
            <w:r w:rsidR="007407D9">
              <w:rPr>
                <w:color w:val="000000" w:themeColor="text1"/>
                <w:szCs w:val="16"/>
              </w:rPr>
              <w:t>real-time spatial visualisation</w:t>
            </w:r>
            <w:r w:rsidR="007407D9" w:rsidRPr="00F66147">
              <w:rPr>
                <w:color w:val="000000" w:themeColor="text1"/>
                <w:szCs w:val="16"/>
              </w:rPr>
              <w:t xml:space="preserve"> of </w:t>
            </w:r>
            <w:r w:rsidR="007407D9">
              <w:rPr>
                <w:color w:val="000000" w:themeColor="text1"/>
                <w:szCs w:val="16"/>
              </w:rPr>
              <w:t xml:space="preserve">progressively verified </w:t>
            </w:r>
            <w:r w:rsidR="007407D9" w:rsidRPr="00F66147">
              <w:rPr>
                <w:color w:val="000000" w:themeColor="text1"/>
                <w:szCs w:val="16"/>
              </w:rPr>
              <w:t xml:space="preserve">assets. </w:t>
            </w:r>
          </w:p>
        </w:tc>
      </w:tr>
      <w:tr w:rsidR="007407D9" w:rsidRPr="00010700" w14:paraId="79600745"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1BBF5D8" w14:textId="14E763D7" w:rsidR="007407D9" w:rsidRPr="007407D9" w:rsidRDefault="000A6A3E" w:rsidP="007407D9">
            <w:pPr>
              <w:pStyle w:val="Tabletext"/>
              <w:rPr>
                <w:rFonts w:asciiTheme="majorHAnsi" w:hAnsiTheme="majorHAnsi"/>
              </w:rPr>
            </w:pPr>
            <w:r>
              <w:rPr>
                <w:rFonts w:asciiTheme="majorHAnsi" w:hAnsiTheme="majorHAnsi"/>
              </w:rPr>
              <w:t xml:space="preserve">13.4 </w:t>
            </w:r>
            <w:r w:rsidR="007407D9" w:rsidRPr="007407D9">
              <w:rPr>
                <w:rFonts w:asciiTheme="majorHAnsi" w:hAnsiTheme="majorHAnsi"/>
              </w:rPr>
              <w:t>Funding</w:t>
            </w:r>
          </w:p>
        </w:tc>
        <w:tc>
          <w:tcPr>
            <w:tcW w:w="2551" w:type="dxa"/>
            <w:shd w:val="clear" w:color="auto" w:fill="F2F2F2" w:themeFill="background1" w:themeFillShade="F2"/>
          </w:tcPr>
          <w:p w14:paraId="52D36331" w14:textId="67D732EB" w:rsidR="007407D9" w:rsidRPr="00E93C10" w:rsidRDefault="00E16F66" w:rsidP="007407D9">
            <w:pPr>
              <w:pStyle w:val="Tabletext"/>
              <w:rPr>
                <w:color w:val="000000" w:themeColor="text1"/>
                <w:szCs w:val="16"/>
              </w:rPr>
            </w:pPr>
            <w:r w:rsidRPr="0081019B">
              <w:rPr>
                <w:b/>
                <w:bCs/>
                <w:color w:val="000000" w:themeColor="text1"/>
                <w:szCs w:val="16"/>
              </w:rPr>
              <w:t>13.4.1</w:t>
            </w:r>
            <w:r>
              <w:rPr>
                <w:color w:val="000000" w:themeColor="text1"/>
                <w:szCs w:val="16"/>
              </w:rPr>
              <w:t xml:space="preserve"> </w:t>
            </w:r>
            <w:r w:rsidR="007407D9" w:rsidRPr="00F66147">
              <w:rPr>
                <w:color w:val="000000" w:themeColor="text1"/>
                <w:szCs w:val="16"/>
              </w:rPr>
              <w:t xml:space="preserve">The </w:t>
            </w:r>
            <w:r w:rsidR="007407D9">
              <w:rPr>
                <w:szCs w:val="16"/>
              </w:rPr>
              <w:t xml:space="preserve">asset/facilities manager/s </w:t>
            </w:r>
            <w:r w:rsidR="007407D9" w:rsidRPr="00880257">
              <w:rPr>
                <w:szCs w:val="16"/>
              </w:rPr>
              <w:t>identifies</w:t>
            </w:r>
            <w:r w:rsidR="007407D9">
              <w:rPr>
                <w:szCs w:val="16"/>
              </w:rPr>
              <w:t xml:space="preserve"> ongoing </w:t>
            </w:r>
            <w:r w:rsidR="007407D9" w:rsidRPr="007B2ACC">
              <w:rPr>
                <w:szCs w:val="16"/>
              </w:rPr>
              <w:t>funding</w:t>
            </w:r>
            <w:r w:rsidR="007407D9">
              <w:rPr>
                <w:szCs w:val="16"/>
              </w:rPr>
              <w:t xml:space="preserve"> requirements for the </w:t>
            </w:r>
            <w:r w:rsidR="007407D9" w:rsidRPr="00F66147">
              <w:rPr>
                <w:color w:val="000000" w:themeColor="text1"/>
                <w:szCs w:val="16"/>
              </w:rPr>
              <w:t xml:space="preserve">maintenance </w:t>
            </w:r>
            <w:r w:rsidR="007407D9">
              <w:rPr>
                <w:color w:val="000000" w:themeColor="text1"/>
                <w:szCs w:val="16"/>
              </w:rPr>
              <w:t xml:space="preserve">of </w:t>
            </w:r>
            <w:r w:rsidR="007407D9" w:rsidRPr="00F66147">
              <w:rPr>
                <w:color w:val="000000" w:themeColor="text1"/>
                <w:szCs w:val="16"/>
              </w:rPr>
              <w:t>asset information</w:t>
            </w:r>
            <w:r w:rsidR="007407D9">
              <w:rPr>
                <w:color w:val="000000" w:themeColor="text1"/>
                <w:szCs w:val="16"/>
              </w:rPr>
              <w:t>.</w:t>
            </w:r>
          </w:p>
        </w:tc>
        <w:tc>
          <w:tcPr>
            <w:tcW w:w="2551" w:type="dxa"/>
            <w:shd w:val="clear" w:color="auto" w:fill="F2F2F2" w:themeFill="background1" w:themeFillShade="F2"/>
          </w:tcPr>
          <w:p w14:paraId="1291353B" w14:textId="1E4FEEFE" w:rsidR="007407D9" w:rsidRPr="00E93C10" w:rsidRDefault="00E16F66" w:rsidP="007407D9">
            <w:pPr>
              <w:pStyle w:val="Tabletext"/>
              <w:rPr>
                <w:color w:val="000000" w:themeColor="text1"/>
                <w:szCs w:val="16"/>
              </w:rPr>
            </w:pPr>
            <w:r w:rsidRPr="0081019B">
              <w:rPr>
                <w:b/>
                <w:bCs/>
                <w:szCs w:val="16"/>
              </w:rPr>
              <w:t>13.4.2</w:t>
            </w:r>
            <w:r>
              <w:rPr>
                <w:szCs w:val="16"/>
              </w:rPr>
              <w:t xml:space="preserve"> </w:t>
            </w:r>
            <w:r w:rsidR="007407D9">
              <w:rPr>
                <w:szCs w:val="16"/>
              </w:rPr>
              <w:t>O</w:t>
            </w:r>
            <w:r w:rsidR="007407D9" w:rsidRPr="000217DC">
              <w:rPr>
                <w:szCs w:val="16"/>
              </w:rPr>
              <w:t xml:space="preserve">ngoing </w:t>
            </w:r>
            <w:r w:rsidR="007407D9" w:rsidRPr="000217DC">
              <w:rPr>
                <w:color w:val="000000" w:themeColor="text1"/>
                <w:szCs w:val="16"/>
              </w:rPr>
              <w:t>funding requirements for maintaining specific asset information to current standards</w:t>
            </w:r>
            <w:r w:rsidR="007407D9">
              <w:rPr>
                <w:color w:val="000000" w:themeColor="text1"/>
                <w:szCs w:val="16"/>
              </w:rPr>
              <w:t xml:space="preserve"> are identified</w:t>
            </w:r>
            <w:r w:rsidR="007407D9" w:rsidRPr="000217DC">
              <w:rPr>
                <w:color w:val="000000" w:themeColor="text1"/>
                <w:szCs w:val="16"/>
              </w:rPr>
              <w:t>.</w:t>
            </w:r>
          </w:p>
        </w:tc>
        <w:tc>
          <w:tcPr>
            <w:tcW w:w="2551" w:type="dxa"/>
            <w:shd w:val="clear" w:color="auto" w:fill="F2F2F2" w:themeFill="background1" w:themeFillShade="F2"/>
          </w:tcPr>
          <w:p w14:paraId="67B3D785" w14:textId="02D0960F" w:rsidR="007407D9" w:rsidRPr="00E93C10" w:rsidRDefault="00E16F66" w:rsidP="007407D9">
            <w:pPr>
              <w:pStyle w:val="Tabletext"/>
              <w:rPr>
                <w:color w:val="000000" w:themeColor="text1"/>
                <w:szCs w:val="16"/>
              </w:rPr>
            </w:pPr>
            <w:r w:rsidRPr="0081019B">
              <w:rPr>
                <w:b/>
                <w:bCs/>
                <w:szCs w:val="16"/>
              </w:rPr>
              <w:t>13.4.3</w:t>
            </w:r>
            <w:r>
              <w:rPr>
                <w:szCs w:val="16"/>
              </w:rPr>
              <w:t xml:space="preserve"> </w:t>
            </w:r>
            <w:r w:rsidR="007407D9">
              <w:rPr>
                <w:szCs w:val="16"/>
              </w:rPr>
              <w:t>T</w:t>
            </w:r>
            <w:r w:rsidR="007407D9" w:rsidRPr="000217DC">
              <w:rPr>
                <w:szCs w:val="16"/>
              </w:rPr>
              <w:t>he u</w:t>
            </w:r>
            <w:r w:rsidR="007407D9" w:rsidRPr="000217DC">
              <w:rPr>
                <w:color w:val="000000" w:themeColor="text1"/>
                <w:szCs w:val="16"/>
              </w:rPr>
              <w:t xml:space="preserve">plift and maintenance of asset information </w:t>
            </w:r>
            <w:r w:rsidR="007407D9">
              <w:rPr>
                <w:color w:val="000000" w:themeColor="text1"/>
                <w:szCs w:val="16"/>
              </w:rPr>
              <w:t>is</w:t>
            </w:r>
            <w:r w:rsidR="007407D9" w:rsidRPr="000217DC">
              <w:rPr>
                <w:szCs w:val="16"/>
              </w:rPr>
              <w:t xml:space="preserve"> </w:t>
            </w:r>
            <w:r w:rsidR="007407D9">
              <w:rPr>
                <w:color w:val="000000" w:themeColor="text1"/>
                <w:szCs w:val="16"/>
              </w:rPr>
              <w:t xml:space="preserve">part </w:t>
            </w:r>
            <w:r w:rsidR="007407D9" w:rsidRPr="000217DC">
              <w:rPr>
                <w:color w:val="000000" w:themeColor="text1"/>
                <w:szCs w:val="16"/>
              </w:rPr>
              <w:t>of the organisations BAU approach to Asset Management.</w:t>
            </w:r>
          </w:p>
        </w:tc>
      </w:tr>
    </w:tbl>
    <w:p w14:paraId="46AA979F" w14:textId="5CFA38B7" w:rsidR="00D072B6" w:rsidRDefault="00D072B6" w:rsidP="00014D90">
      <w:pPr>
        <w:rPr>
          <w:rFonts w:ascii="VIC" w:hAnsi="VIC"/>
          <w:bCs/>
        </w:rPr>
      </w:pPr>
    </w:p>
    <w:p w14:paraId="5A8FB34E" w14:textId="77777777" w:rsidR="00014D90" w:rsidRPr="00F66147" w:rsidRDefault="00014D90" w:rsidP="007407D9">
      <w:pPr>
        <w:pStyle w:val="Heading3"/>
        <w:pageBreakBefore/>
      </w:pPr>
      <w:r>
        <w:rPr>
          <w:noProof/>
        </w:rPr>
        <w:lastRenderedPageBreak/>
        <w:drawing>
          <wp:anchor distT="0" distB="0" distL="114300" distR="114300" simplePos="0" relativeHeight="251726848" behindDoc="1" locked="0" layoutInCell="1" allowOverlap="1" wp14:anchorId="2376A54B" wp14:editId="44601AF0">
            <wp:simplePos x="0" y="0"/>
            <wp:positionH relativeFrom="margin">
              <wp:posOffset>5344366</wp:posOffset>
            </wp:positionH>
            <wp:positionV relativeFrom="paragraph">
              <wp:posOffset>0</wp:posOffset>
            </wp:positionV>
            <wp:extent cx="786765" cy="737870"/>
            <wp:effectExtent l="0" t="0" r="0" b="5080"/>
            <wp:wrapTight wrapText="bothSides">
              <wp:wrapPolygon edited="0">
                <wp:start x="0" y="1115"/>
                <wp:lineTo x="0" y="21191"/>
                <wp:lineTo x="18828" y="21191"/>
                <wp:lineTo x="18828" y="1115"/>
                <wp:lineTo x="0" y="1115"/>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14. Operational </w:t>
      </w:r>
      <w:r>
        <w:t>i</w:t>
      </w:r>
      <w:r w:rsidRPr="00F66147">
        <w:t>ntegration</w:t>
      </w:r>
    </w:p>
    <w:p w14:paraId="55DE8DBA" w14:textId="4A4D8FEE" w:rsidR="00014D90" w:rsidRDefault="00014D90" w:rsidP="00014D90">
      <w:pPr>
        <w:rPr>
          <w:rFonts w:ascii="VIC" w:hAnsi="VIC"/>
          <w:bCs/>
        </w:rPr>
      </w:pPr>
      <w:r>
        <w:rPr>
          <w:rFonts w:ascii="VIC" w:hAnsi="VIC"/>
          <w:bCs/>
        </w:rPr>
        <w:t xml:space="preserve">The </w:t>
      </w:r>
      <w:r w:rsidRPr="00F66147">
        <w:rPr>
          <w:rFonts w:ascii="VIC" w:hAnsi="VIC"/>
          <w:bCs/>
        </w:rPr>
        <w:t xml:space="preserve">operational integration </w:t>
      </w:r>
      <w:r>
        <w:rPr>
          <w:rFonts w:ascii="VIC" w:hAnsi="VIC"/>
          <w:bCs/>
        </w:rPr>
        <w:t xml:space="preserve">of project information </w:t>
      </w:r>
      <w:r w:rsidRPr="00F66147">
        <w:rPr>
          <w:rFonts w:ascii="VIC" w:hAnsi="VIC"/>
          <w:bCs/>
        </w:rPr>
        <w:t xml:space="preserve">ensures the Department or Agency can realise the value of </w:t>
      </w:r>
      <w:r>
        <w:rPr>
          <w:rFonts w:ascii="VIC" w:hAnsi="VIC"/>
          <w:bCs/>
        </w:rPr>
        <w:t xml:space="preserve">data created in design and construction for </w:t>
      </w:r>
      <w:r w:rsidRPr="00F66147">
        <w:rPr>
          <w:rFonts w:ascii="VIC" w:hAnsi="VIC"/>
          <w:bCs/>
        </w:rPr>
        <w:t xml:space="preserve">the </w:t>
      </w:r>
      <w:r>
        <w:rPr>
          <w:rFonts w:ascii="VIC" w:hAnsi="VIC"/>
          <w:bCs/>
        </w:rPr>
        <w:t>life of the asset.</w:t>
      </w:r>
      <w:r w:rsidRPr="00F66147">
        <w:rPr>
          <w:rFonts w:ascii="VIC" w:hAnsi="VIC"/>
          <w:bCs/>
        </w:rPr>
        <w:t xml:space="preserve"> These requirements include AMAF compliance, benefits realisation, asset information, information management, and disposal</w:t>
      </w:r>
      <w:r>
        <w:rPr>
          <w:rFonts w:ascii="VIC" w:hAnsi="VIC"/>
          <w:bCs/>
        </w:rPr>
        <w:t xml:space="preserve"> - enabling</w:t>
      </w:r>
      <w:r w:rsidRPr="00F66147">
        <w:rPr>
          <w:rFonts w:ascii="VIC" w:hAnsi="VIC"/>
          <w:bCs/>
        </w:rPr>
        <w:t xml:space="preserve"> information created during delivery can be connected </w:t>
      </w:r>
      <w:r>
        <w:rPr>
          <w:rFonts w:ascii="VIC" w:hAnsi="VIC"/>
          <w:bCs/>
        </w:rPr>
        <w:t xml:space="preserve">appropriately </w:t>
      </w:r>
      <w:r w:rsidRPr="00F66147">
        <w:rPr>
          <w:rFonts w:ascii="VIC" w:hAnsi="VIC"/>
          <w:bCs/>
        </w:rPr>
        <w:t>to the necessary people, processes, technology, and systems.</w:t>
      </w:r>
    </w:p>
    <w:tbl>
      <w:tblPr>
        <w:tblStyle w:val="GridTable5Dark"/>
        <w:tblW w:w="9448" w:type="dxa"/>
        <w:tblCellMar>
          <w:top w:w="113" w:type="dxa"/>
        </w:tblCellMar>
        <w:tblLook w:val="0620" w:firstRow="1" w:lastRow="0" w:firstColumn="0" w:lastColumn="0" w:noHBand="1" w:noVBand="1"/>
      </w:tblPr>
      <w:tblGrid>
        <w:gridCol w:w="1795"/>
        <w:gridCol w:w="2551"/>
        <w:gridCol w:w="2551"/>
        <w:gridCol w:w="2551"/>
      </w:tblGrid>
      <w:tr w:rsidR="007407D9" w:rsidRPr="00F359BE" w14:paraId="300A892B" w14:textId="77777777" w:rsidTr="00F811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78E6893"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551" w:type="dxa"/>
            <w:shd w:val="clear" w:color="auto" w:fill="FFB78F" w:themeFill="accent5" w:themeFillTint="66"/>
            <w:hideMark/>
          </w:tcPr>
          <w:p w14:paraId="1D4E9D2E"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8A9FBA0" wp14:editId="1C26DE8D">
                  <wp:extent cx="324000" cy="324000"/>
                  <wp:effectExtent l="0" t="0" r="0" b="0"/>
                  <wp:docPr id="199188984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24000" cy="324000"/>
                          </a:xfrm>
                          <a:prstGeom prst="rect">
                            <a:avLst/>
                          </a:prstGeom>
                        </pic:spPr>
                      </pic:pic>
                    </a:graphicData>
                  </a:graphic>
                </wp:inline>
              </w:drawing>
            </w:r>
          </w:p>
        </w:tc>
        <w:tc>
          <w:tcPr>
            <w:tcW w:w="2551" w:type="dxa"/>
            <w:shd w:val="clear" w:color="auto" w:fill="FF9357" w:themeFill="accent5" w:themeFillTint="99"/>
            <w:hideMark/>
          </w:tcPr>
          <w:p w14:paraId="6BF0B60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A348E42" wp14:editId="6D4234F1">
                  <wp:extent cx="324000" cy="324000"/>
                  <wp:effectExtent l="0" t="0" r="0" b="0"/>
                  <wp:docPr id="199188984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24000" cy="324000"/>
                          </a:xfrm>
                          <a:prstGeom prst="rect">
                            <a:avLst/>
                          </a:prstGeom>
                        </pic:spPr>
                      </pic:pic>
                    </a:graphicData>
                  </a:graphic>
                </wp:inline>
              </w:drawing>
            </w:r>
          </w:p>
        </w:tc>
        <w:tc>
          <w:tcPr>
            <w:tcW w:w="2551" w:type="dxa"/>
            <w:hideMark/>
          </w:tcPr>
          <w:p w14:paraId="0C839C29"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1FF5FFE2" wp14:editId="3B663E2B">
                  <wp:extent cx="324000" cy="341053"/>
                  <wp:effectExtent l="0" t="0" r="0" b="1905"/>
                  <wp:docPr id="199188984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24000" cy="341053"/>
                          </a:xfrm>
                          <a:prstGeom prst="rect">
                            <a:avLst/>
                          </a:prstGeom>
                        </pic:spPr>
                      </pic:pic>
                    </a:graphicData>
                  </a:graphic>
                </wp:inline>
              </w:drawing>
            </w:r>
          </w:p>
        </w:tc>
      </w:tr>
      <w:tr w:rsidR="007407D9" w:rsidRPr="00010700" w14:paraId="41710A6E"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F3CF9E9" w14:textId="09E56FCE" w:rsidR="007407D9" w:rsidRPr="007407D9" w:rsidRDefault="000A6A3E" w:rsidP="007407D9">
            <w:pPr>
              <w:pStyle w:val="Tabletext"/>
              <w:rPr>
                <w:rFonts w:asciiTheme="majorHAnsi" w:hAnsiTheme="majorHAnsi"/>
              </w:rPr>
            </w:pPr>
            <w:r>
              <w:rPr>
                <w:rFonts w:asciiTheme="majorHAnsi" w:hAnsiTheme="majorHAnsi"/>
              </w:rPr>
              <w:t xml:space="preserve">14.1 </w:t>
            </w:r>
            <w:r w:rsidR="007407D9" w:rsidRPr="007407D9">
              <w:rPr>
                <w:rFonts w:asciiTheme="majorHAnsi" w:hAnsiTheme="majorHAnsi"/>
              </w:rPr>
              <w:t>AMAF compliance</w:t>
            </w:r>
          </w:p>
        </w:tc>
        <w:tc>
          <w:tcPr>
            <w:tcW w:w="2551" w:type="dxa"/>
            <w:shd w:val="clear" w:color="auto" w:fill="F2F2F2" w:themeFill="background1" w:themeFillShade="F2"/>
          </w:tcPr>
          <w:p w14:paraId="014C1778" w14:textId="036824F8" w:rsidR="007407D9" w:rsidRPr="00010700" w:rsidRDefault="00196928" w:rsidP="007407D9">
            <w:pPr>
              <w:pStyle w:val="Tabletext"/>
            </w:pPr>
            <w:r w:rsidRPr="0081019B">
              <w:rPr>
                <w:b/>
                <w:bCs/>
              </w:rPr>
              <w:t>14.1.1</w:t>
            </w:r>
            <w:r>
              <w:t xml:space="preserve"> </w:t>
            </w:r>
            <w:r w:rsidR="007407D9" w:rsidRPr="00F66147">
              <w:t xml:space="preserve">All devolved assets are known to the </w:t>
            </w:r>
            <w:r w:rsidR="007407D9">
              <w:t>department/a</w:t>
            </w:r>
            <w:r w:rsidR="007407D9" w:rsidRPr="00F66147">
              <w:t>gency</w:t>
            </w:r>
            <w:r w:rsidR="007407D9">
              <w:t xml:space="preserve"> and nominated asset/facilities manager/s. </w:t>
            </w:r>
          </w:p>
        </w:tc>
        <w:tc>
          <w:tcPr>
            <w:tcW w:w="2551" w:type="dxa"/>
            <w:shd w:val="clear" w:color="auto" w:fill="F2F2F2" w:themeFill="background1" w:themeFillShade="F2"/>
          </w:tcPr>
          <w:p w14:paraId="5F2D166E" w14:textId="42FE1B02" w:rsidR="007407D9" w:rsidRPr="004E5394" w:rsidRDefault="00196928" w:rsidP="007407D9">
            <w:pPr>
              <w:pStyle w:val="Tabletext"/>
            </w:pPr>
            <w:r w:rsidRPr="0081019B">
              <w:rPr>
                <w:b/>
                <w:bCs/>
              </w:rPr>
              <w:t>14.1.2</w:t>
            </w:r>
            <w:r>
              <w:t xml:space="preserve"> </w:t>
            </w:r>
            <w:r w:rsidR="007407D9">
              <w:t>The asset/facilities manager/s manages all devolved assets, and the associated asset information are readily available during project delivery.</w:t>
            </w:r>
          </w:p>
        </w:tc>
        <w:tc>
          <w:tcPr>
            <w:tcW w:w="2551" w:type="dxa"/>
            <w:shd w:val="clear" w:color="auto" w:fill="F2F2F2" w:themeFill="background1" w:themeFillShade="F2"/>
          </w:tcPr>
          <w:p w14:paraId="5FC270DF" w14:textId="6F24BC55" w:rsidR="007407D9" w:rsidRPr="004E5394" w:rsidRDefault="00196928" w:rsidP="007407D9">
            <w:pPr>
              <w:pStyle w:val="Tabletext"/>
            </w:pPr>
            <w:r w:rsidRPr="0081019B">
              <w:rPr>
                <w:b/>
                <w:bCs/>
              </w:rPr>
              <w:t>14.1.3</w:t>
            </w:r>
            <w:r>
              <w:t xml:space="preserve"> </w:t>
            </w:r>
            <w:r w:rsidR="007407D9">
              <w:t xml:space="preserve">Asset information is </w:t>
            </w:r>
            <w:r w:rsidR="007407D9" w:rsidRPr="00F66147">
              <w:t>available in real</w:t>
            </w:r>
            <w:r w:rsidR="007407D9">
              <w:t>-</w:t>
            </w:r>
            <w:r w:rsidR="007407D9" w:rsidRPr="00F66147">
              <w:t xml:space="preserve">time to the </w:t>
            </w:r>
            <w:r w:rsidR="007407D9">
              <w:t>relevant department/agency.</w:t>
            </w:r>
          </w:p>
        </w:tc>
      </w:tr>
      <w:tr w:rsidR="007407D9" w:rsidRPr="00010700" w14:paraId="72E85613"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63AFB15" w14:textId="6E582478" w:rsidR="007407D9" w:rsidRPr="007407D9" w:rsidRDefault="000A6A3E" w:rsidP="007407D9">
            <w:pPr>
              <w:pStyle w:val="Tabletext"/>
              <w:rPr>
                <w:rFonts w:asciiTheme="majorHAnsi" w:hAnsiTheme="majorHAnsi"/>
              </w:rPr>
            </w:pPr>
            <w:r>
              <w:rPr>
                <w:rFonts w:asciiTheme="majorHAnsi" w:hAnsiTheme="majorHAnsi"/>
              </w:rPr>
              <w:t xml:space="preserve">14.2 </w:t>
            </w:r>
            <w:r w:rsidR="007407D9" w:rsidRPr="007407D9">
              <w:rPr>
                <w:rFonts w:asciiTheme="majorHAnsi" w:hAnsiTheme="majorHAnsi"/>
              </w:rPr>
              <w:t>Asset information management</w:t>
            </w:r>
          </w:p>
          <w:p w14:paraId="7143EE80" w14:textId="2FBF28ED" w:rsidR="007407D9" w:rsidRPr="007407D9" w:rsidRDefault="007407D9" w:rsidP="007407D9">
            <w:pPr>
              <w:pStyle w:val="Tabletext"/>
            </w:pPr>
            <w:r w:rsidRPr="007407D9">
              <w:t>(ISO 55000 series)</w:t>
            </w:r>
          </w:p>
        </w:tc>
        <w:tc>
          <w:tcPr>
            <w:tcW w:w="2551" w:type="dxa"/>
            <w:shd w:val="clear" w:color="auto" w:fill="F2F2F2" w:themeFill="background1" w:themeFillShade="F2"/>
          </w:tcPr>
          <w:p w14:paraId="56219651" w14:textId="1B77551E" w:rsidR="007407D9" w:rsidRPr="00F66147" w:rsidRDefault="00196928" w:rsidP="007407D9">
            <w:pPr>
              <w:pStyle w:val="Tabletext"/>
            </w:pPr>
            <w:r w:rsidRPr="0081019B">
              <w:rPr>
                <w:b/>
                <w:bCs/>
              </w:rPr>
              <w:t>14.2.1</w:t>
            </w:r>
            <w:r>
              <w:t xml:space="preserve"> </w:t>
            </w:r>
            <w:r w:rsidR="007407D9">
              <w:t>The asset/facilities manager/s are accountable for a</w:t>
            </w:r>
            <w:r w:rsidR="007407D9" w:rsidRPr="00F66147">
              <w:t xml:space="preserve">ccurate asset information </w:t>
            </w:r>
            <w:r w:rsidR="007407D9">
              <w:t xml:space="preserve">management </w:t>
            </w:r>
            <w:r w:rsidR="007407D9" w:rsidRPr="00F66147">
              <w:t>to support asset refurbishments</w:t>
            </w:r>
            <w:r w:rsidR="007407D9">
              <w:t>/</w:t>
            </w:r>
            <w:r w:rsidR="007407D9" w:rsidRPr="00F66147">
              <w:t>upgrades</w:t>
            </w:r>
            <w:r w:rsidR="007407D9">
              <w:t xml:space="preserve">. </w:t>
            </w:r>
          </w:p>
        </w:tc>
        <w:tc>
          <w:tcPr>
            <w:tcW w:w="2551" w:type="dxa"/>
            <w:shd w:val="clear" w:color="auto" w:fill="F2F2F2" w:themeFill="background1" w:themeFillShade="F2"/>
          </w:tcPr>
          <w:p w14:paraId="619077F7" w14:textId="3FECB738" w:rsidR="007407D9" w:rsidRDefault="00196928" w:rsidP="007407D9">
            <w:pPr>
              <w:pStyle w:val="Tabletext"/>
            </w:pPr>
            <w:r w:rsidRPr="0081019B">
              <w:rPr>
                <w:b/>
                <w:bCs/>
              </w:rPr>
              <w:t>14.2.2</w:t>
            </w:r>
            <w:r>
              <w:t xml:space="preserve"> </w:t>
            </w:r>
            <w:r w:rsidR="007407D9" w:rsidRPr="00F66147">
              <w:t>Accurate historic</w:t>
            </w:r>
            <w:r w:rsidR="007407D9">
              <w:t>al</w:t>
            </w:r>
            <w:r w:rsidR="007407D9" w:rsidRPr="00F66147">
              <w:t xml:space="preserve"> asset information is actively linked to financial information, supporting the long-term planning of the asset</w:t>
            </w:r>
            <w:r w:rsidR="007407D9">
              <w:t>.</w:t>
            </w:r>
          </w:p>
        </w:tc>
        <w:tc>
          <w:tcPr>
            <w:tcW w:w="2551" w:type="dxa"/>
            <w:shd w:val="clear" w:color="auto" w:fill="F2F2F2" w:themeFill="background1" w:themeFillShade="F2"/>
          </w:tcPr>
          <w:p w14:paraId="7E573710" w14:textId="201C3247" w:rsidR="007407D9" w:rsidRDefault="00196928" w:rsidP="007407D9">
            <w:pPr>
              <w:pStyle w:val="Tabletext"/>
            </w:pPr>
            <w:r w:rsidRPr="0081019B">
              <w:rPr>
                <w:b/>
                <w:bCs/>
              </w:rPr>
              <w:t>14.2.3</w:t>
            </w:r>
            <w:r>
              <w:t xml:space="preserve"> </w:t>
            </w:r>
            <w:r w:rsidR="007407D9">
              <w:t>A</w:t>
            </w:r>
            <w:r w:rsidR="007407D9" w:rsidRPr="00F66147">
              <w:t>ccurate historic</w:t>
            </w:r>
            <w:r w:rsidR="007407D9">
              <w:t>al</w:t>
            </w:r>
            <w:r w:rsidR="007407D9" w:rsidRPr="00F66147">
              <w:t xml:space="preserve"> and predictive asset information</w:t>
            </w:r>
            <w:r w:rsidR="007407D9">
              <w:t xml:space="preserve"> </w:t>
            </w:r>
            <w:r w:rsidR="007407D9" w:rsidRPr="00F66147">
              <w:t>support</w:t>
            </w:r>
            <w:r w:rsidR="007407D9">
              <w:t>s</w:t>
            </w:r>
            <w:r w:rsidR="007407D9" w:rsidRPr="00F66147">
              <w:t xml:space="preserve"> </w:t>
            </w:r>
            <w:r w:rsidR="007407D9">
              <w:t>detailed</w:t>
            </w:r>
            <w:r w:rsidR="007407D9" w:rsidRPr="00F66147">
              <w:rPr>
                <w:rFonts w:eastAsia="Times New Roman" w:cstheme="majorHAnsi"/>
              </w:rPr>
              <w:t xml:space="preserve"> business decisions </w:t>
            </w:r>
            <w:r w:rsidR="007407D9" w:rsidRPr="00F66147">
              <w:t>and portfolio</w:t>
            </w:r>
            <w:r w:rsidR="007407D9">
              <w:t>-</w:t>
            </w:r>
            <w:r w:rsidR="007407D9" w:rsidRPr="00F66147">
              <w:t>wide maintenance budgets and plans.</w:t>
            </w:r>
          </w:p>
        </w:tc>
      </w:tr>
      <w:tr w:rsidR="007407D9" w:rsidRPr="00010700" w14:paraId="4431B5E7" w14:textId="77777777" w:rsidTr="00F811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21C408D" w14:textId="5CDE240F" w:rsidR="007407D9" w:rsidRPr="007407D9" w:rsidRDefault="000A6A3E" w:rsidP="007407D9">
            <w:pPr>
              <w:pStyle w:val="Tabletext"/>
              <w:rPr>
                <w:rFonts w:asciiTheme="majorHAnsi" w:hAnsiTheme="majorHAnsi" w:cs="Arial"/>
                <w:sz w:val="17"/>
                <w:szCs w:val="17"/>
              </w:rPr>
            </w:pPr>
            <w:r>
              <w:rPr>
                <w:rFonts w:asciiTheme="majorHAnsi" w:hAnsiTheme="majorHAnsi" w:cs="Arial"/>
                <w:sz w:val="17"/>
                <w:szCs w:val="17"/>
              </w:rPr>
              <w:t xml:space="preserve">14.3 </w:t>
            </w:r>
            <w:r w:rsidR="007407D9" w:rsidRPr="007407D9">
              <w:rPr>
                <w:rFonts w:asciiTheme="majorHAnsi" w:hAnsiTheme="majorHAnsi" w:cs="Arial"/>
                <w:sz w:val="17"/>
                <w:szCs w:val="17"/>
              </w:rPr>
              <w:t>Soft landings</w:t>
            </w:r>
          </w:p>
          <w:p w14:paraId="6959D0DA" w14:textId="50E52EB3" w:rsidR="007407D9" w:rsidRPr="007407D9" w:rsidRDefault="007407D9" w:rsidP="007407D9">
            <w:pPr>
              <w:pStyle w:val="Tabletext"/>
            </w:pPr>
            <w:r w:rsidRPr="007407D9">
              <w:t>(CIBSE)</w:t>
            </w:r>
          </w:p>
        </w:tc>
        <w:tc>
          <w:tcPr>
            <w:tcW w:w="2551" w:type="dxa"/>
            <w:shd w:val="clear" w:color="auto" w:fill="F2F2F2" w:themeFill="background1" w:themeFillShade="F2"/>
          </w:tcPr>
          <w:p w14:paraId="35AE2A17" w14:textId="6835F21B" w:rsidR="007407D9" w:rsidRDefault="00196928" w:rsidP="007407D9">
            <w:pPr>
              <w:pStyle w:val="Tabletext"/>
            </w:pPr>
            <w:r w:rsidRPr="0081019B">
              <w:rPr>
                <w:b/>
                <w:bCs/>
              </w:rPr>
              <w:t>14.3.1</w:t>
            </w:r>
            <w:r>
              <w:t xml:space="preserve"> </w:t>
            </w:r>
            <w:r w:rsidR="007407D9" w:rsidRPr="006D1E6E">
              <w:t>Designers and contractors are available to support occupants post occupation.</w:t>
            </w:r>
          </w:p>
        </w:tc>
        <w:tc>
          <w:tcPr>
            <w:tcW w:w="2551" w:type="dxa"/>
            <w:shd w:val="clear" w:color="auto" w:fill="F2F2F2" w:themeFill="background1" w:themeFillShade="F2"/>
          </w:tcPr>
          <w:p w14:paraId="75918799" w14:textId="7149A488" w:rsidR="007407D9" w:rsidRPr="00F66147" w:rsidRDefault="00196928" w:rsidP="007407D9">
            <w:pPr>
              <w:pStyle w:val="Tabletext"/>
            </w:pPr>
            <w:r w:rsidRPr="0081019B">
              <w:rPr>
                <w:b/>
                <w:bCs/>
              </w:rPr>
              <w:t>14.3.2</w:t>
            </w:r>
            <w:r>
              <w:t xml:space="preserve"> </w:t>
            </w:r>
            <w:r w:rsidR="007407D9" w:rsidRPr="006D1E6E">
              <w:t>Designers and contractors train and transfer asset and commissioning knowledge to occupants and asset</w:t>
            </w:r>
            <w:r w:rsidR="007407D9">
              <w:t>/</w:t>
            </w:r>
            <w:r w:rsidR="007407D9" w:rsidRPr="006D1E6E">
              <w:t>facilities managers.</w:t>
            </w:r>
          </w:p>
        </w:tc>
        <w:tc>
          <w:tcPr>
            <w:tcW w:w="2551" w:type="dxa"/>
            <w:shd w:val="clear" w:color="auto" w:fill="F2F2F2" w:themeFill="background1" w:themeFillShade="F2"/>
          </w:tcPr>
          <w:p w14:paraId="6B0BF137" w14:textId="150A54BA" w:rsidR="007407D9" w:rsidRDefault="00196928" w:rsidP="007407D9">
            <w:pPr>
              <w:pStyle w:val="Tabletext"/>
            </w:pPr>
            <w:r w:rsidRPr="0081019B">
              <w:rPr>
                <w:b/>
                <w:bCs/>
              </w:rPr>
              <w:t>14.3.3</w:t>
            </w:r>
            <w:r>
              <w:t xml:space="preserve"> </w:t>
            </w:r>
            <w:r w:rsidR="007407D9" w:rsidRPr="006D1E6E">
              <w:t>Designers and contractors provide post-occupancy evaluation and extended aftercare.</w:t>
            </w:r>
          </w:p>
        </w:tc>
      </w:tr>
      <w:tr w:rsidR="007407D9" w:rsidRPr="00010700" w14:paraId="7FEAEFB1" w14:textId="77777777" w:rsidTr="00F811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2FA66B0" w14:textId="6D638E53" w:rsidR="007407D9" w:rsidRPr="007407D9" w:rsidRDefault="000A6A3E" w:rsidP="007407D9">
            <w:pPr>
              <w:pStyle w:val="Tabletext"/>
              <w:rPr>
                <w:rFonts w:asciiTheme="majorHAnsi" w:hAnsiTheme="majorHAnsi"/>
              </w:rPr>
            </w:pPr>
            <w:r>
              <w:rPr>
                <w:rFonts w:asciiTheme="majorHAnsi" w:hAnsiTheme="majorHAnsi"/>
              </w:rPr>
              <w:t xml:space="preserve">14.4 </w:t>
            </w:r>
            <w:r w:rsidR="007407D9" w:rsidRPr="007407D9">
              <w:rPr>
                <w:rFonts w:asciiTheme="majorHAnsi" w:hAnsiTheme="majorHAnsi"/>
              </w:rPr>
              <w:t>Disposal</w:t>
            </w:r>
          </w:p>
          <w:p w14:paraId="6F9C9320" w14:textId="0B4264DA" w:rsidR="007407D9" w:rsidRPr="007407D9" w:rsidRDefault="007407D9" w:rsidP="007407D9">
            <w:pPr>
              <w:pStyle w:val="Tabletext"/>
              <w:rPr>
                <w:rFonts w:cs="Arial"/>
                <w:sz w:val="17"/>
                <w:szCs w:val="17"/>
              </w:rPr>
            </w:pPr>
            <w:r w:rsidRPr="007407D9">
              <w:t>(ISO 55000 series)</w:t>
            </w:r>
          </w:p>
        </w:tc>
        <w:tc>
          <w:tcPr>
            <w:tcW w:w="2551" w:type="dxa"/>
            <w:shd w:val="clear" w:color="auto" w:fill="F2F2F2" w:themeFill="background1" w:themeFillShade="F2"/>
          </w:tcPr>
          <w:p w14:paraId="64C51D52" w14:textId="72145E26" w:rsidR="007407D9" w:rsidRPr="006D1E6E" w:rsidRDefault="00196928" w:rsidP="007407D9">
            <w:pPr>
              <w:pStyle w:val="Tabletext"/>
            </w:pPr>
            <w:r w:rsidRPr="0081019B">
              <w:rPr>
                <w:rFonts w:eastAsia="Times New Roman" w:cstheme="majorHAnsi"/>
                <w:b/>
                <w:bCs/>
              </w:rPr>
              <w:t>14.4.1</w:t>
            </w:r>
            <w:r>
              <w:rPr>
                <w:rFonts w:eastAsia="Times New Roman" w:cstheme="majorHAnsi"/>
              </w:rPr>
              <w:t xml:space="preserve"> </w:t>
            </w:r>
            <w:r w:rsidR="007407D9">
              <w:rPr>
                <w:rFonts w:eastAsia="Times New Roman" w:cstheme="majorHAnsi"/>
              </w:rPr>
              <w:t>A</w:t>
            </w:r>
            <w:r w:rsidR="007407D9" w:rsidRPr="00702170">
              <w:rPr>
                <w:rFonts w:eastAsia="Times New Roman" w:cstheme="majorHAnsi"/>
              </w:rPr>
              <w:t>sset</w:t>
            </w:r>
            <w:r w:rsidR="007407D9" w:rsidRPr="00702170" w:rsidDel="00685553">
              <w:rPr>
                <w:rFonts w:eastAsia="Times New Roman" w:cstheme="majorHAnsi"/>
              </w:rPr>
              <w:t xml:space="preserve"> </w:t>
            </w:r>
            <w:r w:rsidR="007407D9" w:rsidRPr="00702170">
              <w:rPr>
                <w:rFonts w:eastAsia="Times New Roman" w:cstheme="majorHAnsi"/>
              </w:rPr>
              <w:t>health and performance history is</w:t>
            </w:r>
            <w:r w:rsidR="007407D9">
              <w:rPr>
                <w:rFonts w:eastAsia="Times New Roman" w:cstheme="majorHAnsi"/>
              </w:rPr>
              <w:t xml:space="preserve"> </w:t>
            </w:r>
            <w:r w:rsidR="007407D9" w:rsidRPr="00702170">
              <w:rPr>
                <w:rFonts w:eastAsia="Times New Roman" w:cstheme="majorHAnsi"/>
              </w:rPr>
              <w:t>monitored to inform decommissioning and disposal strategies. Asset information is</w:t>
            </w:r>
            <w:r w:rsidR="007407D9" w:rsidRPr="00702170">
              <w:t xml:space="preserve"> updated </w:t>
            </w:r>
            <w:r w:rsidR="007407D9">
              <w:t xml:space="preserve">in relevant systems </w:t>
            </w:r>
            <w:r w:rsidR="007407D9" w:rsidRPr="00702170">
              <w:t>after disposal.</w:t>
            </w:r>
          </w:p>
        </w:tc>
        <w:tc>
          <w:tcPr>
            <w:tcW w:w="2551" w:type="dxa"/>
            <w:shd w:val="clear" w:color="auto" w:fill="F2F2F2" w:themeFill="background1" w:themeFillShade="F2"/>
          </w:tcPr>
          <w:p w14:paraId="7902C5CD" w14:textId="1E993035" w:rsidR="007407D9" w:rsidRPr="006D1E6E" w:rsidRDefault="00196928" w:rsidP="007407D9">
            <w:pPr>
              <w:pStyle w:val="Tabletext"/>
            </w:pPr>
            <w:r w:rsidRPr="0081019B">
              <w:rPr>
                <w:b/>
                <w:bCs/>
              </w:rPr>
              <w:t>14.4.2</w:t>
            </w:r>
            <w:r>
              <w:t xml:space="preserve"> </w:t>
            </w:r>
            <w:r w:rsidR="007407D9">
              <w:t xml:space="preserve">The asset/facilities </w:t>
            </w:r>
            <w:r w:rsidR="007407D9" w:rsidRPr="00026814">
              <w:t xml:space="preserve">manager/s </w:t>
            </w:r>
            <w:r w:rsidR="007407D9">
              <w:t xml:space="preserve">has systems to </w:t>
            </w:r>
            <w:r w:rsidR="007407D9" w:rsidRPr="00026814">
              <w:t>visualise</w:t>
            </w:r>
            <w:r w:rsidR="007407D9">
              <w:t xml:space="preserve"> </w:t>
            </w:r>
            <w:r w:rsidR="007407D9" w:rsidRPr="00026814">
              <w:t>and</w:t>
            </w:r>
            <w:r w:rsidR="007407D9">
              <w:t xml:space="preserve"> summarise accurate </w:t>
            </w:r>
            <w:r w:rsidR="007407D9" w:rsidRPr="00026814">
              <w:t>asset information, health</w:t>
            </w:r>
            <w:r w:rsidR="007407D9">
              <w:t>,</w:t>
            </w:r>
            <w:r w:rsidR="007407D9" w:rsidRPr="00026814">
              <w:t xml:space="preserve"> and performance history.</w:t>
            </w:r>
          </w:p>
        </w:tc>
        <w:tc>
          <w:tcPr>
            <w:tcW w:w="2551" w:type="dxa"/>
            <w:shd w:val="clear" w:color="auto" w:fill="F2F2F2" w:themeFill="background1" w:themeFillShade="F2"/>
          </w:tcPr>
          <w:p w14:paraId="7A6B42B4" w14:textId="0FD6DF22" w:rsidR="007407D9" w:rsidRPr="006D1E6E" w:rsidRDefault="00196928" w:rsidP="007407D9">
            <w:pPr>
              <w:pStyle w:val="Tabletext"/>
            </w:pPr>
            <w:r w:rsidRPr="0081019B">
              <w:rPr>
                <w:b/>
                <w:bCs/>
              </w:rPr>
              <w:t>14.4.3</w:t>
            </w:r>
            <w:r>
              <w:t xml:space="preserve"> </w:t>
            </w:r>
            <w:r w:rsidR="007407D9">
              <w:t>A</w:t>
            </w:r>
            <w:r w:rsidR="007407D9" w:rsidRPr="00F66147">
              <w:t xml:space="preserve">t </w:t>
            </w:r>
            <w:r w:rsidR="007407D9">
              <w:t xml:space="preserve">all lifecycle </w:t>
            </w:r>
            <w:r w:rsidR="007407D9" w:rsidRPr="00F66147">
              <w:t>stage</w:t>
            </w:r>
            <w:r w:rsidR="007407D9">
              <w:t xml:space="preserve">s, asset information is </w:t>
            </w:r>
            <w:r w:rsidR="007407D9" w:rsidRPr="00F66147">
              <w:t>optimis</w:t>
            </w:r>
            <w:r w:rsidR="007407D9">
              <w:t>ed considering</w:t>
            </w:r>
            <w:r w:rsidR="007407D9" w:rsidRPr="00F66147">
              <w:t xml:space="preserve"> </w:t>
            </w:r>
            <w:r w:rsidR="007407D9">
              <w:t>d</w:t>
            </w:r>
            <w:r w:rsidR="007407D9" w:rsidRPr="00F66147">
              <w:t>ecommissioning and disposal cost</w:t>
            </w:r>
            <w:r w:rsidR="007407D9">
              <w:t>s</w:t>
            </w:r>
            <w:r w:rsidR="007407D9" w:rsidRPr="00F66147">
              <w:t>, risks, and residual value</w:t>
            </w:r>
            <w:r w:rsidR="007407D9">
              <w:t>.</w:t>
            </w:r>
          </w:p>
        </w:tc>
      </w:tr>
    </w:tbl>
    <w:p w14:paraId="1C977E32" w14:textId="77777777" w:rsidR="007407D9" w:rsidRDefault="007407D9" w:rsidP="00014D90">
      <w:pPr>
        <w:rPr>
          <w:rFonts w:ascii="VIC" w:hAnsi="VIC"/>
          <w:bCs/>
        </w:rPr>
      </w:pPr>
    </w:p>
    <w:p w14:paraId="1292640A" w14:textId="6EE7A50B" w:rsidR="00014D90" w:rsidRDefault="00014D90" w:rsidP="00AF6567"/>
    <w:p w14:paraId="47B38CC9" w14:textId="77777777" w:rsidR="004A28AA" w:rsidRDefault="004A28AA" w:rsidP="00AF6567"/>
    <w:p w14:paraId="3BFFB590" w14:textId="77777777" w:rsidR="00014D90" w:rsidRPr="00F66147" w:rsidRDefault="00014D90" w:rsidP="00014D90">
      <w:pPr>
        <w:pStyle w:val="Heading1numbered"/>
        <w:rPr>
          <w:rFonts w:ascii="VIC" w:hAnsi="VIC"/>
        </w:rPr>
      </w:pPr>
      <w:bookmarkStart w:id="53" w:name="_Toc75244820"/>
      <w:bookmarkStart w:id="54" w:name="_Toc78355569"/>
      <w:bookmarkStart w:id="55" w:name="_Toc81816925"/>
      <w:bookmarkStart w:id="56" w:name="_Toc81831139"/>
      <w:r w:rsidRPr="00F66147">
        <w:rPr>
          <w:rFonts w:ascii="VIC" w:hAnsi="VIC"/>
        </w:rPr>
        <w:lastRenderedPageBreak/>
        <w:t>References</w:t>
      </w:r>
      <w:bookmarkEnd w:id="53"/>
      <w:bookmarkEnd w:id="54"/>
      <w:bookmarkEnd w:id="55"/>
      <w:bookmarkEnd w:id="56"/>
    </w:p>
    <w:tbl>
      <w:tblPr>
        <w:tblStyle w:val="Texttable"/>
        <w:tblW w:w="0" w:type="auto"/>
        <w:tblLayout w:type="fixed"/>
        <w:tblLook w:val="0680" w:firstRow="0" w:lastRow="0" w:firstColumn="1" w:lastColumn="0" w:noHBand="1" w:noVBand="1"/>
      </w:tblPr>
      <w:tblGrid>
        <w:gridCol w:w="3686"/>
        <w:gridCol w:w="5340"/>
      </w:tblGrid>
      <w:tr w:rsidR="00014D90" w:rsidRPr="00F75974" w14:paraId="45036C9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BE533DF" w14:textId="77777777" w:rsidR="00014D90" w:rsidRPr="00061D10" w:rsidRDefault="00014D90" w:rsidP="00061D10">
            <w:pPr>
              <w:pStyle w:val="Tabletext"/>
            </w:pPr>
            <w:r w:rsidRPr="00061D10">
              <w:t>Asset Management Accountability Framework (AMAF)</w:t>
            </w:r>
          </w:p>
        </w:tc>
        <w:tc>
          <w:tcPr>
            <w:tcW w:w="5340" w:type="dxa"/>
          </w:tcPr>
          <w:p w14:paraId="0303D4B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0" w:history="1">
              <w:r w:rsidRPr="00061D10">
                <w:rPr>
                  <w:rStyle w:val="Hyperlink"/>
                </w:rPr>
                <w:t>https://www.dtf.vic.gov.au/infrastructure-investment/asset-management-accountability-framework</w:t>
              </w:r>
            </w:hyperlink>
            <w:r w:rsidRPr="00061D10">
              <w:t xml:space="preserve"> </w:t>
            </w:r>
          </w:p>
        </w:tc>
      </w:tr>
      <w:tr w:rsidR="00014D90" w:rsidRPr="00F75974" w14:paraId="07482F84"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F6A5C24" w14:textId="77777777" w:rsidR="00014D90" w:rsidRPr="00061D10" w:rsidRDefault="00014D90" w:rsidP="00061D10">
            <w:pPr>
              <w:pStyle w:val="Tabletext"/>
            </w:pPr>
            <w:r w:rsidRPr="00061D10">
              <w:t xml:space="preserve">Asset management </w:t>
            </w:r>
            <w:r w:rsidRPr="00061D10">
              <w:br/>
              <w:t>(ISO55000 series)</w:t>
            </w:r>
          </w:p>
        </w:tc>
        <w:tc>
          <w:tcPr>
            <w:tcW w:w="5340" w:type="dxa"/>
          </w:tcPr>
          <w:p w14:paraId="1E5D95CA"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1" w:history="1">
              <w:r w:rsidRPr="00061D10">
                <w:rPr>
                  <w:rStyle w:val="Hyperlink"/>
                </w:rPr>
                <w:t>https://www.iso.org/standard/55088.html</w:t>
              </w:r>
            </w:hyperlink>
            <w:r w:rsidRPr="00061D10">
              <w:rPr>
                <w:rStyle w:val="Hyperlink"/>
                <w:color w:val="auto"/>
              </w:rPr>
              <w:t xml:space="preserve"> </w:t>
            </w:r>
          </w:p>
        </w:tc>
      </w:tr>
      <w:tr w:rsidR="00014D90" w:rsidRPr="00F75974" w14:paraId="284427A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539937" w14:textId="77777777" w:rsidR="00014D90" w:rsidRPr="00061D10" w:rsidRDefault="00014D90" w:rsidP="00061D10">
            <w:pPr>
              <w:pStyle w:val="Tabletext"/>
            </w:pPr>
            <w:r w:rsidRPr="00061D10">
              <w:t>BIM Level 2 Benefits Measurement Methodology Report</w:t>
            </w:r>
          </w:p>
        </w:tc>
        <w:tc>
          <w:tcPr>
            <w:tcW w:w="5340" w:type="dxa"/>
          </w:tcPr>
          <w:p w14:paraId="5D29D10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2" w:history="1">
              <w:r w:rsidRPr="00061D10">
                <w:rPr>
                  <w:rStyle w:val="Hyperlink"/>
                </w:rPr>
                <w:t>https://www.cdbb.cam.ac.uk/news/2018JuneBIMBenefits</w:t>
              </w:r>
            </w:hyperlink>
          </w:p>
        </w:tc>
      </w:tr>
      <w:tr w:rsidR="00014D90" w:rsidRPr="00F75974" w14:paraId="2F31DBC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9B1D0B0" w14:textId="77777777" w:rsidR="00014D90" w:rsidRPr="00061D10" w:rsidRDefault="00014D90" w:rsidP="00061D10">
            <w:pPr>
              <w:pStyle w:val="Tabletext"/>
            </w:pPr>
            <w:r w:rsidRPr="00061D10">
              <w:t>Chartered Institution of Building Services Engineers (CIBSE) - Soft Landings 2015</w:t>
            </w:r>
          </w:p>
        </w:tc>
        <w:tc>
          <w:tcPr>
            <w:tcW w:w="5340" w:type="dxa"/>
          </w:tcPr>
          <w:p w14:paraId="159FD16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3" w:history="1">
              <w:r w:rsidRPr="00061D10">
                <w:rPr>
                  <w:rStyle w:val="Hyperlink"/>
                </w:rPr>
                <w:t>https://www.cibse.org/networks/regions/australia-new-zealand/anz-regional-news/anz-regional-news-archive/the-soft-landing-framework-australia-new-zealand-m</w:t>
              </w:r>
            </w:hyperlink>
            <w:r w:rsidRPr="00061D10">
              <w:rPr>
                <w:rStyle w:val="Hyperlink"/>
                <w:color w:val="auto"/>
              </w:rPr>
              <w:t xml:space="preserve"> </w:t>
            </w:r>
          </w:p>
        </w:tc>
      </w:tr>
      <w:tr w:rsidR="00014D90" w:rsidRPr="00F75974" w14:paraId="0F06FC70"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6C915F8" w14:textId="77777777" w:rsidR="00014D90" w:rsidRPr="00061D10" w:rsidRDefault="00014D90" w:rsidP="00061D10">
            <w:pPr>
              <w:pStyle w:val="Tabletext"/>
            </w:pPr>
            <w:r w:rsidRPr="00061D10">
              <w:t xml:space="preserve">International Standards for Information Management when using Building Information Modelling </w:t>
            </w:r>
            <w:r w:rsidRPr="00061D10">
              <w:br/>
              <w:t>(ISO 19650)</w:t>
            </w:r>
          </w:p>
        </w:tc>
        <w:tc>
          <w:tcPr>
            <w:tcW w:w="5340" w:type="dxa"/>
          </w:tcPr>
          <w:p w14:paraId="0B5C992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ISO 19650 Part 1, Part 2, Part 3, and Part 5.</w:t>
            </w:r>
          </w:p>
          <w:p w14:paraId="3F788EB1" w14:textId="4D69FD48"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 xml:space="preserve">VPS </w:t>
            </w:r>
            <w:r w:rsidR="00061D10" w:rsidRPr="00061D10">
              <w:rPr>
                <w:b/>
                <w:bCs/>
              </w:rPr>
              <w:t>access</w:t>
            </w:r>
            <w:r w:rsidRPr="00061D10">
              <w:t xml:space="preserve">: </w:t>
            </w:r>
            <w:hyperlink r:id="rId64" w:history="1">
              <w:r w:rsidRPr="00061D10">
                <w:rPr>
                  <w:rStyle w:val="Hyperlink"/>
                </w:rPr>
                <w:t>http://www.opv.vic.gov.au/Victorian-Chief-Engineer/Victorian-Digital-Asset-Stra</w:t>
              </w:r>
              <w:bookmarkStart w:id="57" w:name="_Hlt75446445"/>
              <w:bookmarkStart w:id="58" w:name="_Hlt75446446"/>
              <w:r w:rsidRPr="00061D10">
                <w:rPr>
                  <w:rStyle w:val="Hyperlink"/>
                </w:rPr>
                <w:t>t</w:t>
              </w:r>
              <w:bookmarkEnd w:id="57"/>
              <w:bookmarkEnd w:id="58"/>
              <w:r w:rsidRPr="00061D10">
                <w:rPr>
                  <w:rStyle w:val="Hyperlink"/>
                </w:rPr>
                <w:t>egy/VDAS-Resources/VDAS-access-to-international-standards</w:t>
              </w:r>
            </w:hyperlink>
            <w:r w:rsidRPr="00061D10">
              <w:rPr>
                <w:rStyle w:val="Hyperlink"/>
              </w:rPr>
              <w:t xml:space="preserve"> </w:t>
            </w:r>
          </w:p>
        </w:tc>
      </w:tr>
      <w:tr w:rsidR="00014D90" w:rsidRPr="00F75974" w14:paraId="36527B5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A0F09E4" w14:textId="77777777" w:rsidR="00014D90" w:rsidRPr="00061D10" w:rsidRDefault="00014D90" w:rsidP="00061D10">
            <w:pPr>
              <w:pStyle w:val="Tabletext"/>
            </w:pPr>
            <w:r w:rsidRPr="00061D10">
              <w:t xml:space="preserve">Information and documentation — Records management  </w:t>
            </w:r>
            <w:r w:rsidRPr="00061D10">
              <w:br/>
              <w:t>(ISO 15489-1:2016)</w:t>
            </w:r>
          </w:p>
        </w:tc>
        <w:tc>
          <w:tcPr>
            <w:tcW w:w="5340" w:type="dxa"/>
          </w:tcPr>
          <w:p w14:paraId="4DFB21F4"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5" w:history="1">
              <w:r w:rsidRPr="00061D10">
                <w:rPr>
                  <w:rStyle w:val="Hyperlink"/>
                </w:rPr>
                <w:t>https://www.iso.org/standard/62542.html</w:t>
              </w:r>
            </w:hyperlink>
            <w:r w:rsidRPr="00061D10">
              <w:rPr>
                <w:rStyle w:val="Hyperlink"/>
              </w:rPr>
              <w:t xml:space="preserve"> </w:t>
            </w:r>
          </w:p>
        </w:tc>
      </w:tr>
      <w:tr w:rsidR="00014D90" w:rsidRPr="00F75974" w14:paraId="3F015EBC"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5526916" w14:textId="77777777" w:rsidR="00014D90" w:rsidRPr="00061D10" w:rsidRDefault="00014D90" w:rsidP="00061D10">
            <w:pPr>
              <w:pStyle w:val="Tabletext"/>
            </w:pPr>
            <w:r w:rsidRPr="00061D10">
              <w:t>Investment Lifecycle and High Value High Risk (HVHR) Guidelines</w:t>
            </w:r>
            <w:r w:rsidRPr="00061D10">
              <w:rPr>
                <w:rFonts w:ascii="Calibri" w:hAnsi="Calibri" w:cs="Calibri"/>
              </w:rPr>
              <w:t> </w:t>
            </w:r>
          </w:p>
        </w:tc>
        <w:tc>
          <w:tcPr>
            <w:tcW w:w="5340" w:type="dxa"/>
          </w:tcPr>
          <w:p w14:paraId="1596387A" w14:textId="6729F521"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hyperlink r:id="rId66" w:history="1">
              <w:r w:rsidR="00061D10" w:rsidRPr="0071323A">
                <w:rPr>
                  <w:rStyle w:val="Hyperlink"/>
                </w:rPr>
                <w:t>https://www.dtf.vic.gov.au/infrastructure-investment/investment-lifecycle-and-high-value-and-high-risk-guidelines</w:t>
              </w:r>
            </w:hyperlink>
          </w:p>
        </w:tc>
      </w:tr>
      <w:tr w:rsidR="00014D90" w:rsidRPr="00F75974" w14:paraId="605BA01E"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29C37E7" w14:textId="77777777" w:rsidR="00014D90" w:rsidRPr="00061D10" w:rsidRDefault="00014D90" w:rsidP="00061D10">
            <w:pPr>
              <w:pStyle w:val="Tabletext"/>
            </w:pPr>
            <w:r w:rsidRPr="00061D10">
              <w:t>National Digital Twin Programme</w:t>
            </w:r>
          </w:p>
          <w:p w14:paraId="2E195815" w14:textId="77777777" w:rsidR="00014D90" w:rsidRPr="00061D10" w:rsidRDefault="00014D90" w:rsidP="00061D10">
            <w:pPr>
              <w:pStyle w:val="Tabletext"/>
            </w:pPr>
            <w:r w:rsidRPr="00061D10">
              <w:t>(Centre for Digital Built Britain, 2021)</w:t>
            </w:r>
          </w:p>
        </w:tc>
        <w:tc>
          <w:tcPr>
            <w:tcW w:w="5340" w:type="dxa"/>
          </w:tcPr>
          <w:p w14:paraId="1D54FC31"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7" w:history="1">
              <w:r w:rsidRPr="00061D10">
                <w:rPr>
                  <w:rStyle w:val="Hyperlink"/>
                </w:rPr>
                <w:t>https://www.cdbb.cam.ac.uk/what-we-do/national-digital-twin-programme</w:t>
              </w:r>
            </w:hyperlink>
          </w:p>
        </w:tc>
      </w:tr>
      <w:tr w:rsidR="00014D90" w:rsidRPr="00F75974" w14:paraId="4ED89FEA"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61A8135" w14:textId="77777777" w:rsidR="00014D90" w:rsidRPr="00061D10" w:rsidRDefault="00014D90" w:rsidP="00061D10">
            <w:pPr>
              <w:pStyle w:val="Tabletext"/>
            </w:pPr>
            <w:r w:rsidRPr="00061D10">
              <w:t>Project Development and Due Diligence (PDDD) Guidelines</w:t>
            </w:r>
          </w:p>
        </w:tc>
        <w:tc>
          <w:tcPr>
            <w:tcW w:w="5340" w:type="dxa"/>
          </w:tcPr>
          <w:p w14:paraId="31DB8DB8" w14:textId="16B76E0E"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8" w:history="1">
              <w:r w:rsidRPr="00061D10">
                <w:rPr>
                  <w:rStyle w:val="Hyperlink"/>
                </w:rPr>
                <w:t>https://www.dtf.vic.gov.au/investment-lifecycle-and-high-value-high-risk-guidelines/stage-1-business-case</w:t>
              </w:r>
            </w:hyperlink>
          </w:p>
        </w:tc>
      </w:tr>
      <w:tr w:rsidR="00014D90" w:rsidRPr="00F75974" w14:paraId="67221067"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677BA634" w14:textId="77777777" w:rsidR="00014D90" w:rsidRPr="00061D10" w:rsidRDefault="00014D90" w:rsidP="00061D10">
            <w:pPr>
              <w:pStyle w:val="Tabletext"/>
            </w:pPr>
            <w:r w:rsidRPr="00061D10">
              <w:t>Project Profile Model (PPM)</w:t>
            </w:r>
            <w:r w:rsidRPr="00061D10">
              <w:rPr>
                <w:rFonts w:ascii="Calibri" w:hAnsi="Calibri" w:cs="Calibri"/>
              </w:rPr>
              <w:t> </w:t>
            </w:r>
          </w:p>
        </w:tc>
        <w:tc>
          <w:tcPr>
            <w:tcW w:w="5340" w:type="dxa"/>
          </w:tcPr>
          <w:p w14:paraId="0DA3FCB3" w14:textId="1FD326C2"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69" w:tgtFrame="_blank" w:history="1">
              <w:r w:rsidR="00061D10">
                <w:rPr>
                  <w:rStyle w:val="Hyperlink"/>
                </w:rPr>
                <w:t>http://www.dtf.vic.gov.au/Publications/Investment-planning-and-evaluation-publications/Gateway/ Gatewayproject-profile-model-form</w:t>
              </w:r>
            </w:hyperlink>
          </w:p>
        </w:tc>
      </w:tr>
      <w:tr w:rsidR="00014D90" w:rsidRPr="00F75974" w14:paraId="68469A71"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0DC3429" w14:textId="77777777" w:rsidR="00014D90" w:rsidRPr="00061D10" w:rsidRDefault="00014D90" w:rsidP="00061D10">
            <w:pPr>
              <w:pStyle w:val="Tabletext"/>
            </w:pPr>
            <w:r w:rsidRPr="00061D10">
              <w:t>Risk, Time, Cost and Contingency (RTCC) Guidelines</w:t>
            </w:r>
          </w:p>
        </w:tc>
        <w:tc>
          <w:tcPr>
            <w:tcW w:w="5340" w:type="dxa"/>
          </w:tcPr>
          <w:p w14:paraId="3AC9BC39"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t>TBD</w:t>
            </w:r>
          </w:p>
        </w:tc>
      </w:tr>
      <w:tr w:rsidR="00014D90" w:rsidRPr="00F75974" w14:paraId="5FEFA2A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9FC2AE" w14:textId="77777777" w:rsidR="00014D90" w:rsidRPr="00061D10" w:rsidRDefault="00014D90" w:rsidP="00061D10">
            <w:pPr>
              <w:pStyle w:val="Tabletext"/>
            </w:pPr>
            <w:r w:rsidRPr="00061D10">
              <w:t>Victorian Digital Asset Strategy (VDAS)</w:t>
            </w:r>
          </w:p>
        </w:tc>
        <w:tc>
          <w:tcPr>
            <w:tcW w:w="5340" w:type="dxa"/>
          </w:tcPr>
          <w:p w14:paraId="46FC810D" w14:textId="5034AEAD"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r w:rsidRPr="00061D10">
              <w:rPr>
                <w:rStyle w:val="Hyperlink"/>
              </w:rPr>
              <w:t>http://www.opv.vic.gov.au/Victorian-Chief-Engineer/Victorian-Digital-Asset-Strategy</w:t>
            </w:r>
          </w:p>
        </w:tc>
      </w:tr>
      <w:tr w:rsidR="00014D90" w:rsidRPr="00F75974" w14:paraId="449738C2"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074056E3" w14:textId="77777777" w:rsidR="00014D90" w:rsidRPr="00061D10" w:rsidRDefault="00014D90" w:rsidP="00061D10">
            <w:pPr>
              <w:pStyle w:val="Tabletext"/>
            </w:pPr>
            <w:r w:rsidRPr="00061D10">
              <w:t>Victorian Government Resource Management Framework</w:t>
            </w:r>
            <w:r w:rsidRPr="00061D10">
              <w:rPr>
                <w:rFonts w:ascii="Calibri" w:hAnsi="Calibri" w:cs="Calibri"/>
              </w:rPr>
              <w:t> </w:t>
            </w:r>
            <w:r w:rsidRPr="00061D10">
              <w:t>(RMF)</w:t>
            </w:r>
            <w:r w:rsidRPr="00061D10">
              <w:rPr>
                <w:rFonts w:ascii="Calibri" w:hAnsi="Calibri" w:cs="Calibri"/>
              </w:rPr>
              <w:t> </w:t>
            </w:r>
          </w:p>
        </w:tc>
        <w:tc>
          <w:tcPr>
            <w:tcW w:w="5340" w:type="dxa"/>
          </w:tcPr>
          <w:p w14:paraId="4A51F0FF" w14:textId="03C37B49"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70" w:tgtFrame="_blank" w:history="1">
              <w:r w:rsidRPr="00061D10">
                <w:rPr>
                  <w:rStyle w:val="Hyperlink"/>
                </w:rPr>
                <w:t>https://www.dtf.vic.gov.au/planning-budgeting-and-financial-reporting-frameworks/resource-management-framework</w:t>
              </w:r>
            </w:hyperlink>
            <w:r w:rsidR="00061D10">
              <w:rPr>
                <w:rStyle w:val="Hyperlink"/>
                <w:color w:val="auto"/>
              </w:rPr>
              <w:t xml:space="preserve"> </w:t>
            </w:r>
          </w:p>
        </w:tc>
      </w:tr>
      <w:tr w:rsidR="00014D90" w:rsidRPr="00F75974" w14:paraId="605A893F"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869474F" w14:textId="77777777" w:rsidR="00014D90" w:rsidRPr="00061D10" w:rsidRDefault="00014D90" w:rsidP="00061D10">
            <w:pPr>
              <w:pStyle w:val="Tabletext"/>
            </w:pPr>
            <w:r w:rsidRPr="00061D10">
              <w:t xml:space="preserve">Victorian protective data security standards - </w:t>
            </w:r>
          </w:p>
        </w:tc>
        <w:tc>
          <w:tcPr>
            <w:tcW w:w="5340" w:type="dxa"/>
          </w:tcPr>
          <w:p w14:paraId="79E1A3EC" w14:textId="6293A53F"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rStyle w:val="Hyperlink"/>
                <w:color w:val="auto"/>
              </w:rPr>
            </w:pPr>
            <w:r w:rsidRPr="00061D10">
              <w:t>Source:</w:t>
            </w:r>
            <w:r w:rsidR="00061D10">
              <w:rPr>
                <w:rFonts w:ascii="Calibri" w:hAnsi="Calibri" w:cs="Calibri"/>
              </w:rPr>
              <w:t xml:space="preserve"> </w:t>
            </w:r>
            <w:r w:rsidRPr="00061D10">
              <w:rPr>
                <w:rStyle w:val="Hyperlink"/>
              </w:rPr>
              <w:t>https://ovic.vic.gov.au/data-protection/standards/</w:t>
            </w:r>
          </w:p>
        </w:tc>
      </w:tr>
    </w:tbl>
    <w:p w14:paraId="622E21D3" w14:textId="77777777" w:rsidR="00014D90" w:rsidRPr="00F66147" w:rsidRDefault="00014D90" w:rsidP="00061D10">
      <w:pPr>
        <w:pStyle w:val="Heading1numbered"/>
        <w:pageBreakBefore/>
        <w:rPr>
          <w:rFonts w:ascii="VIC" w:hAnsi="VIC"/>
        </w:rPr>
      </w:pPr>
      <w:bookmarkStart w:id="59" w:name="_Toc75244821"/>
      <w:bookmarkStart w:id="60" w:name="_Toc78355570"/>
      <w:bookmarkStart w:id="61" w:name="_Toc81816926"/>
      <w:bookmarkStart w:id="62" w:name="_Toc81831140"/>
      <w:r w:rsidRPr="00F66147">
        <w:rPr>
          <w:rFonts w:ascii="VIC" w:hAnsi="VIC"/>
        </w:rPr>
        <w:lastRenderedPageBreak/>
        <w:t>Glossary</w:t>
      </w:r>
      <w:bookmarkEnd w:id="59"/>
      <w:bookmarkEnd w:id="60"/>
      <w:bookmarkEnd w:id="61"/>
      <w:bookmarkEnd w:id="62"/>
    </w:p>
    <w:p w14:paraId="56BAC2A6" w14:textId="3F90ABA6" w:rsidR="00014D90" w:rsidRDefault="00014D90" w:rsidP="00014D90">
      <w:r w:rsidRPr="00F66147">
        <w:rPr>
          <w:rFonts w:ascii="VIC" w:hAnsi="VIC"/>
        </w:rPr>
        <w:t>For a full list of definitions</w:t>
      </w:r>
      <w:r>
        <w:rPr>
          <w:rFonts w:ascii="VIC" w:hAnsi="VIC"/>
        </w:rPr>
        <w:t>,</w:t>
      </w:r>
      <w:r w:rsidRPr="00F66147">
        <w:rPr>
          <w:rFonts w:ascii="VIC" w:hAnsi="VIC"/>
        </w:rPr>
        <w:t xml:space="preserve"> please refer to the VDAS</w:t>
      </w:r>
      <w:r w:rsidR="00894F91">
        <w:rPr>
          <w:rFonts w:ascii="VIC" w:hAnsi="VIC"/>
        </w:rPr>
        <w:t xml:space="preserve"> – </w:t>
      </w:r>
      <w:r w:rsidR="00894F91" w:rsidRPr="00894F91">
        <w:rPr>
          <w:rStyle w:val="Hyperlink"/>
        </w:rPr>
        <w:t>http://www.opv.vic.gov.au/Victorian-Chief-Engineer/Victorian-Digital-Asset-Strategy</w:t>
      </w:r>
      <w:r w:rsidRPr="00F66147">
        <w:rPr>
          <w:rFonts w:ascii="VIC" w:hAnsi="VIC"/>
        </w:rPr>
        <w:t>.</w:t>
      </w:r>
    </w:p>
    <w:tbl>
      <w:tblPr>
        <w:tblStyle w:val="Texttable"/>
        <w:tblW w:w="0" w:type="auto"/>
        <w:tblLayout w:type="fixed"/>
        <w:tblLook w:val="06A0" w:firstRow="1" w:lastRow="0" w:firstColumn="1" w:lastColumn="0" w:noHBand="1" w:noVBand="1"/>
      </w:tblPr>
      <w:tblGrid>
        <w:gridCol w:w="1418"/>
        <w:gridCol w:w="7608"/>
      </w:tblGrid>
      <w:tr w:rsidR="00894F91" w:rsidRPr="00894F91" w14:paraId="3EA98CD6" w14:textId="77777777" w:rsidTr="00894F9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tcPr>
          <w:p w14:paraId="0AE640CE" w14:textId="77777777" w:rsidR="00894F91" w:rsidRPr="00894F91" w:rsidRDefault="00894F91" w:rsidP="00014D90">
            <w:pPr>
              <w:spacing w:before="0"/>
              <w:rPr>
                <w:rFonts w:ascii="VIC" w:hAnsi="VIC"/>
                <w:b w:val="0"/>
                <w:color w:val="000000" w:themeColor="text1"/>
                <w:sz w:val="4"/>
                <w:szCs w:val="4"/>
              </w:rPr>
            </w:pPr>
          </w:p>
        </w:tc>
        <w:tc>
          <w:tcPr>
            <w:tcW w:w="7608" w:type="dxa"/>
          </w:tcPr>
          <w:p w14:paraId="3E50D93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sz w:val="4"/>
                <w:szCs w:val="4"/>
              </w:rPr>
            </w:pPr>
          </w:p>
        </w:tc>
      </w:tr>
      <w:tr w:rsidR="00014D90" w:rsidRPr="00160DD8" w14:paraId="619DC25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5CA4992" w14:textId="77777777" w:rsidR="00014D90" w:rsidRPr="00F66147" w:rsidRDefault="00014D90" w:rsidP="00014D90">
            <w:pPr>
              <w:spacing w:before="0"/>
              <w:rPr>
                <w:rFonts w:ascii="VIC" w:hAnsi="VIC"/>
                <w:b/>
                <w:color w:val="000000" w:themeColor="text1"/>
                <w:sz w:val="16"/>
                <w:szCs w:val="16"/>
              </w:rPr>
            </w:pPr>
            <w:r w:rsidRPr="00F66147">
              <w:rPr>
                <w:rFonts w:ascii="VIC" w:hAnsi="VIC"/>
                <w:b/>
                <w:color w:val="000000" w:themeColor="text1"/>
                <w:sz w:val="16"/>
                <w:szCs w:val="16"/>
              </w:rPr>
              <w:t>Asset</w:t>
            </w:r>
          </w:p>
        </w:tc>
        <w:tc>
          <w:tcPr>
            <w:tcW w:w="7608" w:type="dxa"/>
          </w:tcPr>
          <w:p w14:paraId="4C755C2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 xml:space="preserve">Defined as an ‘item, thing or entity that has potential or actual value to an organisation’. Assets can be tangible or intangible through physical and non-physical (digital) assets. Data and information </w:t>
            </w:r>
            <w:r>
              <w:t>are</w:t>
            </w:r>
            <w:r w:rsidRPr="00F66147">
              <w:t xml:space="preserve"> considered a digital asset.</w:t>
            </w:r>
          </w:p>
          <w:p w14:paraId="4D5C1BA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ISO 55000.</w:t>
            </w:r>
          </w:p>
        </w:tc>
      </w:tr>
      <w:tr w:rsidR="00014D90" w:rsidRPr="00160DD8" w14:paraId="51DA904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003E2681" w14:textId="042D5BB7" w:rsidR="00014D90" w:rsidRPr="00061D10" w:rsidRDefault="00014D90" w:rsidP="00014D90">
            <w:pPr>
              <w:spacing w:before="0"/>
              <w:rPr>
                <w:rFonts w:ascii="VIC" w:hAnsi="VIC"/>
                <w:b/>
                <w:sz w:val="16"/>
                <w:szCs w:val="16"/>
              </w:rPr>
            </w:pPr>
            <w:r w:rsidRPr="00F66147">
              <w:rPr>
                <w:rFonts w:ascii="VIC" w:hAnsi="VIC"/>
                <w:b/>
                <w:sz w:val="16"/>
                <w:szCs w:val="16"/>
              </w:rPr>
              <w:t xml:space="preserve">Building </w:t>
            </w:r>
            <w:r w:rsidR="00061D10" w:rsidRPr="00F66147">
              <w:rPr>
                <w:rFonts w:ascii="VIC" w:hAnsi="VIC"/>
                <w:b/>
                <w:sz w:val="16"/>
                <w:szCs w:val="16"/>
              </w:rPr>
              <w:t xml:space="preserve">information modelling </w:t>
            </w:r>
            <w:r w:rsidRPr="00F66147">
              <w:rPr>
                <w:rFonts w:ascii="VIC" w:hAnsi="VIC"/>
                <w:b/>
                <w:sz w:val="16"/>
                <w:szCs w:val="16"/>
              </w:rPr>
              <w:t>(BIM)</w:t>
            </w:r>
          </w:p>
        </w:tc>
        <w:tc>
          <w:tcPr>
            <w:tcW w:w="7608" w:type="dxa"/>
          </w:tcPr>
          <w:p w14:paraId="6B57DC0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Use of a shared digital representation of a built or to be built asset to facilitate design, construction, and operation processes to form a reliable basis for decisions.</w:t>
            </w:r>
          </w:p>
          <w:p w14:paraId="24A10F7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 xml:space="preserve">Source: </w:t>
            </w:r>
            <w:r w:rsidRPr="003D4ACC">
              <w:rPr>
                <w:rFonts w:ascii="VIC" w:hAnsi="VIC"/>
                <w:i/>
                <w:color w:val="000000" w:themeColor="text1"/>
                <w:szCs w:val="16"/>
              </w:rPr>
              <w:t>ISO 19650-1: 2018</w:t>
            </w:r>
          </w:p>
        </w:tc>
      </w:tr>
      <w:tr w:rsidR="00014D90" w:rsidRPr="00160DD8" w14:paraId="25882F4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8DD19E1" w14:textId="6097CE6B" w:rsidR="00014D90" w:rsidRPr="00F66147" w:rsidRDefault="00014D90" w:rsidP="00014D90">
            <w:pPr>
              <w:spacing w:before="0"/>
              <w:rPr>
                <w:rFonts w:ascii="VIC" w:hAnsi="VIC"/>
                <w:b/>
                <w:sz w:val="16"/>
                <w:szCs w:val="16"/>
              </w:rPr>
            </w:pPr>
            <w:r w:rsidRPr="00F66147">
              <w:rPr>
                <w:rFonts w:ascii="VIC" w:hAnsi="VIC"/>
                <w:b/>
                <w:sz w:val="16"/>
                <w:szCs w:val="16"/>
              </w:rPr>
              <w:t xml:space="preserve">Data </w:t>
            </w:r>
          </w:p>
        </w:tc>
        <w:tc>
          <w:tcPr>
            <w:tcW w:w="7608" w:type="dxa"/>
          </w:tcPr>
          <w:p w14:paraId="6536A7C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Information represented in a manner suitable for automatic processing.</w:t>
            </w:r>
          </w:p>
          <w:p w14:paraId="7CCF4B5D"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701-01-11.</w:t>
            </w:r>
          </w:p>
          <w:p w14:paraId="378B395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Reinterpretable representation of information in a formalised manner suitable for communication, interpretation, or processing. Information can be processed by human or automatic means. Also known as digital information.</w:t>
            </w:r>
          </w:p>
          <w:p w14:paraId="73231FCF"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ISO/IEC 2382-1.</w:t>
            </w:r>
          </w:p>
        </w:tc>
      </w:tr>
      <w:tr w:rsidR="00014D90" w:rsidRPr="00160DD8" w14:paraId="02B44C5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748B7469" w14:textId="671D5FAC" w:rsidR="00014D90" w:rsidRPr="00F66147" w:rsidRDefault="00014D90" w:rsidP="00014D90">
            <w:pPr>
              <w:spacing w:before="0"/>
              <w:rPr>
                <w:rFonts w:ascii="VIC" w:hAnsi="VIC"/>
                <w:b/>
                <w:bCs/>
                <w:sz w:val="16"/>
                <w:szCs w:val="16"/>
              </w:rPr>
            </w:pPr>
            <w:r w:rsidRPr="00E56619">
              <w:rPr>
                <w:rFonts w:ascii="VIC" w:hAnsi="VIC"/>
                <w:b/>
                <w:sz w:val="16"/>
                <w:szCs w:val="16"/>
              </w:rPr>
              <w:t xml:space="preserve">Delivery </w:t>
            </w:r>
            <w:r w:rsidR="00894F91" w:rsidRPr="00E56619">
              <w:rPr>
                <w:rFonts w:ascii="VIC" w:hAnsi="VIC"/>
                <w:b/>
                <w:sz w:val="16"/>
                <w:szCs w:val="16"/>
              </w:rPr>
              <w:t>team</w:t>
            </w:r>
          </w:p>
        </w:tc>
        <w:tc>
          <w:tcPr>
            <w:tcW w:w="7608" w:type="dxa"/>
          </w:tcPr>
          <w:p w14:paraId="24FDDF60"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Lead appointed party and their appointed parties</w:t>
            </w:r>
            <w:r>
              <w:rPr>
                <w:rFonts w:ascii="VIC" w:hAnsi="VIC"/>
                <w:szCs w:val="16"/>
              </w:rPr>
              <w:t>.</w:t>
            </w:r>
          </w:p>
          <w:p w14:paraId="3A6F29D6"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any size, from one person carrying out all the necessary functions through to complex, multi-layered task teams. The size and structure of each delivery team are in response to the scale and complexity of the asset management or project delivery activities.</w:t>
            </w:r>
          </w:p>
          <w:p w14:paraId="55A4C6EA"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Multiple delivery teams can be appointed simultaneously and/or sequentially in connection with a single asset or project, in response to the scale and complexity of the asset management or project delivery activities. A delivery team can consist of multiple task teams from within the lead appointed party’s organisation and any appointed parties.</w:t>
            </w:r>
          </w:p>
          <w:p w14:paraId="2D6FE67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assembled by the appointing party rather than the lead appointed party.</w:t>
            </w:r>
          </w:p>
          <w:p w14:paraId="38E9F6F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i/>
                <w:color w:val="000000" w:themeColor="text1"/>
                <w:szCs w:val="16"/>
              </w:rPr>
              <w:t>Source: ISO 19650-1: 2018</w:t>
            </w:r>
          </w:p>
        </w:tc>
      </w:tr>
      <w:tr w:rsidR="00014D90" w:rsidRPr="00160DD8" w14:paraId="14DF99D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9E204BE" w14:textId="43614E31" w:rsidR="00014D90" w:rsidRPr="00E56619" w:rsidRDefault="00014D90" w:rsidP="00014D90">
            <w:pPr>
              <w:spacing w:before="0"/>
              <w:rPr>
                <w:rFonts w:ascii="VIC" w:hAnsi="VIC"/>
                <w:b/>
                <w:sz w:val="16"/>
                <w:szCs w:val="16"/>
              </w:rPr>
            </w:pPr>
            <w:r>
              <w:rPr>
                <w:rFonts w:ascii="VIC" w:hAnsi="VIC"/>
                <w:b/>
                <w:sz w:val="16"/>
                <w:szCs w:val="16"/>
              </w:rPr>
              <w:t xml:space="preserve">Digital </w:t>
            </w:r>
            <w:r w:rsidR="00894F91">
              <w:rPr>
                <w:rFonts w:ascii="VIC" w:hAnsi="VIC"/>
                <w:b/>
                <w:sz w:val="16"/>
                <w:szCs w:val="16"/>
              </w:rPr>
              <w:t>asset</w:t>
            </w:r>
          </w:p>
        </w:tc>
        <w:tc>
          <w:tcPr>
            <w:tcW w:w="7608" w:type="dxa"/>
          </w:tcPr>
          <w:p w14:paraId="4EDCC404" w14:textId="4306FACA" w:rsidR="00014D90" w:rsidRPr="00576F2F"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76F2F">
              <w:rPr>
                <w:rFonts w:ascii="VIC" w:hAnsi="VIC"/>
                <w:szCs w:val="16"/>
              </w:rPr>
              <w:t xml:space="preserve">In the context of this Policy a </w:t>
            </w:r>
            <w:r w:rsidR="00894F91" w:rsidRPr="00576F2F">
              <w:rPr>
                <w:rFonts w:ascii="VIC" w:hAnsi="VIC"/>
                <w:szCs w:val="16"/>
              </w:rPr>
              <w:t xml:space="preserve">digital asset </w:t>
            </w:r>
            <w:r w:rsidRPr="00576F2F">
              <w:rPr>
                <w:rFonts w:ascii="VIC" w:hAnsi="VIC"/>
                <w:szCs w:val="16"/>
              </w:rPr>
              <w:t>refers to the digital information required to plan and deliver an infrastructure project and/or operate and maintain the associated built assets. Digital assets developed throughout the course of delivering a project are immensely valuable and should be captured and used to better manage and operate assets at the conclusion of a project or for the purposes of continuous improvement on other projects.</w:t>
            </w:r>
          </w:p>
          <w:p w14:paraId="0658B9E1" w14:textId="2408F493" w:rsidR="00014D90" w:rsidRPr="00D83A9B"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iCs/>
                <w:szCs w:val="16"/>
              </w:rPr>
            </w:pPr>
            <w:r w:rsidRPr="00D83A9B">
              <w:rPr>
                <w:rFonts w:ascii="VIC" w:hAnsi="VIC"/>
                <w:i/>
                <w:iCs/>
                <w:szCs w:val="16"/>
              </w:rPr>
              <w:t xml:space="preserve">Source: Digital </w:t>
            </w:r>
            <w:r w:rsidR="00894F91" w:rsidRPr="00D83A9B">
              <w:rPr>
                <w:rFonts w:ascii="VIC" w:hAnsi="VIC"/>
                <w:i/>
                <w:iCs/>
                <w:szCs w:val="16"/>
              </w:rPr>
              <w:t>Asset Policy</w:t>
            </w:r>
          </w:p>
        </w:tc>
      </w:tr>
      <w:tr w:rsidR="00014D90" w:rsidRPr="00160DD8" w14:paraId="3B54BA3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11DDAA5" w14:textId="77777777" w:rsidR="00014D90" w:rsidRPr="00F66147" w:rsidRDefault="00014D90" w:rsidP="00014D90">
            <w:pPr>
              <w:spacing w:before="0"/>
              <w:rPr>
                <w:rFonts w:ascii="VIC" w:hAnsi="VIC"/>
                <w:b/>
                <w:sz w:val="16"/>
                <w:szCs w:val="16"/>
              </w:rPr>
            </w:pPr>
            <w:r w:rsidRPr="00F66147">
              <w:rPr>
                <w:rFonts w:ascii="VIC" w:hAnsi="VIC"/>
                <w:b/>
                <w:sz w:val="16"/>
                <w:szCs w:val="16"/>
              </w:rPr>
              <w:lastRenderedPageBreak/>
              <w:t xml:space="preserve">Digital Engineering </w:t>
            </w:r>
          </w:p>
        </w:tc>
        <w:tc>
          <w:tcPr>
            <w:tcW w:w="7608" w:type="dxa"/>
          </w:tcPr>
          <w:p w14:paraId="5159CA5A"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A contemporary and collaborative approach to working on assets allowing for a faster and more efficient approach to delivering projects and managing physical assets. It is a convergence of emerging technologies such as BIM, GIS, and other related systems for deriving better businesses, projects, and asset management outcomes. Digital engineering enables a collaborative way of working using digital processes to enable more productive methods of planning, designing, constructing, operating, and maintaining assets through their life cycle. The core elements of digital engineering include a standardised classification system, open data format, object-based models, spatially located data, and common data environment across all asset phases.</w:t>
            </w:r>
          </w:p>
          <w:p w14:paraId="7CB4B37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Victorian Digital Asset Strategy</w:t>
            </w:r>
          </w:p>
        </w:tc>
      </w:tr>
      <w:tr w:rsidR="00014D90" w:rsidRPr="00160DD8" w14:paraId="165401D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3C797507" w14:textId="77777777" w:rsidR="00014D90" w:rsidRPr="00F66147" w:rsidRDefault="00014D90" w:rsidP="00014D90">
            <w:pPr>
              <w:spacing w:before="0"/>
              <w:rPr>
                <w:rFonts w:ascii="VIC" w:hAnsi="VIC"/>
                <w:b/>
                <w:bCs/>
                <w:sz w:val="16"/>
                <w:szCs w:val="16"/>
              </w:rPr>
            </w:pPr>
            <w:r>
              <w:rPr>
                <w:rFonts w:ascii="VIC" w:hAnsi="VIC"/>
                <w:b/>
                <w:bCs/>
                <w:sz w:val="16"/>
                <w:szCs w:val="16"/>
              </w:rPr>
              <w:t>High Value High Risk (HVHR)</w:t>
            </w:r>
          </w:p>
        </w:tc>
        <w:tc>
          <w:tcPr>
            <w:tcW w:w="7608" w:type="dxa"/>
          </w:tcPr>
          <w:p w14:paraId="1A8B503B" w14:textId="77777777" w:rsidR="00014D90" w:rsidRPr="005F1809"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Mandatory requirements exist for High Value High Risk (HVHR) projects. These requirements are detailed in the DTF HVHR Project Assurance Framework which comprises a series of project assurance checks and processes to increase the likelihood that such projects achieve their stated benefits and will be delivered successfully, on time and to budget.  </w:t>
            </w:r>
          </w:p>
          <w:p w14:paraId="6D91B43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To determine whether a project should be subject to the HVHR project assurance framework the DTF Project Profile Model (PPM) is used to assign a risk assessment grade based on the intrinsic characteristics and complexity of a proposed project. Projects that exceed the set risk and value thresholds are classified HVHR and are required to comply with more rigorous processes. </w:t>
            </w:r>
          </w:p>
          <w:p w14:paraId="09BC429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i/>
                <w:color w:val="000000" w:themeColor="text1"/>
                <w:szCs w:val="16"/>
              </w:rPr>
              <w:t xml:space="preserve">Source: </w:t>
            </w:r>
            <w:r w:rsidRPr="00477763">
              <w:rPr>
                <w:rFonts w:ascii="VIC" w:hAnsi="VIC"/>
                <w:i/>
                <w:color w:val="000000" w:themeColor="text1"/>
                <w:szCs w:val="16"/>
              </w:rPr>
              <w:t>RTCC Guidelines May 2021</w:t>
            </w:r>
          </w:p>
        </w:tc>
      </w:tr>
      <w:tr w:rsidR="00014D90" w:rsidRPr="00160DD8" w14:paraId="32284923"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383E0A5" w14:textId="0FB613D3" w:rsidR="00014D90" w:rsidRPr="00061D10" w:rsidRDefault="00014D90" w:rsidP="00014D90">
            <w:pPr>
              <w:spacing w:before="0"/>
              <w:rPr>
                <w:rFonts w:ascii="VIC" w:hAnsi="VIC"/>
                <w:b/>
                <w:sz w:val="16"/>
                <w:szCs w:val="16"/>
              </w:rPr>
            </w:pPr>
            <w:r w:rsidRPr="00F66147">
              <w:rPr>
                <w:rFonts w:ascii="VIC" w:hAnsi="VIC"/>
                <w:b/>
                <w:sz w:val="16"/>
                <w:szCs w:val="16"/>
              </w:rPr>
              <w:t xml:space="preserve">Information management </w:t>
            </w:r>
          </w:p>
        </w:tc>
        <w:tc>
          <w:tcPr>
            <w:tcW w:w="7608" w:type="dxa"/>
          </w:tcPr>
          <w:p w14:paraId="454DD11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Specification for what, when, how and for whom information is to be produced.</w:t>
            </w:r>
          </w:p>
          <w:p w14:paraId="555B2D3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 19650-1: 2018</w:t>
            </w:r>
          </w:p>
          <w:p w14:paraId="25E2198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Information Management (IM) is the process by which an organisation collects, structures, stores, uses, and shares its data to perform its core business across asset lifecycle activities. In the construction and infrastructure sector, IM is enabled by the application of the UK BIM Framework and supports wider digital transformation approaches (data analytics, data science, Internet of Things, Artificial Intelligence/ Machine Learning applications). Together, these approaches improve the quality, availability, and timeliness of the information available to organisations – facilitating more efficient and effective decisions and investments across the asset lifecycle.</w:t>
            </w:r>
          </w:p>
          <w:p w14:paraId="6DFA30A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eastAsia="VIC" w:hAnsi="VIC" w:cs="VIC"/>
                <w:i/>
                <w:szCs w:val="16"/>
              </w:rPr>
              <w:t>Source: Centre for Digital Built Britain (CDBB)</w:t>
            </w:r>
          </w:p>
        </w:tc>
      </w:tr>
      <w:tr w:rsidR="00014D90" w:rsidRPr="00160DD8" w14:paraId="324638D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8A837A" w14:textId="12BD4655" w:rsidR="00014D90" w:rsidRPr="00F660F8" w:rsidRDefault="00014D90" w:rsidP="00014D90">
            <w:pPr>
              <w:spacing w:before="0"/>
              <w:rPr>
                <w:rFonts w:ascii="VIC" w:hAnsi="VIC"/>
                <w:color w:val="000000" w:themeColor="text1"/>
                <w:sz w:val="16"/>
                <w:szCs w:val="16"/>
              </w:rPr>
            </w:pPr>
            <w:r w:rsidRPr="00E56619">
              <w:rPr>
                <w:rFonts w:ascii="VIC" w:hAnsi="VIC"/>
                <w:b/>
                <w:sz w:val="16"/>
                <w:szCs w:val="16"/>
              </w:rPr>
              <w:t>Key Business Decisions</w:t>
            </w:r>
            <w:r w:rsidR="00BE2EB0">
              <w:rPr>
                <w:rFonts w:ascii="VIC" w:hAnsi="VIC"/>
                <w:b/>
                <w:sz w:val="16"/>
                <w:szCs w:val="16"/>
              </w:rPr>
              <w:t>/</w:t>
            </w:r>
            <w:r w:rsidR="00061D10">
              <w:rPr>
                <w:rFonts w:ascii="VIC" w:hAnsi="VIC"/>
                <w:b/>
                <w:sz w:val="16"/>
                <w:szCs w:val="16"/>
              </w:rPr>
              <w:t xml:space="preserve">Key decision points </w:t>
            </w:r>
          </w:p>
        </w:tc>
        <w:tc>
          <w:tcPr>
            <w:tcW w:w="7608" w:type="dxa"/>
          </w:tcPr>
          <w:p w14:paraId="32E2CF44" w14:textId="5DDB2AAF"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color w:val="000000" w:themeColor="text1"/>
                <w:szCs w:val="16"/>
              </w:rPr>
              <w:t xml:space="preserve">During the asset life cycle, a point in time, when a decision crucial to the direction or viability of the asset is made. During a project, these </w:t>
            </w:r>
            <w:r w:rsidR="00061D10">
              <w:rPr>
                <w:rFonts w:ascii="VIC" w:hAnsi="VIC"/>
                <w:color w:val="000000" w:themeColor="text1"/>
                <w:szCs w:val="16"/>
              </w:rPr>
              <w:t xml:space="preserve">key decision points </w:t>
            </w:r>
            <w:r w:rsidRPr="00F660F8">
              <w:rPr>
                <w:rFonts w:ascii="VIC" w:hAnsi="VIC"/>
                <w:color w:val="000000" w:themeColor="text1"/>
                <w:szCs w:val="16"/>
              </w:rPr>
              <w:t>generally align with project stages.</w:t>
            </w:r>
          </w:p>
          <w:p w14:paraId="4236256A" w14:textId="77777777"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i/>
                <w:szCs w:val="16"/>
              </w:rPr>
              <w:t>Source: ISO 19650-1: 2018</w:t>
            </w:r>
          </w:p>
        </w:tc>
      </w:tr>
      <w:tr w:rsidR="00014D90" w:rsidRPr="00160DD8" w14:paraId="24299D9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AFE4D37" w14:textId="77777777" w:rsidR="00014D90" w:rsidRPr="00F66147" w:rsidRDefault="00014D90" w:rsidP="00014D90">
            <w:pPr>
              <w:spacing w:before="0"/>
              <w:rPr>
                <w:rFonts w:ascii="VIC" w:hAnsi="VIC"/>
                <w:b/>
                <w:color w:val="000000" w:themeColor="text1"/>
                <w:sz w:val="16"/>
                <w:szCs w:val="16"/>
              </w:rPr>
            </w:pPr>
            <w:r>
              <w:rPr>
                <w:rFonts w:ascii="VIC" w:hAnsi="VIC"/>
                <w:b/>
                <w:bCs/>
                <w:color w:val="000000" w:themeColor="text1"/>
                <w:sz w:val="16"/>
                <w:szCs w:val="16"/>
              </w:rPr>
              <w:t>Exchange Information Requirements (EIR)</w:t>
            </w:r>
          </w:p>
        </w:tc>
        <w:tc>
          <w:tcPr>
            <w:tcW w:w="7608" w:type="dxa"/>
          </w:tcPr>
          <w:p w14:paraId="18E5260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I</w:t>
            </w:r>
            <w:r w:rsidRPr="0070269D">
              <w:t>nformation requirements in relation to an appointment</w:t>
            </w:r>
            <w:r>
              <w:t>.</w:t>
            </w:r>
          </w:p>
          <w:p w14:paraId="29F0955D" w14:textId="77777777" w:rsidR="00014D90" w:rsidRPr="0073440B"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EIR set out managerial, commercial, and technical aspects of producing project information.</w:t>
            </w:r>
            <w:r>
              <w:t xml:space="preserve"> </w:t>
            </w:r>
            <w:r w:rsidRPr="0073440B">
              <w:t>The managerial and commercial aspects should include the information standard and the production methods and procedures to be implemented by the delivery team.</w:t>
            </w:r>
          </w:p>
          <w:p w14:paraId="0D9EDAD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The technical aspects of the EIR should specify those detailed pieces of information needed to answer the PIR. These requirements should be expressed in such a way that they can be incorporated into project-related appointments. EIR should normally align with trigger events representing the completion of some or all project stages.</w:t>
            </w:r>
          </w:p>
          <w:p w14:paraId="223D491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F66147">
              <w:rPr>
                <w:i/>
              </w:rPr>
              <w:t>Source: ISO 19650-</w:t>
            </w:r>
            <w:r>
              <w:rPr>
                <w:i/>
              </w:rPr>
              <w:t>1</w:t>
            </w:r>
            <w:r w:rsidRPr="00F66147">
              <w:rPr>
                <w:i/>
              </w:rPr>
              <w:t>: 2018</w:t>
            </w:r>
          </w:p>
        </w:tc>
      </w:tr>
      <w:tr w:rsidR="00014D90" w:rsidRPr="00160DD8" w14:paraId="7201EBB4"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B8EB5F0"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lastRenderedPageBreak/>
              <w:t>Appointing party</w:t>
            </w:r>
          </w:p>
        </w:tc>
        <w:tc>
          <w:tcPr>
            <w:tcW w:w="7608" w:type="dxa"/>
          </w:tcPr>
          <w:p w14:paraId="5CE6B87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P</w:t>
            </w:r>
            <w:r w:rsidRPr="00D353A5">
              <w:t>rovider of information</w:t>
            </w:r>
            <w:r>
              <w:t xml:space="preserve"> </w:t>
            </w:r>
            <w:r w:rsidRPr="00D353A5">
              <w:t>concerning works, goods, or services</w:t>
            </w:r>
            <w:r>
              <w:t>.</w:t>
            </w:r>
          </w:p>
          <w:p w14:paraId="1A3F85E0"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D10AA8">
              <w:t>The appointing party should understand what information is required concerning their asset(s) or project(s) to support their organi</w:t>
            </w:r>
            <w:r>
              <w:t>s</w:t>
            </w:r>
            <w:r w:rsidRPr="00D10AA8">
              <w:t>ational or project objectives. These requirements can come from their own organi</w:t>
            </w:r>
            <w:r>
              <w:t>s</w:t>
            </w:r>
            <w:r w:rsidRPr="00D10AA8">
              <w:t>ation or interested external parties. The appointing party should be able to express these requirements to other organi</w:t>
            </w:r>
            <w:r>
              <w:t>s</w:t>
            </w:r>
            <w:r w:rsidRPr="00D10AA8">
              <w:t>ations and individuals that have to know them to either specify or inform their work.</w:t>
            </w:r>
          </w:p>
          <w:p w14:paraId="11FF9149" w14:textId="77777777" w:rsidR="00014D90" w:rsidRPr="00D10AA8"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14094">
              <w:t>In some countries</w:t>
            </w:r>
            <w:r>
              <w:t>,</w:t>
            </w:r>
            <w:r w:rsidRPr="00F14094">
              <w:t xml:space="preserve"> the appointing party can be termed client, owner, or employer but the appointing party is not limited to these functions.</w:t>
            </w:r>
          </w:p>
          <w:p w14:paraId="147545C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D10AA8">
              <w:rPr>
                <w:i/>
              </w:rPr>
              <w:t>Source: ISO 19650-1: 2018</w:t>
            </w:r>
          </w:p>
        </w:tc>
      </w:tr>
      <w:tr w:rsidR="00014D90" w:rsidRPr="00160DD8" w14:paraId="2AB5DA2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BC5C7D"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t>Lead appointed party</w:t>
            </w:r>
          </w:p>
        </w:tc>
        <w:tc>
          <w:tcPr>
            <w:tcW w:w="7608" w:type="dxa"/>
          </w:tcPr>
          <w:p w14:paraId="2B350A3E"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1D2904">
              <w:t>A lead appointed party should be identified for each delivery team</w:t>
            </w:r>
          </w:p>
          <w:p w14:paraId="2CD6B66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7C56">
              <w:t xml:space="preserve">The relevant </w:t>
            </w:r>
            <w:r>
              <w:t xml:space="preserve">Appointing Party </w:t>
            </w:r>
            <w:r w:rsidRPr="00F67C56">
              <w:t>information requirements should be issued to each prospective lead appointed party as part of the procurement process. This also applies when work instructions are issued by one part of an organi</w:t>
            </w:r>
            <w:r>
              <w:t>s</w:t>
            </w:r>
            <w:r w:rsidRPr="00F67C56">
              <w:t>ation to another part of the same organi</w:t>
            </w:r>
            <w:r>
              <w:t>s</w:t>
            </w:r>
            <w:r w:rsidRPr="00F67C56">
              <w:t>ation. A response to each requirement should be prepared by the prospective lead appointed party and reviewed by the appointing party before appointment. The response to the information requirements is then managed and developed by each lead appointed party and included in the plan for their asset management or project delivery activities. Information is managed and delivered by each lead appointed party and accepted by the party specifying the requirements.</w:t>
            </w:r>
          </w:p>
          <w:p w14:paraId="44206B01"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bCs/>
              </w:rPr>
            </w:pPr>
            <w:r w:rsidRPr="00D10AA8">
              <w:rPr>
                <w:i/>
              </w:rPr>
              <w:t>Source: ISO 19650-1: 2018</w:t>
            </w:r>
          </w:p>
        </w:tc>
      </w:tr>
      <w:tr w:rsidR="00014D90" w:rsidRPr="00160DD8" w14:paraId="6E3A456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D80083B" w14:textId="77777777" w:rsidR="00014D90" w:rsidRPr="000A62F5" w:rsidRDefault="00014D90" w:rsidP="00014D90">
            <w:pPr>
              <w:spacing w:before="0"/>
              <w:rPr>
                <w:rFonts w:ascii="VIC" w:hAnsi="VIC"/>
                <w:b/>
                <w:bCs/>
                <w:color w:val="000000" w:themeColor="text1"/>
                <w:sz w:val="16"/>
                <w:szCs w:val="16"/>
              </w:rPr>
            </w:pPr>
            <w:r w:rsidRPr="00BC06F7">
              <w:rPr>
                <w:rFonts w:ascii="VIC" w:hAnsi="VIC"/>
                <w:b/>
                <w:bCs/>
                <w:sz w:val="16"/>
                <w:szCs w:val="16"/>
              </w:rPr>
              <w:t xml:space="preserve">Meta-data </w:t>
            </w:r>
          </w:p>
        </w:tc>
        <w:tc>
          <w:tcPr>
            <w:tcW w:w="7608" w:type="dxa"/>
          </w:tcPr>
          <w:p w14:paraId="53C87A07"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2E1904">
              <w:t>Metadata for recordkeeping refers to descriptive information about the content, context, structure, and management of records.</w:t>
            </w:r>
          </w:p>
          <w:p w14:paraId="4CFE3A08"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t>It can be created, captured, and managed automatically by a piece of software or system, manually by a person, or by using a combined approach. Metadata about records may be held across a number of different systems within an agency, including recordkeeping and/or business systems.</w:t>
            </w:r>
          </w:p>
          <w:p w14:paraId="5005166D"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rPr>
                <w:i/>
              </w:rPr>
              <w:t>Source: https://prov.vic.gov.au/recordkeeping-government/a-z-topics/metadata</w:t>
            </w:r>
          </w:p>
        </w:tc>
      </w:tr>
      <w:tr w:rsidR="00014D90" w:rsidRPr="00160DD8" w14:paraId="652024D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C85C9FA" w14:textId="77777777" w:rsidR="00014D90" w:rsidRPr="00F66147" w:rsidRDefault="00014D90" w:rsidP="00014D90">
            <w:pPr>
              <w:spacing w:before="0"/>
              <w:rPr>
                <w:rFonts w:ascii="VIC" w:hAnsi="VIC"/>
                <w:b/>
                <w:bCs/>
                <w:color w:val="000000" w:themeColor="text1"/>
                <w:sz w:val="16"/>
                <w:szCs w:val="16"/>
              </w:rPr>
            </w:pPr>
            <w:r>
              <w:rPr>
                <w:rFonts w:ascii="VIC" w:hAnsi="VIC"/>
                <w:b/>
                <w:bCs/>
                <w:color w:val="000000" w:themeColor="text1"/>
                <w:sz w:val="16"/>
                <w:szCs w:val="16"/>
              </w:rPr>
              <w:t>Trigger Events</w:t>
            </w:r>
          </w:p>
        </w:tc>
        <w:tc>
          <w:tcPr>
            <w:tcW w:w="7608" w:type="dxa"/>
          </w:tcPr>
          <w:p w14:paraId="43A246F9"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Pr>
                <w:rFonts w:eastAsia="VIC"/>
              </w:rPr>
              <w:t>T</w:t>
            </w:r>
            <w:r w:rsidRPr="00F71FF5">
              <w:rPr>
                <w:rFonts w:eastAsia="VIC"/>
              </w:rPr>
              <w:t>rigger events</w:t>
            </w:r>
            <w:r>
              <w:rPr>
                <w:rFonts w:eastAsia="VIC"/>
              </w:rPr>
              <w:t xml:space="preserve"> can involve asset interventions </w:t>
            </w:r>
            <w:r w:rsidRPr="00F71FF5">
              <w:rPr>
                <w:rFonts w:eastAsia="VIC"/>
              </w:rPr>
              <w:t>that are</w:t>
            </w:r>
            <w:r>
              <w:rPr>
                <w:rFonts w:eastAsia="VIC"/>
              </w:rPr>
              <w:t>:</w:t>
            </w:r>
            <w:r w:rsidRPr="00F71FF5">
              <w:rPr>
                <w:rFonts w:eastAsia="VIC"/>
              </w:rPr>
              <w:t xml:space="preserve"> </w:t>
            </w:r>
          </w:p>
          <w:p w14:paraId="43899F6A" w14:textId="77777777" w:rsidR="00014D90" w:rsidRPr="00061D1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061D10">
              <w:rPr>
                <w:rFonts w:eastAsia="VIC"/>
              </w:rPr>
              <w:t>foreseen and scheduled in advance; or</w:t>
            </w:r>
          </w:p>
          <w:p w14:paraId="11B58100" w14:textId="77777777" w:rsidR="00014D9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 xml:space="preserve">not scheduled in advance or cannot be foreseen. </w:t>
            </w:r>
          </w:p>
          <w:p w14:paraId="7B228828" w14:textId="77777777" w:rsidR="00014D90" w:rsidRPr="00C6068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These two types of trigger event</w:t>
            </w:r>
            <w:r>
              <w:rPr>
                <w:rFonts w:eastAsia="VIC"/>
              </w:rPr>
              <w:t>s</w:t>
            </w:r>
            <w:r w:rsidRPr="00C60687">
              <w:rPr>
                <w:rFonts w:eastAsia="VIC"/>
              </w:rPr>
              <w:t xml:space="preserve"> differ </w:t>
            </w:r>
            <w:r>
              <w:rPr>
                <w:rFonts w:eastAsia="VIC"/>
              </w:rPr>
              <w:t>when the preparatory activities of identifying and appointing the Lead Appointed Party can occur</w:t>
            </w:r>
            <w:r w:rsidRPr="00C60687">
              <w:rPr>
                <w:rFonts w:eastAsia="VIC"/>
              </w:rPr>
              <w:t>.</w:t>
            </w:r>
          </w:p>
          <w:p w14:paraId="76CE5858"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iCs/>
                <w:color w:val="000000" w:themeColor="text1"/>
              </w:rPr>
            </w:pPr>
            <w:r w:rsidRPr="00061D10">
              <w:rPr>
                <w:i/>
                <w:iCs/>
              </w:rPr>
              <w:t>Source: ISO 19650-3: 2020</w:t>
            </w:r>
          </w:p>
        </w:tc>
      </w:tr>
    </w:tbl>
    <w:p w14:paraId="3207DA89" w14:textId="77777777" w:rsidR="00014D90" w:rsidRPr="00F66147" w:rsidRDefault="00014D90" w:rsidP="00061D10">
      <w:pPr>
        <w:pStyle w:val="Heading1numbered"/>
        <w:pageBreakBefore/>
      </w:pPr>
      <w:bookmarkStart w:id="63" w:name="_Toc78355571"/>
      <w:bookmarkStart w:id="64" w:name="_Toc81816927"/>
      <w:bookmarkStart w:id="65" w:name="_Toc81831141"/>
      <w:r w:rsidRPr="00061D10">
        <w:lastRenderedPageBreak/>
        <w:t>Acronyms</w:t>
      </w:r>
      <w:bookmarkEnd w:id="63"/>
      <w:bookmarkEnd w:id="64"/>
      <w:bookmarkEnd w:id="65"/>
      <w:r w:rsidRPr="00F66147">
        <w:t xml:space="preserve"> </w:t>
      </w:r>
    </w:p>
    <w:tbl>
      <w:tblPr>
        <w:tblStyle w:val="Texttable"/>
        <w:tblW w:w="0" w:type="auto"/>
        <w:tblLayout w:type="fixed"/>
        <w:tblLook w:val="06A0" w:firstRow="1" w:lastRow="0" w:firstColumn="1" w:lastColumn="0" w:noHBand="1" w:noVBand="1"/>
      </w:tblPr>
      <w:tblGrid>
        <w:gridCol w:w="993"/>
        <w:gridCol w:w="8033"/>
      </w:tblGrid>
      <w:tr w:rsidR="00894F91" w:rsidRPr="00894F91" w14:paraId="0A89D176" w14:textId="77777777" w:rsidTr="00894F91">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993" w:type="dxa"/>
          </w:tcPr>
          <w:p w14:paraId="36A538F7" w14:textId="77777777" w:rsidR="00894F91" w:rsidRPr="00894F91" w:rsidRDefault="00894F91" w:rsidP="00061D10">
            <w:pPr>
              <w:pStyle w:val="Tabletext"/>
              <w:rPr>
                <w:rFonts w:asciiTheme="majorHAnsi" w:hAnsiTheme="majorHAnsi"/>
                <w:sz w:val="4"/>
              </w:rPr>
            </w:pPr>
          </w:p>
        </w:tc>
        <w:tc>
          <w:tcPr>
            <w:tcW w:w="8033" w:type="dxa"/>
          </w:tcPr>
          <w:p w14:paraId="7B87245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rFonts w:eastAsia="Times New Roman"/>
                <w:sz w:val="4"/>
              </w:rPr>
            </w:pPr>
          </w:p>
        </w:tc>
      </w:tr>
      <w:tr w:rsidR="00014D90" w:rsidRPr="00E13800" w14:paraId="1D80CF4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2578AC4" w14:textId="77777777" w:rsidR="00014D90" w:rsidRPr="00061D10" w:rsidRDefault="00014D90" w:rsidP="00061D10">
            <w:pPr>
              <w:pStyle w:val="Tabletext"/>
              <w:rPr>
                <w:rFonts w:asciiTheme="majorHAnsi" w:hAnsiTheme="majorHAnsi"/>
                <w:bCs/>
              </w:rPr>
            </w:pPr>
            <w:r w:rsidRPr="00061D10">
              <w:rPr>
                <w:rFonts w:asciiTheme="majorHAnsi" w:hAnsiTheme="majorHAnsi"/>
              </w:rPr>
              <w:t>AIM</w:t>
            </w:r>
          </w:p>
        </w:tc>
        <w:tc>
          <w:tcPr>
            <w:tcW w:w="8033" w:type="dxa"/>
          </w:tcPr>
          <w:p w14:paraId="2373689B" w14:textId="2388C1B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model</w:t>
            </w:r>
          </w:p>
        </w:tc>
      </w:tr>
      <w:tr w:rsidR="00014D90" w:rsidRPr="00E13800" w14:paraId="19BB55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19C05B8" w14:textId="77777777" w:rsidR="00014D90" w:rsidRPr="00061D10" w:rsidRDefault="00014D90" w:rsidP="00061D10">
            <w:pPr>
              <w:pStyle w:val="Tabletext"/>
              <w:rPr>
                <w:rFonts w:asciiTheme="majorHAnsi" w:hAnsiTheme="majorHAnsi"/>
                <w:bCs/>
              </w:rPr>
            </w:pPr>
            <w:r w:rsidRPr="00061D10">
              <w:rPr>
                <w:rFonts w:asciiTheme="majorHAnsi" w:hAnsiTheme="majorHAnsi"/>
              </w:rPr>
              <w:t>AIMS</w:t>
            </w:r>
          </w:p>
        </w:tc>
        <w:tc>
          <w:tcPr>
            <w:tcW w:w="8033" w:type="dxa"/>
          </w:tcPr>
          <w:p w14:paraId="09944F85" w14:textId="132FA8C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management system</w:t>
            </w:r>
          </w:p>
        </w:tc>
      </w:tr>
      <w:tr w:rsidR="00014D90" w:rsidRPr="00E13800" w14:paraId="39609D98"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2CD8020" w14:textId="77777777" w:rsidR="00014D90" w:rsidRPr="00061D10" w:rsidRDefault="00014D90" w:rsidP="00061D10">
            <w:pPr>
              <w:pStyle w:val="Tabletext"/>
              <w:rPr>
                <w:rFonts w:asciiTheme="majorHAnsi" w:hAnsiTheme="majorHAnsi"/>
              </w:rPr>
            </w:pPr>
            <w:r w:rsidRPr="00061D10">
              <w:rPr>
                <w:rFonts w:asciiTheme="majorHAnsi" w:hAnsiTheme="majorHAnsi"/>
              </w:rPr>
              <w:t>AIR</w:t>
            </w:r>
          </w:p>
        </w:tc>
        <w:tc>
          <w:tcPr>
            <w:tcW w:w="8033" w:type="dxa"/>
          </w:tcPr>
          <w:p w14:paraId="60B9222A" w14:textId="65AFC1B2"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requirements</w:t>
            </w:r>
          </w:p>
        </w:tc>
      </w:tr>
      <w:tr w:rsidR="00014D90" w:rsidRPr="00E13800" w14:paraId="0449C19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A8A9F1E" w14:textId="77777777" w:rsidR="00014D90" w:rsidRPr="00061D10" w:rsidRDefault="00014D90" w:rsidP="00061D10">
            <w:pPr>
              <w:pStyle w:val="Tabletext"/>
              <w:rPr>
                <w:rFonts w:asciiTheme="majorHAnsi" w:hAnsiTheme="majorHAnsi"/>
              </w:rPr>
            </w:pPr>
            <w:r w:rsidRPr="00061D10">
              <w:rPr>
                <w:rFonts w:asciiTheme="majorHAnsi" w:hAnsiTheme="majorHAnsi"/>
              </w:rPr>
              <w:t>AMAF</w:t>
            </w:r>
          </w:p>
        </w:tc>
        <w:tc>
          <w:tcPr>
            <w:tcW w:w="8033" w:type="dxa"/>
          </w:tcPr>
          <w:p w14:paraId="4307260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Asset Management Accountability Framework</w:t>
            </w:r>
          </w:p>
        </w:tc>
      </w:tr>
      <w:tr w:rsidR="00014D90" w:rsidRPr="00E13800" w14:paraId="4F7E408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C95884B" w14:textId="77777777" w:rsidR="00014D90" w:rsidRPr="00061D10" w:rsidRDefault="00014D90" w:rsidP="00061D10">
            <w:pPr>
              <w:pStyle w:val="Tabletext"/>
              <w:rPr>
                <w:rFonts w:asciiTheme="majorHAnsi" w:hAnsiTheme="majorHAnsi"/>
              </w:rPr>
            </w:pPr>
            <w:r w:rsidRPr="00061D10">
              <w:rPr>
                <w:rFonts w:asciiTheme="majorHAnsi" w:hAnsiTheme="majorHAnsi"/>
                <w:bCs/>
              </w:rPr>
              <w:t xml:space="preserve">BIM </w:t>
            </w:r>
          </w:p>
        </w:tc>
        <w:tc>
          <w:tcPr>
            <w:tcW w:w="8033" w:type="dxa"/>
          </w:tcPr>
          <w:p w14:paraId="2F9A5A12" w14:textId="7B7F6A92"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Building </w:t>
            </w:r>
            <w:r w:rsidR="00894F91" w:rsidRPr="00F66147">
              <w:rPr>
                <w:rFonts w:eastAsia="Times New Roman"/>
              </w:rPr>
              <w:t>information modelling</w:t>
            </w:r>
          </w:p>
        </w:tc>
      </w:tr>
      <w:tr w:rsidR="00014D90" w:rsidRPr="00E13800" w14:paraId="59F85160"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F3D29" w14:textId="77777777" w:rsidR="00014D90" w:rsidRPr="00061D10" w:rsidRDefault="00014D90" w:rsidP="00061D10">
            <w:pPr>
              <w:pStyle w:val="Tabletext"/>
              <w:rPr>
                <w:rFonts w:asciiTheme="majorHAnsi" w:hAnsiTheme="majorHAnsi"/>
              </w:rPr>
            </w:pPr>
            <w:r w:rsidRPr="00061D10">
              <w:rPr>
                <w:rFonts w:asciiTheme="majorHAnsi" w:hAnsiTheme="majorHAnsi"/>
              </w:rPr>
              <w:t>CAD</w:t>
            </w:r>
          </w:p>
        </w:tc>
        <w:tc>
          <w:tcPr>
            <w:tcW w:w="8033" w:type="dxa"/>
          </w:tcPr>
          <w:p w14:paraId="615A22DD" w14:textId="16FA8E4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Computer </w:t>
            </w:r>
            <w:r w:rsidR="00894F91">
              <w:rPr>
                <w:rFonts w:eastAsia="Times New Roman"/>
              </w:rPr>
              <w:t>a</w:t>
            </w:r>
            <w:r w:rsidR="00894F91" w:rsidRPr="00F66147">
              <w:rPr>
                <w:rFonts w:eastAsia="Times New Roman"/>
              </w:rPr>
              <w:t xml:space="preserve">ided </w:t>
            </w:r>
            <w:r w:rsidR="00894F91">
              <w:rPr>
                <w:rFonts w:eastAsia="Times New Roman"/>
              </w:rPr>
              <w:t>d</w:t>
            </w:r>
            <w:r w:rsidR="00894F91" w:rsidRPr="00F66147">
              <w:rPr>
                <w:rFonts w:eastAsia="Times New Roman"/>
              </w:rPr>
              <w:t>esign</w:t>
            </w:r>
          </w:p>
        </w:tc>
      </w:tr>
      <w:tr w:rsidR="00014D90" w:rsidRPr="00E13800" w14:paraId="2794B43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656A898" w14:textId="77777777" w:rsidR="00014D90" w:rsidRPr="00061D10" w:rsidRDefault="00014D90" w:rsidP="00061D10">
            <w:pPr>
              <w:pStyle w:val="Tabletext"/>
              <w:rPr>
                <w:rFonts w:asciiTheme="majorHAnsi" w:hAnsiTheme="majorHAnsi"/>
                <w:bCs/>
              </w:rPr>
            </w:pPr>
            <w:r w:rsidRPr="00061D10">
              <w:rPr>
                <w:rFonts w:asciiTheme="majorHAnsi" w:hAnsiTheme="majorHAnsi"/>
              </w:rPr>
              <w:t>CBS</w:t>
            </w:r>
          </w:p>
        </w:tc>
        <w:tc>
          <w:tcPr>
            <w:tcW w:w="8033" w:type="dxa"/>
          </w:tcPr>
          <w:p w14:paraId="658E8517" w14:textId="7070AFC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Cost </w:t>
            </w:r>
            <w:r w:rsidR="00894F91">
              <w:rPr>
                <w:rFonts w:eastAsia="Times New Roman"/>
              </w:rPr>
              <w:t>breakdown structure</w:t>
            </w:r>
          </w:p>
        </w:tc>
      </w:tr>
      <w:tr w:rsidR="00014D90" w:rsidRPr="00E13800" w14:paraId="139D8BD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ED1D123" w14:textId="77777777" w:rsidR="00014D90" w:rsidRPr="00061D10" w:rsidRDefault="00014D90" w:rsidP="00061D10">
            <w:pPr>
              <w:pStyle w:val="Tabletext"/>
              <w:rPr>
                <w:rFonts w:asciiTheme="majorHAnsi" w:hAnsiTheme="majorHAnsi"/>
              </w:rPr>
            </w:pPr>
            <w:r w:rsidRPr="00061D10">
              <w:rPr>
                <w:rFonts w:asciiTheme="majorHAnsi" w:hAnsiTheme="majorHAnsi"/>
              </w:rPr>
              <w:t>CDE</w:t>
            </w:r>
          </w:p>
        </w:tc>
        <w:tc>
          <w:tcPr>
            <w:tcW w:w="8033" w:type="dxa"/>
          </w:tcPr>
          <w:p w14:paraId="2250DF91" w14:textId="3BD3303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Common </w:t>
            </w:r>
            <w:r w:rsidR="00894F91">
              <w:rPr>
                <w:rFonts w:eastAsia="Times New Roman"/>
              </w:rPr>
              <w:t>d</w:t>
            </w:r>
            <w:r w:rsidR="00894F91" w:rsidRPr="00F66147">
              <w:rPr>
                <w:rFonts w:eastAsia="Times New Roman"/>
              </w:rPr>
              <w:t xml:space="preserve">ata </w:t>
            </w:r>
            <w:r w:rsidR="00894F91">
              <w:rPr>
                <w:rFonts w:eastAsia="Times New Roman"/>
              </w:rPr>
              <w:t>e</w:t>
            </w:r>
            <w:r w:rsidR="00894F91" w:rsidRPr="00F66147">
              <w:rPr>
                <w:rFonts w:eastAsia="Times New Roman"/>
              </w:rPr>
              <w:t>nvironment</w:t>
            </w:r>
          </w:p>
        </w:tc>
      </w:tr>
      <w:tr w:rsidR="00014D90" w:rsidRPr="00E13800" w14:paraId="65EB71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0A08CD" w14:textId="77777777" w:rsidR="00014D90" w:rsidRPr="00061D10" w:rsidRDefault="00014D90" w:rsidP="00061D10">
            <w:pPr>
              <w:pStyle w:val="Tabletext"/>
              <w:rPr>
                <w:rFonts w:asciiTheme="majorHAnsi" w:hAnsiTheme="majorHAnsi"/>
                <w:bCs/>
              </w:rPr>
            </w:pPr>
            <w:r w:rsidRPr="00061D10">
              <w:rPr>
                <w:rFonts w:asciiTheme="majorHAnsi" w:hAnsiTheme="majorHAnsi"/>
              </w:rPr>
              <w:t>CEO</w:t>
            </w:r>
          </w:p>
        </w:tc>
        <w:tc>
          <w:tcPr>
            <w:tcW w:w="8033" w:type="dxa"/>
          </w:tcPr>
          <w:p w14:paraId="02007093"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Chief Executive Officer</w:t>
            </w:r>
          </w:p>
        </w:tc>
      </w:tr>
      <w:tr w:rsidR="00014D90" w:rsidRPr="00E13800" w14:paraId="0BB3745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46FDFE8" w14:textId="77777777" w:rsidR="00014D90" w:rsidRPr="00061D10" w:rsidRDefault="00014D90" w:rsidP="00061D10">
            <w:pPr>
              <w:pStyle w:val="Tabletext"/>
              <w:rPr>
                <w:rFonts w:asciiTheme="majorHAnsi" w:hAnsiTheme="majorHAnsi"/>
                <w:bCs/>
              </w:rPr>
            </w:pPr>
            <w:r w:rsidRPr="00061D10">
              <w:rPr>
                <w:rFonts w:asciiTheme="majorHAnsi" w:hAnsiTheme="majorHAnsi"/>
              </w:rPr>
              <w:t>DEEP</w:t>
            </w:r>
          </w:p>
        </w:tc>
        <w:tc>
          <w:tcPr>
            <w:tcW w:w="8033" w:type="dxa"/>
          </w:tcPr>
          <w:p w14:paraId="22ED7BCF" w14:textId="5741CA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p</w:t>
            </w:r>
            <w:r w:rsidR="00894F91" w:rsidRPr="00F66147">
              <w:rPr>
                <w:rFonts w:eastAsia="Times New Roman"/>
              </w:rPr>
              <w:t>lan</w:t>
            </w:r>
          </w:p>
        </w:tc>
      </w:tr>
      <w:tr w:rsidR="00014D90" w:rsidRPr="00E13800" w14:paraId="76A55C6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E82F3A9" w14:textId="77777777" w:rsidR="00014D90" w:rsidRPr="00061D10" w:rsidRDefault="00014D90" w:rsidP="00061D10">
            <w:pPr>
              <w:pStyle w:val="Tabletext"/>
              <w:rPr>
                <w:rFonts w:asciiTheme="majorHAnsi" w:hAnsiTheme="majorHAnsi"/>
                <w:bCs/>
              </w:rPr>
            </w:pPr>
            <w:r w:rsidRPr="00061D10">
              <w:rPr>
                <w:rFonts w:asciiTheme="majorHAnsi" w:hAnsiTheme="majorHAnsi"/>
              </w:rPr>
              <w:t>DEER</w:t>
            </w:r>
          </w:p>
        </w:tc>
        <w:tc>
          <w:tcPr>
            <w:tcW w:w="8033" w:type="dxa"/>
          </w:tcPr>
          <w:p w14:paraId="00CA943B" w14:textId="4BB7043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r</w:t>
            </w:r>
            <w:r w:rsidR="00894F91" w:rsidRPr="00F66147">
              <w:rPr>
                <w:rFonts w:eastAsia="Times New Roman"/>
              </w:rPr>
              <w:t>esponse</w:t>
            </w:r>
          </w:p>
        </w:tc>
      </w:tr>
      <w:tr w:rsidR="00014D90" w:rsidRPr="00E13800" w14:paraId="167BDEBC"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0D67B0A" w14:textId="77777777" w:rsidR="00014D90" w:rsidRPr="00061D10" w:rsidRDefault="00014D90" w:rsidP="00061D10">
            <w:pPr>
              <w:pStyle w:val="Tabletext"/>
              <w:rPr>
                <w:rFonts w:asciiTheme="majorHAnsi" w:hAnsiTheme="majorHAnsi"/>
              </w:rPr>
            </w:pPr>
            <w:r w:rsidRPr="00061D10">
              <w:rPr>
                <w:rFonts w:asciiTheme="majorHAnsi" w:hAnsiTheme="majorHAnsi"/>
              </w:rPr>
              <w:t>DTF</w:t>
            </w:r>
          </w:p>
        </w:tc>
        <w:tc>
          <w:tcPr>
            <w:tcW w:w="8033" w:type="dxa"/>
          </w:tcPr>
          <w:p w14:paraId="7F3B06A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Department of Treasury and Finance</w:t>
            </w:r>
          </w:p>
        </w:tc>
      </w:tr>
      <w:tr w:rsidR="00014D90" w:rsidRPr="00E13800" w14:paraId="21078B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91C9BA7" w14:textId="77777777" w:rsidR="00014D90" w:rsidRPr="00061D10" w:rsidRDefault="00014D90" w:rsidP="00061D10">
            <w:pPr>
              <w:pStyle w:val="Tabletext"/>
              <w:rPr>
                <w:rFonts w:asciiTheme="majorHAnsi" w:hAnsiTheme="majorHAnsi"/>
              </w:rPr>
            </w:pPr>
            <w:r w:rsidRPr="00061D10">
              <w:rPr>
                <w:rFonts w:asciiTheme="majorHAnsi" w:hAnsiTheme="majorHAnsi"/>
              </w:rPr>
              <w:t>EIR</w:t>
            </w:r>
          </w:p>
        </w:tc>
        <w:tc>
          <w:tcPr>
            <w:tcW w:w="8033" w:type="dxa"/>
          </w:tcPr>
          <w:p w14:paraId="498C28D7" w14:textId="4EB1214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Exchange </w:t>
            </w:r>
            <w:r w:rsidR="00894F91">
              <w:rPr>
                <w:rFonts w:eastAsia="Times New Roman"/>
              </w:rPr>
              <w:t>information requirements</w:t>
            </w:r>
          </w:p>
        </w:tc>
      </w:tr>
      <w:tr w:rsidR="00014D90" w:rsidRPr="00E13800" w14:paraId="263985F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C03AD" w14:textId="77777777" w:rsidR="00014D90" w:rsidRPr="00061D10" w:rsidRDefault="00014D90" w:rsidP="00061D10">
            <w:pPr>
              <w:pStyle w:val="Tabletext"/>
              <w:rPr>
                <w:rFonts w:asciiTheme="majorHAnsi" w:hAnsiTheme="majorHAnsi"/>
              </w:rPr>
            </w:pPr>
            <w:r w:rsidRPr="00061D10">
              <w:rPr>
                <w:rFonts w:asciiTheme="majorHAnsi" w:hAnsiTheme="majorHAnsi"/>
              </w:rPr>
              <w:t>GIS</w:t>
            </w:r>
          </w:p>
        </w:tc>
        <w:tc>
          <w:tcPr>
            <w:tcW w:w="8033" w:type="dxa"/>
          </w:tcPr>
          <w:p w14:paraId="65A5D717" w14:textId="434C8EA1"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Geographic </w:t>
            </w:r>
            <w:r w:rsidR="00894F91">
              <w:rPr>
                <w:rFonts w:eastAsia="Times New Roman"/>
              </w:rPr>
              <w:t>i</w:t>
            </w:r>
            <w:r w:rsidR="00894F91" w:rsidRPr="00F66147">
              <w:rPr>
                <w:rFonts w:eastAsia="Times New Roman"/>
              </w:rPr>
              <w:t xml:space="preserve">nformation </w:t>
            </w:r>
            <w:r w:rsidR="00894F91">
              <w:rPr>
                <w:rFonts w:eastAsia="Times New Roman"/>
              </w:rPr>
              <w:t>s</w:t>
            </w:r>
            <w:r w:rsidR="00894F91" w:rsidRPr="00F66147">
              <w:rPr>
                <w:rFonts w:eastAsia="Times New Roman"/>
              </w:rPr>
              <w:t>ystem</w:t>
            </w:r>
          </w:p>
        </w:tc>
      </w:tr>
      <w:tr w:rsidR="00014D90" w:rsidRPr="00E13800" w14:paraId="1FA612EA"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7D625B0" w14:textId="77777777" w:rsidR="00014D90" w:rsidRPr="00061D10" w:rsidRDefault="00014D90" w:rsidP="00061D10">
            <w:pPr>
              <w:pStyle w:val="Tabletext"/>
              <w:rPr>
                <w:rFonts w:asciiTheme="majorHAnsi" w:hAnsiTheme="majorHAnsi"/>
                <w:bCs/>
              </w:rPr>
            </w:pPr>
            <w:r w:rsidRPr="00061D10">
              <w:rPr>
                <w:rFonts w:asciiTheme="majorHAnsi" w:hAnsiTheme="majorHAnsi"/>
              </w:rPr>
              <w:t>HVHR</w:t>
            </w:r>
          </w:p>
        </w:tc>
        <w:tc>
          <w:tcPr>
            <w:tcW w:w="8033" w:type="dxa"/>
          </w:tcPr>
          <w:p w14:paraId="3D707E3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High Value High Risk</w:t>
            </w:r>
          </w:p>
        </w:tc>
      </w:tr>
      <w:tr w:rsidR="00014D90" w:rsidRPr="00E13800" w14:paraId="1A913B9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130712D" w14:textId="77777777" w:rsidR="00014D90" w:rsidRPr="00061D10" w:rsidRDefault="00014D90" w:rsidP="00061D10">
            <w:pPr>
              <w:pStyle w:val="Tabletext"/>
              <w:rPr>
                <w:rFonts w:asciiTheme="majorHAnsi" w:hAnsiTheme="majorHAnsi"/>
                <w:bCs/>
              </w:rPr>
            </w:pPr>
            <w:r w:rsidRPr="00061D10">
              <w:rPr>
                <w:rFonts w:asciiTheme="majorHAnsi" w:hAnsiTheme="majorHAnsi"/>
              </w:rPr>
              <w:t>IFC</w:t>
            </w:r>
          </w:p>
        </w:tc>
        <w:tc>
          <w:tcPr>
            <w:tcW w:w="8033" w:type="dxa"/>
          </w:tcPr>
          <w:p w14:paraId="7A72A0D6" w14:textId="39EAF76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Industry </w:t>
            </w:r>
            <w:r w:rsidR="00894F91" w:rsidRPr="00F66147">
              <w:rPr>
                <w:rFonts w:eastAsia="Times New Roman"/>
              </w:rPr>
              <w:t xml:space="preserve">FOUNDATION CLASSES </w:t>
            </w:r>
          </w:p>
        </w:tc>
      </w:tr>
      <w:tr w:rsidR="00014D90" w:rsidRPr="00E13800" w14:paraId="75F2AF7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0A8B1E7" w14:textId="77777777" w:rsidR="00014D90" w:rsidRPr="00061D10" w:rsidRDefault="00014D90" w:rsidP="00061D10">
            <w:pPr>
              <w:pStyle w:val="Tabletext"/>
              <w:rPr>
                <w:rFonts w:asciiTheme="majorHAnsi" w:hAnsiTheme="majorHAnsi"/>
              </w:rPr>
            </w:pPr>
            <w:r w:rsidRPr="00061D10">
              <w:rPr>
                <w:rFonts w:asciiTheme="majorHAnsi" w:hAnsiTheme="majorHAnsi"/>
              </w:rPr>
              <w:t>IP</w:t>
            </w:r>
          </w:p>
        </w:tc>
        <w:tc>
          <w:tcPr>
            <w:tcW w:w="8033" w:type="dxa"/>
          </w:tcPr>
          <w:p w14:paraId="72BDC9C6" w14:textId="0F2D3519"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Intellectual </w:t>
            </w:r>
            <w:r w:rsidR="00894F91">
              <w:rPr>
                <w:rFonts w:eastAsia="Times New Roman"/>
              </w:rPr>
              <w:t>p</w:t>
            </w:r>
            <w:r w:rsidR="00894F91" w:rsidRPr="00F66147">
              <w:rPr>
                <w:rFonts w:eastAsia="Times New Roman"/>
              </w:rPr>
              <w:t>roperty</w:t>
            </w:r>
          </w:p>
        </w:tc>
      </w:tr>
      <w:tr w:rsidR="00014D90" w:rsidRPr="00E13800" w14:paraId="7B0DA6A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A42F9F1" w14:textId="77777777" w:rsidR="00014D90" w:rsidRPr="00061D10" w:rsidRDefault="00014D90" w:rsidP="00061D10">
            <w:pPr>
              <w:pStyle w:val="Tabletext"/>
              <w:rPr>
                <w:rFonts w:asciiTheme="majorHAnsi" w:hAnsiTheme="majorHAnsi"/>
                <w:bCs/>
              </w:rPr>
            </w:pPr>
            <w:r w:rsidRPr="00061D10">
              <w:rPr>
                <w:rFonts w:asciiTheme="majorHAnsi" w:hAnsiTheme="majorHAnsi"/>
              </w:rPr>
              <w:t>ISO</w:t>
            </w:r>
          </w:p>
        </w:tc>
        <w:tc>
          <w:tcPr>
            <w:tcW w:w="8033" w:type="dxa"/>
          </w:tcPr>
          <w:p w14:paraId="767B80EB" w14:textId="487C19F6"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International </w:t>
            </w:r>
            <w:r w:rsidR="00894F91" w:rsidRPr="00F66147">
              <w:rPr>
                <w:rFonts w:eastAsia="Times New Roman"/>
              </w:rPr>
              <w:t>organization for standardization</w:t>
            </w:r>
          </w:p>
        </w:tc>
      </w:tr>
      <w:tr w:rsidR="00014D90" w:rsidRPr="00E13800" w14:paraId="2BF025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5BEB160" w14:textId="77777777" w:rsidR="00014D90" w:rsidRPr="00061D10" w:rsidRDefault="00014D90" w:rsidP="00061D10">
            <w:pPr>
              <w:pStyle w:val="Tabletext"/>
              <w:rPr>
                <w:rFonts w:asciiTheme="majorHAnsi" w:hAnsiTheme="majorHAnsi"/>
                <w:bCs/>
              </w:rPr>
            </w:pPr>
            <w:r w:rsidRPr="00061D10">
              <w:rPr>
                <w:rFonts w:asciiTheme="majorHAnsi" w:hAnsiTheme="majorHAnsi"/>
              </w:rPr>
              <w:t>OIR</w:t>
            </w:r>
          </w:p>
        </w:tc>
        <w:tc>
          <w:tcPr>
            <w:tcW w:w="8033" w:type="dxa"/>
          </w:tcPr>
          <w:p w14:paraId="0FA79AF3" w14:textId="65F8AFE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Organisational </w:t>
            </w:r>
            <w:r w:rsidR="00894F91">
              <w:rPr>
                <w:rFonts w:eastAsia="Times New Roman"/>
              </w:rPr>
              <w:t>information requirements</w:t>
            </w:r>
          </w:p>
        </w:tc>
      </w:tr>
      <w:tr w:rsidR="00014D90" w:rsidRPr="00E13800" w14:paraId="7F65DCF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6D7EB69" w14:textId="77777777" w:rsidR="00014D90" w:rsidRPr="00061D10" w:rsidRDefault="00014D90" w:rsidP="00061D10">
            <w:pPr>
              <w:pStyle w:val="Tabletext"/>
              <w:rPr>
                <w:rFonts w:asciiTheme="majorHAnsi" w:hAnsiTheme="majorHAnsi"/>
              </w:rPr>
            </w:pPr>
            <w:r w:rsidRPr="00061D10">
              <w:rPr>
                <w:rFonts w:asciiTheme="majorHAnsi" w:hAnsiTheme="majorHAnsi"/>
              </w:rPr>
              <w:t>OPV</w:t>
            </w:r>
          </w:p>
        </w:tc>
        <w:tc>
          <w:tcPr>
            <w:tcW w:w="8033" w:type="dxa"/>
          </w:tcPr>
          <w:p w14:paraId="146EF2D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Office of Projects Victoria</w:t>
            </w:r>
          </w:p>
        </w:tc>
      </w:tr>
      <w:tr w:rsidR="00014D90" w:rsidRPr="00E13800" w14:paraId="70C34EB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1DAF3E8" w14:textId="77777777" w:rsidR="00014D90" w:rsidRPr="00061D10" w:rsidRDefault="00014D90" w:rsidP="00061D10">
            <w:pPr>
              <w:pStyle w:val="Tabletext"/>
              <w:rPr>
                <w:rFonts w:asciiTheme="majorHAnsi" w:hAnsiTheme="majorHAnsi"/>
                <w:bCs/>
              </w:rPr>
            </w:pPr>
            <w:r w:rsidRPr="00061D10">
              <w:rPr>
                <w:rFonts w:asciiTheme="majorHAnsi" w:hAnsiTheme="majorHAnsi"/>
              </w:rPr>
              <w:t>PIM</w:t>
            </w:r>
          </w:p>
        </w:tc>
        <w:tc>
          <w:tcPr>
            <w:tcW w:w="8033" w:type="dxa"/>
          </w:tcPr>
          <w:p w14:paraId="47CBCEA4" w14:textId="43BD095E"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Project </w:t>
            </w:r>
            <w:r w:rsidR="00894F91">
              <w:rPr>
                <w:rFonts w:eastAsia="Times New Roman"/>
              </w:rPr>
              <w:t>information model</w:t>
            </w:r>
          </w:p>
        </w:tc>
      </w:tr>
      <w:tr w:rsidR="00014D90" w:rsidRPr="00E13800" w14:paraId="5C4E6FB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FB05505" w14:textId="77777777" w:rsidR="00014D90" w:rsidRPr="00061D10" w:rsidRDefault="00014D90" w:rsidP="00061D10">
            <w:pPr>
              <w:pStyle w:val="Tabletext"/>
              <w:rPr>
                <w:rFonts w:asciiTheme="majorHAnsi" w:hAnsiTheme="majorHAnsi"/>
              </w:rPr>
            </w:pPr>
            <w:r w:rsidRPr="00061D10">
              <w:rPr>
                <w:rFonts w:asciiTheme="majorHAnsi" w:hAnsiTheme="majorHAnsi"/>
                <w:bCs/>
              </w:rPr>
              <w:t>PPR</w:t>
            </w:r>
          </w:p>
        </w:tc>
        <w:tc>
          <w:tcPr>
            <w:tcW w:w="8033" w:type="dxa"/>
          </w:tcPr>
          <w:p w14:paraId="7ABA68AB" w14:textId="0571A845"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Principal </w:t>
            </w:r>
            <w:r w:rsidR="00894F91" w:rsidRPr="00F66147">
              <w:rPr>
                <w:rFonts w:eastAsia="Times New Roman"/>
              </w:rPr>
              <w:t>project requirements</w:t>
            </w:r>
          </w:p>
        </w:tc>
      </w:tr>
      <w:tr w:rsidR="00014D90" w:rsidRPr="00E13800" w14:paraId="68AEF51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8219D2C" w14:textId="77777777" w:rsidR="00014D90" w:rsidRPr="00061D10" w:rsidRDefault="00014D90" w:rsidP="00061D10">
            <w:pPr>
              <w:pStyle w:val="Tabletext"/>
              <w:rPr>
                <w:rFonts w:asciiTheme="majorHAnsi" w:hAnsiTheme="majorHAnsi"/>
                <w:bCs/>
              </w:rPr>
            </w:pPr>
            <w:r w:rsidRPr="00061D10">
              <w:rPr>
                <w:rFonts w:asciiTheme="majorHAnsi" w:hAnsiTheme="majorHAnsi"/>
                <w:bCs/>
              </w:rPr>
              <w:t>PSDR</w:t>
            </w:r>
          </w:p>
        </w:tc>
        <w:tc>
          <w:tcPr>
            <w:tcW w:w="8033" w:type="dxa"/>
          </w:tcPr>
          <w:p w14:paraId="4C976FF5" w14:textId="664B78D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Project </w:t>
            </w:r>
            <w:r w:rsidR="00894F91" w:rsidRPr="00F66147">
              <w:rPr>
                <w:rFonts w:eastAsia="Times New Roman"/>
              </w:rPr>
              <w:t>scope and delivery requirements</w:t>
            </w:r>
          </w:p>
        </w:tc>
      </w:tr>
      <w:tr w:rsidR="00014D90" w:rsidRPr="00E13800" w14:paraId="65307D7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AFCC966" w14:textId="267EBF10" w:rsidR="00014D90" w:rsidRPr="00061D10" w:rsidRDefault="00014D90" w:rsidP="00061D10">
            <w:pPr>
              <w:pStyle w:val="Tabletext"/>
              <w:rPr>
                <w:rFonts w:asciiTheme="majorHAnsi" w:hAnsiTheme="majorHAnsi"/>
                <w:bCs/>
              </w:rPr>
            </w:pPr>
            <w:r w:rsidRPr="00061D10">
              <w:rPr>
                <w:rFonts w:asciiTheme="majorHAnsi" w:hAnsiTheme="majorHAnsi"/>
              </w:rPr>
              <w:t>QA</w:t>
            </w:r>
            <w:r w:rsidR="00BE2EB0" w:rsidRPr="00061D10">
              <w:rPr>
                <w:rFonts w:asciiTheme="majorHAnsi" w:hAnsiTheme="majorHAnsi"/>
              </w:rPr>
              <w:t>/</w:t>
            </w:r>
            <w:r w:rsidRPr="00061D10">
              <w:rPr>
                <w:rFonts w:asciiTheme="majorHAnsi" w:hAnsiTheme="majorHAnsi"/>
              </w:rPr>
              <w:t>QC</w:t>
            </w:r>
          </w:p>
        </w:tc>
        <w:tc>
          <w:tcPr>
            <w:tcW w:w="8033" w:type="dxa"/>
          </w:tcPr>
          <w:p w14:paraId="6EC70C51" w14:textId="22C146F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Quality </w:t>
            </w:r>
            <w:r w:rsidR="00894F91" w:rsidRPr="00F66147">
              <w:rPr>
                <w:rFonts w:eastAsia="Times New Roman"/>
              </w:rPr>
              <w:t>assurance</w:t>
            </w:r>
            <w:r w:rsidR="00894F91">
              <w:rPr>
                <w:rFonts w:eastAsia="Times New Roman"/>
              </w:rPr>
              <w:t>/</w:t>
            </w:r>
            <w:r w:rsidR="00894F91" w:rsidRPr="00F66147">
              <w:rPr>
                <w:rFonts w:eastAsia="Times New Roman"/>
              </w:rPr>
              <w:t>quality control</w:t>
            </w:r>
          </w:p>
        </w:tc>
      </w:tr>
      <w:tr w:rsidR="00014D90" w:rsidRPr="00E13800" w14:paraId="6E703FA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049B910" w14:textId="77777777" w:rsidR="00014D90" w:rsidRPr="00061D10" w:rsidRDefault="00014D90" w:rsidP="00061D10">
            <w:pPr>
              <w:pStyle w:val="Tabletext"/>
              <w:rPr>
                <w:rFonts w:asciiTheme="majorHAnsi" w:hAnsiTheme="majorHAnsi"/>
              </w:rPr>
            </w:pPr>
            <w:r w:rsidRPr="00061D10">
              <w:rPr>
                <w:rFonts w:asciiTheme="majorHAnsi" w:hAnsiTheme="majorHAnsi"/>
              </w:rPr>
              <w:t>RACI</w:t>
            </w:r>
          </w:p>
        </w:tc>
        <w:tc>
          <w:tcPr>
            <w:tcW w:w="8033" w:type="dxa"/>
          </w:tcPr>
          <w:p w14:paraId="774D6031" w14:textId="713159F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Responsible, </w:t>
            </w:r>
            <w:r w:rsidR="00894F91">
              <w:rPr>
                <w:rFonts w:eastAsia="Times New Roman"/>
              </w:rPr>
              <w:t>a</w:t>
            </w:r>
            <w:r w:rsidR="00894F91" w:rsidRPr="00F66147">
              <w:rPr>
                <w:rFonts w:eastAsia="Times New Roman"/>
              </w:rPr>
              <w:t xml:space="preserve">ccountable, </w:t>
            </w:r>
            <w:r w:rsidR="00894F91">
              <w:rPr>
                <w:rFonts w:eastAsia="Times New Roman"/>
              </w:rPr>
              <w:t>c</w:t>
            </w:r>
            <w:r w:rsidR="00894F91" w:rsidRPr="00F66147">
              <w:rPr>
                <w:rFonts w:eastAsia="Times New Roman"/>
              </w:rPr>
              <w:t xml:space="preserve">onsulted, and </w:t>
            </w:r>
            <w:r w:rsidR="00894F91">
              <w:rPr>
                <w:rFonts w:eastAsia="Times New Roman"/>
              </w:rPr>
              <w:t>i</w:t>
            </w:r>
            <w:r w:rsidR="00894F91" w:rsidRPr="00F66147">
              <w:rPr>
                <w:rFonts w:eastAsia="Times New Roman"/>
              </w:rPr>
              <w:t>nformed</w:t>
            </w:r>
          </w:p>
        </w:tc>
      </w:tr>
      <w:tr w:rsidR="00014D90" w:rsidRPr="00E13800" w14:paraId="1DA35A1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634682EB" w14:textId="77777777" w:rsidR="00014D90" w:rsidRPr="00061D10" w:rsidRDefault="00014D90" w:rsidP="00061D10">
            <w:pPr>
              <w:pStyle w:val="Tabletext"/>
              <w:rPr>
                <w:rFonts w:asciiTheme="majorHAnsi" w:hAnsiTheme="majorHAnsi"/>
              </w:rPr>
            </w:pPr>
            <w:r w:rsidRPr="00061D10">
              <w:rPr>
                <w:rFonts w:asciiTheme="majorHAnsi" w:hAnsiTheme="majorHAnsi"/>
                <w:bCs/>
              </w:rPr>
              <w:t>SRO</w:t>
            </w:r>
          </w:p>
        </w:tc>
        <w:tc>
          <w:tcPr>
            <w:tcW w:w="8033" w:type="dxa"/>
          </w:tcPr>
          <w:p w14:paraId="23195374" w14:textId="6F13E8B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Senior </w:t>
            </w:r>
            <w:r w:rsidR="00894F91" w:rsidRPr="00F66147">
              <w:rPr>
                <w:rFonts w:eastAsia="Times New Roman"/>
              </w:rPr>
              <w:t>responsible officer</w:t>
            </w:r>
          </w:p>
        </w:tc>
      </w:tr>
      <w:tr w:rsidR="00014D90" w:rsidRPr="00E13800" w14:paraId="6019FA5F"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C2F83F" w14:textId="77777777" w:rsidR="00014D90" w:rsidRPr="00061D10" w:rsidRDefault="00014D90" w:rsidP="00061D10">
            <w:pPr>
              <w:pStyle w:val="Tabletext"/>
              <w:rPr>
                <w:rFonts w:asciiTheme="majorHAnsi" w:hAnsiTheme="majorHAnsi"/>
                <w:bCs/>
              </w:rPr>
            </w:pPr>
            <w:r w:rsidRPr="00061D10">
              <w:rPr>
                <w:rFonts w:asciiTheme="majorHAnsi" w:hAnsiTheme="majorHAnsi"/>
              </w:rPr>
              <w:t>VDAS</w:t>
            </w:r>
          </w:p>
        </w:tc>
        <w:tc>
          <w:tcPr>
            <w:tcW w:w="8033" w:type="dxa"/>
          </w:tcPr>
          <w:p w14:paraId="38BA59F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Victorian Digital Asset Strategy</w:t>
            </w:r>
          </w:p>
        </w:tc>
      </w:tr>
      <w:tr w:rsidR="00014D90" w:rsidRPr="00E13800" w14:paraId="0AF5506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FA6FDB4" w14:textId="77777777" w:rsidR="00014D90" w:rsidRPr="00061D10" w:rsidRDefault="00014D90" w:rsidP="00061D10">
            <w:pPr>
              <w:pStyle w:val="Tabletext"/>
              <w:rPr>
                <w:rFonts w:asciiTheme="majorHAnsi" w:hAnsiTheme="majorHAnsi"/>
              </w:rPr>
            </w:pPr>
            <w:r w:rsidRPr="00061D10">
              <w:rPr>
                <w:rFonts w:asciiTheme="majorHAnsi" w:hAnsiTheme="majorHAnsi"/>
              </w:rPr>
              <w:t>VGRMF</w:t>
            </w:r>
          </w:p>
        </w:tc>
        <w:tc>
          <w:tcPr>
            <w:tcW w:w="8033" w:type="dxa"/>
          </w:tcPr>
          <w:p w14:paraId="245FD183" w14:textId="2C79037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Victorian Government </w:t>
            </w:r>
            <w:r w:rsidR="00894F91" w:rsidRPr="00F66147">
              <w:rPr>
                <w:rFonts w:eastAsia="Times New Roman"/>
              </w:rPr>
              <w:t>risk management framework</w:t>
            </w:r>
            <w:r w:rsidRPr="00F66147">
              <w:rPr>
                <w:rFonts w:eastAsia="Times New Roman"/>
              </w:rPr>
              <w:br w:type="page"/>
            </w:r>
          </w:p>
        </w:tc>
      </w:tr>
      <w:tr w:rsidR="00014D90" w:rsidRPr="00E13800" w14:paraId="5E87A4A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0195F27" w14:textId="77777777" w:rsidR="00014D90" w:rsidRPr="00061D10" w:rsidRDefault="00014D90" w:rsidP="00061D10">
            <w:pPr>
              <w:pStyle w:val="Tabletext"/>
              <w:rPr>
                <w:rFonts w:asciiTheme="majorHAnsi" w:hAnsiTheme="majorHAnsi"/>
              </w:rPr>
            </w:pPr>
            <w:r w:rsidRPr="00061D10">
              <w:rPr>
                <w:rFonts w:asciiTheme="majorHAnsi" w:hAnsiTheme="majorHAnsi"/>
                <w:bCs/>
              </w:rPr>
              <w:t>WBS</w:t>
            </w:r>
          </w:p>
        </w:tc>
        <w:tc>
          <w:tcPr>
            <w:tcW w:w="8033" w:type="dxa"/>
          </w:tcPr>
          <w:p w14:paraId="6863FA56" w14:textId="079CE4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Work </w:t>
            </w:r>
            <w:r w:rsidR="00894F91" w:rsidRPr="00F66147">
              <w:rPr>
                <w:rFonts w:eastAsia="Times New Roman"/>
              </w:rPr>
              <w:t>breakdown structure</w:t>
            </w:r>
          </w:p>
        </w:tc>
      </w:tr>
    </w:tbl>
    <w:p w14:paraId="1626AD70" w14:textId="3C1041D8" w:rsidR="00014D90" w:rsidRDefault="00014D90" w:rsidP="00014D90"/>
    <w:p w14:paraId="5E557699" w14:textId="77777777" w:rsidR="000C0AE7" w:rsidRDefault="000C0AE7" w:rsidP="00AF6567"/>
    <w:p w14:paraId="0FB3B65C" w14:textId="77777777" w:rsidR="00FE18A0" w:rsidRDefault="00FE18A0" w:rsidP="00AF6567">
      <w:pPr>
        <w:sectPr w:rsidR="00FE18A0" w:rsidSect="00014D90">
          <w:headerReference w:type="even" r:id="rId71"/>
          <w:headerReference w:type="default" r:id="rId72"/>
          <w:footerReference w:type="even" r:id="rId73"/>
          <w:footerReference w:type="default" r:id="rId74"/>
          <w:pgSz w:w="11906" w:h="16838" w:code="9"/>
          <w:pgMar w:top="2160" w:right="1440" w:bottom="1987" w:left="1440" w:header="461" w:footer="576" w:gutter="0"/>
          <w:cols w:space="708"/>
          <w:docGrid w:linePitch="360"/>
        </w:sectPr>
      </w:pPr>
    </w:p>
    <w:p w14:paraId="7C6794AD" w14:textId="77777777" w:rsidR="00FE18A0" w:rsidRPr="0097649A" w:rsidRDefault="00FE18A0" w:rsidP="00AF6567"/>
    <w:sectPr w:rsidR="00FE18A0" w:rsidRPr="0097649A" w:rsidSect="00FE18A0">
      <w:headerReference w:type="even" r:id="rId75"/>
      <w:footerReference w:type="even" r:id="rId76"/>
      <w:type w:val="evenPage"/>
      <w:pgSz w:w="11906" w:h="16838" w:code="9"/>
      <w:pgMar w:top="2160" w:right="1440" w:bottom="1987" w:left="1440" w:header="461" w:footer="5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96701" w14:textId="77777777" w:rsidR="00BB16AB" w:rsidRDefault="00BB16AB" w:rsidP="00AF6567">
      <w:r>
        <w:separator/>
      </w:r>
    </w:p>
    <w:p w14:paraId="729141D7" w14:textId="77777777" w:rsidR="00BB16AB" w:rsidRDefault="00BB16AB" w:rsidP="00AF6567"/>
  </w:endnote>
  <w:endnote w:type="continuationSeparator" w:id="0">
    <w:p w14:paraId="5E1EC934" w14:textId="77777777" w:rsidR="00BB16AB" w:rsidRDefault="00BB16AB" w:rsidP="00AF6567">
      <w:r>
        <w:continuationSeparator/>
      </w:r>
    </w:p>
    <w:p w14:paraId="5E19C36E" w14:textId="77777777" w:rsidR="00BB16AB" w:rsidRDefault="00BB16AB" w:rsidP="00AF65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1825633-BC21-4AAB-8821-55A7587ED513}"/>
    <w:embedBold r:id="rId2" w:fontKey="{8C77EA80-F7CA-4835-8299-3E03A0C181A4}"/>
    <w:embedItalic r:id="rId3" w:fontKey="{25DA0319-AA2A-4404-9C70-089369D55297}"/>
    <w:embedBoldItalic r:id="rId4" w:fontKey="{159FFD5E-2D80-48E1-8B50-4F523EC53706}"/>
  </w:font>
  <w:font w:name="VIC">
    <w:panose1 w:val="00000500000000000000"/>
    <w:charset w:val="00"/>
    <w:family w:val="modern"/>
    <w:notTrueType/>
    <w:pitch w:val="variable"/>
    <w:sig w:usb0="00000007" w:usb1="00000000"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VIC SemiBold">
    <w:panose1 w:val="00000700000000000000"/>
    <w:charset w:val="00"/>
    <w:family w:val="modern"/>
    <w:notTrueType/>
    <w:pitch w:val="variable"/>
    <w:sig w:usb0="00000007" w:usb1="00000000" w:usb2="00000000" w:usb3="00000000" w:csb0="00000093"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embedRegular r:id="rId5" w:fontKey="{BA5EEECE-8E36-4A03-A9F7-88D3C6BF750C}"/>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70A7F32E-4E97-4946-95F3-7513EF5CB263}"/>
    <w:embedBold r:id="rId7" w:fontKey="{A1559D29-8848-48B6-B96B-B0934E92E918}"/>
  </w:font>
  <w:font w:name="Helvetica">
    <w:panose1 w:val="020B0604020202020204"/>
    <w:charset w:val="00"/>
    <w:family w:val="swiss"/>
    <w:pitch w:val="variable"/>
    <w:sig w:usb0="E0002EFF" w:usb1="C000785B" w:usb2="00000009" w:usb3="00000000" w:csb0="000001FF" w:csb1="00000000"/>
    <w:embedRegular r:id="rId8" w:fontKey="{BA33D560-9105-4571-97E8-7A9349006942}"/>
  </w:font>
  <w:font w:name="Cambria Math">
    <w:panose1 w:val="02040503050406030204"/>
    <w:charset w:val="00"/>
    <w:family w:val="roman"/>
    <w:pitch w:val="variable"/>
    <w:sig w:usb0="E00006FF" w:usb1="420024FF" w:usb2="02000000" w:usb3="00000000" w:csb0="0000019F" w:csb1="00000000"/>
    <w:embedRegular r:id="rId9" w:fontKey="{8AFADF3B-C03B-4C97-AF61-030DBF87F94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4AFFE" w14:textId="47128B5B" w:rsidR="00E469D6" w:rsidRDefault="00E469D6" w:rsidP="00AF656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E0CDD" w14:textId="16C496A6" w:rsidR="00E469D6" w:rsidRDefault="00E469D6" w:rsidP="00987CFD">
    <w:pPr>
      <w:pStyle w:val="Footer"/>
    </w:pPr>
    <w:r>
      <mc:AlternateContent>
        <mc:Choice Requires="wps">
          <w:drawing>
            <wp:anchor distT="0" distB="0" distL="114300" distR="114300" simplePos="0" relativeHeight="251651072" behindDoc="1" locked="1" layoutInCell="1" allowOverlap="1" wp14:anchorId="55F97908" wp14:editId="3DBC5FDD">
              <wp:simplePos x="0" y="0"/>
              <wp:positionH relativeFrom="page">
                <wp:posOffset>0</wp:posOffset>
              </wp:positionH>
              <wp:positionV relativeFrom="page">
                <wp:posOffset>9949815</wp:posOffset>
              </wp:positionV>
              <wp:extent cx="7552944" cy="301752"/>
              <wp:effectExtent l="0" t="0" r="0" b="3175"/>
              <wp:wrapNone/>
              <wp:docPr id="22" name="Rectangle 2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F9F69" id="Rectangle 22" o:spid="_x0000_s1026" style="position:absolute;margin-left:0;margin-top:783.45pt;width:594.7pt;height:23.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F01DAA">
      <w:t>Digital Asset Policy</w:t>
    </w:r>
    <w:r w:rsidRPr="00E055D8">
      <w:fldChar w:fldCharType="end"/>
    </w:r>
  </w:p>
  <w:p w14:paraId="72A04416" w14:textId="77777777" w:rsidR="00E469D6" w:rsidRPr="00E055D8" w:rsidRDefault="00E469D6" w:rsidP="00987CF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5B565" w14:textId="789B58BF" w:rsidR="00E469D6" w:rsidRDefault="00E469D6" w:rsidP="00987CFD">
    <w:pPr>
      <w:pStyle w:val="Footer"/>
    </w:pPr>
    <w:r>
      <mc:AlternateContent>
        <mc:Choice Requires="wps">
          <w:drawing>
            <wp:anchor distT="0" distB="0" distL="114300" distR="114300" simplePos="0" relativeHeight="251652096" behindDoc="1" locked="0" layoutInCell="1" allowOverlap="1" wp14:anchorId="65C3D9BC" wp14:editId="41C15C85">
              <wp:simplePos x="0" y="0"/>
              <wp:positionH relativeFrom="page">
                <wp:posOffset>0</wp:posOffset>
              </wp:positionH>
              <wp:positionV relativeFrom="page">
                <wp:posOffset>9948545</wp:posOffset>
              </wp:positionV>
              <wp:extent cx="7552944" cy="301752"/>
              <wp:effectExtent l="0" t="0" r="0" b="3175"/>
              <wp:wrapNone/>
              <wp:docPr id="24" name="Rectangle 24"/>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99AF5" id="Rectangle 24" o:spid="_x0000_s1026" style="position:absolute;margin-left:0;margin-top:783.35pt;width:594.7pt;height:23.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F01DAA">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699CD4D5" w14:textId="6897AE97" w:rsidR="00E469D6" w:rsidRPr="00A753CD" w:rsidRDefault="00E469D6" w:rsidP="00987CF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2667E" w14:textId="77777777" w:rsidR="00E469D6" w:rsidRDefault="00E469D6" w:rsidP="00AF6567">
    <w:pPr>
      <w:pStyle w:val="Footer"/>
    </w:pPr>
    <w:r>
      <w:drawing>
        <wp:inline distT="0" distB="0" distL="0" distR="0" wp14:anchorId="1B776861" wp14:editId="4EEC205D">
          <wp:extent cx="3499343" cy="384048"/>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3499343" cy="384048"/>
                  </a:xfrm>
                  <a:prstGeom prst="rect">
                    <a:avLst/>
                  </a:prstGeom>
                </pic:spPr>
              </pic:pic>
            </a:graphicData>
          </a:graphic>
        </wp:inline>
      </w:drawing>
    </w:r>
  </w:p>
  <w:p w14:paraId="0D52AAE5" w14:textId="77777777" w:rsidR="00E469D6" w:rsidRDefault="00E469D6" w:rsidP="00AF6567">
    <w:pPr>
      <w:pStyle w:val="Footer"/>
    </w:pPr>
  </w:p>
  <w:p w14:paraId="3772D2BB" w14:textId="77777777" w:rsidR="00E469D6" w:rsidRDefault="00E469D6" w:rsidP="00AF656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770F3" w14:textId="5FF1D0E2" w:rsidR="00E469D6" w:rsidRDefault="00E469D6" w:rsidP="00AF6567">
    <w:pPr>
      <w:pStyle w:val="Footer"/>
    </w:pPr>
    <w:r>
      <w:drawing>
        <wp:anchor distT="0" distB="0" distL="114300" distR="114300" simplePos="0" relativeHeight="251641856" behindDoc="0" locked="0" layoutInCell="1" allowOverlap="1" wp14:anchorId="028630CF" wp14:editId="710B3988">
          <wp:simplePos x="0" y="0"/>
          <wp:positionH relativeFrom="margin">
            <wp:align>left</wp:align>
          </wp:positionH>
          <wp:positionV relativeFrom="paragraph">
            <wp:posOffset>-544825</wp:posOffset>
          </wp:positionV>
          <wp:extent cx="1556574" cy="462821"/>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556574" cy="462821"/>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08C56" w14:textId="77777777" w:rsidR="009F4072" w:rsidRDefault="009F407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416AE" w14:textId="2D78FBC0" w:rsidR="00E469D6" w:rsidRDefault="00E469D6" w:rsidP="004B7D12">
    <w:pPr>
      <w:pStyle w:val="Footer"/>
    </w:pPr>
    <w:r>
      <mc:AlternateContent>
        <mc:Choice Requires="wps">
          <w:drawing>
            <wp:anchor distT="0" distB="0" distL="114300" distR="114300" simplePos="0" relativeHeight="251644928" behindDoc="1" locked="0" layoutInCell="1" allowOverlap="1" wp14:anchorId="68511E92" wp14:editId="0B0EB929">
              <wp:simplePos x="0" y="0"/>
              <wp:positionH relativeFrom="page">
                <wp:posOffset>0</wp:posOffset>
              </wp:positionH>
              <wp:positionV relativeFrom="page">
                <wp:posOffset>9948545</wp:posOffset>
              </wp:positionV>
              <wp:extent cx="7552944" cy="301752"/>
              <wp:effectExtent l="0" t="0" r="0" b="3175"/>
              <wp:wrapNone/>
              <wp:docPr id="2" name="Rectangle 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C913A" id="Rectangle 2" o:spid="_x0000_s1026" style="position:absolute;margin-left:0;margin-top:783.35pt;width:594.7pt;height:23.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" fillcolor="#00698f" stroked="f" strokeweight="2pt">
              <v:fill opacity="13107f"/>
              <w10:wrap anchorx="page" anchory="page"/>
            </v:rect>
          </w:pict>
        </mc:Fallback>
      </mc:AlternateContent>
    </w:r>
    <w:r w:rsidRPr="002120D0">
      <w:fldChar w:fldCharType="begin"/>
    </w:r>
    <w:r w:rsidRPr="002120D0">
      <w:instrText xml:space="preserve"> page </w:instrText>
    </w:r>
    <w:r w:rsidRPr="002120D0">
      <w:fldChar w:fldCharType="separate"/>
    </w:r>
    <w:r>
      <w:t>ii</w:t>
    </w:r>
    <w:r w:rsidRPr="002120D0">
      <w:fldChar w:fldCharType="end"/>
    </w:r>
    <w:r w:rsidRPr="002120D0">
      <w:t xml:space="preserve"> </w:t>
    </w:r>
  </w:p>
  <w:p w14:paraId="13D6D1A7" w14:textId="77777777" w:rsidR="00E469D6" w:rsidRPr="002120D0" w:rsidRDefault="00E469D6" w:rsidP="004B7D1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07A26" w14:textId="6DD84EAD" w:rsidR="00E469D6" w:rsidRPr="00A753CD" w:rsidRDefault="00E469D6" w:rsidP="004B7D12">
    <w:pPr>
      <w:pStyle w:val="Footer"/>
    </w:pPr>
    <w:r>
      <mc:AlternateContent>
        <mc:Choice Requires="wps">
          <w:drawing>
            <wp:anchor distT="0" distB="0" distL="114300" distR="114300" simplePos="0" relativeHeight="251648000" behindDoc="1" locked="0" layoutInCell="1" allowOverlap="1" wp14:anchorId="4D2EA9B1" wp14:editId="1230C0F2">
              <wp:simplePos x="0" y="0"/>
              <wp:positionH relativeFrom="page">
                <wp:posOffset>0</wp:posOffset>
              </wp:positionH>
              <wp:positionV relativeFrom="page">
                <wp:posOffset>9948545</wp:posOffset>
              </wp:positionV>
              <wp:extent cx="7552944" cy="301752"/>
              <wp:effectExtent l="0" t="0" r="0" b="3175"/>
              <wp:wrapNone/>
              <wp:docPr id="3" name="Rectangle 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F76D6" id="Rectangle 3" o:spid="_x0000_s1026" style="position:absolute;margin-left:0;margin-top:783.35pt;width:594.7pt;height:23.7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" fillcolor="#00698f" stroked="f" strokeweight="2pt">
              <v:fill opacity="13107f"/>
              <w10:wrap anchorx="page" anchory="page"/>
            </v:rect>
          </w:pict>
        </mc:Fallback>
      </mc:AlternateContent>
    </w:r>
    <w:r w:rsidRPr="00A753CD">
      <w:tab/>
    </w:r>
    <w:r w:rsidRPr="00A753CD">
      <w:fldChar w:fldCharType="begin"/>
    </w:r>
    <w:r w:rsidRPr="00A753CD">
      <w:instrText xml:space="preserve"> page </w:instrText>
    </w:r>
    <w:r w:rsidRPr="00A753CD">
      <w:fldChar w:fldCharType="separate"/>
    </w:r>
    <w:r w:rsidRPr="00A753CD">
      <w:t>i</w:t>
    </w:r>
    <w:r w:rsidRPr="00A753CD">
      <w:fldChar w:fldCharType="end"/>
    </w:r>
  </w:p>
  <w:p w14:paraId="1AAAC61E" w14:textId="77777777" w:rsidR="00E469D6" w:rsidRDefault="00E469D6" w:rsidP="004B7D1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E5BCF" w14:textId="241217D6" w:rsidR="00E469D6" w:rsidRDefault="00E469D6" w:rsidP="00987CFD">
    <w:pPr>
      <w:pStyle w:val="Footer"/>
    </w:pPr>
    <w:r>
      <mc:AlternateContent>
        <mc:Choice Requires="wps">
          <w:drawing>
            <wp:anchor distT="0" distB="0" distL="114300" distR="114300" simplePos="0" relativeHeight="251656192" behindDoc="1" locked="1" layoutInCell="1" allowOverlap="1" wp14:anchorId="18C4FC46" wp14:editId="60C29EB6">
              <wp:simplePos x="0" y="0"/>
              <wp:positionH relativeFrom="page">
                <wp:posOffset>0</wp:posOffset>
              </wp:positionH>
              <wp:positionV relativeFrom="page">
                <wp:posOffset>9949815</wp:posOffset>
              </wp:positionV>
              <wp:extent cx="7552944" cy="301752"/>
              <wp:effectExtent l="0" t="0" r="0" b="3175"/>
              <wp:wrapNone/>
              <wp:docPr id="20" name="Rectangle 20"/>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3541C" id="Rectangle 20" o:spid="_x0000_s1026" style="position:absolute;margin-left:0;margin-top:783.45pt;width:594.7pt;height:23.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t>Digital Asset Policy</w:t>
    </w:r>
  </w:p>
  <w:p w14:paraId="0C14FA54" w14:textId="77777777" w:rsidR="00E469D6" w:rsidRPr="00E055D8" w:rsidRDefault="00E469D6" w:rsidP="00987CF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8AAA" w14:textId="65292337" w:rsidR="00E469D6" w:rsidRDefault="00E469D6" w:rsidP="00987CFD">
    <w:pPr>
      <w:pStyle w:val="Footer"/>
    </w:pPr>
    <w:r>
      <mc:AlternateContent>
        <mc:Choice Requires="wps">
          <w:drawing>
            <wp:anchor distT="0" distB="0" distL="114300" distR="114300" simplePos="0" relativeHeight="251654144" behindDoc="1" locked="0" layoutInCell="1" allowOverlap="1" wp14:anchorId="3E663DF0" wp14:editId="7362FC46">
              <wp:simplePos x="0" y="0"/>
              <wp:positionH relativeFrom="page">
                <wp:posOffset>0</wp:posOffset>
              </wp:positionH>
              <wp:positionV relativeFrom="page">
                <wp:posOffset>9948545</wp:posOffset>
              </wp:positionV>
              <wp:extent cx="7552944" cy="301752"/>
              <wp:effectExtent l="0" t="0" r="0" b="3175"/>
              <wp:wrapNone/>
              <wp:docPr id="15" name="Rectangle 15"/>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AAE21" id="Rectangle 15" o:spid="_x0000_s1026" style="position:absolute;margin-left:0;margin-top:783.35pt;width:594.7pt;height:23.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" fillcolor="#00698f" stroked="f" strokeweight="2pt">
              <v:fill opacity="13107f"/>
              <w10:wrap anchorx="page" anchory="page"/>
            </v:rect>
          </w:pict>
        </mc:Fallback>
      </mc:AlternateContent>
    </w:r>
    <w:r>
      <w:t>Digital Asset Policy</w:t>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21F57CF1" w14:textId="33F4BF6D" w:rsidR="00E469D6" w:rsidRPr="00A753CD" w:rsidRDefault="00E469D6" w:rsidP="00E469D6">
    <w:pPr>
      <w:pStyle w:val="Footer"/>
      <w:tabs>
        <w:tab w:val="clear" w:pos="9026"/>
        <w:tab w:val="left" w:pos="2348"/>
      </w:tabs>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66354" w14:textId="5AE74ADD" w:rsidR="00E469D6" w:rsidRDefault="00E469D6" w:rsidP="00965896">
    <w:pPr>
      <w:pStyle w:val="Footer"/>
      <w:tabs>
        <w:tab w:val="clear" w:pos="9026"/>
        <w:tab w:val="right" w:pos="14490"/>
      </w:tabs>
    </w:pPr>
    <w:r>
      <mc:AlternateContent>
        <mc:Choice Requires="wps">
          <w:drawing>
            <wp:anchor distT="0" distB="0" distL="114300" distR="114300" simplePos="0" relativeHeight="251661312" behindDoc="1" locked="0" layoutInCell="1" allowOverlap="1" wp14:anchorId="4A8D1CAC" wp14:editId="7C543A9C">
              <wp:simplePos x="0" y="0"/>
              <wp:positionH relativeFrom="page">
                <wp:posOffset>0</wp:posOffset>
              </wp:positionH>
              <wp:positionV relativeFrom="page">
                <wp:posOffset>6803390</wp:posOffset>
              </wp:positionV>
              <wp:extent cx="10680192" cy="301752"/>
              <wp:effectExtent l="0" t="0" r="6985" b="3175"/>
              <wp:wrapNone/>
              <wp:docPr id="31" name="Rectangle 31"/>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6BB2A" id="Rectangle 31" o:spid="_x0000_s1026" style="position:absolute;margin-left:0;margin-top:535.7pt;width:840.95pt;height:23.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" fillcolor="#00698f" stroked="f" strokeweight="2pt">
              <v:fill opacity="13107f"/>
              <w10:wrap anchorx="page" anchory="page"/>
            </v:rect>
          </w:pict>
        </mc:Fallback>
      </mc:AlternateContent>
    </w:r>
    <w:r>
      <mc:AlternateContent>
        <mc:Choice Requires="wps">
          <w:drawing>
            <wp:anchor distT="0" distB="0" distL="114300" distR="114300" simplePos="0" relativeHeight="251658240" behindDoc="1" locked="1" layoutInCell="1" allowOverlap="1" wp14:anchorId="5035885B" wp14:editId="46596D41">
              <wp:simplePos x="0" y="0"/>
              <wp:positionH relativeFrom="page">
                <wp:posOffset>0</wp:posOffset>
              </wp:positionH>
              <wp:positionV relativeFrom="page">
                <wp:posOffset>9949815</wp:posOffset>
              </wp:positionV>
              <wp:extent cx="7552944" cy="301752"/>
              <wp:effectExtent l="0" t="0" r="0" b="3175"/>
              <wp:wrapNone/>
              <wp:docPr id="12" name="Rectangle 1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C239F" id="Rectangle 12" o:spid="_x0000_s1026" style="position:absolute;margin-left:0;margin-top:783.45pt;width:594.7pt;height:23.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996964">
      <w:t>Digital Asset Policy</w:t>
    </w:r>
    <w:r w:rsidRPr="00E055D8">
      <w:fldChar w:fldCharType="end"/>
    </w:r>
  </w:p>
  <w:p w14:paraId="6BDD3C6B" w14:textId="77777777" w:rsidR="00E469D6" w:rsidRPr="00E055D8" w:rsidRDefault="00E469D6" w:rsidP="00987CF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2DF0D" w14:textId="7CB0BC77" w:rsidR="00E469D6" w:rsidRDefault="00E469D6" w:rsidP="00965896">
    <w:pPr>
      <w:pStyle w:val="Footer"/>
      <w:tabs>
        <w:tab w:val="clear" w:pos="9026"/>
        <w:tab w:val="right" w:pos="14490"/>
      </w:tabs>
    </w:pPr>
    <w:r>
      <mc:AlternateContent>
        <mc:Choice Requires="wps">
          <w:drawing>
            <wp:anchor distT="0" distB="0" distL="114300" distR="114300" simplePos="0" relativeHeight="251662336" behindDoc="1" locked="0" layoutInCell="1" allowOverlap="1" wp14:anchorId="561C7450" wp14:editId="62956DD8">
              <wp:simplePos x="0" y="0"/>
              <wp:positionH relativeFrom="page">
                <wp:posOffset>0</wp:posOffset>
              </wp:positionH>
              <wp:positionV relativeFrom="page">
                <wp:posOffset>6803390</wp:posOffset>
              </wp:positionV>
              <wp:extent cx="10680192" cy="301752"/>
              <wp:effectExtent l="0" t="0" r="6985" b="3175"/>
              <wp:wrapNone/>
              <wp:docPr id="32" name="Rectangle 32"/>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7B32B" id="Rectangle 32" o:spid="_x0000_s1026" style="position:absolute;margin-left:0;margin-top:535.7pt;width:840.95pt;height:23.7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" fillcolor="#00698f" stroked="f" strokeweight="2pt">
              <v:fill opacity="13107f"/>
              <w10:wrap anchorx="page" anchory="page"/>
            </v:rect>
          </w:pict>
        </mc:Fallback>
      </mc:AlternateContent>
    </w:r>
    <w:r>
      <mc:AlternateContent>
        <mc:Choice Requires="wps">
          <w:drawing>
            <wp:anchor distT="0" distB="0" distL="114300" distR="114300" simplePos="0" relativeHeight="251657216" behindDoc="1" locked="0" layoutInCell="1" allowOverlap="1" wp14:anchorId="4E9DAE73" wp14:editId="123A4F11">
              <wp:simplePos x="0" y="0"/>
              <wp:positionH relativeFrom="page">
                <wp:posOffset>0</wp:posOffset>
              </wp:positionH>
              <wp:positionV relativeFrom="page">
                <wp:posOffset>9948545</wp:posOffset>
              </wp:positionV>
              <wp:extent cx="7552944" cy="301752"/>
              <wp:effectExtent l="0" t="0" r="0" b="3175"/>
              <wp:wrapNone/>
              <wp:docPr id="33" name="Rectangle 3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0CDAB" id="Rectangle 33" o:spid="_x0000_s1026" style="position:absolute;margin-left:0;margin-top:783.35pt;width:594.7pt;height:23.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F01DAA">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7C73B40F" w14:textId="6CCC9545" w:rsidR="00E469D6" w:rsidRPr="00A753CD" w:rsidRDefault="00E469D6" w:rsidP="00987C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19D1F" w14:textId="77777777" w:rsidR="00BB16AB" w:rsidRDefault="00BB16AB" w:rsidP="00AF6567">
      <w:r>
        <w:separator/>
      </w:r>
    </w:p>
    <w:p w14:paraId="59458F5E" w14:textId="77777777" w:rsidR="00BB16AB" w:rsidRDefault="00BB16AB" w:rsidP="00AF6567"/>
  </w:footnote>
  <w:footnote w:type="continuationSeparator" w:id="0">
    <w:p w14:paraId="18FBBAAF" w14:textId="77777777" w:rsidR="00BB16AB" w:rsidRDefault="00BB16AB" w:rsidP="00AF6567">
      <w:r>
        <w:continuationSeparator/>
      </w:r>
    </w:p>
    <w:p w14:paraId="0C3597C8" w14:textId="77777777" w:rsidR="00BB16AB" w:rsidRDefault="00BB16AB" w:rsidP="00AF65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7C042" w14:textId="77777777" w:rsidR="009F4072" w:rsidRDefault="009F407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C82C2" w14:textId="77777777" w:rsidR="00E469D6" w:rsidRDefault="00E469D6" w:rsidP="00AF6567">
    <w:pPr>
      <w:pStyle w:val="Header"/>
    </w:pPr>
    <w:r>
      <w:rPr>
        <w:noProof/>
      </w:rPr>
      <w:drawing>
        <wp:anchor distT="0" distB="0" distL="114300" distR="114300" simplePos="0" relativeHeight="251650048" behindDoc="1" locked="0" layoutInCell="1" allowOverlap="1" wp14:anchorId="3F1FAA06" wp14:editId="3CCA804C">
          <wp:simplePos x="0" y="0"/>
          <wp:positionH relativeFrom="page">
            <wp:posOffset>-513</wp:posOffset>
          </wp:positionH>
          <wp:positionV relativeFrom="page">
            <wp:posOffset>-575</wp:posOffset>
          </wp:positionV>
          <wp:extent cx="7562088" cy="758952"/>
          <wp:effectExtent l="0" t="0" r="127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87B8B" w14:textId="77777777" w:rsidR="00E469D6" w:rsidRDefault="00E469D6" w:rsidP="00AF6567">
    <w:pPr>
      <w:pStyle w:val="Header"/>
    </w:pPr>
    <w:r>
      <w:rPr>
        <w:noProof/>
      </w:rPr>
      <w:drawing>
        <wp:anchor distT="0" distB="0" distL="114300" distR="114300" simplePos="0" relativeHeight="251649024" behindDoc="1" locked="0" layoutInCell="1" allowOverlap="1" wp14:anchorId="3FA8AE77" wp14:editId="4539D050">
          <wp:simplePos x="0" y="0"/>
          <wp:positionH relativeFrom="page">
            <wp:posOffset>-513</wp:posOffset>
          </wp:positionH>
          <wp:positionV relativeFrom="page">
            <wp:posOffset>0</wp:posOffset>
          </wp:positionV>
          <wp:extent cx="7562088" cy="758952"/>
          <wp:effectExtent l="0" t="0" r="127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568A8" w14:textId="77777777" w:rsidR="00E469D6" w:rsidRPr="00FE18A0" w:rsidRDefault="00E469D6" w:rsidP="00AF6567">
    <w:pPr>
      <w:pStyle w:val="Header"/>
    </w:pPr>
    <w:r w:rsidRPr="00932482">
      <w:rPr>
        <w:noProof/>
      </w:rPr>
      <w:drawing>
        <wp:anchor distT="0" distB="0" distL="114300" distR="114300" simplePos="0" relativeHeight="251646976" behindDoc="1" locked="0" layoutInCell="1" allowOverlap="1" wp14:anchorId="43194D84" wp14:editId="3CBF8C55">
          <wp:simplePos x="0" y="0"/>
          <wp:positionH relativeFrom="page">
            <wp:posOffset>2661956</wp:posOffset>
          </wp:positionH>
          <wp:positionV relativeFrom="page">
            <wp:posOffset>0</wp:posOffset>
          </wp:positionV>
          <wp:extent cx="4974336" cy="10689336"/>
          <wp:effectExtent l="0" t="0" r="0" b="0"/>
          <wp:wrapNone/>
          <wp:docPr id="9" name="Graphic 2">
            <a:extLst xmlns:a="http://schemas.openxmlformats.org/drawingml/2006/main">
              <a:ext uri="{FF2B5EF4-FFF2-40B4-BE49-F238E27FC236}">
                <a16:creationId xmlns:a16="http://schemas.microsoft.com/office/drawing/2014/main" id="{84881620-C95C-486C-9CDF-EAA8802F3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84881620-C95C-486C-9CDF-EAA8802F3730}"/>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r="4027"/>
                  <a:stretch/>
                </pic:blipFill>
                <pic:spPr bwMode="auto">
                  <a:xfrm>
                    <a:off x="0" y="0"/>
                    <a:ext cx="4974336"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1CF8A" w14:textId="11CB8284" w:rsidR="00E469D6" w:rsidRDefault="00E469D6" w:rsidP="00AF6567">
    <w:pPr>
      <w:pStyle w:val="Header"/>
    </w:pPr>
    <w:r>
      <w:rPr>
        <w:noProof/>
      </w:rPr>
      <mc:AlternateContent>
        <mc:Choice Requires="wpg">
          <w:drawing>
            <wp:anchor distT="0" distB="0" distL="114300" distR="114300" simplePos="0" relativeHeight="251672576" behindDoc="0" locked="0" layoutInCell="1" allowOverlap="1" wp14:anchorId="42E589CE" wp14:editId="56999753">
              <wp:simplePos x="0" y="0"/>
              <wp:positionH relativeFrom="column">
                <wp:posOffset>1649258</wp:posOffset>
              </wp:positionH>
              <wp:positionV relativeFrom="paragraph">
                <wp:posOffset>-289516</wp:posOffset>
              </wp:positionV>
              <wp:extent cx="5407012" cy="10682940"/>
              <wp:effectExtent l="0" t="0" r="0" b="4445"/>
              <wp:wrapNone/>
              <wp:docPr id="13" name="Graphic 2"/>
              <wp:cNvGraphicFramePr/>
              <a:graphic xmlns:a="http://schemas.openxmlformats.org/drawingml/2006/main">
                <a:graphicData uri="http://schemas.microsoft.com/office/word/2010/wordprocessingGroup">
                  <wpg:wgp>
                    <wpg:cNvGrpSpPr/>
                    <wpg:grpSpPr>
                      <a:xfrm>
                        <a:off x="0" y="0"/>
                        <a:ext cx="5407012" cy="10682940"/>
                        <a:chOff x="0" y="0"/>
                        <a:chExt cx="5407012" cy="10682940"/>
                      </a:xfrm>
                    </wpg:grpSpPr>
                    <wps:wsp>
                      <wps:cNvPr id="16" name="Freeform: Shape 16"/>
                      <wps:cNvSpPr/>
                      <wps:spPr>
                        <a:xfrm>
                          <a:off x="0" y="3432953"/>
                          <a:ext cx="4539870" cy="7249986"/>
                        </a:xfrm>
                        <a:custGeom>
                          <a:avLst/>
                          <a:gdLst>
                            <a:gd name="connsiteX0" fmla="*/ 3435096 w 4539870"/>
                            <a:gd name="connsiteY0" fmla="*/ 0 h 7249986"/>
                            <a:gd name="connsiteX1" fmla="*/ 0 w 4539870"/>
                            <a:gd name="connsiteY1" fmla="*/ 7249987 h 7249986"/>
                            <a:gd name="connsiteX2" fmla="*/ 2223408 w 4539870"/>
                            <a:gd name="connsiteY2" fmla="*/ 7249987 h 7249986"/>
                            <a:gd name="connsiteX3" fmla="*/ 4539871 w 4539870"/>
                            <a:gd name="connsiteY3" fmla="*/ 2338131 h 7249986"/>
                            <a:gd name="connsiteX4" fmla="*/ 3435096 w 4539870"/>
                            <a:gd name="connsiteY4" fmla="*/ 0 h 7249986"/>
                            <a:gd name="connsiteX5" fmla="*/ 4539871 w 4539870"/>
                            <a:gd name="connsiteY5" fmla="*/ 2338131 h 7249986"/>
                            <a:gd name="connsiteX6" fmla="*/ 2223408 w 4539870"/>
                            <a:gd name="connsiteY6" fmla="*/ 7249987 h 7249986"/>
                            <a:gd name="connsiteX7" fmla="*/ 2223408 w 4539870"/>
                            <a:gd name="connsiteY7" fmla="*/ 7249987 h 7249986"/>
                            <a:gd name="connsiteX8" fmla="*/ 4539871 w 4539870"/>
                            <a:gd name="connsiteY8" fmla="*/ 2338131 h 7249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539870" h="7249986">
                              <a:moveTo>
                                <a:pt x="3435096" y="0"/>
                              </a:moveTo>
                              <a:lnTo>
                                <a:pt x="0" y="7249987"/>
                              </a:lnTo>
                              <a:lnTo>
                                <a:pt x="2223408" y="7249987"/>
                              </a:lnTo>
                              <a:lnTo>
                                <a:pt x="4539871" y="2338131"/>
                              </a:lnTo>
                              <a:lnTo>
                                <a:pt x="3435096" y="0"/>
                              </a:lnTo>
                              <a:lnTo>
                                <a:pt x="4539871" y="2338131"/>
                              </a:lnTo>
                              <a:lnTo>
                                <a:pt x="2223408" y="7249987"/>
                              </a:lnTo>
                              <a:lnTo>
                                <a:pt x="2223408" y="7249987"/>
                              </a:lnTo>
                              <a:lnTo>
                                <a:pt x="4539871" y="2338131"/>
                              </a:lnTo>
                              <a:close/>
                            </a:path>
                          </a:pathLst>
                        </a:custGeom>
                        <a:blipFill>
                          <a:blip r:embed="rId1"/>
                          <a:srcRect/>
                          <a:stretch>
                            <a:fillRect l="-26950" t="-3983" r="-71266" b="-3983"/>
                          </a:stretch>
                        </a:blipFill>
                        <a:ln w="18977" cap="flat">
                          <a:noFill/>
                          <a:prstDash val="solid"/>
                          <a:miter/>
                        </a:ln>
                      </wps:spPr>
                      <wps:txbx>
                        <w:txbxContent>
                          <w:p w14:paraId="104DF8DE" w14:textId="7E8BCCC0" w:rsidR="00E469D6" w:rsidRDefault="00E469D6" w:rsidP="00AF61E2">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2221428" y="4403050"/>
                          <a:ext cx="2967844" cy="6279889"/>
                        </a:xfrm>
                        <a:custGeom>
                          <a:avLst/>
                          <a:gdLst>
                            <a:gd name="connsiteX0" fmla="*/ 2967844 w 2967844"/>
                            <a:gd name="connsiteY0" fmla="*/ 0 h 6279889"/>
                            <a:gd name="connsiteX1" fmla="*/ 0 w 2967844"/>
                            <a:gd name="connsiteY1" fmla="*/ 6279890 h 6279889"/>
                            <a:gd name="connsiteX2" fmla="*/ 2967844 w 2967844"/>
                            <a:gd name="connsiteY2" fmla="*/ 6279890 h 6279889"/>
                          </a:gdLst>
                          <a:ahLst/>
                          <a:cxnLst>
                            <a:cxn ang="0">
                              <a:pos x="connsiteX0" y="connsiteY0"/>
                            </a:cxn>
                            <a:cxn ang="0">
                              <a:pos x="connsiteX1" y="connsiteY1"/>
                            </a:cxn>
                            <a:cxn ang="0">
                              <a:pos x="connsiteX2" y="connsiteY2"/>
                            </a:cxn>
                          </a:cxnLst>
                          <a:rect l="l" t="t" r="r" b="b"/>
                          <a:pathLst>
                            <a:path w="2967844" h="6279889">
                              <a:moveTo>
                                <a:pt x="2967844" y="0"/>
                              </a:moveTo>
                              <a:lnTo>
                                <a:pt x="0" y="6279890"/>
                              </a:lnTo>
                              <a:lnTo>
                                <a:pt x="2967844" y="6279890"/>
                              </a:lnTo>
                              <a:close/>
                            </a:path>
                          </a:pathLst>
                        </a:custGeom>
                        <a:solidFill>
                          <a:srgbClr val="EA7200"/>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1785853" y="0"/>
                          <a:ext cx="3403418" cy="7198512"/>
                        </a:xfrm>
                        <a:custGeom>
                          <a:avLst/>
                          <a:gdLst>
                            <a:gd name="connsiteX0" fmla="*/ 0 w 3403418"/>
                            <a:gd name="connsiteY0" fmla="*/ 0 h 7198512"/>
                            <a:gd name="connsiteX1" fmla="*/ 3403418 w 3403418"/>
                            <a:gd name="connsiteY1" fmla="*/ 7198513 h 7198512"/>
                            <a:gd name="connsiteX2" fmla="*/ 3403418 w 3403418"/>
                            <a:gd name="connsiteY2" fmla="*/ 0 h 7198512"/>
                          </a:gdLst>
                          <a:ahLst/>
                          <a:cxnLst>
                            <a:cxn ang="0">
                              <a:pos x="connsiteX0" y="connsiteY0"/>
                            </a:cxn>
                            <a:cxn ang="0">
                              <a:pos x="connsiteX1" y="connsiteY1"/>
                            </a:cxn>
                            <a:cxn ang="0">
                              <a:pos x="connsiteX2" y="connsiteY2"/>
                            </a:cxn>
                          </a:cxnLst>
                          <a:rect l="l" t="t" r="r" b="b"/>
                          <a:pathLst>
                            <a:path w="3403418" h="7198512">
                              <a:moveTo>
                                <a:pt x="0" y="0"/>
                              </a:moveTo>
                              <a:lnTo>
                                <a:pt x="3403418" y="7198513"/>
                              </a:lnTo>
                              <a:lnTo>
                                <a:pt x="3403418" y="0"/>
                              </a:lnTo>
                              <a:close/>
                            </a:path>
                          </a:pathLst>
                        </a:custGeom>
                        <a:solidFill>
                          <a:srgbClr val="00698F"/>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 name="Freeform: Shape 25"/>
                      <wps:cNvSpPr/>
                      <wps:spPr>
                        <a:xfrm>
                          <a:off x="3429156" y="1821405"/>
                          <a:ext cx="1760115" cy="3977395"/>
                        </a:xfrm>
                        <a:custGeom>
                          <a:avLst/>
                          <a:gdLst>
                            <a:gd name="connsiteX0" fmla="*/ 0 w 1760115"/>
                            <a:gd name="connsiteY0" fmla="*/ 1651144 h 3977395"/>
                            <a:gd name="connsiteX1" fmla="*/ 1098835 w 1760115"/>
                            <a:gd name="connsiteY1" fmla="*/ 3977396 h 3977395"/>
                            <a:gd name="connsiteX2" fmla="*/ 1760116 w 1760115"/>
                            <a:gd name="connsiteY2" fmla="*/ 2577685 h 3977395"/>
                            <a:gd name="connsiteX3" fmla="*/ 1760116 w 1760115"/>
                            <a:gd name="connsiteY3" fmla="*/ 1136399 h 3977395"/>
                            <a:gd name="connsiteX4" fmla="*/ 797893 w 1760115"/>
                            <a:gd name="connsiteY4" fmla="*/ 0 h 39773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15" h="3977395">
                              <a:moveTo>
                                <a:pt x="0" y="1651144"/>
                              </a:moveTo>
                              <a:lnTo>
                                <a:pt x="1098835" y="3977396"/>
                              </a:lnTo>
                              <a:lnTo>
                                <a:pt x="1760116" y="2577685"/>
                              </a:lnTo>
                              <a:lnTo>
                                <a:pt x="1760116" y="1136399"/>
                              </a:lnTo>
                              <a:lnTo>
                                <a:pt x="797893" y="0"/>
                              </a:lnTo>
                              <a:close/>
                            </a:path>
                          </a:pathLst>
                        </a:custGeom>
                        <a:solidFill>
                          <a:srgbClr val="6299B2"/>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4227049" y="0"/>
                          <a:ext cx="962223" cy="2949885"/>
                        </a:xfrm>
                        <a:custGeom>
                          <a:avLst/>
                          <a:gdLst>
                            <a:gd name="connsiteX0" fmla="*/ 0 w 962223"/>
                            <a:gd name="connsiteY0" fmla="*/ 1821406 h 2949885"/>
                            <a:gd name="connsiteX1" fmla="*/ 962223 w 962223"/>
                            <a:gd name="connsiteY1" fmla="*/ 2949886 h 2949885"/>
                            <a:gd name="connsiteX2" fmla="*/ 962223 w 962223"/>
                            <a:gd name="connsiteY2" fmla="*/ 0 h 2949885"/>
                            <a:gd name="connsiteX3" fmla="*/ 881048 w 962223"/>
                            <a:gd name="connsiteY3" fmla="*/ 0 h 2949885"/>
                          </a:gdLst>
                          <a:ahLst/>
                          <a:cxnLst>
                            <a:cxn ang="0">
                              <a:pos x="connsiteX0" y="connsiteY0"/>
                            </a:cxn>
                            <a:cxn ang="0">
                              <a:pos x="connsiteX1" y="connsiteY1"/>
                            </a:cxn>
                            <a:cxn ang="0">
                              <a:pos x="connsiteX2" y="connsiteY2"/>
                            </a:cxn>
                            <a:cxn ang="0">
                              <a:pos x="connsiteX3" y="connsiteY3"/>
                            </a:cxn>
                          </a:cxnLst>
                          <a:rect l="l" t="t" r="r" b="b"/>
                          <a:pathLst>
                            <a:path w="962223" h="2949885">
                              <a:moveTo>
                                <a:pt x="0" y="1821406"/>
                              </a:moveTo>
                              <a:lnTo>
                                <a:pt x="962223" y="2949886"/>
                              </a:lnTo>
                              <a:lnTo>
                                <a:pt x="962223" y="0"/>
                              </a:lnTo>
                              <a:lnTo>
                                <a:pt x="881048" y="0"/>
                              </a:lnTo>
                              <a:close/>
                            </a:path>
                          </a:pathLst>
                        </a:custGeom>
                        <a:solidFill>
                          <a:srgbClr val="40859D"/>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Shape 27"/>
                      <wps:cNvSpPr/>
                      <wps:spPr>
                        <a:xfrm>
                          <a:off x="1799713" y="0"/>
                          <a:ext cx="2427335" cy="3472549"/>
                        </a:xfrm>
                        <a:custGeom>
                          <a:avLst/>
                          <a:gdLst>
                            <a:gd name="connsiteX0" fmla="*/ 0 w 2427335"/>
                            <a:gd name="connsiteY0" fmla="*/ 29697 h 3472549"/>
                            <a:gd name="connsiteX1" fmla="*/ 1629443 w 2427335"/>
                            <a:gd name="connsiteY1" fmla="*/ 3472550 h 3472549"/>
                            <a:gd name="connsiteX2" fmla="*/ 2427336 w 2427335"/>
                            <a:gd name="connsiteY2" fmla="*/ 1821406 h 3472549"/>
                            <a:gd name="connsiteX3" fmla="*/ 1073096 w 2427335"/>
                            <a:gd name="connsiteY3" fmla="*/ 0 h 3472549"/>
                            <a:gd name="connsiteX4" fmla="*/ 35638 w 2427335"/>
                            <a:gd name="connsiteY4" fmla="*/ 0 h 34725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27335" h="3472549">
                              <a:moveTo>
                                <a:pt x="0" y="29697"/>
                              </a:moveTo>
                              <a:lnTo>
                                <a:pt x="1629443" y="3472550"/>
                              </a:lnTo>
                              <a:lnTo>
                                <a:pt x="2427336" y="1821406"/>
                              </a:lnTo>
                              <a:lnTo>
                                <a:pt x="1073096" y="0"/>
                              </a:lnTo>
                              <a:lnTo>
                                <a:pt x="35638" y="0"/>
                              </a:lnTo>
                              <a:close/>
                            </a:path>
                          </a:pathLst>
                        </a:custGeom>
                        <a:solidFill>
                          <a:srgbClr val="237891"/>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E589CE" id="Graphic 2" o:spid="_x0000_s1026" style="position:absolute;margin-left:129.85pt;margin-top:-22.8pt;width:425.75pt;height:841.2pt;z-index:251672576" coordsize="54070,106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yw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JPgAAAABSZ2h0bG9uZwAACqI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ADOEJJTQQMAAAAAB6zAAAAAQAAAKAAAACL&#10;AAAB4AABBKAAAB6XABgAAf/Y/+0ADEFkb2JlX0NNAAH/7gAOQWRvYmUAZIAAAAAB/9sAhAAMCAgI&#10;CQgMCQkMEQsKCxEVDwwMDxUYExMVExMYEQwMDAwMDBEMDAwMDAwMDAwMDAwMDAwMDAwMDAwMDAwM&#10;DAwMAQ0LCw0ODRAODhAUDg4OFBQODg4OFBEMDAwMDBERDAwMDAwMEQwMDAwMDAwMDAwMDAwMDAwM&#10;DAwMDAwMDAwMDAz/wAARCACL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EAAAAAB/9sAhAABAQEBAQEBAQEBAQEBAQEBAQEBAQEB&#10;AQEBAQEBAgEBAQEBAQICAgICAgICAgICAgICAwMDAwMDAwMDAwMDAwMDAQEBAQEBAQIBAQIDAgIC&#10;AwMDAwMDAwMDAwMDAwMDAwMDAwMDAwMDAwMDAwMDAwMDAwMDAwMDAwMDAwMDAwMDAwP/wAARCAk+&#10;CqIDAREAAhEBAxEB/90ABAFV/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">
              <v:shape id="Freeform: Shape 16" o:spid="_x0000_s1027" style="position:absolute;top:34329;width:45398;height:72500;visibility:visible;mso-wrap-style:square;v-text-anchor:middle" coordsize="4539870,72499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" adj="-11796480,,5400" path="m3435096,l,7249987r2223408,l4539871,2338131,3435096,,4539871,2338131,2223408,7249987r,l4539871,2338131,3435096,xe" stroked="f" strokeweight=".52714mm">
                <v:fill r:id="rId2" o:title="" recolor="t" rotate="t" type="frame"/>
                <v:stroke joinstyle="miter"/>
                <v:formulas/>
                <v:path arrowok="t" o:connecttype="custom" o:connectlocs="3435096,0;0,7249987;2223408,7249987;4539871,2338131;3435096,0;4539871,2338131;2223408,7249987;2223408,7249987;4539871,2338131" o:connectangles="0,0,0,0,0,0,0,0,0" textboxrect="0,0,4539870,7249986"/>
                <v:textbox>
                  <w:txbxContent>
                    <w:p w14:paraId="104DF8DE" w14:textId="7E8BCCC0" w:rsidR="00E469D6" w:rsidRDefault="00E469D6" w:rsidP="00AF61E2">
                      <w:pPr>
                        <w:jc w:val="center"/>
                      </w:pPr>
                    </w:p>
                  </w:txbxContent>
                </v:textbox>
              </v:shape>
              <v:shape id="Freeform: Shape 21" o:spid="_x0000_s1028" style="position:absolute;left:22214;top:44030;width:29678;height:62799;visibility:visible;mso-wrap-style:square;v-text-anchor:middle" coordsize="2967844,627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" path="m2967844,l,6279890r2967844,l2967844,xe" fillcolor="#ea7200" stroked="f" strokeweight=".52714mm">
                <v:stroke joinstyle="miter"/>
                <v:path arrowok="t" o:connecttype="custom" o:connectlocs="2967844,0;0,6279890;2967844,6279890" o:connectangles="0,0,0"/>
              </v:shape>
              <v:shape id="Freeform: Shape 23" o:spid="_x0000_s1029" style="position:absolute;left:17858;width:34034;height:71985;visibility:visible;mso-wrap-style:square;v-text-anchor:middle" coordsize="3403418,7198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" path="m,l3403418,7198513,3403418,,,xe" fillcolor="#00698f" stroked="f" strokeweight=".52714mm">
                <v:stroke joinstyle="miter"/>
                <v:path arrowok="t" o:connecttype="custom" o:connectlocs="0,0;3403418,7198513;3403418,0" o:connectangles="0,0,0"/>
              </v:shape>
              <v:shape id="Freeform: Shape 25" o:spid="_x0000_s1030" style="position:absolute;left:34291;top:18214;width:17601;height:39774;visibility:visible;mso-wrap-style:square;v-text-anchor:middle" coordsize="1760115,397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" path="m,1651144l1098835,3977396,1760116,2577685r,-1441286l797893,,,1651144xe" fillcolor="#6299b2" stroked="f" strokeweight=".52714mm">
                <v:stroke joinstyle="miter"/>
                <v:path arrowok="t" o:connecttype="custom" o:connectlocs="0,1651144;1098835,3977396;1760116,2577685;1760116,1136399;797893,0" o:connectangles="0,0,0,0,0"/>
              </v:shape>
              <v:shape id="Freeform: Shape 26" o:spid="_x0000_s1031" style="position:absolute;left:42270;width:9622;height:29498;visibility:visible;mso-wrap-style:square;v-text-anchor:middle" coordsize="962223,29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" path="m,1821406l962223,2949886,962223,,881048,,,1821406xe" fillcolor="#40859d" stroked="f" strokeweight=".52714mm">
                <v:stroke joinstyle="miter"/>
                <v:path arrowok="t" o:connecttype="custom" o:connectlocs="0,1821406;962223,2949886;962223,0;881048,0" o:connectangles="0,0,0,0"/>
              </v:shape>
              <v:shape id="Freeform: Shape 27" o:spid="_x0000_s1032" style="position:absolute;left:17997;width:24273;height:34725;visibility:visible;mso-wrap-style:square;v-text-anchor:middle" coordsize="2427335,347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" path="m,29697l1629443,3472550,2427336,1821406,1073096,,35638,,,29697xe" fillcolor="#237891" stroked="f" strokeweight=".52714mm">
                <v:stroke joinstyle="miter"/>
                <v:path arrowok="t" o:connecttype="custom" o:connectlocs="0,29697;1629443,3472550;2427336,1821406;1073096,0;35638,0" o:connectangles="0,0,0,0,0"/>
              </v:shape>
            </v:group>
          </w:pict>
        </mc:Fallback>
      </mc:AlternateContent>
    </w:r>
    <w:r>
      <w:rPr>
        <w:noProof/>
      </w:rPr>
      <w:drawing>
        <wp:anchor distT="0" distB="0" distL="114300" distR="114300" simplePos="0" relativeHeight="251645952" behindDoc="0" locked="0" layoutInCell="1" allowOverlap="1" wp14:anchorId="780D893F" wp14:editId="3A5737E3">
          <wp:simplePos x="0" y="0"/>
          <wp:positionH relativeFrom="column">
            <wp:posOffset>-201154</wp:posOffset>
          </wp:positionH>
          <wp:positionV relativeFrom="paragraph">
            <wp:posOffset>76835</wp:posOffset>
          </wp:positionV>
          <wp:extent cx="1598455" cy="1039778"/>
          <wp:effectExtent l="0" t="0" r="0" b="0"/>
          <wp:wrapNone/>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598455" cy="1039778"/>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B7E07" w14:textId="77777777" w:rsidR="009F4072" w:rsidRDefault="009F407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EB29F" w14:textId="77777777" w:rsidR="00E469D6" w:rsidRDefault="00E469D6" w:rsidP="00AF6567">
    <w:pPr>
      <w:pStyle w:val="Header"/>
    </w:pPr>
    <w:r>
      <w:rPr>
        <w:noProof/>
      </w:rPr>
      <w:drawing>
        <wp:anchor distT="0" distB="0" distL="114300" distR="114300" simplePos="0" relativeHeight="251643904" behindDoc="1" locked="0" layoutInCell="1" allowOverlap="1" wp14:anchorId="4F4824E6" wp14:editId="1DBC6565">
          <wp:simplePos x="0" y="0"/>
          <wp:positionH relativeFrom="page">
            <wp:posOffset>-513</wp:posOffset>
          </wp:positionH>
          <wp:positionV relativeFrom="page">
            <wp:posOffset>-575</wp:posOffset>
          </wp:positionV>
          <wp:extent cx="7562088" cy="758952"/>
          <wp:effectExtent l="0" t="0" r="127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05D62" w14:textId="77777777" w:rsidR="00E469D6" w:rsidRDefault="00E469D6" w:rsidP="00AF6567">
    <w:pPr>
      <w:pStyle w:val="Header"/>
    </w:pPr>
    <w:r>
      <w:rPr>
        <w:noProof/>
      </w:rPr>
      <w:drawing>
        <wp:anchor distT="0" distB="0" distL="114300" distR="114300" simplePos="0" relativeHeight="251642880" behindDoc="1" locked="0" layoutInCell="1" allowOverlap="1" wp14:anchorId="5F8AA55D" wp14:editId="64F6BA2C">
          <wp:simplePos x="0" y="0"/>
          <wp:positionH relativeFrom="page">
            <wp:posOffset>-513</wp:posOffset>
          </wp:positionH>
          <wp:positionV relativeFrom="page">
            <wp:posOffset>0</wp:posOffset>
          </wp:positionV>
          <wp:extent cx="7562088" cy="758952"/>
          <wp:effectExtent l="0" t="0" r="127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72134" w14:textId="77777777" w:rsidR="00E469D6" w:rsidRDefault="00E469D6" w:rsidP="00AF6567">
    <w:pPr>
      <w:pStyle w:val="Header"/>
    </w:pPr>
    <w:r>
      <w:rPr>
        <w:noProof/>
      </w:rPr>
      <w:drawing>
        <wp:anchor distT="0" distB="0" distL="114300" distR="114300" simplePos="0" relativeHeight="251655168" behindDoc="1" locked="0" layoutInCell="1" allowOverlap="1" wp14:anchorId="227E0724" wp14:editId="57E4AEF1">
          <wp:simplePos x="0" y="0"/>
          <wp:positionH relativeFrom="page">
            <wp:posOffset>-513</wp:posOffset>
          </wp:positionH>
          <wp:positionV relativeFrom="page">
            <wp:posOffset>-575</wp:posOffset>
          </wp:positionV>
          <wp:extent cx="7562088" cy="758952"/>
          <wp:effectExtent l="0" t="0" r="1270" b="3175"/>
          <wp:wrapNone/>
          <wp:docPr id="1991889847" name="Picture 199188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A694D" w14:textId="77777777" w:rsidR="00E469D6" w:rsidRDefault="00E469D6" w:rsidP="00AF6567">
    <w:pPr>
      <w:pStyle w:val="Header"/>
    </w:pPr>
    <w:r>
      <w:rPr>
        <w:noProof/>
      </w:rPr>
      <w:drawing>
        <wp:anchor distT="0" distB="0" distL="114300" distR="114300" simplePos="0" relativeHeight="251653120" behindDoc="1" locked="0" layoutInCell="1" allowOverlap="1" wp14:anchorId="7B183C99" wp14:editId="6BD9ACBF">
          <wp:simplePos x="0" y="0"/>
          <wp:positionH relativeFrom="page">
            <wp:posOffset>-513</wp:posOffset>
          </wp:positionH>
          <wp:positionV relativeFrom="page">
            <wp:posOffset>0</wp:posOffset>
          </wp:positionV>
          <wp:extent cx="7562088" cy="758952"/>
          <wp:effectExtent l="0" t="0" r="1270" b="3175"/>
          <wp:wrapNone/>
          <wp:docPr id="1991889848" name="Picture 199188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B604A" w14:textId="77777777" w:rsidR="00E469D6" w:rsidRDefault="00E469D6" w:rsidP="00AF6567">
    <w:pPr>
      <w:pStyle w:val="Header"/>
    </w:pPr>
    <w:r>
      <w:rPr>
        <w:noProof/>
      </w:rPr>
      <w:drawing>
        <wp:anchor distT="0" distB="0" distL="114300" distR="114300" simplePos="0" relativeHeight="251660288" behindDoc="1" locked="0" layoutInCell="1" allowOverlap="1" wp14:anchorId="3527FBD2" wp14:editId="59F47C7B">
          <wp:simplePos x="0" y="0"/>
          <wp:positionH relativeFrom="page">
            <wp:posOffset>0</wp:posOffset>
          </wp:positionH>
          <wp:positionV relativeFrom="page">
            <wp:posOffset>0</wp:posOffset>
          </wp:positionV>
          <wp:extent cx="10689336" cy="758952"/>
          <wp:effectExtent l="0" t="0" r="0" b="3175"/>
          <wp:wrapNone/>
          <wp:docPr id="1991889849" name="Picture 199188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C51C4" w14:textId="77777777" w:rsidR="00E469D6" w:rsidRDefault="00E469D6" w:rsidP="00AF6567">
    <w:pPr>
      <w:pStyle w:val="Header"/>
    </w:pPr>
    <w:r>
      <w:rPr>
        <w:noProof/>
      </w:rPr>
      <w:drawing>
        <wp:anchor distT="0" distB="0" distL="114300" distR="114300" simplePos="0" relativeHeight="251659264" behindDoc="1" locked="0" layoutInCell="1" allowOverlap="1" wp14:anchorId="135868AE" wp14:editId="41B4A790">
          <wp:simplePos x="0" y="0"/>
          <wp:positionH relativeFrom="page">
            <wp:posOffset>0</wp:posOffset>
          </wp:positionH>
          <wp:positionV relativeFrom="page">
            <wp:posOffset>0</wp:posOffset>
          </wp:positionV>
          <wp:extent cx="10689336" cy="758952"/>
          <wp:effectExtent l="0" t="0" r="0" b="3175"/>
          <wp:wrapNone/>
          <wp:docPr id="1991889850" name="Picture 199188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37D8E1F8"/>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370781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B208E0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13FB47EF"/>
    <w:multiLevelType w:val="hybridMultilevel"/>
    <w:tmpl w:val="5CCC577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DF5CB8"/>
    <w:multiLevelType w:val="hybridMultilevel"/>
    <w:tmpl w:val="EB7A2A0A"/>
    <w:lvl w:ilvl="0" w:tplc="483CB930">
      <w:start w:val="1"/>
      <w:numFmt w:val="bullet"/>
      <w:pStyle w:val="Bullet2"/>
      <w:lvlText w:val=""/>
      <w:lvlJc w:val="left"/>
      <w:pPr>
        <w:ind w:left="720" w:hanging="360"/>
      </w:pPr>
      <w:rPr>
        <w:rFonts w:ascii="Symbol" w:hAnsi="Symbol" w:hint="default"/>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CB7787"/>
    <w:multiLevelType w:val="multilevel"/>
    <w:tmpl w:val="EE5AABDA"/>
    <w:lvl w:ilvl="0">
      <w:start w:val="1"/>
      <w:numFmt w:val="decimal"/>
      <w:pStyle w:val="ListNumber"/>
      <w:lvlText w:val="%1."/>
      <w:lvlJc w:val="left"/>
      <w:pPr>
        <w:tabs>
          <w:tab w:val="num" w:pos="1077"/>
        </w:tabs>
        <w:ind w:left="1077" w:hanging="283"/>
      </w:pPr>
      <w:rPr>
        <w:rFonts w:ascii="Calibri" w:hAnsi="Calibri"/>
        <w:b w:val="0"/>
        <w:i w:val="0"/>
        <w:sz w:val="22"/>
      </w:rPr>
    </w:lvl>
    <w:lvl w:ilvl="1">
      <w:start w:val="1"/>
      <w:numFmt w:val="lowerLetter"/>
      <w:pStyle w:val="ListNumber2"/>
      <w:lvlText w:val="%2)"/>
      <w:lvlJc w:val="left"/>
      <w:pPr>
        <w:tabs>
          <w:tab w:val="num" w:pos="1361"/>
        </w:tabs>
        <w:ind w:left="1361" w:hanging="284"/>
      </w:pPr>
      <w:rPr>
        <w:rFonts w:ascii="Calibri" w:hAnsi="Calibri"/>
        <w:b w:val="0"/>
        <w:i w:val="0"/>
        <w:sz w:val="22"/>
      </w:rPr>
    </w:lvl>
    <w:lvl w:ilvl="2">
      <w:start w:val="1"/>
      <w:numFmt w:val="lowerRoman"/>
      <w:pStyle w:val="ListNumber3"/>
      <w:lvlText w:val="%3."/>
      <w:lvlJc w:val="left"/>
      <w:pPr>
        <w:tabs>
          <w:tab w:val="num" w:pos="1644"/>
        </w:tabs>
        <w:ind w:left="1644" w:hanging="283"/>
      </w:pPr>
      <w:rPr>
        <w:rFonts w:ascii="Calibri" w:hAnsi="Calibri"/>
        <w:b w:val="0"/>
        <w:i w:val="0"/>
        <w:sz w:val="22"/>
      </w:rPr>
    </w:lvl>
    <w:lvl w:ilvl="3">
      <w:start w:val="1"/>
      <w:numFmt w:val="decimal"/>
      <w:lvlText w:val="–"/>
      <w:lvlJc w:val="left"/>
      <w:pPr>
        <w:tabs>
          <w:tab w:val="num" w:pos="1928"/>
        </w:tabs>
        <w:ind w:left="1928" w:hanging="284"/>
      </w:pPr>
      <w:rPr>
        <w:rFonts w:ascii="Calibri" w:hAnsi="Calibri"/>
        <w:b w:val="0"/>
        <w:i w:val="0"/>
        <w:sz w:val="22"/>
      </w:rPr>
    </w:lvl>
    <w:lvl w:ilvl="4">
      <w:start w:val="1"/>
      <w:numFmt w:val="decimal"/>
      <w:lvlText w:val="–"/>
      <w:lvlJc w:val="left"/>
      <w:pPr>
        <w:tabs>
          <w:tab w:val="num" w:pos="2211"/>
        </w:tabs>
        <w:ind w:left="2211" w:hanging="283"/>
      </w:pPr>
      <w:rPr>
        <w:rFonts w:ascii="Calibri" w:hAnsi="Calibri"/>
        <w:b w:val="0"/>
        <w:i w:val="0"/>
        <w:sz w:val="22"/>
      </w:rPr>
    </w:lvl>
    <w:lvl w:ilvl="5">
      <w:start w:val="1"/>
      <w:numFmt w:val="decimal"/>
      <w:lvlText w:val="–"/>
      <w:lvlJc w:val="left"/>
      <w:pPr>
        <w:tabs>
          <w:tab w:val="num" w:pos="2495"/>
        </w:tabs>
        <w:ind w:left="2495" w:hanging="284"/>
      </w:pPr>
      <w:rPr>
        <w:rFonts w:ascii="Calibri" w:hAnsi="Calibri"/>
        <w:b w:val="0"/>
        <w:i w:val="0"/>
        <w:sz w:val="22"/>
      </w:rPr>
    </w:lvl>
    <w:lvl w:ilvl="6">
      <w:start w:val="1"/>
      <w:numFmt w:val="decimal"/>
      <w:lvlText w:val="–"/>
      <w:lvlJc w:val="left"/>
      <w:pPr>
        <w:tabs>
          <w:tab w:val="num" w:pos="2778"/>
        </w:tabs>
        <w:ind w:left="2778" w:hanging="283"/>
      </w:pPr>
      <w:rPr>
        <w:rFonts w:ascii="Calibri" w:hAnsi="Calibri"/>
        <w:b w:val="0"/>
        <w:i w:val="0"/>
        <w:sz w:val="22"/>
      </w:rPr>
    </w:lvl>
    <w:lvl w:ilvl="7">
      <w:start w:val="1"/>
      <w:numFmt w:val="decimal"/>
      <w:lvlText w:val="–"/>
      <w:lvlJc w:val="left"/>
      <w:pPr>
        <w:tabs>
          <w:tab w:val="num" w:pos="3062"/>
        </w:tabs>
        <w:ind w:left="3062" w:hanging="284"/>
      </w:pPr>
      <w:rPr>
        <w:rFonts w:ascii="Calibri" w:hAnsi="Calibri"/>
        <w:b w:val="0"/>
        <w:i w:val="0"/>
        <w:sz w:val="22"/>
      </w:rPr>
    </w:lvl>
    <w:lvl w:ilvl="8">
      <w:start w:val="1"/>
      <w:numFmt w:val="decimal"/>
      <w:lvlText w:val="–"/>
      <w:lvlJc w:val="left"/>
      <w:pPr>
        <w:tabs>
          <w:tab w:val="num" w:pos="3345"/>
        </w:tabs>
        <w:ind w:left="3345" w:hanging="283"/>
      </w:pPr>
      <w:rPr>
        <w:rFonts w:ascii="Calibri" w:hAnsi="Calibri"/>
        <w:b w:val="0"/>
        <w:i w:val="0"/>
        <w:sz w:val="22"/>
      </w:rPr>
    </w:lvl>
  </w:abstractNum>
  <w:abstractNum w:abstractNumId="6" w15:restartNumberingAfterBreak="0">
    <w:nsid w:val="22387DD7"/>
    <w:multiLevelType w:val="hybridMultilevel"/>
    <w:tmpl w:val="D0B41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EAE061D"/>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ED64CF"/>
    <w:multiLevelType w:val="hybridMultilevel"/>
    <w:tmpl w:val="5C8A7A78"/>
    <w:lvl w:ilvl="0" w:tplc="C402082E">
      <w:start w:val="1"/>
      <w:numFmt w:val="bullet"/>
      <w:pStyle w:val="Bulletinden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46D3A6A"/>
    <w:multiLevelType w:val="multilevel"/>
    <w:tmpl w:val="A9EC47FE"/>
    <w:lvl w:ilvl="0">
      <w:start w:val="1"/>
      <w:numFmt w:val="bullet"/>
      <w:pStyle w:val="Bullet1"/>
      <w:lvlText w:val="\"/>
      <w:lvlJc w:val="left"/>
      <w:pPr>
        <w:tabs>
          <w:tab w:val="num" w:pos="360"/>
        </w:tabs>
        <w:ind w:left="360" w:hanging="360"/>
      </w:pPr>
      <w:rPr>
        <w:rFonts w:ascii="VIC" w:hAnsi="VIC" w:hint="default"/>
        <w:b/>
        <w:bCs/>
        <w:i w:val="0"/>
        <w:vanish w:val="0"/>
        <w:color w:val="E75300" w:themeColor="accent5"/>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Symbol" w:hAnsi="Symbol" w:hint="default"/>
        <w:b w:val="0"/>
        <w:i w:val="0"/>
        <w:vanish w:val="0"/>
        <w:color w:val="E75300" w:themeColor="accent5"/>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1" w15:restartNumberingAfterBreak="0">
    <w:nsid w:val="476F3B8E"/>
    <w:multiLevelType w:val="hybridMultilevel"/>
    <w:tmpl w:val="D1EE1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E030488"/>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2501FBA"/>
    <w:multiLevelType w:val="hybridMultilevel"/>
    <w:tmpl w:val="CC382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360FC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63B31EEE"/>
    <w:multiLevelType w:val="hybridMultilevel"/>
    <w:tmpl w:val="9854439E"/>
    <w:lvl w:ilvl="0" w:tplc="92BCC894">
      <w:start w:val="1"/>
      <w:numFmt w:val="bullet"/>
      <w:pStyle w:val="Breakoutbulle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7460C43"/>
    <w:multiLevelType w:val="hybridMultilevel"/>
    <w:tmpl w:val="268A0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1631206146">
    <w:abstractNumId w:val="8"/>
  </w:num>
  <w:num w:numId="2" w16cid:durableId="1712876524">
    <w:abstractNumId w:val="14"/>
  </w:num>
  <w:num w:numId="3" w16cid:durableId="2070112795">
    <w:abstractNumId w:val="12"/>
  </w:num>
  <w:num w:numId="4" w16cid:durableId="1944536851">
    <w:abstractNumId w:val="10"/>
  </w:num>
  <w:num w:numId="5" w16cid:durableId="973483608">
    <w:abstractNumId w:val="2"/>
  </w:num>
  <w:num w:numId="6" w16cid:durableId="2024479269">
    <w:abstractNumId w:val="1"/>
  </w:num>
  <w:num w:numId="7" w16cid:durableId="2016876933">
    <w:abstractNumId w:val="0"/>
  </w:num>
  <w:num w:numId="8" w16cid:durableId="1862091051">
    <w:abstractNumId w:val="5"/>
  </w:num>
  <w:num w:numId="9" w16cid:durableId="538903222">
    <w:abstractNumId w:val="18"/>
  </w:num>
  <w:num w:numId="10" w16cid:durableId="1079789773">
    <w:abstractNumId w:val="7"/>
  </w:num>
  <w:num w:numId="11" w16cid:durableId="2045130701">
    <w:abstractNumId w:val="17"/>
  </w:num>
  <w:num w:numId="12" w16cid:durableId="1519851703">
    <w:abstractNumId w:val="4"/>
  </w:num>
  <w:num w:numId="13" w16cid:durableId="131138353">
    <w:abstractNumId w:val="9"/>
  </w:num>
  <w:num w:numId="14" w16cid:durableId="1352995409">
    <w:abstractNumId w:val="13"/>
  </w:num>
  <w:num w:numId="15" w16cid:durableId="1325427847">
    <w:abstractNumId w:val="15"/>
  </w:num>
  <w:num w:numId="16" w16cid:durableId="1914074122">
    <w:abstractNumId w:val="6"/>
  </w:num>
  <w:num w:numId="17" w16cid:durableId="1160542745">
    <w:abstractNumId w:val="16"/>
  </w:num>
  <w:num w:numId="18" w16cid:durableId="461845816">
    <w:abstractNumId w:val="11"/>
  </w:num>
  <w:num w:numId="19" w16cid:durableId="2039700624">
    <w:abstractNumId w:val="3"/>
  </w:num>
  <w:num w:numId="20" w16cid:durableId="20767359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embedTrueTypeFonts/>
  <w:attachedTemplate r:id="rId1"/>
  <w:trackRevisions/>
  <w:defaultTabStop w:val="720"/>
  <w:evenAndOddHeaders/>
  <w:drawingGridHorizontalSpacing w:val="187"/>
  <w:drawingGridVerticalSpacing w:val="187"/>
  <w:doNotUseMarginsForDrawingGridOrigin/>
  <w:drawingGridHorizontalOrigin w:val="1440"/>
  <w:drawingGridVerticalOrigin w:val="216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D90"/>
    <w:rsid w:val="00000A79"/>
    <w:rsid w:val="00000CA6"/>
    <w:rsid w:val="00000ECC"/>
    <w:rsid w:val="00001562"/>
    <w:rsid w:val="000025E7"/>
    <w:rsid w:val="00006082"/>
    <w:rsid w:val="0000632B"/>
    <w:rsid w:val="000108A4"/>
    <w:rsid w:val="00011B24"/>
    <w:rsid w:val="00014578"/>
    <w:rsid w:val="00014D90"/>
    <w:rsid w:val="0001526E"/>
    <w:rsid w:val="000206A7"/>
    <w:rsid w:val="00021D5C"/>
    <w:rsid w:val="00025768"/>
    <w:rsid w:val="00026A9E"/>
    <w:rsid w:val="000318F1"/>
    <w:rsid w:val="000319EF"/>
    <w:rsid w:val="00032076"/>
    <w:rsid w:val="0003330D"/>
    <w:rsid w:val="00033908"/>
    <w:rsid w:val="0004109F"/>
    <w:rsid w:val="000416FB"/>
    <w:rsid w:val="00042375"/>
    <w:rsid w:val="00042908"/>
    <w:rsid w:val="00047945"/>
    <w:rsid w:val="00051321"/>
    <w:rsid w:val="00051F0A"/>
    <w:rsid w:val="00052C93"/>
    <w:rsid w:val="000538F7"/>
    <w:rsid w:val="00055B0D"/>
    <w:rsid w:val="00055C4B"/>
    <w:rsid w:val="00057245"/>
    <w:rsid w:val="00061358"/>
    <w:rsid w:val="00061D10"/>
    <w:rsid w:val="00063516"/>
    <w:rsid w:val="000638D8"/>
    <w:rsid w:val="00064AFA"/>
    <w:rsid w:val="000664A3"/>
    <w:rsid w:val="0007744E"/>
    <w:rsid w:val="000805C9"/>
    <w:rsid w:val="0008090C"/>
    <w:rsid w:val="00080B59"/>
    <w:rsid w:val="00080FE4"/>
    <w:rsid w:val="000817D7"/>
    <w:rsid w:val="0008217C"/>
    <w:rsid w:val="000875EB"/>
    <w:rsid w:val="00087696"/>
    <w:rsid w:val="00087A3D"/>
    <w:rsid w:val="0009084E"/>
    <w:rsid w:val="0009135A"/>
    <w:rsid w:val="0009353A"/>
    <w:rsid w:val="00093EA3"/>
    <w:rsid w:val="000954AD"/>
    <w:rsid w:val="000A110A"/>
    <w:rsid w:val="000A1453"/>
    <w:rsid w:val="000A1985"/>
    <w:rsid w:val="000A6A3E"/>
    <w:rsid w:val="000B0848"/>
    <w:rsid w:val="000B0D9B"/>
    <w:rsid w:val="000B1ACA"/>
    <w:rsid w:val="000B21D6"/>
    <w:rsid w:val="000B2C52"/>
    <w:rsid w:val="000B7D32"/>
    <w:rsid w:val="000C0AE7"/>
    <w:rsid w:val="000C5AE3"/>
    <w:rsid w:val="000C6B46"/>
    <w:rsid w:val="000D044A"/>
    <w:rsid w:val="000D0EB7"/>
    <w:rsid w:val="000D0ECE"/>
    <w:rsid w:val="000D3B03"/>
    <w:rsid w:val="000D5EE8"/>
    <w:rsid w:val="000D7E4C"/>
    <w:rsid w:val="000E12A6"/>
    <w:rsid w:val="000E1C15"/>
    <w:rsid w:val="000E759F"/>
    <w:rsid w:val="000F0137"/>
    <w:rsid w:val="000F0CA9"/>
    <w:rsid w:val="000F42F3"/>
    <w:rsid w:val="000F571B"/>
    <w:rsid w:val="000F7405"/>
    <w:rsid w:val="001004DC"/>
    <w:rsid w:val="00101639"/>
    <w:rsid w:val="00101697"/>
    <w:rsid w:val="001016B5"/>
    <w:rsid w:val="00110501"/>
    <w:rsid w:val="00110CD1"/>
    <w:rsid w:val="00111DDF"/>
    <w:rsid w:val="001120F0"/>
    <w:rsid w:val="001129E0"/>
    <w:rsid w:val="001141A1"/>
    <w:rsid w:val="0011620E"/>
    <w:rsid w:val="00117067"/>
    <w:rsid w:val="00120DDB"/>
    <w:rsid w:val="001240D2"/>
    <w:rsid w:val="00127CCC"/>
    <w:rsid w:val="0013029C"/>
    <w:rsid w:val="001314F9"/>
    <w:rsid w:val="00137DCF"/>
    <w:rsid w:val="00140280"/>
    <w:rsid w:val="001403C4"/>
    <w:rsid w:val="00142DCA"/>
    <w:rsid w:val="00143C67"/>
    <w:rsid w:val="001522F8"/>
    <w:rsid w:val="00155697"/>
    <w:rsid w:val="00160476"/>
    <w:rsid w:val="001618F4"/>
    <w:rsid w:val="00161A3B"/>
    <w:rsid w:val="00163F93"/>
    <w:rsid w:val="00164D01"/>
    <w:rsid w:val="0016544C"/>
    <w:rsid w:val="00167A83"/>
    <w:rsid w:val="00173BAE"/>
    <w:rsid w:val="0017453C"/>
    <w:rsid w:val="001772FB"/>
    <w:rsid w:val="00177917"/>
    <w:rsid w:val="001809A3"/>
    <w:rsid w:val="001815F3"/>
    <w:rsid w:val="001828AB"/>
    <w:rsid w:val="00182CFA"/>
    <w:rsid w:val="0018324D"/>
    <w:rsid w:val="00184970"/>
    <w:rsid w:val="00184AB1"/>
    <w:rsid w:val="00184D16"/>
    <w:rsid w:val="00186BB3"/>
    <w:rsid w:val="00187A75"/>
    <w:rsid w:val="00190608"/>
    <w:rsid w:val="00194167"/>
    <w:rsid w:val="00196928"/>
    <w:rsid w:val="00197D34"/>
    <w:rsid w:val="001A06FC"/>
    <w:rsid w:val="001A143A"/>
    <w:rsid w:val="001A25C1"/>
    <w:rsid w:val="001A7D05"/>
    <w:rsid w:val="001A7E16"/>
    <w:rsid w:val="001B0566"/>
    <w:rsid w:val="001B0A0A"/>
    <w:rsid w:val="001B163D"/>
    <w:rsid w:val="001B25C7"/>
    <w:rsid w:val="001B25ED"/>
    <w:rsid w:val="001B6F39"/>
    <w:rsid w:val="001B7DD6"/>
    <w:rsid w:val="001C6459"/>
    <w:rsid w:val="001C65E4"/>
    <w:rsid w:val="001C7A24"/>
    <w:rsid w:val="001D0111"/>
    <w:rsid w:val="001D2126"/>
    <w:rsid w:val="001D2E20"/>
    <w:rsid w:val="001D3B48"/>
    <w:rsid w:val="001D713E"/>
    <w:rsid w:val="001E1149"/>
    <w:rsid w:val="001E11AB"/>
    <w:rsid w:val="001E175F"/>
    <w:rsid w:val="001E2AAC"/>
    <w:rsid w:val="001E3CE7"/>
    <w:rsid w:val="001E49D7"/>
    <w:rsid w:val="001E6016"/>
    <w:rsid w:val="001E6780"/>
    <w:rsid w:val="001F10C0"/>
    <w:rsid w:val="001F2BFC"/>
    <w:rsid w:val="001F2FE4"/>
    <w:rsid w:val="001F5BCF"/>
    <w:rsid w:val="001F725A"/>
    <w:rsid w:val="002002A2"/>
    <w:rsid w:val="00204EFF"/>
    <w:rsid w:val="00205DA0"/>
    <w:rsid w:val="00207DB0"/>
    <w:rsid w:val="00210BB3"/>
    <w:rsid w:val="002120D0"/>
    <w:rsid w:val="00214F8B"/>
    <w:rsid w:val="002150CF"/>
    <w:rsid w:val="002155A1"/>
    <w:rsid w:val="00215BCE"/>
    <w:rsid w:val="00216C89"/>
    <w:rsid w:val="00217A22"/>
    <w:rsid w:val="00217E9B"/>
    <w:rsid w:val="0022156C"/>
    <w:rsid w:val="00221E10"/>
    <w:rsid w:val="002269A8"/>
    <w:rsid w:val="002274EE"/>
    <w:rsid w:val="00227819"/>
    <w:rsid w:val="00227963"/>
    <w:rsid w:val="00230E4B"/>
    <w:rsid w:val="00236974"/>
    <w:rsid w:val="002371F9"/>
    <w:rsid w:val="0023753D"/>
    <w:rsid w:val="002405D4"/>
    <w:rsid w:val="00240AA5"/>
    <w:rsid w:val="0024141F"/>
    <w:rsid w:val="00242A34"/>
    <w:rsid w:val="00242A8A"/>
    <w:rsid w:val="0025324E"/>
    <w:rsid w:val="00253A68"/>
    <w:rsid w:val="0026100F"/>
    <w:rsid w:val="002614E8"/>
    <w:rsid w:val="00261700"/>
    <w:rsid w:val="00262A02"/>
    <w:rsid w:val="00262AAD"/>
    <w:rsid w:val="00265E82"/>
    <w:rsid w:val="00272480"/>
    <w:rsid w:val="0027374D"/>
    <w:rsid w:val="00273C2A"/>
    <w:rsid w:val="002753D0"/>
    <w:rsid w:val="00277ADB"/>
    <w:rsid w:val="00281414"/>
    <w:rsid w:val="00282886"/>
    <w:rsid w:val="0028394A"/>
    <w:rsid w:val="00290C28"/>
    <w:rsid w:val="0029424F"/>
    <w:rsid w:val="0029547E"/>
    <w:rsid w:val="00296CBA"/>
    <w:rsid w:val="002A15CF"/>
    <w:rsid w:val="002A57AB"/>
    <w:rsid w:val="002A7A2E"/>
    <w:rsid w:val="002B2288"/>
    <w:rsid w:val="002B2D6B"/>
    <w:rsid w:val="002B7350"/>
    <w:rsid w:val="002C0F37"/>
    <w:rsid w:val="002C10FF"/>
    <w:rsid w:val="002C28A6"/>
    <w:rsid w:val="002C34E2"/>
    <w:rsid w:val="002D0145"/>
    <w:rsid w:val="002D0F91"/>
    <w:rsid w:val="002D23B0"/>
    <w:rsid w:val="002D2709"/>
    <w:rsid w:val="002D296B"/>
    <w:rsid w:val="002D3213"/>
    <w:rsid w:val="002D6092"/>
    <w:rsid w:val="002E2836"/>
    <w:rsid w:val="002E5173"/>
    <w:rsid w:val="002E7F43"/>
    <w:rsid w:val="002F1273"/>
    <w:rsid w:val="002F4D35"/>
    <w:rsid w:val="002F5756"/>
    <w:rsid w:val="002F62A4"/>
    <w:rsid w:val="002F62BB"/>
    <w:rsid w:val="002F7751"/>
    <w:rsid w:val="00300053"/>
    <w:rsid w:val="00310B92"/>
    <w:rsid w:val="00310BF0"/>
    <w:rsid w:val="003128A0"/>
    <w:rsid w:val="00313DDC"/>
    <w:rsid w:val="00317670"/>
    <w:rsid w:val="00317BF5"/>
    <w:rsid w:val="003238E0"/>
    <w:rsid w:val="003247A0"/>
    <w:rsid w:val="003247ED"/>
    <w:rsid w:val="003250B3"/>
    <w:rsid w:val="00326AC5"/>
    <w:rsid w:val="00327611"/>
    <w:rsid w:val="00327796"/>
    <w:rsid w:val="003313E6"/>
    <w:rsid w:val="0033254C"/>
    <w:rsid w:val="00333DBF"/>
    <w:rsid w:val="00333EAA"/>
    <w:rsid w:val="00336AFE"/>
    <w:rsid w:val="003432EE"/>
    <w:rsid w:val="0034475F"/>
    <w:rsid w:val="00344CCF"/>
    <w:rsid w:val="00345547"/>
    <w:rsid w:val="00346100"/>
    <w:rsid w:val="003465CC"/>
    <w:rsid w:val="003514E0"/>
    <w:rsid w:val="00351D99"/>
    <w:rsid w:val="003523C9"/>
    <w:rsid w:val="003534FF"/>
    <w:rsid w:val="00354AB3"/>
    <w:rsid w:val="0035528A"/>
    <w:rsid w:val="00357117"/>
    <w:rsid w:val="00364040"/>
    <w:rsid w:val="003643ED"/>
    <w:rsid w:val="00366A1A"/>
    <w:rsid w:val="0036768E"/>
    <w:rsid w:val="00370F48"/>
    <w:rsid w:val="00371073"/>
    <w:rsid w:val="003763D9"/>
    <w:rsid w:val="00376CAD"/>
    <w:rsid w:val="003771EC"/>
    <w:rsid w:val="003801FF"/>
    <w:rsid w:val="003810DD"/>
    <w:rsid w:val="00381EF1"/>
    <w:rsid w:val="00382D60"/>
    <w:rsid w:val="00383CF5"/>
    <w:rsid w:val="00386F33"/>
    <w:rsid w:val="00393413"/>
    <w:rsid w:val="003A0AF6"/>
    <w:rsid w:val="003A1173"/>
    <w:rsid w:val="003A1FC8"/>
    <w:rsid w:val="003A63F7"/>
    <w:rsid w:val="003B1405"/>
    <w:rsid w:val="003B2203"/>
    <w:rsid w:val="003B2260"/>
    <w:rsid w:val="003B24CA"/>
    <w:rsid w:val="003C158D"/>
    <w:rsid w:val="003C26D6"/>
    <w:rsid w:val="003C368B"/>
    <w:rsid w:val="003C36ED"/>
    <w:rsid w:val="003C519D"/>
    <w:rsid w:val="003C6716"/>
    <w:rsid w:val="003C67ED"/>
    <w:rsid w:val="003C7282"/>
    <w:rsid w:val="003C797A"/>
    <w:rsid w:val="003D0778"/>
    <w:rsid w:val="003D2971"/>
    <w:rsid w:val="003D39C6"/>
    <w:rsid w:val="003D4745"/>
    <w:rsid w:val="003D48DB"/>
    <w:rsid w:val="003E01ED"/>
    <w:rsid w:val="003E28F1"/>
    <w:rsid w:val="003E2BC9"/>
    <w:rsid w:val="003E59AB"/>
    <w:rsid w:val="003E5BD6"/>
    <w:rsid w:val="003E64B9"/>
    <w:rsid w:val="003F3617"/>
    <w:rsid w:val="003F489E"/>
    <w:rsid w:val="003F692D"/>
    <w:rsid w:val="003F7782"/>
    <w:rsid w:val="00400592"/>
    <w:rsid w:val="004012C4"/>
    <w:rsid w:val="00401672"/>
    <w:rsid w:val="00405374"/>
    <w:rsid w:val="00405532"/>
    <w:rsid w:val="00406342"/>
    <w:rsid w:val="004077C5"/>
    <w:rsid w:val="0041311E"/>
    <w:rsid w:val="00413385"/>
    <w:rsid w:val="004142AD"/>
    <w:rsid w:val="00417721"/>
    <w:rsid w:val="00417E8E"/>
    <w:rsid w:val="0042388D"/>
    <w:rsid w:val="00423D75"/>
    <w:rsid w:val="00426CAB"/>
    <w:rsid w:val="004275B3"/>
    <w:rsid w:val="004279C6"/>
    <w:rsid w:val="00430ED0"/>
    <w:rsid w:val="0043241A"/>
    <w:rsid w:val="004326AC"/>
    <w:rsid w:val="00434F66"/>
    <w:rsid w:val="00435A4F"/>
    <w:rsid w:val="00441D39"/>
    <w:rsid w:val="0044279B"/>
    <w:rsid w:val="004444A2"/>
    <w:rsid w:val="00444D68"/>
    <w:rsid w:val="00445ABA"/>
    <w:rsid w:val="00446841"/>
    <w:rsid w:val="00446F9A"/>
    <w:rsid w:val="0045155D"/>
    <w:rsid w:val="00452994"/>
    <w:rsid w:val="0045354B"/>
    <w:rsid w:val="00455D7A"/>
    <w:rsid w:val="00462981"/>
    <w:rsid w:val="00462D61"/>
    <w:rsid w:val="004634A3"/>
    <w:rsid w:val="00466620"/>
    <w:rsid w:val="00473466"/>
    <w:rsid w:val="00475B28"/>
    <w:rsid w:val="004805E1"/>
    <w:rsid w:val="004811F4"/>
    <w:rsid w:val="004847C0"/>
    <w:rsid w:val="00486A7A"/>
    <w:rsid w:val="00492A23"/>
    <w:rsid w:val="004939C9"/>
    <w:rsid w:val="004A161E"/>
    <w:rsid w:val="004A28AA"/>
    <w:rsid w:val="004A2F83"/>
    <w:rsid w:val="004A525F"/>
    <w:rsid w:val="004A5AB1"/>
    <w:rsid w:val="004A680E"/>
    <w:rsid w:val="004A75EB"/>
    <w:rsid w:val="004B2E71"/>
    <w:rsid w:val="004B4E56"/>
    <w:rsid w:val="004B7D12"/>
    <w:rsid w:val="004C04A6"/>
    <w:rsid w:val="004C529C"/>
    <w:rsid w:val="004C6393"/>
    <w:rsid w:val="004C6AA4"/>
    <w:rsid w:val="004D079A"/>
    <w:rsid w:val="004D0E78"/>
    <w:rsid w:val="004D12E6"/>
    <w:rsid w:val="004D16B9"/>
    <w:rsid w:val="004D1A45"/>
    <w:rsid w:val="004D3912"/>
    <w:rsid w:val="004D3B01"/>
    <w:rsid w:val="004D490E"/>
    <w:rsid w:val="004D4F20"/>
    <w:rsid w:val="004D55CB"/>
    <w:rsid w:val="004E3026"/>
    <w:rsid w:val="004E4C61"/>
    <w:rsid w:val="004E6CB4"/>
    <w:rsid w:val="004E6DFC"/>
    <w:rsid w:val="004F3491"/>
    <w:rsid w:val="004F3B8E"/>
    <w:rsid w:val="004F5910"/>
    <w:rsid w:val="0050187F"/>
    <w:rsid w:val="00503EFC"/>
    <w:rsid w:val="005055F6"/>
    <w:rsid w:val="005103B8"/>
    <w:rsid w:val="0051501B"/>
    <w:rsid w:val="00516E8D"/>
    <w:rsid w:val="00516F4D"/>
    <w:rsid w:val="00520B37"/>
    <w:rsid w:val="00521339"/>
    <w:rsid w:val="005213A3"/>
    <w:rsid w:val="005225F3"/>
    <w:rsid w:val="005242C8"/>
    <w:rsid w:val="005267AB"/>
    <w:rsid w:val="00527A4C"/>
    <w:rsid w:val="00530CA3"/>
    <w:rsid w:val="0053539C"/>
    <w:rsid w:val="00535DB9"/>
    <w:rsid w:val="00536509"/>
    <w:rsid w:val="005367F0"/>
    <w:rsid w:val="00537379"/>
    <w:rsid w:val="00537F99"/>
    <w:rsid w:val="005445FB"/>
    <w:rsid w:val="0055057B"/>
    <w:rsid w:val="00553308"/>
    <w:rsid w:val="00553822"/>
    <w:rsid w:val="00553F95"/>
    <w:rsid w:val="00557AAD"/>
    <w:rsid w:val="00557DF5"/>
    <w:rsid w:val="00560A1A"/>
    <w:rsid w:val="00563C5A"/>
    <w:rsid w:val="00570F7B"/>
    <w:rsid w:val="00573476"/>
    <w:rsid w:val="00573530"/>
    <w:rsid w:val="00574F4B"/>
    <w:rsid w:val="005752BB"/>
    <w:rsid w:val="0058099D"/>
    <w:rsid w:val="00585420"/>
    <w:rsid w:val="00585BCB"/>
    <w:rsid w:val="00585FE1"/>
    <w:rsid w:val="0058697B"/>
    <w:rsid w:val="0058717F"/>
    <w:rsid w:val="00587A51"/>
    <w:rsid w:val="00590025"/>
    <w:rsid w:val="005904F5"/>
    <w:rsid w:val="00593A9B"/>
    <w:rsid w:val="00595448"/>
    <w:rsid w:val="00596871"/>
    <w:rsid w:val="005A2D86"/>
    <w:rsid w:val="005A3260"/>
    <w:rsid w:val="005A5306"/>
    <w:rsid w:val="005A56FB"/>
    <w:rsid w:val="005C3239"/>
    <w:rsid w:val="005C389F"/>
    <w:rsid w:val="005C6B6B"/>
    <w:rsid w:val="005D5229"/>
    <w:rsid w:val="005D7AE5"/>
    <w:rsid w:val="005E166B"/>
    <w:rsid w:val="005E1798"/>
    <w:rsid w:val="005E1B4C"/>
    <w:rsid w:val="005E5599"/>
    <w:rsid w:val="005E75A6"/>
    <w:rsid w:val="005F1CD0"/>
    <w:rsid w:val="005F2DF8"/>
    <w:rsid w:val="005F400D"/>
    <w:rsid w:val="005F42C8"/>
    <w:rsid w:val="005F57B6"/>
    <w:rsid w:val="005F6635"/>
    <w:rsid w:val="005F6A3C"/>
    <w:rsid w:val="005F77FF"/>
    <w:rsid w:val="0060141C"/>
    <w:rsid w:val="00601B03"/>
    <w:rsid w:val="00602AAB"/>
    <w:rsid w:val="00605C4A"/>
    <w:rsid w:val="00606DA3"/>
    <w:rsid w:val="00607124"/>
    <w:rsid w:val="00607723"/>
    <w:rsid w:val="00610391"/>
    <w:rsid w:val="00612966"/>
    <w:rsid w:val="006166B6"/>
    <w:rsid w:val="006237A8"/>
    <w:rsid w:val="00625A37"/>
    <w:rsid w:val="0062674F"/>
    <w:rsid w:val="00627911"/>
    <w:rsid w:val="0063383F"/>
    <w:rsid w:val="00634658"/>
    <w:rsid w:val="0063719C"/>
    <w:rsid w:val="0063786D"/>
    <w:rsid w:val="0064052A"/>
    <w:rsid w:val="006417D6"/>
    <w:rsid w:val="00641FDA"/>
    <w:rsid w:val="0064256B"/>
    <w:rsid w:val="00650A2C"/>
    <w:rsid w:val="006529B7"/>
    <w:rsid w:val="00654F0D"/>
    <w:rsid w:val="00654FD9"/>
    <w:rsid w:val="00656881"/>
    <w:rsid w:val="00656CED"/>
    <w:rsid w:val="006641EA"/>
    <w:rsid w:val="00664CA6"/>
    <w:rsid w:val="00665788"/>
    <w:rsid w:val="00667E5B"/>
    <w:rsid w:val="006712C9"/>
    <w:rsid w:val="006712EE"/>
    <w:rsid w:val="0067279A"/>
    <w:rsid w:val="00673FB2"/>
    <w:rsid w:val="00674FD6"/>
    <w:rsid w:val="00676EAF"/>
    <w:rsid w:val="0068489A"/>
    <w:rsid w:val="006852EC"/>
    <w:rsid w:val="006909DF"/>
    <w:rsid w:val="00692198"/>
    <w:rsid w:val="006940B5"/>
    <w:rsid w:val="006949A3"/>
    <w:rsid w:val="00695DBD"/>
    <w:rsid w:val="006A13DB"/>
    <w:rsid w:val="006A28ED"/>
    <w:rsid w:val="006A4C18"/>
    <w:rsid w:val="006B0204"/>
    <w:rsid w:val="006B3110"/>
    <w:rsid w:val="006B561E"/>
    <w:rsid w:val="006B621B"/>
    <w:rsid w:val="006C041B"/>
    <w:rsid w:val="006C046C"/>
    <w:rsid w:val="006C1059"/>
    <w:rsid w:val="006C42A2"/>
    <w:rsid w:val="006C4320"/>
    <w:rsid w:val="006C47EF"/>
    <w:rsid w:val="006C54CA"/>
    <w:rsid w:val="006C7290"/>
    <w:rsid w:val="006D11F6"/>
    <w:rsid w:val="006D1D53"/>
    <w:rsid w:val="006D27CA"/>
    <w:rsid w:val="006D4BFB"/>
    <w:rsid w:val="006D4FB6"/>
    <w:rsid w:val="006D6D12"/>
    <w:rsid w:val="006D7857"/>
    <w:rsid w:val="006E33BA"/>
    <w:rsid w:val="006E3A35"/>
    <w:rsid w:val="006E3B9B"/>
    <w:rsid w:val="006E4476"/>
    <w:rsid w:val="006E47AB"/>
    <w:rsid w:val="006E4F07"/>
    <w:rsid w:val="006E5A7E"/>
    <w:rsid w:val="006E743B"/>
    <w:rsid w:val="006F0A1A"/>
    <w:rsid w:val="006F0A57"/>
    <w:rsid w:val="006F1305"/>
    <w:rsid w:val="006F1325"/>
    <w:rsid w:val="006F3E3C"/>
    <w:rsid w:val="006F4BBF"/>
    <w:rsid w:val="00700886"/>
    <w:rsid w:val="007030A8"/>
    <w:rsid w:val="00704BF6"/>
    <w:rsid w:val="00706E83"/>
    <w:rsid w:val="0070772E"/>
    <w:rsid w:val="007108A7"/>
    <w:rsid w:val="00710E34"/>
    <w:rsid w:val="00712D0B"/>
    <w:rsid w:val="00712F69"/>
    <w:rsid w:val="00715478"/>
    <w:rsid w:val="00716818"/>
    <w:rsid w:val="00716FE6"/>
    <w:rsid w:val="007171AD"/>
    <w:rsid w:val="0072149E"/>
    <w:rsid w:val="007233FB"/>
    <w:rsid w:val="00723C68"/>
    <w:rsid w:val="0072439C"/>
    <w:rsid w:val="00724778"/>
    <w:rsid w:val="00727440"/>
    <w:rsid w:val="0073463E"/>
    <w:rsid w:val="00735A7F"/>
    <w:rsid w:val="007407D9"/>
    <w:rsid w:val="007409F1"/>
    <w:rsid w:val="007415D8"/>
    <w:rsid w:val="00744441"/>
    <w:rsid w:val="00746FE5"/>
    <w:rsid w:val="00750A4A"/>
    <w:rsid w:val="007550D3"/>
    <w:rsid w:val="0075605B"/>
    <w:rsid w:val="00757F1D"/>
    <w:rsid w:val="0076590C"/>
    <w:rsid w:val="00765C71"/>
    <w:rsid w:val="00773036"/>
    <w:rsid w:val="00773E7E"/>
    <w:rsid w:val="00774223"/>
    <w:rsid w:val="007750A3"/>
    <w:rsid w:val="00776F65"/>
    <w:rsid w:val="00777678"/>
    <w:rsid w:val="007779E0"/>
    <w:rsid w:val="007808AC"/>
    <w:rsid w:val="00780D71"/>
    <w:rsid w:val="00780DE3"/>
    <w:rsid w:val="00781EA3"/>
    <w:rsid w:val="00784978"/>
    <w:rsid w:val="00787BE6"/>
    <w:rsid w:val="00790F1F"/>
    <w:rsid w:val="007939BD"/>
    <w:rsid w:val="00794CCC"/>
    <w:rsid w:val="0079518D"/>
    <w:rsid w:val="00795392"/>
    <w:rsid w:val="007A2031"/>
    <w:rsid w:val="007A3B94"/>
    <w:rsid w:val="007A3E20"/>
    <w:rsid w:val="007A7571"/>
    <w:rsid w:val="007B0110"/>
    <w:rsid w:val="007B71FA"/>
    <w:rsid w:val="007C169C"/>
    <w:rsid w:val="007C2291"/>
    <w:rsid w:val="007C7899"/>
    <w:rsid w:val="007C7F93"/>
    <w:rsid w:val="007D36BB"/>
    <w:rsid w:val="007D5E7A"/>
    <w:rsid w:val="007D6642"/>
    <w:rsid w:val="007D726A"/>
    <w:rsid w:val="007E0CF2"/>
    <w:rsid w:val="007E131C"/>
    <w:rsid w:val="007E14BF"/>
    <w:rsid w:val="007E1BF3"/>
    <w:rsid w:val="007E1C66"/>
    <w:rsid w:val="007E478C"/>
    <w:rsid w:val="007E5D35"/>
    <w:rsid w:val="007E6657"/>
    <w:rsid w:val="007F04F7"/>
    <w:rsid w:val="007F197D"/>
    <w:rsid w:val="007F2A38"/>
    <w:rsid w:val="00802AAF"/>
    <w:rsid w:val="00804D8B"/>
    <w:rsid w:val="0081019B"/>
    <w:rsid w:val="0081428F"/>
    <w:rsid w:val="00815849"/>
    <w:rsid w:val="00816A86"/>
    <w:rsid w:val="00816C33"/>
    <w:rsid w:val="008212E9"/>
    <w:rsid w:val="00821B48"/>
    <w:rsid w:val="0082209C"/>
    <w:rsid w:val="00822355"/>
    <w:rsid w:val="00822533"/>
    <w:rsid w:val="00823186"/>
    <w:rsid w:val="00823D8C"/>
    <w:rsid w:val="00824E8F"/>
    <w:rsid w:val="00824EF2"/>
    <w:rsid w:val="00832407"/>
    <w:rsid w:val="008325CA"/>
    <w:rsid w:val="00834D6C"/>
    <w:rsid w:val="00842DD7"/>
    <w:rsid w:val="00843BBD"/>
    <w:rsid w:val="008472C8"/>
    <w:rsid w:val="00847D1D"/>
    <w:rsid w:val="0085041F"/>
    <w:rsid w:val="00850B0E"/>
    <w:rsid w:val="008512DF"/>
    <w:rsid w:val="008521E5"/>
    <w:rsid w:val="00853972"/>
    <w:rsid w:val="00854EA0"/>
    <w:rsid w:val="0085590B"/>
    <w:rsid w:val="00856395"/>
    <w:rsid w:val="00860FCE"/>
    <w:rsid w:val="0086287E"/>
    <w:rsid w:val="0086485E"/>
    <w:rsid w:val="00865AC0"/>
    <w:rsid w:val="00867C9B"/>
    <w:rsid w:val="008700B2"/>
    <w:rsid w:val="00874F48"/>
    <w:rsid w:val="00876FF4"/>
    <w:rsid w:val="00881340"/>
    <w:rsid w:val="00883B74"/>
    <w:rsid w:val="00884D09"/>
    <w:rsid w:val="00894681"/>
    <w:rsid w:val="00894F91"/>
    <w:rsid w:val="008952EA"/>
    <w:rsid w:val="00896FE4"/>
    <w:rsid w:val="00897B24"/>
    <w:rsid w:val="00897DCD"/>
    <w:rsid w:val="008A52BD"/>
    <w:rsid w:val="008A65A3"/>
    <w:rsid w:val="008A7C0B"/>
    <w:rsid w:val="008B0E3F"/>
    <w:rsid w:val="008B30F0"/>
    <w:rsid w:val="008B5155"/>
    <w:rsid w:val="008B5439"/>
    <w:rsid w:val="008B7A42"/>
    <w:rsid w:val="008C257D"/>
    <w:rsid w:val="008C2A38"/>
    <w:rsid w:val="008C2FC2"/>
    <w:rsid w:val="008C4173"/>
    <w:rsid w:val="008C4347"/>
    <w:rsid w:val="008C55C5"/>
    <w:rsid w:val="008C5AF6"/>
    <w:rsid w:val="008C7688"/>
    <w:rsid w:val="008C777D"/>
    <w:rsid w:val="008D1BD8"/>
    <w:rsid w:val="008D3526"/>
    <w:rsid w:val="008D477A"/>
    <w:rsid w:val="008D6462"/>
    <w:rsid w:val="008D71E2"/>
    <w:rsid w:val="008E10A8"/>
    <w:rsid w:val="008E2A9C"/>
    <w:rsid w:val="008E3E83"/>
    <w:rsid w:val="008E4648"/>
    <w:rsid w:val="008E4AFE"/>
    <w:rsid w:val="008E4BB3"/>
    <w:rsid w:val="008E5269"/>
    <w:rsid w:val="008E6E88"/>
    <w:rsid w:val="008E7A84"/>
    <w:rsid w:val="008F027C"/>
    <w:rsid w:val="008F0EB9"/>
    <w:rsid w:val="008F2B41"/>
    <w:rsid w:val="008F41C7"/>
    <w:rsid w:val="008F5B0F"/>
    <w:rsid w:val="00900477"/>
    <w:rsid w:val="0090451E"/>
    <w:rsid w:val="00905401"/>
    <w:rsid w:val="00905735"/>
    <w:rsid w:val="00912807"/>
    <w:rsid w:val="00913E7E"/>
    <w:rsid w:val="009143B9"/>
    <w:rsid w:val="00916BA8"/>
    <w:rsid w:val="00921BA5"/>
    <w:rsid w:val="00921FD3"/>
    <w:rsid w:val="00922912"/>
    <w:rsid w:val="00926236"/>
    <w:rsid w:val="00927D13"/>
    <w:rsid w:val="00930939"/>
    <w:rsid w:val="00930996"/>
    <w:rsid w:val="00932482"/>
    <w:rsid w:val="00932B94"/>
    <w:rsid w:val="00932E53"/>
    <w:rsid w:val="009351FB"/>
    <w:rsid w:val="0093548B"/>
    <w:rsid w:val="0093715C"/>
    <w:rsid w:val="009422B5"/>
    <w:rsid w:val="009422E3"/>
    <w:rsid w:val="00942E51"/>
    <w:rsid w:val="00950CB1"/>
    <w:rsid w:val="009534BC"/>
    <w:rsid w:val="009545D9"/>
    <w:rsid w:val="00955E05"/>
    <w:rsid w:val="009568A6"/>
    <w:rsid w:val="009568FC"/>
    <w:rsid w:val="00960001"/>
    <w:rsid w:val="009626D9"/>
    <w:rsid w:val="009629D6"/>
    <w:rsid w:val="00964C89"/>
    <w:rsid w:val="00965896"/>
    <w:rsid w:val="009705F5"/>
    <w:rsid w:val="00970F5F"/>
    <w:rsid w:val="00974D02"/>
    <w:rsid w:val="0097649A"/>
    <w:rsid w:val="00977AE0"/>
    <w:rsid w:val="0098154B"/>
    <w:rsid w:val="00984B42"/>
    <w:rsid w:val="00984EEC"/>
    <w:rsid w:val="00985B34"/>
    <w:rsid w:val="0098791F"/>
    <w:rsid w:val="00987CFD"/>
    <w:rsid w:val="00992791"/>
    <w:rsid w:val="00993E2C"/>
    <w:rsid w:val="009941CB"/>
    <w:rsid w:val="00996828"/>
    <w:rsid w:val="00996964"/>
    <w:rsid w:val="009978F9"/>
    <w:rsid w:val="009A0AE8"/>
    <w:rsid w:val="009A2156"/>
    <w:rsid w:val="009A4276"/>
    <w:rsid w:val="009A6661"/>
    <w:rsid w:val="009A78D2"/>
    <w:rsid w:val="009B1C68"/>
    <w:rsid w:val="009B335B"/>
    <w:rsid w:val="009B3EF2"/>
    <w:rsid w:val="009B46D1"/>
    <w:rsid w:val="009B4AAD"/>
    <w:rsid w:val="009C1B37"/>
    <w:rsid w:val="009C3244"/>
    <w:rsid w:val="009C32AF"/>
    <w:rsid w:val="009C3D39"/>
    <w:rsid w:val="009C6054"/>
    <w:rsid w:val="009C61F5"/>
    <w:rsid w:val="009C6FF8"/>
    <w:rsid w:val="009D0F9D"/>
    <w:rsid w:val="009D1141"/>
    <w:rsid w:val="009D34C3"/>
    <w:rsid w:val="009D390C"/>
    <w:rsid w:val="009D3B1F"/>
    <w:rsid w:val="009D7FD7"/>
    <w:rsid w:val="009E4418"/>
    <w:rsid w:val="009E67E3"/>
    <w:rsid w:val="009F0441"/>
    <w:rsid w:val="009F0481"/>
    <w:rsid w:val="009F16BC"/>
    <w:rsid w:val="009F179E"/>
    <w:rsid w:val="009F1DA4"/>
    <w:rsid w:val="009F2129"/>
    <w:rsid w:val="009F4072"/>
    <w:rsid w:val="009F5877"/>
    <w:rsid w:val="00A010CA"/>
    <w:rsid w:val="00A012BD"/>
    <w:rsid w:val="00A01B3D"/>
    <w:rsid w:val="00A0314D"/>
    <w:rsid w:val="00A03801"/>
    <w:rsid w:val="00A05108"/>
    <w:rsid w:val="00A055EB"/>
    <w:rsid w:val="00A06335"/>
    <w:rsid w:val="00A075DB"/>
    <w:rsid w:val="00A11C58"/>
    <w:rsid w:val="00A14DF2"/>
    <w:rsid w:val="00A15FBE"/>
    <w:rsid w:val="00A17CA4"/>
    <w:rsid w:val="00A21338"/>
    <w:rsid w:val="00A21893"/>
    <w:rsid w:val="00A24900"/>
    <w:rsid w:val="00A254CE"/>
    <w:rsid w:val="00A26AE1"/>
    <w:rsid w:val="00A2768D"/>
    <w:rsid w:val="00A3031A"/>
    <w:rsid w:val="00A33103"/>
    <w:rsid w:val="00A3313F"/>
    <w:rsid w:val="00A34210"/>
    <w:rsid w:val="00A34AF5"/>
    <w:rsid w:val="00A36A29"/>
    <w:rsid w:val="00A36D8A"/>
    <w:rsid w:val="00A36E34"/>
    <w:rsid w:val="00A40D84"/>
    <w:rsid w:val="00A41770"/>
    <w:rsid w:val="00A43261"/>
    <w:rsid w:val="00A45085"/>
    <w:rsid w:val="00A45A73"/>
    <w:rsid w:val="00A4780A"/>
    <w:rsid w:val="00A51C60"/>
    <w:rsid w:val="00A51D6B"/>
    <w:rsid w:val="00A5249A"/>
    <w:rsid w:val="00A54AC9"/>
    <w:rsid w:val="00A60F56"/>
    <w:rsid w:val="00A62EEC"/>
    <w:rsid w:val="00A64C1A"/>
    <w:rsid w:val="00A74DD0"/>
    <w:rsid w:val="00A74ED9"/>
    <w:rsid w:val="00A753CD"/>
    <w:rsid w:val="00A81824"/>
    <w:rsid w:val="00A836B5"/>
    <w:rsid w:val="00A83C21"/>
    <w:rsid w:val="00A84EC7"/>
    <w:rsid w:val="00A86CE3"/>
    <w:rsid w:val="00A870ED"/>
    <w:rsid w:val="00A90206"/>
    <w:rsid w:val="00A90A41"/>
    <w:rsid w:val="00A975B5"/>
    <w:rsid w:val="00A97BB8"/>
    <w:rsid w:val="00AA02BF"/>
    <w:rsid w:val="00AA0997"/>
    <w:rsid w:val="00AA55CB"/>
    <w:rsid w:val="00AA76B1"/>
    <w:rsid w:val="00AB012A"/>
    <w:rsid w:val="00AB166D"/>
    <w:rsid w:val="00AB1846"/>
    <w:rsid w:val="00AB1868"/>
    <w:rsid w:val="00AB32DF"/>
    <w:rsid w:val="00AB5527"/>
    <w:rsid w:val="00AB56E8"/>
    <w:rsid w:val="00AB7B9B"/>
    <w:rsid w:val="00AB7D40"/>
    <w:rsid w:val="00AC0A1C"/>
    <w:rsid w:val="00AC77B6"/>
    <w:rsid w:val="00AD3D5A"/>
    <w:rsid w:val="00AD4784"/>
    <w:rsid w:val="00AD4CAE"/>
    <w:rsid w:val="00AD4D19"/>
    <w:rsid w:val="00AD7976"/>
    <w:rsid w:val="00AD7CE1"/>
    <w:rsid w:val="00AE029F"/>
    <w:rsid w:val="00AE16B4"/>
    <w:rsid w:val="00AE3ED8"/>
    <w:rsid w:val="00AE47BA"/>
    <w:rsid w:val="00AE5A95"/>
    <w:rsid w:val="00AF06B4"/>
    <w:rsid w:val="00AF4FF1"/>
    <w:rsid w:val="00AF5172"/>
    <w:rsid w:val="00AF61E2"/>
    <w:rsid w:val="00AF6567"/>
    <w:rsid w:val="00B017E1"/>
    <w:rsid w:val="00B0441E"/>
    <w:rsid w:val="00B067A8"/>
    <w:rsid w:val="00B0708E"/>
    <w:rsid w:val="00B07EEF"/>
    <w:rsid w:val="00B11371"/>
    <w:rsid w:val="00B2244C"/>
    <w:rsid w:val="00B23410"/>
    <w:rsid w:val="00B23A0A"/>
    <w:rsid w:val="00B24BDD"/>
    <w:rsid w:val="00B3042A"/>
    <w:rsid w:val="00B31FB5"/>
    <w:rsid w:val="00B33A8D"/>
    <w:rsid w:val="00B37086"/>
    <w:rsid w:val="00B3780D"/>
    <w:rsid w:val="00B40164"/>
    <w:rsid w:val="00B42D71"/>
    <w:rsid w:val="00B4392B"/>
    <w:rsid w:val="00B44BC0"/>
    <w:rsid w:val="00B44EA5"/>
    <w:rsid w:val="00B47D4A"/>
    <w:rsid w:val="00B511A7"/>
    <w:rsid w:val="00B52967"/>
    <w:rsid w:val="00B53C09"/>
    <w:rsid w:val="00B56F37"/>
    <w:rsid w:val="00B57C6C"/>
    <w:rsid w:val="00B611B9"/>
    <w:rsid w:val="00B652E8"/>
    <w:rsid w:val="00B70163"/>
    <w:rsid w:val="00B70ABA"/>
    <w:rsid w:val="00B739B0"/>
    <w:rsid w:val="00B76420"/>
    <w:rsid w:val="00B767E4"/>
    <w:rsid w:val="00B76E39"/>
    <w:rsid w:val="00B77357"/>
    <w:rsid w:val="00B80C75"/>
    <w:rsid w:val="00B82B76"/>
    <w:rsid w:val="00B835DD"/>
    <w:rsid w:val="00B83B46"/>
    <w:rsid w:val="00B8418E"/>
    <w:rsid w:val="00B857AE"/>
    <w:rsid w:val="00B86383"/>
    <w:rsid w:val="00B86A6D"/>
    <w:rsid w:val="00B94B26"/>
    <w:rsid w:val="00B95680"/>
    <w:rsid w:val="00B96C57"/>
    <w:rsid w:val="00B96FAF"/>
    <w:rsid w:val="00BA16D0"/>
    <w:rsid w:val="00BA1A28"/>
    <w:rsid w:val="00BA2385"/>
    <w:rsid w:val="00BA2526"/>
    <w:rsid w:val="00BA49F8"/>
    <w:rsid w:val="00BB16AB"/>
    <w:rsid w:val="00BB33DA"/>
    <w:rsid w:val="00BB4245"/>
    <w:rsid w:val="00BB4A17"/>
    <w:rsid w:val="00BB4BBA"/>
    <w:rsid w:val="00BB5B22"/>
    <w:rsid w:val="00BB679B"/>
    <w:rsid w:val="00BB70F9"/>
    <w:rsid w:val="00BB7DBB"/>
    <w:rsid w:val="00BC09A7"/>
    <w:rsid w:val="00BC24C7"/>
    <w:rsid w:val="00BC3809"/>
    <w:rsid w:val="00BC3A4E"/>
    <w:rsid w:val="00BC3F11"/>
    <w:rsid w:val="00BD122F"/>
    <w:rsid w:val="00BD17F9"/>
    <w:rsid w:val="00BD6D56"/>
    <w:rsid w:val="00BE1FB6"/>
    <w:rsid w:val="00BE2EB0"/>
    <w:rsid w:val="00BE4BA6"/>
    <w:rsid w:val="00BE51B4"/>
    <w:rsid w:val="00BE6C92"/>
    <w:rsid w:val="00BE7A71"/>
    <w:rsid w:val="00BE7BBE"/>
    <w:rsid w:val="00BF1B01"/>
    <w:rsid w:val="00BF3050"/>
    <w:rsid w:val="00C05E4A"/>
    <w:rsid w:val="00C070E2"/>
    <w:rsid w:val="00C11BDA"/>
    <w:rsid w:val="00C1446C"/>
    <w:rsid w:val="00C149C6"/>
    <w:rsid w:val="00C202ED"/>
    <w:rsid w:val="00C208AB"/>
    <w:rsid w:val="00C2376A"/>
    <w:rsid w:val="00C242D7"/>
    <w:rsid w:val="00C24712"/>
    <w:rsid w:val="00C252BE"/>
    <w:rsid w:val="00C25963"/>
    <w:rsid w:val="00C27380"/>
    <w:rsid w:val="00C309C9"/>
    <w:rsid w:val="00C30B35"/>
    <w:rsid w:val="00C321BC"/>
    <w:rsid w:val="00C353D3"/>
    <w:rsid w:val="00C37D6F"/>
    <w:rsid w:val="00C4246A"/>
    <w:rsid w:val="00C45EAE"/>
    <w:rsid w:val="00C46E19"/>
    <w:rsid w:val="00C47F5E"/>
    <w:rsid w:val="00C534B5"/>
    <w:rsid w:val="00C53BE3"/>
    <w:rsid w:val="00C5416F"/>
    <w:rsid w:val="00C56614"/>
    <w:rsid w:val="00C603B0"/>
    <w:rsid w:val="00C61800"/>
    <w:rsid w:val="00C61807"/>
    <w:rsid w:val="00C65A15"/>
    <w:rsid w:val="00C65A84"/>
    <w:rsid w:val="00C67E6B"/>
    <w:rsid w:val="00C71CA8"/>
    <w:rsid w:val="00C723AC"/>
    <w:rsid w:val="00C7247D"/>
    <w:rsid w:val="00C7336F"/>
    <w:rsid w:val="00C85631"/>
    <w:rsid w:val="00C86333"/>
    <w:rsid w:val="00C8649B"/>
    <w:rsid w:val="00C877D1"/>
    <w:rsid w:val="00C87BE3"/>
    <w:rsid w:val="00C90A62"/>
    <w:rsid w:val="00C9155A"/>
    <w:rsid w:val="00C91867"/>
    <w:rsid w:val="00C95C64"/>
    <w:rsid w:val="00CA03B0"/>
    <w:rsid w:val="00CA1612"/>
    <w:rsid w:val="00CA2607"/>
    <w:rsid w:val="00CA3320"/>
    <w:rsid w:val="00CA5C57"/>
    <w:rsid w:val="00CA6A89"/>
    <w:rsid w:val="00CB0BB1"/>
    <w:rsid w:val="00CB0FB4"/>
    <w:rsid w:val="00CB1F28"/>
    <w:rsid w:val="00CB4A85"/>
    <w:rsid w:val="00CC068E"/>
    <w:rsid w:val="00CC0872"/>
    <w:rsid w:val="00CC15BE"/>
    <w:rsid w:val="00CC614E"/>
    <w:rsid w:val="00CC6BBF"/>
    <w:rsid w:val="00CD0E40"/>
    <w:rsid w:val="00CD0EB6"/>
    <w:rsid w:val="00CD3897"/>
    <w:rsid w:val="00CD4235"/>
    <w:rsid w:val="00CD57C3"/>
    <w:rsid w:val="00CE11DB"/>
    <w:rsid w:val="00CE265F"/>
    <w:rsid w:val="00CE3F98"/>
    <w:rsid w:val="00CE51E5"/>
    <w:rsid w:val="00CE699C"/>
    <w:rsid w:val="00CF0D9E"/>
    <w:rsid w:val="00CF22CB"/>
    <w:rsid w:val="00CF47EE"/>
    <w:rsid w:val="00CF56FE"/>
    <w:rsid w:val="00CF5B27"/>
    <w:rsid w:val="00CF70E7"/>
    <w:rsid w:val="00CF7A0B"/>
    <w:rsid w:val="00D00D2B"/>
    <w:rsid w:val="00D049E6"/>
    <w:rsid w:val="00D05BB3"/>
    <w:rsid w:val="00D072B6"/>
    <w:rsid w:val="00D11AF1"/>
    <w:rsid w:val="00D13762"/>
    <w:rsid w:val="00D16419"/>
    <w:rsid w:val="00D21E4A"/>
    <w:rsid w:val="00D22EF9"/>
    <w:rsid w:val="00D23BA2"/>
    <w:rsid w:val="00D24FF3"/>
    <w:rsid w:val="00D2510D"/>
    <w:rsid w:val="00D26530"/>
    <w:rsid w:val="00D26EAD"/>
    <w:rsid w:val="00D26FF1"/>
    <w:rsid w:val="00D2733B"/>
    <w:rsid w:val="00D30F18"/>
    <w:rsid w:val="00D3252E"/>
    <w:rsid w:val="00D409DC"/>
    <w:rsid w:val="00D428B8"/>
    <w:rsid w:val="00D42E06"/>
    <w:rsid w:val="00D466A1"/>
    <w:rsid w:val="00D466DE"/>
    <w:rsid w:val="00D55781"/>
    <w:rsid w:val="00D600FC"/>
    <w:rsid w:val="00D62456"/>
    <w:rsid w:val="00D632A4"/>
    <w:rsid w:val="00D634ED"/>
    <w:rsid w:val="00D63514"/>
    <w:rsid w:val="00D640B2"/>
    <w:rsid w:val="00D64502"/>
    <w:rsid w:val="00D65E29"/>
    <w:rsid w:val="00D67D62"/>
    <w:rsid w:val="00D70ED5"/>
    <w:rsid w:val="00D73225"/>
    <w:rsid w:val="00D739CA"/>
    <w:rsid w:val="00D76BCE"/>
    <w:rsid w:val="00D77254"/>
    <w:rsid w:val="00D778F4"/>
    <w:rsid w:val="00D801BF"/>
    <w:rsid w:val="00D80224"/>
    <w:rsid w:val="00D83257"/>
    <w:rsid w:val="00D848FE"/>
    <w:rsid w:val="00D9514A"/>
    <w:rsid w:val="00D9576D"/>
    <w:rsid w:val="00D971AA"/>
    <w:rsid w:val="00DA28E2"/>
    <w:rsid w:val="00DA59A2"/>
    <w:rsid w:val="00DA6A2B"/>
    <w:rsid w:val="00DB0163"/>
    <w:rsid w:val="00DB11E8"/>
    <w:rsid w:val="00DB5172"/>
    <w:rsid w:val="00DB5B42"/>
    <w:rsid w:val="00DC384C"/>
    <w:rsid w:val="00DC40C8"/>
    <w:rsid w:val="00DC48F0"/>
    <w:rsid w:val="00DC723C"/>
    <w:rsid w:val="00DC7FD2"/>
    <w:rsid w:val="00DD0C41"/>
    <w:rsid w:val="00DD1E0F"/>
    <w:rsid w:val="00DD308E"/>
    <w:rsid w:val="00DD4383"/>
    <w:rsid w:val="00DD6C3A"/>
    <w:rsid w:val="00DE111D"/>
    <w:rsid w:val="00DE2F39"/>
    <w:rsid w:val="00DE4000"/>
    <w:rsid w:val="00DE52B8"/>
    <w:rsid w:val="00DF4DA4"/>
    <w:rsid w:val="00E001AF"/>
    <w:rsid w:val="00E02370"/>
    <w:rsid w:val="00E03A20"/>
    <w:rsid w:val="00E03CAA"/>
    <w:rsid w:val="00E03CAF"/>
    <w:rsid w:val="00E055D8"/>
    <w:rsid w:val="00E05F12"/>
    <w:rsid w:val="00E079DF"/>
    <w:rsid w:val="00E1110F"/>
    <w:rsid w:val="00E11EE8"/>
    <w:rsid w:val="00E12146"/>
    <w:rsid w:val="00E126E9"/>
    <w:rsid w:val="00E13B8D"/>
    <w:rsid w:val="00E16E4C"/>
    <w:rsid w:val="00E16F66"/>
    <w:rsid w:val="00E21D9B"/>
    <w:rsid w:val="00E22ED6"/>
    <w:rsid w:val="00E26A0E"/>
    <w:rsid w:val="00E27ACD"/>
    <w:rsid w:val="00E314B8"/>
    <w:rsid w:val="00E336B2"/>
    <w:rsid w:val="00E34F65"/>
    <w:rsid w:val="00E401D2"/>
    <w:rsid w:val="00E45E48"/>
    <w:rsid w:val="00E469D6"/>
    <w:rsid w:val="00E47755"/>
    <w:rsid w:val="00E541BE"/>
    <w:rsid w:val="00E570CD"/>
    <w:rsid w:val="00E60EA0"/>
    <w:rsid w:val="00E669CC"/>
    <w:rsid w:val="00E71751"/>
    <w:rsid w:val="00E72371"/>
    <w:rsid w:val="00E72BBB"/>
    <w:rsid w:val="00E75820"/>
    <w:rsid w:val="00E76486"/>
    <w:rsid w:val="00E8084B"/>
    <w:rsid w:val="00E81378"/>
    <w:rsid w:val="00E81D6B"/>
    <w:rsid w:val="00E84091"/>
    <w:rsid w:val="00E854F4"/>
    <w:rsid w:val="00E8632A"/>
    <w:rsid w:val="00E86408"/>
    <w:rsid w:val="00E92117"/>
    <w:rsid w:val="00E95099"/>
    <w:rsid w:val="00E954E7"/>
    <w:rsid w:val="00E967FA"/>
    <w:rsid w:val="00E96861"/>
    <w:rsid w:val="00E97046"/>
    <w:rsid w:val="00EA2402"/>
    <w:rsid w:val="00EA3D98"/>
    <w:rsid w:val="00EB2C5C"/>
    <w:rsid w:val="00EB56E8"/>
    <w:rsid w:val="00EB5C8C"/>
    <w:rsid w:val="00EC15D2"/>
    <w:rsid w:val="00EC401E"/>
    <w:rsid w:val="00EC493C"/>
    <w:rsid w:val="00EC72B3"/>
    <w:rsid w:val="00ED07E0"/>
    <w:rsid w:val="00ED2020"/>
    <w:rsid w:val="00ED4F42"/>
    <w:rsid w:val="00ED53DD"/>
    <w:rsid w:val="00ED571C"/>
    <w:rsid w:val="00ED73B9"/>
    <w:rsid w:val="00EE0927"/>
    <w:rsid w:val="00EE129C"/>
    <w:rsid w:val="00EE1F4C"/>
    <w:rsid w:val="00EE28D9"/>
    <w:rsid w:val="00EE42C3"/>
    <w:rsid w:val="00EE63DF"/>
    <w:rsid w:val="00EE6D08"/>
    <w:rsid w:val="00EF4193"/>
    <w:rsid w:val="00EF4770"/>
    <w:rsid w:val="00EF6751"/>
    <w:rsid w:val="00EF6B97"/>
    <w:rsid w:val="00EF7EB0"/>
    <w:rsid w:val="00EF7F47"/>
    <w:rsid w:val="00F0109A"/>
    <w:rsid w:val="00F01DAA"/>
    <w:rsid w:val="00F025D0"/>
    <w:rsid w:val="00F029A3"/>
    <w:rsid w:val="00F039A0"/>
    <w:rsid w:val="00F052BD"/>
    <w:rsid w:val="00F05D6A"/>
    <w:rsid w:val="00F06EAA"/>
    <w:rsid w:val="00F074E6"/>
    <w:rsid w:val="00F119CB"/>
    <w:rsid w:val="00F174A9"/>
    <w:rsid w:val="00F17557"/>
    <w:rsid w:val="00F17F97"/>
    <w:rsid w:val="00F202FC"/>
    <w:rsid w:val="00F2383F"/>
    <w:rsid w:val="00F258F9"/>
    <w:rsid w:val="00F33027"/>
    <w:rsid w:val="00F33084"/>
    <w:rsid w:val="00F35569"/>
    <w:rsid w:val="00F409D7"/>
    <w:rsid w:val="00F41571"/>
    <w:rsid w:val="00F43AAD"/>
    <w:rsid w:val="00F440C6"/>
    <w:rsid w:val="00F44741"/>
    <w:rsid w:val="00F4730A"/>
    <w:rsid w:val="00F5160B"/>
    <w:rsid w:val="00F54053"/>
    <w:rsid w:val="00F607F3"/>
    <w:rsid w:val="00F61326"/>
    <w:rsid w:val="00F617F8"/>
    <w:rsid w:val="00F618DF"/>
    <w:rsid w:val="00F61B2A"/>
    <w:rsid w:val="00F6239D"/>
    <w:rsid w:val="00F626B2"/>
    <w:rsid w:val="00F635F2"/>
    <w:rsid w:val="00F64B16"/>
    <w:rsid w:val="00F65696"/>
    <w:rsid w:val="00F65A21"/>
    <w:rsid w:val="00F65C7C"/>
    <w:rsid w:val="00F7169D"/>
    <w:rsid w:val="00F73F31"/>
    <w:rsid w:val="00F77FEB"/>
    <w:rsid w:val="00F811D5"/>
    <w:rsid w:val="00F81234"/>
    <w:rsid w:val="00F814F8"/>
    <w:rsid w:val="00F825B9"/>
    <w:rsid w:val="00F82B4B"/>
    <w:rsid w:val="00F83066"/>
    <w:rsid w:val="00F83656"/>
    <w:rsid w:val="00F86952"/>
    <w:rsid w:val="00F86B05"/>
    <w:rsid w:val="00F904B7"/>
    <w:rsid w:val="00F911EB"/>
    <w:rsid w:val="00F91E65"/>
    <w:rsid w:val="00F925B2"/>
    <w:rsid w:val="00F93F9E"/>
    <w:rsid w:val="00F97E7D"/>
    <w:rsid w:val="00FA33F0"/>
    <w:rsid w:val="00FA3C94"/>
    <w:rsid w:val="00FA580F"/>
    <w:rsid w:val="00FB325E"/>
    <w:rsid w:val="00FB6CE2"/>
    <w:rsid w:val="00FC29CB"/>
    <w:rsid w:val="00FC3DB7"/>
    <w:rsid w:val="00FC6287"/>
    <w:rsid w:val="00FD1205"/>
    <w:rsid w:val="00FD17FD"/>
    <w:rsid w:val="00FD366A"/>
    <w:rsid w:val="00FD426D"/>
    <w:rsid w:val="00FD47B4"/>
    <w:rsid w:val="00FD6A38"/>
    <w:rsid w:val="00FD6DB5"/>
    <w:rsid w:val="00FE033F"/>
    <w:rsid w:val="00FE181A"/>
    <w:rsid w:val="00FE18A0"/>
    <w:rsid w:val="00FE1E6D"/>
    <w:rsid w:val="00FE3524"/>
    <w:rsid w:val="00FE376E"/>
    <w:rsid w:val="00FE3FFF"/>
    <w:rsid w:val="00FE601D"/>
    <w:rsid w:val="00FF115F"/>
    <w:rsid w:val="00FF199E"/>
    <w:rsid w:val="00FF46EE"/>
    <w:rsid w:val="00FF6AE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47E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3" w:unhideWhenUsed="1" w:qFormat="1"/>
    <w:lsdException w:name="heading 6" w:semiHidden="1" w:uiPriority="3" w:unhideWhenUsed="1" w:qFormat="1"/>
    <w:lsdException w:name="heading 7" w:semiHidden="1" w:uiPriority="3" w:unhideWhenUsed="1" w:qFormat="1"/>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8" w:unhideWhenUsed="1" w:qFormat="1"/>
    <w:lsdException w:name="footnote text" w:semiHidden="1" w:unhideWhenUsed="1"/>
    <w:lsdException w:name="annotation text" w:semiHidden="1" w:uiPriority="49" w:unhideWhenUsed="1"/>
    <w:lsdException w:name="header" w:semiHidden="1" w:unhideWhenUsed="1"/>
    <w:lsdException w:name="footer" w:semiHidden="1" w:uiPriority="24"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nhideWhenUsed="1"/>
    <w:lsdException w:name="annotation reference" w:semiHidden="1" w:uiPriority="49" w:unhideWhenUsed="1"/>
    <w:lsdException w:name="line number" w:semiHidden="1" w:uiPriority="49" w:unhideWhenUsed="1"/>
    <w:lsdException w:name="page number" w:semiHidden="1" w:uiPriority="49" w:unhideWhenUsed="1"/>
    <w:lsdException w:name="endnote reference" w:semiHidden="1" w:uiPriority="49" w:unhideWhenUsed="1"/>
    <w:lsdException w:name="endnote text" w:semiHidden="1" w:uiPriority="49" w:unhideWhenUsed="1"/>
    <w:lsdException w:name="table of authorities" w:semiHidden="1" w:uiPriority="39" w:unhideWhenUsed="1"/>
    <w:lsdException w:name="macro" w:semiHidden="1" w:uiPriority="49" w:unhideWhenUsed="1"/>
    <w:lsdException w:name="toa heading" w:semiHidden="1" w:uiPriority="39" w:unhideWhenUsed="1"/>
    <w:lsdException w:name="List" w:semiHidden="1" w:uiPriority="49" w:unhideWhenUsed="1"/>
    <w:lsdException w:name="List Bullet" w:semiHidden="1" w:unhideWhenUsed="1"/>
    <w:lsdException w:name="List Number" w:semiHidden="1" w:uiPriority="7" w:unhideWhenUsed="1" w:qFormat="1"/>
    <w:lsdException w:name="List 2" w:semiHidden="1" w:uiPriority="49" w:unhideWhenUsed="1"/>
    <w:lsdException w:name="List 3" w:semiHidden="1" w:uiPriority="49" w:unhideWhenUsed="1"/>
    <w:lsdException w:name="List 4" w:semiHidden="1" w:uiPriority="49" w:unhideWhenUsed="1"/>
    <w:lsdException w:name="List 5" w:semiHidden="1" w:uiPriority="49" w:unhideWhenUsed="1"/>
    <w:lsdException w:name="List Bullet 2" w:semiHidden="1" w:unhideWhenUsed="1"/>
    <w:lsdException w:name="List Bullet 3" w:semiHidden="1" w:unhideWhenUsed="1"/>
    <w:lsdException w:name="List Bullet 4" w:semiHidden="1" w:uiPriority="49" w:unhideWhenUsed="1"/>
    <w:lsdException w:name="List Bullet 5" w:semiHidden="1" w:uiPriority="49" w:unhideWhenUsed="1"/>
    <w:lsdException w:name="List Number 2" w:semiHidden="1" w:uiPriority="7" w:unhideWhenUsed="1"/>
    <w:lsdException w:name="List Number 3" w:semiHidden="1" w:uiPriority="7" w:unhideWhenUsed="1"/>
    <w:lsdException w:name="List Number 4" w:semiHidden="1" w:uiPriority="49" w:unhideWhenUsed="1"/>
    <w:lsdException w:name="List Number 5" w:semiHidden="1" w:uiPriority="49" w:unhideWhenUsed="1"/>
    <w:lsdException w:name="Title" w:qFormat="1"/>
    <w:lsdException w:name="Closing" w:semiHidden="1" w:uiPriority="49" w:unhideWhenUsed="1"/>
    <w:lsdException w:name="Signature" w:semiHidden="1" w:uiPriority="49" w:unhideWhenUsed="1"/>
    <w:lsdException w:name="Default Paragraph Font" w:semiHidden="1" w:uiPriority="1" w:unhideWhenUsed="1"/>
    <w:lsdException w:name="Body Text" w:semiHidden="1" w:uiPriority="49" w:unhideWhenUsed="1"/>
    <w:lsdException w:name="Body Text Indent" w:semiHidden="1" w:uiPriority="49" w:unhideWhenUsed="1"/>
    <w:lsdException w:name="List Continue" w:semiHidden="1" w:uiPriority="8" w:unhideWhenUsed="1" w:qFormat="1"/>
    <w:lsdException w:name="List Continue 2" w:semiHidden="1" w:uiPriority="8" w:unhideWhenUsed="1"/>
    <w:lsdException w:name="List Continue 3" w:semiHidden="1" w:uiPriority="8"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qFormat="1"/>
    <w:lsdException w:name="Salutation" w:semiHidden="1" w:uiPriority="49" w:unhideWhenUsed="1"/>
    <w:lsdException w:name="Date" w:semiHidden="1" w:uiPriority="49" w:unhideWhenUsed="1"/>
    <w:lsdException w:name="Body Text First Indent" w:semiHidden="1" w:uiPriority="49" w:unhideWhenUsed="1"/>
    <w:lsdException w:name="Body Text First Indent 2" w:semiHidden="1" w:uiPriority="49" w:unhideWhenUsed="1"/>
    <w:lsdException w:name="Note Heading" w:semiHidden="1"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49" w:unhideWhenUsed="1"/>
    <w:lsdException w:name="Plain Text" w:semiHidden="1" w:uiPriority="49" w:unhideWhenUsed="1"/>
    <w:lsdException w:name="E-mail Signature" w:semiHidden="1" w:uiPriority="49"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4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4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4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419"/>
    <w:pPr>
      <w:keepLines/>
      <w:spacing w:before="120" w:after="120" w:line="276" w:lineRule="auto"/>
    </w:pPr>
    <w:rPr>
      <w:rFonts w:asciiTheme="minorHAnsi" w:eastAsiaTheme="minorEastAsia" w:hAnsiTheme="minorHAnsi" w:cstheme="minorBidi"/>
    </w:rPr>
  </w:style>
  <w:style w:type="paragraph" w:styleId="Heading1">
    <w:name w:val="heading 1"/>
    <w:next w:val="Normal"/>
    <w:link w:val="Heading1Char"/>
    <w:qFormat/>
    <w:rsid w:val="00AF6567"/>
    <w:pPr>
      <w:keepNext/>
      <w:keepLines/>
      <w:spacing w:before="600" w:after="240" w:line="276" w:lineRule="auto"/>
      <w:outlineLvl w:val="0"/>
    </w:pPr>
    <w:rPr>
      <w:rFonts w:asciiTheme="majorHAnsi" w:eastAsiaTheme="majorEastAsia" w:hAnsiTheme="majorHAnsi" w:cstheme="majorBidi"/>
      <w:b/>
      <w:bCs/>
      <w:color w:val="00698F" w:themeColor="accent1"/>
      <w:sz w:val="32"/>
      <w:szCs w:val="32"/>
    </w:rPr>
  </w:style>
  <w:style w:type="paragraph" w:styleId="Heading2">
    <w:name w:val="heading 2"/>
    <w:basedOn w:val="Normal"/>
    <w:next w:val="Normal"/>
    <w:link w:val="Heading2Char"/>
    <w:qFormat/>
    <w:rsid w:val="00905401"/>
    <w:pPr>
      <w:keepNext/>
      <w:spacing w:before="240" w:after="240"/>
      <w:outlineLvl w:val="1"/>
    </w:pPr>
    <w:rPr>
      <w:rFonts w:asciiTheme="majorHAnsi" w:eastAsiaTheme="majorEastAsia" w:hAnsiTheme="majorHAnsi" w:cstheme="majorBidi"/>
      <w:b/>
      <w:bCs/>
      <w:color w:val="00698F" w:themeColor="accent1"/>
      <w:sz w:val="26"/>
      <w:szCs w:val="26"/>
    </w:rPr>
  </w:style>
  <w:style w:type="paragraph" w:styleId="Heading3">
    <w:name w:val="heading 3"/>
    <w:basedOn w:val="Normal"/>
    <w:next w:val="Normal"/>
    <w:link w:val="Heading3Char"/>
    <w:qFormat/>
    <w:rsid w:val="0067279A"/>
    <w:pPr>
      <w:keepNext/>
      <w:spacing w:before="240"/>
      <w:outlineLvl w:val="2"/>
    </w:pPr>
    <w:rPr>
      <w:rFonts w:asciiTheme="majorHAnsi" w:eastAsiaTheme="majorEastAsia" w:hAnsiTheme="majorHAnsi" w:cstheme="majorBidi"/>
      <w:b/>
      <w:bCs/>
      <w:color w:val="00698F" w:themeColor="accent1"/>
      <w:sz w:val="22"/>
      <w:szCs w:val="22"/>
    </w:rPr>
  </w:style>
  <w:style w:type="paragraph" w:styleId="Heading4">
    <w:name w:val="heading 4"/>
    <w:basedOn w:val="Normal"/>
    <w:next w:val="Normal"/>
    <w:link w:val="Heading4Char"/>
    <w:qFormat/>
    <w:rsid w:val="0067279A"/>
    <w:pPr>
      <w:keepNext/>
      <w:spacing w:before="200" w:after="0"/>
      <w:outlineLvl w:val="3"/>
    </w:pPr>
    <w:rPr>
      <w:rFonts w:asciiTheme="majorHAnsi" w:eastAsiaTheme="majorEastAsia" w:hAnsiTheme="majorHAnsi" w:cstheme="majorBidi"/>
      <w:b/>
      <w:bCs/>
      <w:iCs/>
      <w:color w:val="53565A"/>
    </w:rPr>
  </w:style>
  <w:style w:type="paragraph" w:styleId="Heading5">
    <w:name w:val="heading 5"/>
    <w:basedOn w:val="Heading4"/>
    <w:next w:val="Normal"/>
    <w:link w:val="Heading5Char"/>
    <w:uiPriority w:val="3"/>
    <w:semiHidden/>
    <w:qFormat/>
    <w:rsid w:val="00716818"/>
    <w:pPr>
      <w:outlineLvl w:val="4"/>
    </w:pPr>
    <w:rPr>
      <w:bCs w:val="0"/>
      <w:i/>
      <w:color w:val="404040"/>
    </w:rPr>
  </w:style>
  <w:style w:type="paragraph" w:styleId="Heading6">
    <w:name w:val="heading 6"/>
    <w:basedOn w:val="Heading5"/>
    <w:next w:val="Normal"/>
    <w:link w:val="Heading6Char"/>
    <w:uiPriority w:val="3"/>
    <w:semiHidden/>
    <w:qFormat/>
    <w:rsid w:val="00716818"/>
    <w:pPr>
      <w:numPr>
        <w:ilvl w:val="5"/>
      </w:numPr>
      <w:outlineLvl w:val="5"/>
    </w:pPr>
    <w:rPr>
      <w:iCs w:val="0"/>
    </w:rPr>
  </w:style>
  <w:style w:type="paragraph" w:styleId="Heading7">
    <w:name w:val="heading 7"/>
    <w:basedOn w:val="Heading6"/>
    <w:next w:val="Normal"/>
    <w:link w:val="Heading7Char"/>
    <w:uiPriority w:val="3"/>
    <w:semiHidden/>
    <w:qFormat/>
    <w:rsid w:val="00716818"/>
    <w:pPr>
      <w:numPr>
        <w:ilvl w:val="6"/>
      </w:numPr>
      <w:outlineLvl w:val="6"/>
    </w:pPr>
    <w:rPr>
      <w:i w:val="0"/>
    </w:rPr>
  </w:style>
  <w:style w:type="paragraph" w:styleId="Heading8">
    <w:name w:val="heading 8"/>
    <w:basedOn w:val="Heading7"/>
    <w:next w:val="Normal"/>
    <w:link w:val="Heading8Char"/>
    <w:uiPriority w:val="3"/>
    <w:semiHidden/>
    <w:qFormat/>
    <w:rsid w:val="00716818"/>
    <w:pPr>
      <w:numPr>
        <w:ilvl w:val="7"/>
      </w:numPr>
      <w:outlineLvl w:val="7"/>
    </w:pPr>
    <w:rPr>
      <w:b w:val="0"/>
    </w:rPr>
  </w:style>
  <w:style w:type="paragraph" w:styleId="Heading9">
    <w:name w:val="heading 9"/>
    <w:basedOn w:val="Heading8"/>
    <w:next w:val="Normal"/>
    <w:link w:val="Heading9Char"/>
    <w:uiPriority w:val="3"/>
    <w:semiHidden/>
    <w:qFormat/>
    <w:rsid w:val="00716818"/>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727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279A"/>
    <w:rPr>
      <w:rFonts w:asciiTheme="minorHAnsi" w:eastAsiaTheme="minorEastAsia" w:hAnsiTheme="minorHAnsi" w:cstheme="minorBidi"/>
      <w:spacing w:val="2"/>
    </w:rPr>
  </w:style>
  <w:style w:type="paragraph" w:styleId="Footer">
    <w:name w:val="footer"/>
    <w:basedOn w:val="Normal"/>
    <w:link w:val="FooterChar"/>
    <w:uiPriority w:val="24"/>
    <w:rsid w:val="0067279A"/>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24"/>
    <w:rsid w:val="0067279A"/>
    <w:rPr>
      <w:rFonts w:asciiTheme="minorHAnsi" w:eastAsiaTheme="minorEastAsia" w:hAnsiTheme="minorHAnsi" w:cstheme="minorBidi"/>
      <w:noProof/>
      <w:spacing w:val="2"/>
      <w:sz w:val="18"/>
      <w:szCs w:val="18"/>
    </w:rPr>
  </w:style>
  <w:style w:type="paragraph" w:styleId="Title">
    <w:name w:val="Title"/>
    <w:next w:val="Subtitle"/>
    <w:link w:val="TitleChar"/>
    <w:uiPriority w:val="99"/>
    <w:rsid w:val="007F197D"/>
    <w:pPr>
      <w:spacing w:before="2500" w:after="160" w:line="204" w:lineRule="auto"/>
      <w:ind w:right="2042"/>
    </w:pPr>
    <w:rPr>
      <w:rFonts w:asciiTheme="majorHAnsi" w:hAnsiTheme="majorHAnsi" w:cstheme="majorHAnsi"/>
      <w:b/>
      <w:color w:val="00698F" w:themeColor="accent1"/>
      <w:spacing w:val="-2"/>
      <w:sz w:val="60"/>
      <w:szCs w:val="22"/>
    </w:rPr>
  </w:style>
  <w:style w:type="character" w:customStyle="1" w:styleId="TitleChar">
    <w:name w:val="Title Char"/>
    <w:basedOn w:val="DefaultParagraphFont"/>
    <w:link w:val="Title"/>
    <w:uiPriority w:val="99"/>
    <w:rsid w:val="007F197D"/>
    <w:rPr>
      <w:rFonts w:asciiTheme="majorHAnsi" w:hAnsiTheme="majorHAnsi" w:cstheme="majorHAnsi"/>
      <w:b/>
      <w:color w:val="00698F" w:themeColor="accent1"/>
      <w:spacing w:val="-2"/>
      <w:sz w:val="60"/>
      <w:szCs w:val="22"/>
    </w:rPr>
  </w:style>
  <w:style w:type="paragraph" w:styleId="Subtitle">
    <w:name w:val="Subtitle"/>
    <w:next w:val="TertiaryTitle"/>
    <w:link w:val="SubtitleChar"/>
    <w:uiPriority w:val="99"/>
    <w:rsid w:val="00744441"/>
    <w:pPr>
      <w:spacing w:after="120" w:line="440" w:lineRule="exact"/>
    </w:pPr>
    <w:rPr>
      <w:rFonts w:asciiTheme="majorHAnsi" w:hAnsiTheme="majorHAnsi" w:cstheme="majorHAnsi"/>
      <w:color w:val="53565A" w:themeColor="text2"/>
      <w:sz w:val="44"/>
      <w:szCs w:val="44"/>
    </w:rPr>
  </w:style>
  <w:style w:type="character" w:customStyle="1" w:styleId="SubtitleChar">
    <w:name w:val="Subtitle Char"/>
    <w:basedOn w:val="DefaultParagraphFont"/>
    <w:link w:val="Subtitle"/>
    <w:uiPriority w:val="99"/>
    <w:rsid w:val="00744441"/>
    <w:rPr>
      <w:rFonts w:asciiTheme="majorHAnsi" w:hAnsiTheme="majorHAnsi" w:cstheme="majorHAnsi"/>
      <w:color w:val="53565A" w:themeColor="text2"/>
      <w:sz w:val="44"/>
      <w:szCs w:val="44"/>
    </w:rPr>
  </w:style>
  <w:style w:type="paragraph" w:customStyle="1" w:styleId="TertiaryTitle">
    <w:name w:val="Tertiary Title"/>
    <w:next w:val="Normal"/>
    <w:uiPriority w:val="99"/>
    <w:rsid w:val="007F197D"/>
    <w:pPr>
      <w:spacing w:line="276" w:lineRule="auto"/>
    </w:pPr>
    <w:rPr>
      <w:rFonts w:asciiTheme="majorHAnsi" w:hAnsiTheme="majorHAnsi" w:cstheme="majorHAnsi"/>
      <w:caps/>
      <w:szCs w:val="40"/>
      <w:lang w:eastAsia="en-US"/>
    </w:rPr>
  </w:style>
  <w:style w:type="paragraph" w:styleId="BalloonText">
    <w:name w:val="Balloon Text"/>
    <w:basedOn w:val="Normal"/>
    <w:link w:val="BalloonTextChar"/>
    <w:uiPriority w:val="99"/>
    <w:semiHidden/>
    <w:rsid w:val="006727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79A"/>
    <w:rPr>
      <w:rFonts w:ascii="Tahoma" w:eastAsiaTheme="minorEastAsia" w:hAnsi="Tahoma" w:cs="Tahoma"/>
      <w:spacing w:val="2"/>
      <w:sz w:val="16"/>
      <w:szCs w:val="16"/>
    </w:rPr>
  </w:style>
  <w:style w:type="paragraph" w:customStyle="1" w:styleId="Bullet1">
    <w:name w:val="Bullet 1"/>
    <w:uiPriority w:val="1"/>
    <w:qFormat/>
    <w:rsid w:val="00894F91"/>
    <w:pPr>
      <w:numPr>
        <w:numId w:val="4"/>
      </w:numPr>
      <w:spacing w:before="100" w:after="100" w:line="264" w:lineRule="auto"/>
    </w:pPr>
    <w:rPr>
      <w:rFonts w:asciiTheme="minorHAnsi" w:hAnsiTheme="minorHAnsi" w:cs="Calibri"/>
      <w:spacing w:val="2"/>
    </w:rPr>
  </w:style>
  <w:style w:type="paragraph" w:customStyle="1" w:styleId="Bullet2">
    <w:name w:val="Bullet 2"/>
    <w:basedOn w:val="Bullet1"/>
    <w:uiPriority w:val="1"/>
    <w:qFormat/>
    <w:rsid w:val="00987CFD"/>
    <w:pPr>
      <w:numPr>
        <w:numId w:val="12"/>
      </w:numPr>
    </w:pPr>
  </w:style>
  <w:style w:type="paragraph" w:styleId="Caption">
    <w:name w:val="caption"/>
    <w:basedOn w:val="Normal"/>
    <w:next w:val="Normal"/>
    <w:uiPriority w:val="35"/>
    <w:rsid w:val="000C0AE7"/>
    <w:pPr>
      <w:spacing w:before="0" w:after="100" w:line="240" w:lineRule="auto"/>
    </w:pPr>
    <w:rPr>
      <w:b/>
      <w:bCs/>
      <w:color w:val="383834" w:themeColor="background2" w:themeShade="40"/>
    </w:rPr>
  </w:style>
  <w:style w:type="numbering" w:styleId="111111">
    <w:name w:val="Outline List 2"/>
    <w:basedOn w:val="NoList"/>
    <w:uiPriority w:val="99"/>
    <w:semiHidden/>
    <w:unhideWhenUsed/>
    <w:rsid w:val="00716818"/>
    <w:pPr>
      <w:numPr>
        <w:numId w:val="1"/>
      </w:numPr>
    </w:pPr>
  </w:style>
  <w:style w:type="numbering" w:styleId="1ai">
    <w:name w:val="Outline List 1"/>
    <w:basedOn w:val="NoList"/>
    <w:uiPriority w:val="99"/>
    <w:semiHidden/>
    <w:unhideWhenUsed/>
    <w:rsid w:val="00716818"/>
    <w:pPr>
      <w:numPr>
        <w:numId w:val="2"/>
      </w:numPr>
    </w:pPr>
  </w:style>
  <w:style w:type="character" w:customStyle="1" w:styleId="Heading1Char">
    <w:name w:val="Heading 1 Char"/>
    <w:basedOn w:val="DefaultParagraphFont"/>
    <w:link w:val="Heading1"/>
    <w:rsid w:val="00AF6567"/>
    <w:rPr>
      <w:rFonts w:asciiTheme="majorHAnsi" w:eastAsiaTheme="majorEastAsia" w:hAnsiTheme="majorHAnsi" w:cstheme="majorBidi"/>
      <w:b/>
      <w:bCs/>
      <w:color w:val="00698F" w:themeColor="accent1"/>
      <w:sz w:val="32"/>
      <w:szCs w:val="32"/>
    </w:rPr>
  </w:style>
  <w:style w:type="character" w:customStyle="1" w:styleId="Heading2Char">
    <w:name w:val="Heading 2 Char"/>
    <w:basedOn w:val="DefaultParagraphFont"/>
    <w:link w:val="Heading2"/>
    <w:rsid w:val="00905401"/>
    <w:rPr>
      <w:rFonts w:asciiTheme="majorHAnsi" w:eastAsiaTheme="majorEastAsia" w:hAnsiTheme="majorHAnsi" w:cstheme="majorBidi"/>
      <w:b/>
      <w:bCs/>
      <w:color w:val="00698F" w:themeColor="accent1"/>
      <w:sz w:val="26"/>
      <w:szCs w:val="26"/>
    </w:rPr>
  </w:style>
  <w:style w:type="character" w:customStyle="1" w:styleId="Heading3Char">
    <w:name w:val="Heading 3 Char"/>
    <w:basedOn w:val="DefaultParagraphFont"/>
    <w:link w:val="Heading3"/>
    <w:rsid w:val="0067279A"/>
    <w:rPr>
      <w:rFonts w:asciiTheme="majorHAnsi" w:eastAsiaTheme="majorEastAsia" w:hAnsiTheme="majorHAnsi" w:cstheme="majorBidi"/>
      <w:b/>
      <w:bCs/>
      <w:color w:val="00698F" w:themeColor="accent1"/>
      <w:spacing w:val="2"/>
      <w:sz w:val="22"/>
      <w:szCs w:val="22"/>
    </w:rPr>
  </w:style>
  <w:style w:type="character" w:customStyle="1" w:styleId="Heading4Char">
    <w:name w:val="Heading 4 Char"/>
    <w:basedOn w:val="DefaultParagraphFont"/>
    <w:link w:val="Heading4"/>
    <w:rsid w:val="0067279A"/>
    <w:rPr>
      <w:rFonts w:asciiTheme="majorHAnsi" w:eastAsiaTheme="majorEastAsia" w:hAnsiTheme="majorHAnsi" w:cstheme="majorBidi"/>
      <w:b/>
      <w:bCs/>
      <w:iCs/>
      <w:color w:val="53565A"/>
      <w:spacing w:val="2"/>
    </w:rPr>
  </w:style>
  <w:style w:type="character" w:customStyle="1" w:styleId="Heading5Char">
    <w:name w:val="Heading 5 Char"/>
    <w:basedOn w:val="DefaultParagraphFont"/>
    <w:link w:val="Heading5"/>
    <w:uiPriority w:val="3"/>
    <w:semiHidden/>
    <w:rsid w:val="009C3D39"/>
    <w:rPr>
      <w:rFonts w:cs="Calibri"/>
      <w:b/>
      <w:bCs/>
      <w:i/>
      <w:color w:val="404040"/>
      <w:sz w:val="22"/>
      <w:szCs w:val="22"/>
      <w:lang w:eastAsia="en-US"/>
    </w:rPr>
  </w:style>
  <w:style w:type="character" w:customStyle="1" w:styleId="Heading6Char">
    <w:name w:val="Heading 6 Char"/>
    <w:basedOn w:val="DefaultParagraphFont"/>
    <w:link w:val="Heading6"/>
    <w:uiPriority w:val="3"/>
    <w:semiHidden/>
    <w:rsid w:val="009C3D39"/>
    <w:rPr>
      <w:rFonts w:cs="Calibri"/>
      <w:b/>
      <w:bCs/>
      <w:i/>
      <w:iCs/>
      <w:color w:val="404040"/>
      <w:sz w:val="22"/>
      <w:szCs w:val="22"/>
      <w:lang w:eastAsia="en-US"/>
    </w:rPr>
  </w:style>
  <w:style w:type="character" w:customStyle="1" w:styleId="Heading7Char">
    <w:name w:val="Heading 7 Char"/>
    <w:basedOn w:val="DefaultParagraphFont"/>
    <w:link w:val="Heading7"/>
    <w:uiPriority w:val="3"/>
    <w:semiHidden/>
    <w:rsid w:val="009C3D39"/>
    <w:rPr>
      <w:rFonts w:cs="Calibri"/>
      <w:b/>
      <w:bCs/>
      <w:iCs/>
      <w:color w:val="404040"/>
      <w:sz w:val="22"/>
      <w:szCs w:val="22"/>
      <w:lang w:eastAsia="en-US"/>
    </w:rPr>
  </w:style>
  <w:style w:type="character" w:customStyle="1" w:styleId="Heading8Char">
    <w:name w:val="Heading 8 Char"/>
    <w:basedOn w:val="DefaultParagraphFont"/>
    <w:link w:val="Heading8"/>
    <w:uiPriority w:val="3"/>
    <w:semiHidden/>
    <w:rsid w:val="00716818"/>
    <w:rPr>
      <w:rFonts w:cs="Calibri"/>
      <w:bCs/>
      <w:iCs/>
      <w:color w:val="404040"/>
      <w:sz w:val="22"/>
      <w:szCs w:val="22"/>
      <w:lang w:eastAsia="en-US"/>
    </w:rPr>
  </w:style>
  <w:style w:type="character" w:customStyle="1" w:styleId="Heading9Char">
    <w:name w:val="Heading 9 Char"/>
    <w:basedOn w:val="DefaultParagraphFont"/>
    <w:link w:val="Heading9"/>
    <w:uiPriority w:val="3"/>
    <w:semiHidden/>
    <w:rsid w:val="00716818"/>
    <w:rPr>
      <w:rFonts w:cs="Calibri"/>
      <w:bCs/>
      <w:iCs/>
      <w:color w:val="404040"/>
      <w:sz w:val="22"/>
      <w:szCs w:val="22"/>
      <w:lang w:eastAsia="en-US"/>
    </w:rPr>
  </w:style>
  <w:style w:type="numbering" w:styleId="ArticleSection">
    <w:name w:val="Outline List 3"/>
    <w:basedOn w:val="NoList"/>
    <w:uiPriority w:val="99"/>
    <w:semiHidden/>
    <w:unhideWhenUsed/>
    <w:rsid w:val="00716818"/>
    <w:pPr>
      <w:numPr>
        <w:numId w:val="3"/>
      </w:numPr>
    </w:pPr>
  </w:style>
  <w:style w:type="paragraph" w:styleId="Bibliography">
    <w:name w:val="Bibliography"/>
    <w:basedOn w:val="Normal"/>
    <w:next w:val="Normal"/>
    <w:uiPriority w:val="37"/>
    <w:semiHidden/>
    <w:unhideWhenUsed/>
    <w:rsid w:val="00716818"/>
    <w:rPr>
      <w:i/>
      <w:sz w:val="18"/>
    </w:rPr>
  </w:style>
  <w:style w:type="paragraph" w:styleId="BlockText">
    <w:name w:val="Block Text"/>
    <w:basedOn w:val="Normal"/>
    <w:uiPriority w:val="49"/>
    <w:semiHidden/>
    <w:rsid w:val="00716818"/>
    <w:pPr>
      <w:ind w:left="1440" w:right="1440"/>
    </w:pPr>
  </w:style>
  <w:style w:type="paragraph" w:styleId="BodyText">
    <w:name w:val="Body Text"/>
    <w:basedOn w:val="Normal"/>
    <w:link w:val="BodyTextChar"/>
    <w:uiPriority w:val="49"/>
    <w:semiHidden/>
    <w:rsid w:val="0067279A"/>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67279A"/>
    <w:rPr>
      <w:rFonts w:cs="Calibri"/>
      <w:sz w:val="22"/>
      <w:szCs w:val="22"/>
    </w:rPr>
  </w:style>
  <w:style w:type="paragraph" w:styleId="BodyText2">
    <w:name w:val="Body Text 2"/>
    <w:basedOn w:val="Normal"/>
    <w:link w:val="BodyText2Char"/>
    <w:uiPriority w:val="49"/>
    <w:semiHidden/>
    <w:rsid w:val="00716818"/>
    <w:pPr>
      <w:spacing w:line="480" w:lineRule="auto"/>
    </w:pPr>
  </w:style>
  <w:style w:type="character" w:customStyle="1" w:styleId="BodyText2Char">
    <w:name w:val="Body Text 2 Char"/>
    <w:basedOn w:val="DefaultParagraphFont"/>
    <w:link w:val="BodyText2"/>
    <w:uiPriority w:val="49"/>
    <w:semiHidden/>
    <w:rsid w:val="00716818"/>
    <w:rPr>
      <w:rFonts w:cs="Calibri"/>
      <w:sz w:val="22"/>
      <w:szCs w:val="22"/>
    </w:rPr>
  </w:style>
  <w:style w:type="paragraph" w:styleId="BodyText3">
    <w:name w:val="Body Text 3"/>
    <w:basedOn w:val="Normal"/>
    <w:link w:val="BodyText3Char"/>
    <w:uiPriority w:val="49"/>
    <w:semiHidden/>
    <w:rsid w:val="00716818"/>
    <w:rPr>
      <w:sz w:val="16"/>
      <w:szCs w:val="16"/>
    </w:rPr>
  </w:style>
  <w:style w:type="character" w:customStyle="1" w:styleId="BodyText3Char">
    <w:name w:val="Body Text 3 Char"/>
    <w:basedOn w:val="DefaultParagraphFont"/>
    <w:link w:val="BodyText3"/>
    <w:uiPriority w:val="49"/>
    <w:semiHidden/>
    <w:rsid w:val="00716818"/>
    <w:rPr>
      <w:rFonts w:cs="Calibri"/>
      <w:sz w:val="16"/>
      <w:szCs w:val="16"/>
    </w:rPr>
  </w:style>
  <w:style w:type="paragraph" w:styleId="BodyTextFirstIndent">
    <w:name w:val="Body Text First Indent"/>
    <w:basedOn w:val="BodyText"/>
    <w:link w:val="BodyTextFirstIndentChar"/>
    <w:uiPriority w:val="49"/>
    <w:semiHidden/>
    <w:rsid w:val="00716818"/>
    <w:pPr>
      <w:ind w:firstLine="210"/>
    </w:pPr>
  </w:style>
  <w:style w:type="character" w:customStyle="1" w:styleId="BodyTextFirstIndentChar">
    <w:name w:val="Body Text First Indent Char"/>
    <w:basedOn w:val="BodyTextChar"/>
    <w:link w:val="BodyTextFirstIndent"/>
    <w:uiPriority w:val="49"/>
    <w:semiHidden/>
    <w:rsid w:val="00716818"/>
    <w:rPr>
      <w:rFonts w:cs="Calibri"/>
      <w:sz w:val="22"/>
      <w:szCs w:val="22"/>
    </w:rPr>
  </w:style>
  <w:style w:type="paragraph" w:styleId="BodyTextIndent">
    <w:name w:val="Body Text Indent"/>
    <w:basedOn w:val="Normal"/>
    <w:link w:val="BodyTextIndentChar"/>
    <w:uiPriority w:val="49"/>
    <w:semiHidden/>
    <w:rsid w:val="00716818"/>
    <w:pPr>
      <w:ind w:left="283"/>
    </w:pPr>
  </w:style>
  <w:style w:type="character" w:customStyle="1" w:styleId="BodyTextIndentChar">
    <w:name w:val="Body Text Indent Char"/>
    <w:basedOn w:val="DefaultParagraphFont"/>
    <w:link w:val="BodyTextIndent"/>
    <w:uiPriority w:val="49"/>
    <w:semiHidden/>
    <w:rsid w:val="00716818"/>
    <w:rPr>
      <w:rFonts w:cs="Calibri"/>
      <w:sz w:val="22"/>
      <w:szCs w:val="22"/>
    </w:rPr>
  </w:style>
  <w:style w:type="paragraph" w:styleId="BodyTextFirstIndent2">
    <w:name w:val="Body Text First Indent 2"/>
    <w:basedOn w:val="BodyTextIndent"/>
    <w:link w:val="BodyTextFirstIndent2Char"/>
    <w:uiPriority w:val="49"/>
    <w:semiHidden/>
    <w:rsid w:val="00716818"/>
    <w:pPr>
      <w:ind w:firstLine="210"/>
    </w:pPr>
  </w:style>
  <w:style w:type="character" w:customStyle="1" w:styleId="BodyTextFirstIndent2Char">
    <w:name w:val="Body Text First Indent 2 Char"/>
    <w:basedOn w:val="BodyTextIndentChar"/>
    <w:link w:val="BodyTextFirstIndent2"/>
    <w:uiPriority w:val="49"/>
    <w:semiHidden/>
    <w:rsid w:val="00716818"/>
    <w:rPr>
      <w:rFonts w:cs="Calibri"/>
      <w:sz w:val="22"/>
      <w:szCs w:val="22"/>
    </w:rPr>
  </w:style>
  <w:style w:type="paragraph" w:styleId="BodyTextIndent2">
    <w:name w:val="Body Text Indent 2"/>
    <w:basedOn w:val="Normal"/>
    <w:link w:val="BodyTextIndent2Char"/>
    <w:uiPriority w:val="49"/>
    <w:semiHidden/>
    <w:rsid w:val="00716818"/>
    <w:pPr>
      <w:spacing w:line="480" w:lineRule="auto"/>
      <w:ind w:left="283"/>
    </w:pPr>
  </w:style>
  <w:style w:type="character" w:customStyle="1" w:styleId="BodyTextIndent2Char">
    <w:name w:val="Body Text Indent 2 Char"/>
    <w:basedOn w:val="DefaultParagraphFont"/>
    <w:link w:val="BodyTextIndent2"/>
    <w:uiPriority w:val="49"/>
    <w:semiHidden/>
    <w:rsid w:val="00716818"/>
    <w:rPr>
      <w:rFonts w:cs="Calibri"/>
      <w:sz w:val="22"/>
      <w:szCs w:val="22"/>
    </w:rPr>
  </w:style>
  <w:style w:type="paragraph" w:styleId="BodyTextIndent3">
    <w:name w:val="Body Text Indent 3"/>
    <w:basedOn w:val="Normal"/>
    <w:link w:val="BodyTextIndent3Char"/>
    <w:uiPriority w:val="49"/>
    <w:semiHidden/>
    <w:rsid w:val="00716818"/>
    <w:pPr>
      <w:ind w:left="283"/>
    </w:pPr>
    <w:rPr>
      <w:sz w:val="16"/>
      <w:szCs w:val="16"/>
    </w:rPr>
  </w:style>
  <w:style w:type="character" w:customStyle="1" w:styleId="BodyTextIndent3Char">
    <w:name w:val="Body Text Indent 3 Char"/>
    <w:basedOn w:val="DefaultParagraphFont"/>
    <w:link w:val="BodyTextIndent3"/>
    <w:uiPriority w:val="49"/>
    <w:semiHidden/>
    <w:rsid w:val="00716818"/>
    <w:rPr>
      <w:rFonts w:cs="Calibri"/>
      <w:sz w:val="16"/>
      <w:szCs w:val="16"/>
    </w:rPr>
  </w:style>
  <w:style w:type="character" w:styleId="BookTitle">
    <w:name w:val="Book Title"/>
    <w:uiPriority w:val="33"/>
    <w:semiHidden/>
    <w:qFormat/>
    <w:rsid w:val="00716818"/>
    <w:rPr>
      <w:rFonts w:ascii="Calibri" w:hAnsi="Calibri"/>
      <w:b/>
      <w:bCs/>
      <w:smallCaps/>
      <w:spacing w:val="5"/>
    </w:rPr>
  </w:style>
  <w:style w:type="paragraph" w:styleId="Closing">
    <w:name w:val="Closing"/>
    <w:basedOn w:val="Normal"/>
    <w:link w:val="ClosingChar"/>
    <w:uiPriority w:val="49"/>
    <w:semiHidden/>
    <w:rsid w:val="00716818"/>
    <w:pPr>
      <w:ind w:left="4252"/>
    </w:pPr>
  </w:style>
  <w:style w:type="character" w:customStyle="1" w:styleId="ClosingChar">
    <w:name w:val="Closing Char"/>
    <w:basedOn w:val="DefaultParagraphFont"/>
    <w:link w:val="Closing"/>
    <w:uiPriority w:val="49"/>
    <w:semiHidden/>
    <w:rsid w:val="00716818"/>
    <w:rPr>
      <w:rFonts w:cs="Calibri"/>
      <w:sz w:val="22"/>
      <w:szCs w:val="22"/>
    </w:rPr>
  </w:style>
  <w:style w:type="table" w:styleId="ColorfulGrid">
    <w:name w:val="Colorful Grid"/>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Grid1">
    <w:name w:val="Colorful Grid1"/>
    <w:basedOn w:val="TableNormal"/>
    <w:semiHidden/>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List">
    <w:name w:val="Colorful List"/>
    <w:basedOn w:val="TableNormal"/>
    <w:uiPriority w:val="72"/>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716818"/>
    <w:rPr>
      <w:rFonts w:ascii="Arial" w:hAnsi="Arial"/>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716818"/>
    <w:rPr>
      <w:rFonts w:ascii="Arial" w:hAnsi="Arial"/>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716818"/>
    <w:rPr>
      <w:rFonts w:ascii="Arial" w:hAnsi="Arial"/>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716818"/>
    <w:rPr>
      <w:rFonts w:ascii="Arial" w:hAnsi="Arial"/>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716818"/>
    <w:rPr>
      <w:rFonts w:ascii="Arial" w:hAnsi="Arial"/>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716818"/>
    <w:rPr>
      <w:rFonts w:ascii="Arial" w:hAnsi="Arial"/>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1">
    <w:name w:val="Colorful List1"/>
    <w:basedOn w:val="TableNormal"/>
    <w:semiHidden/>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F3B38"/>
      </w:tcPr>
    </w:tblStylePr>
    <w:tblStylePr w:type="lastRow">
      <w:rPr>
        <w:b/>
        <w:bCs/>
        <w:color w:val="9F3B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cPr>
    </w:tblStylePr>
    <w:tblStylePr w:type="band1Horz">
      <w:tblPr/>
      <w:tcPr>
        <w:shd w:val="clear" w:color="auto" w:fill="CCCCCC"/>
      </w:tcPr>
    </w:tblStylePr>
  </w:style>
  <w:style w:type="table" w:styleId="ColorfulShading">
    <w:name w:val="Colorful Shading"/>
    <w:basedOn w:val="TableNormal"/>
    <w:uiPriority w:val="71"/>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716818"/>
    <w:rPr>
      <w:rFonts w:ascii="Arial" w:hAnsi="Arial"/>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716818"/>
    <w:rPr>
      <w:rFonts w:ascii="Arial" w:hAnsi="Arial"/>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716818"/>
    <w:rPr>
      <w:rFonts w:ascii="Arial" w:hAnsi="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716818"/>
    <w:rPr>
      <w:rFonts w:ascii="Arial" w:hAnsi="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716818"/>
    <w:rPr>
      <w:rFonts w:ascii="Arial" w:hAnsi="Arial"/>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716818"/>
    <w:rPr>
      <w:rFonts w:ascii="Arial" w:hAnsi="Arial"/>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Shading1">
    <w:name w:val="Colorful Shading1"/>
    <w:basedOn w:val="TableNormal"/>
    <w:semiHidden/>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character" w:styleId="CommentReference">
    <w:name w:val="annotation reference"/>
    <w:uiPriority w:val="49"/>
    <w:semiHidden/>
    <w:rsid w:val="00716818"/>
    <w:rPr>
      <w:rFonts w:ascii="Calibri" w:hAnsi="Calibri"/>
      <w:sz w:val="16"/>
    </w:rPr>
  </w:style>
  <w:style w:type="paragraph" w:styleId="CommentText">
    <w:name w:val="annotation text"/>
    <w:basedOn w:val="Normal"/>
    <w:link w:val="CommentTextChar"/>
    <w:uiPriority w:val="49"/>
    <w:semiHidden/>
    <w:rsid w:val="00716818"/>
  </w:style>
  <w:style w:type="character" w:customStyle="1" w:styleId="CommentTextChar">
    <w:name w:val="Comment Text Char"/>
    <w:basedOn w:val="DefaultParagraphFont"/>
    <w:link w:val="CommentText"/>
    <w:uiPriority w:val="49"/>
    <w:semiHidden/>
    <w:rsid w:val="00716818"/>
    <w:rPr>
      <w:rFonts w:cs="Calibri"/>
      <w:sz w:val="22"/>
      <w:szCs w:val="22"/>
    </w:rPr>
  </w:style>
  <w:style w:type="paragraph" w:styleId="CommentSubject">
    <w:name w:val="annotation subject"/>
    <w:basedOn w:val="CommentText"/>
    <w:next w:val="CommentText"/>
    <w:link w:val="CommentSubjectChar"/>
    <w:uiPriority w:val="49"/>
    <w:semiHidden/>
    <w:rsid w:val="00716818"/>
    <w:rPr>
      <w:b/>
      <w:bCs/>
    </w:rPr>
  </w:style>
  <w:style w:type="character" w:customStyle="1" w:styleId="CommentSubjectChar">
    <w:name w:val="Comment Subject Char"/>
    <w:basedOn w:val="CommentTextChar"/>
    <w:link w:val="CommentSubject"/>
    <w:uiPriority w:val="49"/>
    <w:semiHidden/>
    <w:rsid w:val="00716818"/>
    <w:rPr>
      <w:rFonts w:cs="Calibri"/>
      <w:b/>
      <w:bCs/>
      <w:sz w:val="22"/>
      <w:szCs w:val="22"/>
    </w:rPr>
  </w:style>
  <w:style w:type="table" w:styleId="DarkList">
    <w:name w:val="Dark List"/>
    <w:basedOn w:val="TableNormal"/>
    <w:uiPriority w:val="70"/>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716818"/>
    <w:rPr>
      <w:rFonts w:ascii="Arial" w:hAnsi="Arial"/>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716818"/>
    <w:rPr>
      <w:rFonts w:ascii="Arial" w:hAnsi="Arial"/>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716818"/>
    <w:rPr>
      <w:rFonts w:ascii="Arial" w:hAnsi="Arial"/>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716818"/>
    <w:rPr>
      <w:rFonts w:ascii="Arial" w:hAnsi="Arial"/>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716818"/>
    <w:rPr>
      <w:rFonts w:ascii="Arial" w:hAnsi="Arial"/>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716818"/>
    <w:rPr>
      <w:rFonts w:ascii="Arial" w:hAnsi="Arial"/>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DarkList1">
    <w:name w:val="Dark List1"/>
    <w:basedOn w:val="TableNormal"/>
    <w:semiHidden/>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paragraph" w:styleId="Date">
    <w:name w:val="Date"/>
    <w:basedOn w:val="Normal"/>
    <w:next w:val="Normal"/>
    <w:link w:val="DateChar"/>
    <w:uiPriority w:val="49"/>
    <w:semiHidden/>
    <w:rsid w:val="00716818"/>
    <w:pPr>
      <w:ind w:left="1411"/>
    </w:pPr>
  </w:style>
  <w:style w:type="character" w:customStyle="1" w:styleId="DateChar">
    <w:name w:val="Date Char"/>
    <w:basedOn w:val="DefaultParagraphFont"/>
    <w:link w:val="Date"/>
    <w:uiPriority w:val="49"/>
    <w:semiHidden/>
    <w:rsid w:val="00716818"/>
    <w:rPr>
      <w:rFonts w:cs="Calibri"/>
      <w:sz w:val="22"/>
      <w:szCs w:val="22"/>
    </w:rPr>
  </w:style>
  <w:style w:type="paragraph" w:styleId="DocumentMap">
    <w:name w:val="Document Map"/>
    <w:basedOn w:val="Normal"/>
    <w:link w:val="DocumentMapChar"/>
    <w:uiPriority w:val="49"/>
    <w:semiHidden/>
    <w:rsid w:val="00716818"/>
    <w:pPr>
      <w:shd w:val="clear" w:color="auto" w:fill="000080"/>
    </w:pPr>
  </w:style>
  <w:style w:type="character" w:customStyle="1" w:styleId="DocumentMapChar">
    <w:name w:val="Document Map Char"/>
    <w:basedOn w:val="DefaultParagraphFont"/>
    <w:link w:val="DocumentMap"/>
    <w:uiPriority w:val="49"/>
    <w:semiHidden/>
    <w:rsid w:val="00716818"/>
    <w:rPr>
      <w:rFonts w:cs="Calibri"/>
      <w:sz w:val="22"/>
      <w:szCs w:val="22"/>
      <w:shd w:val="clear" w:color="auto" w:fill="000080"/>
    </w:rPr>
  </w:style>
  <w:style w:type="paragraph" w:styleId="E-mailSignature">
    <w:name w:val="E-mail Signature"/>
    <w:basedOn w:val="Normal"/>
    <w:link w:val="E-mailSignatureChar"/>
    <w:uiPriority w:val="49"/>
    <w:semiHidden/>
    <w:rsid w:val="00716818"/>
  </w:style>
  <w:style w:type="character" w:customStyle="1" w:styleId="E-mailSignatureChar">
    <w:name w:val="E-mail Signature Char"/>
    <w:basedOn w:val="DefaultParagraphFont"/>
    <w:link w:val="E-mailSignature"/>
    <w:uiPriority w:val="49"/>
    <w:semiHidden/>
    <w:rsid w:val="00716818"/>
    <w:rPr>
      <w:rFonts w:cs="Calibri"/>
      <w:sz w:val="22"/>
      <w:szCs w:val="22"/>
    </w:rPr>
  </w:style>
  <w:style w:type="character" w:styleId="Emphasis">
    <w:name w:val="Emphasis"/>
    <w:uiPriority w:val="20"/>
    <w:semiHidden/>
    <w:qFormat/>
    <w:rsid w:val="00716818"/>
    <w:rPr>
      <w:i/>
      <w:iCs/>
    </w:rPr>
  </w:style>
  <w:style w:type="character" w:styleId="EndnoteReference">
    <w:name w:val="endnote reference"/>
    <w:uiPriority w:val="49"/>
    <w:semiHidden/>
    <w:rsid w:val="00716818"/>
    <w:rPr>
      <w:vertAlign w:val="superscript"/>
    </w:rPr>
  </w:style>
  <w:style w:type="paragraph" w:styleId="EndnoteText">
    <w:name w:val="endnote text"/>
    <w:basedOn w:val="Normal"/>
    <w:link w:val="EndnoteTextChar"/>
    <w:uiPriority w:val="49"/>
    <w:semiHidden/>
    <w:rsid w:val="00716818"/>
  </w:style>
  <w:style w:type="character" w:customStyle="1" w:styleId="EndnoteTextChar">
    <w:name w:val="Endnote Text Char"/>
    <w:basedOn w:val="DefaultParagraphFont"/>
    <w:link w:val="EndnoteText"/>
    <w:uiPriority w:val="49"/>
    <w:semiHidden/>
    <w:rsid w:val="00716818"/>
    <w:rPr>
      <w:rFonts w:cs="Calibri"/>
      <w:sz w:val="22"/>
      <w:szCs w:val="22"/>
    </w:rPr>
  </w:style>
  <w:style w:type="paragraph" w:styleId="EnvelopeAddress">
    <w:name w:val="envelope address"/>
    <w:basedOn w:val="Normal"/>
    <w:uiPriority w:val="49"/>
    <w:semiHidden/>
    <w:rsid w:val="00716818"/>
    <w:pPr>
      <w:framePr w:w="7920" w:h="1980" w:hRule="exact" w:hSpace="180" w:wrap="auto" w:hAnchor="page" w:xAlign="center" w:yAlign="bottom"/>
      <w:ind w:left="2880"/>
    </w:pPr>
    <w:rPr>
      <w:sz w:val="24"/>
      <w:szCs w:val="24"/>
    </w:rPr>
  </w:style>
  <w:style w:type="paragraph" w:styleId="EnvelopeReturn">
    <w:name w:val="envelope return"/>
    <w:basedOn w:val="Normal"/>
    <w:uiPriority w:val="49"/>
    <w:semiHidden/>
    <w:rsid w:val="00716818"/>
  </w:style>
  <w:style w:type="paragraph" w:customStyle="1" w:styleId="FactSheetBullet1">
    <w:name w:val="Fact Sheet Bullet 1"/>
    <w:basedOn w:val="Normal"/>
    <w:semiHidden/>
    <w:rsid w:val="00716818"/>
    <w:pPr>
      <w:spacing w:after="60" w:line="220" w:lineRule="atLeast"/>
      <w:contextualSpacing/>
    </w:pPr>
    <w:rPr>
      <w:sz w:val="18"/>
    </w:rPr>
  </w:style>
  <w:style w:type="paragraph" w:customStyle="1" w:styleId="FactSheetBullet2">
    <w:name w:val="Fact Sheet Bullet 2"/>
    <w:basedOn w:val="Normal"/>
    <w:semiHidden/>
    <w:rsid w:val="00716818"/>
    <w:pPr>
      <w:spacing w:before="80" w:after="60" w:line="220" w:lineRule="atLeast"/>
      <w:contextualSpacing/>
    </w:pPr>
    <w:rPr>
      <w:sz w:val="18"/>
    </w:rPr>
  </w:style>
  <w:style w:type="paragraph" w:customStyle="1" w:styleId="FactSheetBullet3">
    <w:name w:val="Fact Sheet Bullet 3"/>
    <w:basedOn w:val="FactSheetBullet2"/>
    <w:semiHidden/>
    <w:rsid w:val="00716818"/>
  </w:style>
  <w:style w:type="character" w:styleId="FollowedHyperlink">
    <w:name w:val="FollowedHyperlink"/>
    <w:uiPriority w:val="99"/>
    <w:semiHidden/>
    <w:rsid w:val="00716818"/>
    <w:rPr>
      <w:color w:val="800080"/>
      <w:u w:val="single"/>
    </w:rPr>
  </w:style>
  <w:style w:type="character" w:styleId="FootnoteReference">
    <w:name w:val="footnote reference"/>
    <w:basedOn w:val="DefaultParagraphFont"/>
    <w:uiPriority w:val="99"/>
    <w:rsid w:val="0067279A"/>
    <w:rPr>
      <w:vertAlign w:val="superscript"/>
    </w:rPr>
  </w:style>
  <w:style w:type="paragraph" w:styleId="FootnoteText">
    <w:name w:val="footnote text"/>
    <w:basedOn w:val="Normal"/>
    <w:link w:val="FootnoteTextChar"/>
    <w:uiPriority w:val="99"/>
    <w:semiHidden/>
    <w:rsid w:val="0067279A"/>
    <w:pPr>
      <w:spacing w:before="0" w:after="0" w:line="240" w:lineRule="auto"/>
    </w:pPr>
    <w:rPr>
      <w:sz w:val="17"/>
    </w:rPr>
  </w:style>
  <w:style w:type="character" w:customStyle="1" w:styleId="FootnoteTextChar">
    <w:name w:val="Footnote Text Char"/>
    <w:basedOn w:val="DefaultParagraphFont"/>
    <w:link w:val="FootnoteText"/>
    <w:uiPriority w:val="99"/>
    <w:semiHidden/>
    <w:rsid w:val="0067279A"/>
    <w:rPr>
      <w:rFonts w:asciiTheme="minorHAnsi" w:eastAsiaTheme="minorEastAsia" w:hAnsiTheme="minorHAnsi" w:cstheme="minorBidi"/>
      <w:spacing w:val="2"/>
      <w:sz w:val="17"/>
    </w:rPr>
  </w:style>
  <w:style w:type="character" w:styleId="HTMLAcronym">
    <w:name w:val="HTML Acronym"/>
    <w:basedOn w:val="DefaultParagraphFont"/>
    <w:uiPriority w:val="99"/>
    <w:semiHidden/>
    <w:rsid w:val="00716818"/>
  </w:style>
  <w:style w:type="paragraph" w:styleId="HTMLAddress">
    <w:name w:val="HTML Address"/>
    <w:basedOn w:val="Normal"/>
    <w:link w:val="HTMLAddressChar"/>
    <w:uiPriority w:val="49"/>
    <w:semiHidden/>
    <w:rsid w:val="00716818"/>
    <w:rPr>
      <w:i/>
      <w:iCs/>
    </w:rPr>
  </w:style>
  <w:style w:type="character" w:customStyle="1" w:styleId="HTMLAddressChar">
    <w:name w:val="HTML Address Char"/>
    <w:basedOn w:val="DefaultParagraphFont"/>
    <w:link w:val="HTMLAddress"/>
    <w:uiPriority w:val="49"/>
    <w:semiHidden/>
    <w:rsid w:val="00716818"/>
    <w:rPr>
      <w:rFonts w:cs="Calibri"/>
      <w:i/>
      <w:iCs/>
      <w:sz w:val="22"/>
      <w:szCs w:val="22"/>
    </w:rPr>
  </w:style>
  <w:style w:type="character" w:styleId="HTMLCite">
    <w:name w:val="HTML Cite"/>
    <w:uiPriority w:val="99"/>
    <w:semiHidden/>
    <w:rsid w:val="00716818"/>
    <w:rPr>
      <w:i/>
      <w:iCs/>
    </w:rPr>
  </w:style>
  <w:style w:type="character" w:styleId="HTMLCode">
    <w:name w:val="HTML Code"/>
    <w:uiPriority w:val="99"/>
    <w:semiHidden/>
    <w:rsid w:val="00716818"/>
    <w:rPr>
      <w:sz w:val="20"/>
      <w:szCs w:val="20"/>
    </w:rPr>
  </w:style>
  <w:style w:type="character" w:styleId="HTMLDefinition">
    <w:name w:val="HTML Definition"/>
    <w:uiPriority w:val="99"/>
    <w:semiHidden/>
    <w:rsid w:val="00716818"/>
    <w:rPr>
      <w:i/>
      <w:iCs/>
    </w:rPr>
  </w:style>
  <w:style w:type="character" w:styleId="HTMLKeyboard">
    <w:name w:val="HTML Keyboard"/>
    <w:uiPriority w:val="99"/>
    <w:semiHidden/>
    <w:rsid w:val="00716818"/>
    <w:rPr>
      <w:sz w:val="20"/>
      <w:szCs w:val="20"/>
    </w:rPr>
  </w:style>
  <w:style w:type="paragraph" w:styleId="HTMLPreformatted">
    <w:name w:val="HTML Preformatted"/>
    <w:basedOn w:val="Normal"/>
    <w:link w:val="HTMLPreformattedChar"/>
    <w:uiPriority w:val="49"/>
    <w:semiHidden/>
    <w:rsid w:val="00716818"/>
  </w:style>
  <w:style w:type="character" w:customStyle="1" w:styleId="HTMLPreformattedChar">
    <w:name w:val="HTML Preformatted Char"/>
    <w:basedOn w:val="DefaultParagraphFont"/>
    <w:link w:val="HTMLPreformatted"/>
    <w:uiPriority w:val="49"/>
    <w:semiHidden/>
    <w:rsid w:val="00716818"/>
    <w:rPr>
      <w:rFonts w:cs="Calibri"/>
      <w:sz w:val="22"/>
      <w:szCs w:val="22"/>
    </w:rPr>
  </w:style>
  <w:style w:type="character" w:styleId="HTMLSample">
    <w:name w:val="HTML Sample"/>
    <w:uiPriority w:val="99"/>
    <w:semiHidden/>
    <w:rsid w:val="00716818"/>
    <w:rPr>
      <w:sz w:val="24"/>
      <w:szCs w:val="24"/>
    </w:rPr>
  </w:style>
  <w:style w:type="character" w:styleId="HTMLTypewriter">
    <w:name w:val="HTML Typewriter"/>
    <w:uiPriority w:val="99"/>
    <w:semiHidden/>
    <w:rsid w:val="00716818"/>
    <w:rPr>
      <w:sz w:val="20"/>
      <w:szCs w:val="20"/>
    </w:rPr>
  </w:style>
  <w:style w:type="character" w:styleId="HTMLVariable">
    <w:name w:val="HTML Variable"/>
    <w:uiPriority w:val="99"/>
    <w:semiHidden/>
    <w:rsid w:val="00716818"/>
    <w:rPr>
      <w:i/>
      <w:iCs/>
    </w:rPr>
  </w:style>
  <w:style w:type="character" w:styleId="Hyperlink">
    <w:name w:val="Hyperlink"/>
    <w:basedOn w:val="DefaultParagraphFont"/>
    <w:uiPriority w:val="99"/>
    <w:rsid w:val="00FE18A0"/>
    <w:rPr>
      <w:color w:val="00698F" w:themeColor="accent1"/>
      <w:u w:val="none"/>
    </w:rPr>
  </w:style>
  <w:style w:type="paragraph" w:styleId="Index1">
    <w:name w:val="index 1"/>
    <w:basedOn w:val="Normal"/>
    <w:next w:val="Normal"/>
    <w:uiPriority w:val="99"/>
    <w:semiHidden/>
    <w:rsid w:val="0067279A"/>
    <w:pPr>
      <w:spacing w:after="60" w:line="240" w:lineRule="auto"/>
    </w:pPr>
    <w:rPr>
      <w:sz w:val="16"/>
    </w:rPr>
  </w:style>
  <w:style w:type="paragraph" w:styleId="Index2">
    <w:name w:val="index 2"/>
    <w:basedOn w:val="Normal"/>
    <w:next w:val="Normal"/>
    <w:uiPriority w:val="99"/>
    <w:semiHidden/>
    <w:rsid w:val="0067279A"/>
    <w:pPr>
      <w:spacing w:after="0" w:line="240" w:lineRule="auto"/>
      <w:ind w:left="216"/>
    </w:pPr>
    <w:rPr>
      <w:sz w:val="16"/>
      <w:szCs w:val="16"/>
    </w:rPr>
  </w:style>
  <w:style w:type="paragraph" w:styleId="Index3">
    <w:name w:val="index 3"/>
    <w:basedOn w:val="Normal"/>
    <w:next w:val="Normal"/>
    <w:autoRedefine/>
    <w:uiPriority w:val="49"/>
    <w:semiHidden/>
    <w:rsid w:val="00716818"/>
    <w:pPr>
      <w:ind w:left="600" w:hanging="200"/>
    </w:pPr>
  </w:style>
  <w:style w:type="paragraph" w:styleId="Index4">
    <w:name w:val="index 4"/>
    <w:basedOn w:val="Normal"/>
    <w:next w:val="Normal"/>
    <w:autoRedefine/>
    <w:uiPriority w:val="49"/>
    <w:semiHidden/>
    <w:rsid w:val="00716818"/>
    <w:pPr>
      <w:ind w:left="800" w:hanging="200"/>
    </w:pPr>
  </w:style>
  <w:style w:type="paragraph" w:styleId="Index5">
    <w:name w:val="index 5"/>
    <w:basedOn w:val="Normal"/>
    <w:next w:val="Normal"/>
    <w:autoRedefine/>
    <w:uiPriority w:val="49"/>
    <w:semiHidden/>
    <w:rsid w:val="00716818"/>
    <w:pPr>
      <w:ind w:left="1000" w:hanging="200"/>
    </w:pPr>
  </w:style>
  <w:style w:type="paragraph" w:styleId="Index6">
    <w:name w:val="index 6"/>
    <w:basedOn w:val="Normal"/>
    <w:next w:val="Normal"/>
    <w:autoRedefine/>
    <w:uiPriority w:val="49"/>
    <w:semiHidden/>
    <w:rsid w:val="00716818"/>
    <w:pPr>
      <w:ind w:left="1200" w:hanging="200"/>
    </w:pPr>
  </w:style>
  <w:style w:type="paragraph" w:styleId="Index7">
    <w:name w:val="index 7"/>
    <w:basedOn w:val="Normal"/>
    <w:next w:val="Normal"/>
    <w:autoRedefine/>
    <w:uiPriority w:val="49"/>
    <w:semiHidden/>
    <w:rsid w:val="00716818"/>
    <w:pPr>
      <w:ind w:left="1400" w:hanging="200"/>
    </w:pPr>
  </w:style>
  <w:style w:type="paragraph" w:styleId="Index8">
    <w:name w:val="index 8"/>
    <w:basedOn w:val="Normal"/>
    <w:next w:val="Normal"/>
    <w:autoRedefine/>
    <w:uiPriority w:val="49"/>
    <w:semiHidden/>
    <w:rsid w:val="00716818"/>
    <w:pPr>
      <w:ind w:left="1600" w:hanging="200"/>
    </w:pPr>
  </w:style>
  <w:style w:type="paragraph" w:styleId="Index9">
    <w:name w:val="index 9"/>
    <w:basedOn w:val="Normal"/>
    <w:next w:val="Normal"/>
    <w:autoRedefine/>
    <w:uiPriority w:val="49"/>
    <w:semiHidden/>
    <w:rsid w:val="00716818"/>
    <w:pPr>
      <w:ind w:left="1800" w:hanging="200"/>
    </w:pPr>
  </w:style>
  <w:style w:type="paragraph" w:styleId="IndexHeading">
    <w:name w:val="index heading"/>
    <w:basedOn w:val="Normal"/>
    <w:next w:val="Index1"/>
    <w:uiPriority w:val="99"/>
    <w:semiHidden/>
    <w:rsid w:val="0067279A"/>
    <w:rPr>
      <w:rFonts w:asciiTheme="majorHAnsi" w:eastAsiaTheme="majorEastAsia" w:hAnsiTheme="majorHAnsi" w:cstheme="majorBidi"/>
      <w:b/>
      <w:bCs/>
    </w:rPr>
  </w:style>
  <w:style w:type="character" w:styleId="IntenseEmphasis">
    <w:name w:val="Intense Emphasis"/>
    <w:uiPriority w:val="21"/>
    <w:semiHidden/>
    <w:qFormat/>
    <w:rsid w:val="00716818"/>
    <w:rPr>
      <w:b/>
      <w:bCs/>
      <w:i/>
      <w:iCs/>
      <w:color w:val="4F81BD"/>
    </w:rPr>
  </w:style>
  <w:style w:type="character" w:styleId="IntenseReference">
    <w:name w:val="Intense Reference"/>
    <w:uiPriority w:val="32"/>
    <w:semiHidden/>
    <w:qFormat/>
    <w:rsid w:val="00716818"/>
    <w:rPr>
      <w:b/>
      <w:bCs/>
      <w:smallCaps/>
      <w:color w:val="C0504D"/>
      <w:spacing w:val="5"/>
      <w:u w:val="single"/>
    </w:rPr>
  </w:style>
  <w:style w:type="table" w:styleId="LightGrid">
    <w:name w:val="Light Grid"/>
    <w:basedOn w:val="TableNormal"/>
    <w:uiPriority w:val="62"/>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
    <w:name w:val="Light Grid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E0E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E0EF"/>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716818"/>
    <w:rPr>
      <w:rFonts w:ascii="Arial" w:hAnsi="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
    <w:name w:val="Light Grid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BFBFBF"/>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BFBFBF"/>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
    <w:name w:val="Light List"/>
    <w:basedOn w:val="TableNormal"/>
    <w:uiPriority w:val="61"/>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698F" w:themeColor="accent1"/>
        <w:left w:val="single" w:sz="8" w:space="0" w:color="00698F" w:themeColor="accent1"/>
        <w:bottom w:val="single" w:sz="8" w:space="0" w:color="00698F" w:themeColor="accent1"/>
        <w:right w:val="single" w:sz="8" w:space="0" w:color="00698F" w:themeColor="accent1"/>
      </w:tblBorders>
    </w:tblPr>
    <w:tblStylePr w:type="firstRow">
      <w:pPr>
        <w:spacing w:before="0" w:after="0" w:line="240" w:lineRule="auto"/>
      </w:pPr>
      <w:rPr>
        <w:b/>
        <w:bCs/>
        <w:color w:val="FFFFFF" w:themeColor="background1"/>
      </w:rPr>
      <w:tblPr/>
      <w:tcPr>
        <w:shd w:val="clear" w:color="auto" w:fill="00698F" w:themeFill="accent1"/>
      </w:tcPr>
    </w:tblStylePr>
    <w:tblStylePr w:type="lastRow">
      <w:pPr>
        <w:spacing w:before="0" w:after="0" w:line="240" w:lineRule="auto"/>
      </w:pPr>
      <w:rPr>
        <w:b/>
        <w:bCs/>
      </w:rPr>
      <w:tblPr/>
      <w:tcPr>
        <w:tcBorders>
          <w:top w:val="double" w:sz="6" w:space="0" w:color="00698F" w:themeColor="accent1"/>
          <w:left w:val="single" w:sz="8" w:space="0" w:color="00698F" w:themeColor="accent1"/>
          <w:bottom w:val="single" w:sz="8" w:space="0" w:color="00698F" w:themeColor="accent1"/>
          <w:right w:val="single" w:sz="8" w:space="0" w:color="00698F" w:themeColor="accent1"/>
        </w:tcBorders>
      </w:tcPr>
    </w:tblStylePr>
    <w:tblStylePr w:type="firstCol">
      <w:rPr>
        <w:b/>
        <w:bCs/>
      </w:rPr>
    </w:tblStylePr>
    <w:tblStylePr w:type="lastCol">
      <w:rPr>
        <w:b/>
        <w:bCs/>
      </w:rPr>
    </w:tblStylePr>
    <w:tblStylePr w:type="band1Vert">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tblStylePr w:type="band1Horz">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style>
  <w:style w:type="table" w:customStyle="1" w:styleId="LightList-Accent11">
    <w:name w:val="Light List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A8E1" w:themeColor="accent4"/>
        <w:left w:val="single" w:sz="8" w:space="0" w:color="00A8E1" w:themeColor="accent4"/>
        <w:bottom w:val="single" w:sz="8" w:space="0" w:color="00A8E1" w:themeColor="accent4"/>
        <w:right w:val="single" w:sz="8" w:space="0" w:color="00A8E1" w:themeColor="accent4"/>
      </w:tblBorders>
    </w:tblPr>
    <w:tblStylePr w:type="firstRow">
      <w:pPr>
        <w:spacing w:before="0" w:after="0" w:line="240" w:lineRule="auto"/>
      </w:pPr>
      <w:rPr>
        <w:b/>
        <w:bCs/>
        <w:color w:val="FFFFFF" w:themeColor="background1"/>
      </w:rPr>
      <w:tblPr/>
      <w:tcPr>
        <w:shd w:val="clear" w:color="auto" w:fill="00A8E1" w:themeFill="accent4"/>
      </w:tcPr>
    </w:tblStylePr>
    <w:tblStylePr w:type="lastRow">
      <w:pPr>
        <w:spacing w:before="0" w:after="0" w:line="240" w:lineRule="auto"/>
      </w:pPr>
      <w:rPr>
        <w:b/>
        <w:bCs/>
      </w:rPr>
      <w:tblPr/>
      <w:tcPr>
        <w:tcBorders>
          <w:top w:val="double" w:sz="6" w:space="0" w:color="00A8E1" w:themeColor="accent4"/>
          <w:left w:val="single" w:sz="8" w:space="0" w:color="00A8E1" w:themeColor="accent4"/>
          <w:bottom w:val="single" w:sz="8" w:space="0" w:color="00A8E1" w:themeColor="accent4"/>
          <w:right w:val="single" w:sz="8" w:space="0" w:color="00A8E1" w:themeColor="accent4"/>
        </w:tcBorders>
      </w:tcPr>
    </w:tblStylePr>
    <w:tblStylePr w:type="firstCol">
      <w:rPr>
        <w:b/>
        <w:bCs/>
      </w:rPr>
    </w:tblStylePr>
    <w:tblStylePr w:type="lastCol">
      <w:rPr>
        <w:b/>
        <w:bCs/>
      </w:rPr>
    </w:tblStylePr>
    <w:tblStylePr w:type="band1Vert">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tblStylePr w:type="band1Horz">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style>
  <w:style w:type="table" w:styleId="LightList-Accent5">
    <w:name w:val="Light List Accent 5"/>
    <w:basedOn w:val="TableNormal"/>
    <w:uiPriority w:val="61"/>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1">
    <w:name w:val="Light List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1">
    <w:name w:val="Light Shading Accent 1"/>
    <w:basedOn w:val="TableNormal"/>
    <w:uiPriority w:val="60"/>
    <w:rsid w:val="00716818"/>
    <w:rPr>
      <w:rFonts w:ascii="Arial" w:hAnsi="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
    <w:name w:val="Light Shading - Accent 11"/>
    <w:basedOn w:val="TableNormal"/>
    <w:semiHidden/>
    <w:rsid w:val="00716818"/>
    <w:rPr>
      <w:rFonts w:ascii="Arial" w:hAnsi="Arial"/>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LightShading-Accent2">
    <w:name w:val="Light Shading Accent 2"/>
    <w:basedOn w:val="TableNormal"/>
    <w:uiPriority w:val="60"/>
    <w:rsid w:val="00716818"/>
    <w:rPr>
      <w:rFonts w:ascii="Arial" w:hAnsi="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16818"/>
    <w:rPr>
      <w:rFonts w:ascii="Arial" w:hAnsi="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16818"/>
    <w:rPr>
      <w:rFonts w:ascii="Arial" w:hAnsi="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716818"/>
    <w:rPr>
      <w:rFonts w:ascii="Arial" w:hAnsi="Arial"/>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716818"/>
    <w:rPr>
      <w:rFonts w:ascii="Arial" w:hAnsi="Arial"/>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cPr>
    </w:tblStylePr>
    <w:tblStylePr w:type="band1Horz">
      <w:tblPr/>
      <w:tcPr>
        <w:tcBorders>
          <w:left w:val="nil"/>
          <w:right w:val="nil"/>
          <w:insideH w:val="nil"/>
          <w:insideV w:val="nil"/>
        </w:tcBorders>
        <w:shd w:val="clear" w:color="auto" w:fill="BFBFBF"/>
      </w:tcPr>
    </w:tblStylePr>
  </w:style>
  <w:style w:type="character" w:styleId="LineNumber">
    <w:name w:val="line number"/>
    <w:basedOn w:val="DefaultParagraphFont"/>
    <w:uiPriority w:val="49"/>
    <w:semiHidden/>
    <w:rsid w:val="00716818"/>
  </w:style>
  <w:style w:type="paragraph" w:styleId="List">
    <w:name w:val="List"/>
    <w:basedOn w:val="Normal"/>
    <w:uiPriority w:val="49"/>
    <w:semiHidden/>
    <w:rsid w:val="00716818"/>
    <w:pPr>
      <w:ind w:left="283" w:hanging="283"/>
    </w:pPr>
  </w:style>
  <w:style w:type="paragraph" w:styleId="List2">
    <w:name w:val="List 2"/>
    <w:basedOn w:val="Normal"/>
    <w:uiPriority w:val="49"/>
    <w:semiHidden/>
    <w:rsid w:val="00716818"/>
    <w:pPr>
      <w:ind w:left="566" w:hanging="283"/>
    </w:pPr>
  </w:style>
  <w:style w:type="paragraph" w:styleId="List3">
    <w:name w:val="List 3"/>
    <w:basedOn w:val="Normal"/>
    <w:uiPriority w:val="49"/>
    <w:semiHidden/>
    <w:rsid w:val="00716818"/>
    <w:pPr>
      <w:ind w:left="849" w:hanging="283"/>
    </w:pPr>
  </w:style>
  <w:style w:type="paragraph" w:styleId="List4">
    <w:name w:val="List 4"/>
    <w:basedOn w:val="Normal"/>
    <w:uiPriority w:val="49"/>
    <w:semiHidden/>
    <w:rsid w:val="00716818"/>
    <w:pPr>
      <w:ind w:left="1132" w:hanging="283"/>
    </w:pPr>
  </w:style>
  <w:style w:type="paragraph" w:styleId="List5">
    <w:name w:val="List 5"/>
    <w:basedOn w:val="Normal"/>
    <w:uiPriority w:val="49"/>
    <w:semiHidden/>
    <w:rsid w:val="00716818"/>
    <w:pPr>
      <w:ind w:left="1415" w:hanging="283"/>
    </w:pPr>
  </w:style>
  <w:style w:type="paragraph" w:styleId="ListBullet">
    <w:name w:val="List Bullet"/>
    <w:basedOn w:val="Normal"/>
    <w:uiPriority w:val="99"/>
    <w:semiHidden/>
    <w:unhideWhenUsed/>
    <w:rsid w:val="00716818"/>
    <w:pPr>
      <w:numPr>
        <w:numId w:val="5"/>
      </w:numPr>
      <w:contextualSpacing/>
    </w:pPr>
  </w:style>
  <w:style w:type="paragraph" w:styleId="ListBullet2">
    <w:name w:val="List Bullet 2"/>
    <w:basedOn w:val="Normal"/>
    <w:uiPriority w:val="99"/>
    <w:semiHidden/>
    <w:rsid w:val="00716818"/>
    <w:pPr>
      <w:numPr>
        <w:numId w:val="6"/>
      </w:numPr>
      <w:contextualSpacing/>
    </w:pPr>
  </w:style>
  <w:style w:type="paragraph" w:styleId="ListBullet3">
    <w:name w:val="List Bullet 3"/>
    <w:basedOn w:val="Normal"/>
    <w:uiPriority w:val="99"/>
    <w:semiHidden/>
    <w:rsid w:val="00716818"/>
    <w:pPr>
      <w:numPr>
        <w:numId w:val="7"/>
      </w:numPr>
      <w:contextualSpacing/>
    </w:pPr>
  </w:style>
  <w:style w:type="paragraph" w:styleId="ListBullet4">
    <w:name w:val="List Bullet 4"/>
    <w:basedOn w:val="Normal"/>
    <w:uiPriority w:val="49"/>
    <w:semiHidden/>
    <w:rsid w:val="00716818"/>
    <w:pPr>
      <w:tabs>
        <w:tab w:val="num" w:pos="1209"/>
      </w:tabs>
      <w:ind w:left="1209" w:hanging="360"/>
    </w:pPr>
  </w:style>
  <w:style w:type="paragraph" w:styleId="ListBullet5">
    <w:name w:val="List Bullet 5"/>
    <w:basedOn w:val="Normal"/>
    <w:uiPriority w:val="49"/>
    <w:semiHidden/>
    <w:rsid w:val="00716818"/>
    <w:pPr>
      <w:tabs>
        <w:tab w:val="num" w:pos="1492"/>
      </w:tabs>
      <w:ind w:left="1492" w:hanging="360"/>
    </w:pPr>
  </w:style>
  <w:style w:type="paragraph" w:customStyle="1" w:styleId="ListBulletBold">
    <w:name w:val="List Bullet Bold"/>
    <w:basedOn w:val="Normal"/>
    <w:next w:val="Normal"/>
    <w:uiPriority w:val="49"/>
    <w:semiHidden/>
    <w:rsid w:val="00716818"/>
    <w:rPr>
      <w:b/>
    </w:rPr>
  </w:style>
  <w:style w:type="paragraph" w:styleId="ListContinue">
    <w:name w:val="List Continue"/>
    <w:basedOn w:val="Normal"/>
    <w:uiPriority w:val="8"/>
    <w:semiHidden/>
    <w:qFormat/>
    <w:rsid w:val="00716818"/>
    <w:pPr>
      <w:spacing w:before="0" w:after="0"/>
      <w:ind w:left="1077"/>
    </w:pPr>
  </w:style>
  <w:style w:type="paragraph" w:styleId="ListContinue2">
    <w:name w:val="List Continue 2"/>
    <w:basedOn w:val="Normal"/>
    <w:uiPriority w:val="8"/>
    <w:semiHidden/>
    <w:rsid w:val="00716818"/>
    <w:pPr>
      <w:spacing w:before="0" w:after="0"/>
      <w:ind w:left="1361"/>
    </w:pPr>
  </w:style>
  <w:style w:type="paragraph" w:styleId="ListContinue3">
    <w:name w:val="List Continue 3"/>
    <w:basedOn w:val="Normal"/>
    <w:uiPriority w:val="8"/>
    <w:semiHidden/>
    <w:rsid w:val="00716818"/>
    <w:pPr>
      <w:spacing w:before="0" w:after="0"/>
      <w:ind w:left="1644"/>
    </w:pPr>
  </w:style>
  <w:style w:type="paragraph" w:styleId="ListContinue4">
    <w:name w:val="List Continue 4"/>
    <w:basedOn w:val="Normal"/>
    <w:uiPriority w:val="49"/>
    <w:semiHidden/>
    <w:rsid w:val="00716818"/>
    <w:pPr>
      <w:ind w:left="1132"/>
    </w:pPr>
  </w:style>
  <w:style w:type="paragraph" w:styleId="ListContinue5">
    <w:name w:val="List Continue 5"/>
    <w:basedOn w:val="Normal"/>
    <w:uiPriority w:val="49"/>
    <w:semiHidden/>
    <w:rsid w:val="00716818"/>
    <w:pPr>
      <w:ind w:left="1415"/>
    </w:pPr>
  </w:style>
  <w:style w:type="paragraph" w:styleId="ListNumber">
    <w:name w:val="List Number"/>
    <w:basedOn w:val="Normal"/>
    <w:uiPriority w:val="7"/>
    <w:semiHidden/>
    <w:qFormat/>
    <w:rsid w:val="00716818"/>
    <w:pPr>
      <w:numPr>
        <w:numId w:val="8"/>
      </w:numPr>
      <w:contextualSpacing/>
    </w:pPr>
  </w:style>
  <w:style w:type="paragraph" w:styleId="ListNumber2">
    <w:name w:val="List Number 2"/>
    <w:basedOn w:val="Normal"/>
    <w:uiPriority w:val="7"/>
    <w:semiHidden/>
    <w:rsid w:val="00716818"/>
    <w:pPr>
      <w:numPr>
        <w:ilvl w:val="1"/>
        <w:numId w:val="8"/>
      </w:numPr>
      <w:contextualSpacing/>
    </w:pPr>
  </w:style>
  <w:style w:type="paragraph" w:styleId="ListNumber3">
    <w:name w:val="List Number 3"/>
    <w:basedOn w:val="Normal"/>
    <w:uiPriority w:val="7"/>
    <w:semiHidden/>
    <w:rsid w:val="00716818"/>
    <w:pPr>
      <w:numPr>
        <w:ilvl w:val="2"/>
        <w:numId w:val="8"/>
      </w:numPr>
      <w:contextualSpacing/>
    </w:pPr>
  </w:style>
  <w:style w:type="paragraph" w:styleId="ListNumber4">
    <w:name w:val="List Number 4"/>
    <w:basedOn w:val="Normal"/>
    <w:uiPriority w:val="49"/>
    <w:semiHidden/>
    <w:rsid w:val="00716818"/>
    <w:pPr>
      <w:tabs>
        <w:tab w:val="num" w:pos="1209"/>
      </w:tabs>
      <w:ind w:left="1209" w:hanging="360"/>
    </w:pPr>
  </w:style>
  <w:style w:type="paragraph" w:styleId="ListNumber5">
    <w:name w:val="List Number 5"/>
    <w:basedOn w:val="Normal"/>
    <w:uiPriority w:val="49"/>
    <w:semiHidden/>
    <w:rsid w:val="00716818"/>
    <w:pPr>
      <w:tabs>
        <w:tab w:val="num" w:pos="1492"/>
      </w:tabs>
      <w:ind w:left="1492" w:hanging="360"/>
    </w:pPr>
  </w:style>
  <w:style w:type="paragraph" w:styleId="MacroText">
    <w:name w:val="macro"/>
    <w:link w:val="MacroTextChar"/>
    <w:uiPriority w:val="49"/>
    <w:semiHidden/>
    <w:rsid w:val="00716818"/>
    <w:rPr>
      <w:rFonts w:cs="Calibri"/>
      <w:sz w:val="22"/>
      <w:szCs w:val="22"/>
    </w:rPr>
  </w:style>
  <w:style w:type="character" w:customStyle="1" w:styleId="MacroTextChar">
    <w:name w:val="Macro Text Char"/>
    <w:basedOn w:val="DefaultParagraphFont"/>
    <w:link w:val="MacroText"/>
    <w:uiPriority w:val="49"/>
    <w:semiHidden/>
    <w:rsid w:val="00716818"/>
    <w:rPr>
      <w:rFonts w:cs="Calibri"/>
      <w:sz w:val="22"/>
      <w:szCs w:val="22"/>
    </w:rPr>
  </w:style>
  <w:style w:type="table" w:styleId="MediumGrid1">
    <w:name w:val="Medium Grid 1"/>
    <w:basedOn w:val="TableNormal"/>
    <w:uiPriority w:val="67"/>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11">
    <w:name w:val="Medium Grid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BFBFBF"/>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2">
    <w:name w:val="Medium Grid 2"/>
    <w:basedOn w:val="TableNormal"/>
    <w:uiPriority w:val="68"/>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21">
    <w:name w:val="Medium Grid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BFBFBF"/>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3">
    <w:name w:val="Medium Grid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Grid31">
    <w:name w:val="Medium Grid 31"/>
    <w:basedOn w:val="TableNormal"/>
    <w:semiHidden/>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FBFB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List1">
    <w:name w:val="Medium List 1"/>
    <w:basedOn w:val="TableNormal"/>
    <w:uiPriority w:val="65"/>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11">
    <w:name w:val="Medium List 1 - Accent 11"/>
    <w:basedOn w:val="TableNormal"/>
    <w:semiHidden/>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E0EF"/>
      </w:tcPr>
    </w:tblStylePr>
    <w:tblStylePr w:type="band1Horz">
      <w:tblPr/>
      <w:tcPr>
        <w:shd w:val="clear" w:color="auto" w:fill="D3E0EF"/>
      </w:tcPr>
    </w:tblStylePr>
  </w:style>
  <w:style w:type="table" w:styleId="MediumList1-Accent2">
    <w:name w:val="Medium List 1 Accent 2"/>
    <w:basedOn w:val="TableNormal"/>
    <w:uiPriority w:val="65"/>
    <w:rsid w:val="00716818"/>
    <w:rPr>
      <w:rFonts w:ascii="Arial" w:hAnsi="Arial"/>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716818"/>
    <w:rPr>
      <w:rFonts w:ascii="Arial" w:hAnsi="Arial"/>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716818"/>
    <w:rPr>
      <w:rFonts w:ascii="Arial" w:hAnsi="Arial"/>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716818"/>
    <w:rPr>
      <w:rFonts w:ascii="Arial" w:hAnsi="Arial"/>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716818"/>
    <w:rPr>
      <w:rFonts w:ascii="Arial" w:hAnsi="Arial"/>
      <w:color w:val="00000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11">
    <w:name w:val="Medium List 1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BFBFBF"/>
      </w:tcPr>
    </w:tblStylePr>
    <w:tblStylePr w:type="band1Horz">
      <w:tblPr/>
      <w:tcPr>
        <w:shd w:val="clear" w:color="auto" w:fill="BFBFBF"/>
      </w:tcPr>
    </w:tblStylePr>
  </w:style>
  <w:style w:type="table" w:styleId="MediumList2">
    <w:name w:val="Medium List 2"/>
    <w:basedOn w:val="TableNormal"/>
    <w:uiPriority w:val="66"/>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List21">
    <w:name w:val="Medium List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FBFBF"/>
      </w:tcPr>
    </w:tblStylePr>
    <w:tblStylePr w:type="band1Horz">
      <w:tblPr/>
      <w:tcPr>
        <w:tcBorders>
          <w:top w:val="nil"/>
          <w:bottom w:val="nil"/>
          <w:insideH w:val="nil"/>
          <w:insideV w:val="nil"/>
        </w:tcBorders>
        <w:shd w:val="clear" w:color="auto" w:fill="BFBFBF"/>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
    <w:name w:val="Medium Shading 1 - Accent 11"/>
    <w:basedOn w:val="TableNormal"/>
    <w:semiHidden/>
    <w:rsid w:val="00716818"/>
    <w:rPr>
      <w:rFonts w:ascii="Arial" w:hAnsi="Arial"/>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tblBorders>
    </w:tblPr>
    <w:tblStylePr w:type="firstRow">
      <w:pPr>
        <w:spacing w:before="0" w:after="0" w:line="240" w:lineRule="auto"/>
      </w:pPr>
      <w:rPr>
        <w:b/>
        <w:bCs/>
        <w:color w:val="FFFFFF"/>
      </w:rPr>
      <w:tblPr/>
      <w:tcPr>
        <w:tcBorders>
          <w:top w:val="single" w:sz="8" w:space="0" w:color="7BA1CE"/>
          <w:left w:val="single" w:sz="8" w:space="0" w:color="7BA1CE"/>
          <w:bottom w:val="single" w:sz="8" w:space="0" w:color="7BA1CE"/>
          <w:right w:val="single" w:sz="8" w:space="0" w:color="7BA1CE"/>
          <w:insideH w:val="nil"/>
          <w:insideV w:val="nil"/>
        </w:tcBorders>
        <w:shd w:val="clear" w:color="auto" w:fill="4F81BD"/>
      </w:tcPr>
    </w:tblStylePr>
    <w:tblStylePr w:type="lastRow">
      <w:pPr>
        <w:spacing w:before="0" w:after="0" w:line="240" w:lineRule="auto"/>
      </w:pPr>
      <w:rPr>
        <w:b/>
        <w:bCs/>
      </w:rPr>
      <w:tblPr/>
      <w:tcPr>
        <w:tcBorders>
          <w:top w:val="double" w:sz="6" w:space="0" w:color="7BA1CE"/>
          <w:left w:val="single" w:sz="8" w:space="0" w:color="7BA1CE"/>
          <w:bottom w:val="single" w:sz="8" w:space="0" w:color="7BA1CE"/>
          <w:right w:val="single" w:sz="8" w:space="0" w:color="7BA1CE"/>
          <w:insideH w:val="nil"/>
          <w:insideV w:val="nil"/>
        </w:tcBorders>
      </w:tcPr>
    </w:tblStylePr>
    <w:tblStylePr w:type="firstCol">
      <w:rPr>
        <w:b/>
        <w:bCs/>
      </w:rPr>
    </w:tblStylePr>
    <w:tblStylePr w:type="lastCol">
      <w:rPr>
        <w:b/>
        <w:bCs/>
      </w:rPr>
    </w:tblStylePr>
    <w:tblStylePr w:type="band1Vert">
      <w:tblPr/>
      <w:tcPr>
        <w:shd w:val="clear" w:color="auto" w:fill="D3E0EF"/>
      </w:tcPr>
    </w:tblStylePr>
    <w:tblStylePr w:type="band1Horz">
      <w:tblPr/>
      <w:tcPr>
        <w:tcBorders>
          <w:insideH w:val="nil"/>
          <w:insideV w:val="nil"/>
        </w:tcBorders>
        <w:shd w:val="clear" w:color="auto" w:fill="D3E0E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11">
    <w:name w:val="Medium Shading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BFBFBF"/>
      </w:tcPr>
    </w:tblStylePr>
    <w:tblStylePr w:type="band1Horz">
      <w:tblPr/>
      <w:tcPr>
        <w:tcBorders>
          <w:insideH w:val="nil"/>
          <w:insideV w:val="nil"/>
        </w:tcBorders>
        <w:shd w:val="clear" w:color="auto" w:fill="BFBFBF"/>
      </w:tcPr>
    </w:tblStylePr>
    <w:tblStylePr w:type="band2Horz">
      <w:tblPr/>
      <w:tcPr>
        <w:tcBorders>
          <w:insideH w:val="nil"/>
          <w:insideV w:val="nil"/>
        </w:tcBorders>
      </w:tcPr>
    </w:tblStylePr>
  </w:style>
  <w:style w:type="table" w:styleId="MediumShading2">
    <w:name w:val="Medium Shading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49"/>
    <w:semiHidden/>
    <w:rsid w:val="00716818"/>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uiPriority w:val="49"/>
    <w:semiHidden/>
    <w:rsid w:val="00716818"/>
    <w:rPr>
      <w:rFonts w:cs="Calibri"/>
      <w:sz w:val="24"/>
      <w:szCs w:val="24"/>
      <w:shd w:val="pct20" w:color="auto" w:fill="auto"/>
    </w:rPr>
  </w:style>
  <w:style w:type="paragraph" w:styleId="NormalIndent">
    <w:name w:val="Normal Indent"/>
    <w:basedOn w:val="Normal"/>
    <w:uiPriority w:val="8"/>
    <w:qFormat/>
    <w:rsid w:val="0067279A"/>
    <w:pPr>
      <w:spacing w:line="252" w:lineRule="auto"/>
      <w:ind w:left="792"/>
    </w:pPr>
  </w:style>
  <w:style w:type="paragraph" w:customStyle="1" w:styleId="NoteNormal">
    <w:name w:val="Note Normal"/>
    <w:basedOn w:val="Normal"/>
    <w:rsid w:val="0067279A"/>
    <w:pPr>
      <w:keepNext/>
      <w:spacing w:before="80" w:line="240" w:lineRule="auto"/>
    </w:pPr>
    <w:rPr>
      <w:rFonts w:eastAsia="Times New Roman" w:cstheme="minorHAnsi"/>
      <w:color w:val="000000"/>
      <w:spacing w:val="1"/>
      <w:sz w:val="16"/>
      <w:szCs w:val="16"/>
      <w:lang w:eastAsia="en-US"/>
    </w:rPr>
  </w:style>
  <w:style w:type="character" w:styleId="PageNumber">
    <w:name w:val="page number"/>
    <w:uiPriority w:val="49"/>
    <w:semiHidden/>
    <w:rsid w:val="0067279A"/>
    <w:rPr>
      <w:rFonts w:asciiTheme="minorHAnsi" w:hAnsiTheme="minorHAnsi"/>
      <w:b w:val="0"/>
      <w:color w:val="000000" w:themeColor="text1"/>
    </w:rPr>
  </w:style>
  <w:style w:type="character" w:styleId="PlaceholderText">
    <w:name w:val="Placeholder Text"/>
    <w:basedOn w:val="DefaultParagraphFont"/>
    <w:uiPriority w:val="99"/>
    <w:semiHidden/>
    <w:rsid w:val="0067279A"/>
    <w:rPr>
      <w:color w:val="808080"/>
    </w:rPr>
  </w:style>
  <w:style w:type="paragraph" w:styleId="PlainText">
    <w:name w:val="Plain Text"/>
    <w:basedOn w:val="Normal"/>
    <w:link w:val="PlainTextChar"/>
    <w:uiPriority w:val="49"/>
    <w:semiHidden/>
    <w:rsid w:val="00716818"/>
  </w:style>
  <w:style w:type="character" w:customStyle="1" w:styleId="PlainTextChar">
    <w:name w:val="Plain Text Char"/>
    <w:basedOn w:val="DefaultParagraphFont"/>
    <w:link w:val="PlainText"/>
    <w:uiPriority w:val="49"/>
    <w:semiHidden/>
    <w:rsid w:val="00716818"/>
    <w:rPr>
      <w:rFonts w:cs="Calibri"/>
      <w:sz w:val="22"/>
      <w:szCs w:val="22"/>
    </w:rPr>
  </w:style>
  <w:style w:type="paragraph" w:customStyle="1" w:styleId="Quotation">
    <w:name w:val="Quotation"/>
    <w:basedOn w:val="Normal"/>
    <w:next w:val="Normal"/>
    <w:uiPriority w:val="49"/>
    <w:semiHidden/>
    <w:rsid w:val="00716818"/>
    <w:pPr>
      <w:spacing w:before="40"/>
      <w:jc w:val="center"/>
    </w:pPr>
    <w:rPr>
      <w:i/>
      <w:iCs/>
      <w:color w:val="003399"/>
      <w:sz w:val="18"/>
      <w:lang w:eastAsia="en-US"/>
    </w:rPr>
  </w:style>
  <w:style w:type="paragraph" w:customStyle="1" w:styleId="QuoteName">
    <w:name w:val="Quote Name"/>
    <w:basedOn w:val="Normal"/>
    <w:uiPriority w:val="49"/>
    <w:semiHidden/>
    <w:rsid w:val="00716818"/>
    <w:pPr>
      <w:spacing w:after="0"/>
      <w:ind w:left="902" w:right="822"/>
      <w:jc w:val="right"/>
    </w:pPr>
    <w:rPr>
      <w:caps/>
      <w:color w:val="800000"/>
      <w:sz w:val="16"/>
    </w:rPr>
  </w:style>
  <w:style w:type="paragraph" w:styleId="Salutation">
    <w:name w:val="Salutation"/>
    <w:basedOn w:val="Normal"/>
    <w:next w:val="Normal"/>
    <w:link w:val="SalutationChar"/>
    <w:uiPriority w:val="49"/>
    <w:semiHidden/>
    <w:rsid w:val="00716818"/>
  </w:style>
  <w:style w:type="character" w:customStyle="1" w:styleId="SalutationChar">
    <w:name w:val="Salutation Char"/>
    <w:basedOn w:val="DefaultParagraphFont"/>
    <w:link w:val="Salutation"/>
    <w:uiPriority w:val="49"/>
    <w:semiHidden/>
    <w:rsid w:val="00716818"/>
    <w:rPr>
      <w:rFonts w:cs="Calibri"/>
      <w:sz w:val="22"/>
      <w:szCs w:val="22"/>
    </w:rPr>
  </w:style>
  <w:style w:type="paragraph" w:styleId="Signature">
    <w:name w:val="Signature"/>
    <w:basedOn w:val="Normal"/>
    <w:link w:val="SignatureChar"/>
    <w:uiPriority w:val="49"/>
    <w:semiHidden/>
    <w:rsid w:val="00716818"/>
    <w:pPr>
      <w:ind w:left="4252"/>
    </w:pPr>
  </w:style>
  <w:style w:type="character" w:customStyle="1" w:styleId="SignatureChar">
    <w:name w:val="Signature Char"/>
    <w:basedOn w:val="DefaultParagraphFont"/>
    <w:link w:val="Signature"/>
    <w:uiPriority w:val="49"/>
    <w:semiHidden/>
    <w:rsid w:val="00716818"/>
    <w:rPr>
      <w:rFonts w:cs="Calibri"/>
      <w:sz w:val="22"/>
      <w:szCs w:val="22"/>
    </w:rPr>
  </w:style>
  <w:style w:type="paragraph" w:customStyle="1" w:styleId="Spacer">
    <w:name w:val="Spacer"/>
    <w:basedOn w:val="Normal"/>
    <w:uiPriority w:val="13"/>
    <w:qFormat/>
    <w:rsid w:val="0067279A"/>
    <w:pPr>
      <w:spacing w:before="0" w:after="0" w:line="120" w:lineRule="atLeast"/>
    </w:pPr>
    <w:rPr>
      <w:rFonts w:eastAsia="Times New Roman" w:cs="Calibri"/>
      <w:sz w:val="10"/>
      <w:szCs w:val="22"/>
    </w:rPr>
  </w:style>
  <w:style w:type="character" w:styleId="Strong">
    <w:name w:val="Strong"/>
    <w:uiPriority w:val="22"/>
    <w:semiHidden/>
    <w:qFormat/>
    <w:rsid w:val="00716818"/>
    <w:rPr>
      <w:b/>
      <w:bCs/>
    </w:rPr>
  </w:style>
  <w:style w:type="character" w:styleId="SubtleEmphasis">
    <w:name w:val="Subtle Emphasis"/>
    <w:uiPriority w:val="19"/>
    <w:semiHidden/>
    <w:qFormat/>
    <w:rsid w:val="00716818"/>
    <w:rPr>
      <w:i/>
      <w:iCs/>
      <w:color w:val="808080"/>
    </w:rPr>
  </w:style>
  <w:style w:type="character" w:styleId="SubtleReference">
    <w:name w:val="Subtle Reference"/>
    <w:uiPriority w:val="31"/>
    <w:semiHidden/>
    <w:qFormat/>
    <w:rsid w:val="00716818"/>
    <w:rPr>
      <w:smallCaps/>
      <w:color w:val="C0504D"/>
      <w:u w:val="single"/>
    </w:rPr>
  </w:style>
  <w:style w:type="table" w:styleId="Table3Deffects1">
    <w:name w:val="Table 3D effects 1"/>
    <w:basedOn w:val="TableNormal"/>
    <w:uiPriority w:val="99"/>
    <w:semiHidden/>
    <w:unhideWhenUsed/>
    <w:rsid w:val="00716818"/>
    <w:pPr>
      <w:spacing w:before="80" w:after="80" w:line="240" w:lineRule="atLeast"/>
      <w:ind w:left="794"/>
    </w:pPr>
    <w:rPr>
      <w:rFonts w:ascii="Arial" w:hAnsi="Ari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16818"/>
    <w:pPr>
      <w:spacing w:before="80" w:after="80" w:line="240" w:lineRule="atLeast"/>
      <w:ind w:left="794"/>
    </w:pPr>
    <w:rPr>
      <w:rFonts w:ascii="Arial" w:hAnsi="Ari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16818"/>
    <w:pPr>
      <w:spacing w:before="80" w:after="80" w:line="240" w:lineRule="atLeast"/>
      <w:ind w:left="794"/>
    </w:pPr>
    <w:rPr>
      <w:rFonts w:ascii="Arial" w:hAnsi="Ari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
    <w:name w:val="Table Grid"/>
    <w:basedOn w:val="TableNormal"/>
    <w:uiPriority w:val="59"/>
    <w:rsid w:val="0067279A"/>
    <w:pPr>
      <w:spacing w:before="20" w:after="20"/>
      <w:jc w:val="right"/>
    </w:pPr>
    <w:rPr>
      <w:rFonts w:asciiTheme="minorHAnsi" w:eastAsiaTheme="minorHAnsi" w:hAnsiTheme="minorHAnsi" w:cstheme="minorBidi"/>
      <w:spacing w:val="2"/>
      <w:sz w:val="17"/>
      <w:szCs w:val="21"/>
      <w:lang w:eastAsia="en-US"/>
    </w:rPr>
    <w:tblPr>
      <w:tblStyleColBandSize w:val="1"/>
      <w:tblBorders>
        <w:bottom w:val="single" w:sz="12" w:space="0" w:color="00698F" w:themeColor="accent1"/>
      </w:tblBorders>
      <w:tblCellMar>
        <w:left w:w="57" w:type="dxa"/>
        <w:right w:w="57" w:type="dxa"/>
      </w:tblCellMar>
    </w:tblPr>
    <w:tblStylePr w:type="firstRow">
      <w:pPr>
        <w:keepNext/>
        <w:keepLines/>
        <w:widowControl/>
        <w:wordWrap/>
        <w:spacing w:beforeLines="0" w:before="120" w:beforeAutospacing="0" w:afterLines="0" w:after="30" w:afterAutospacing="0"/>
        <w:jc w:val="lef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StylePr>
    <w:tblStylePr w:type="band1Vert">
      <w:pPr>
        <w:jc w:val="right"/>
      </w:pPr>
    </w:tblStylePr>
    <w:tblStylePr w:type="band2Vert">
      <w:pPr>
        <w:jc w:val="right"/>
      </w:pPr>
    </w:tblStylePr>
  </w:style>
  <w:style w:type="table" w:styleId="TableClassic1">
    <w:name w:val="Table Classic 1"/>
    <w:basedOn w:val="TableGrid"/>
    <w:uiPriority w:val="99"/>
    <w:semiHidden/>
    <w:unhideWhenUsed/>
    <w:rsid w:val="00716818"/>
    <w:pPr>
      <w:spacing w:after="120" w:line="280" w:lineRule="atLeast"/>
    </w:pPr>
    <w:tblPr>
      <w:tblBorders>
        <w:top w:val="single" w:sz="12" w:space="0" w:color="000000"/>
        <w:bottom w:val="single" w:sz="1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rPr>
      <w:tblPr/>
      <w:trPr>
        <w:cantSplit w:val="0"/>
        <w:tblHeader/>
      </w:trPr>
      <w:tcPr>
        <w:tcBorders>
          <w:top w:val="single" w:sz="4" w:space="0" w:color="C0C0C0"/>
          <w:left w:val="single" w:sz="4" w:space="0" w:color="C0C0C0"/>
          <w:bottom w:val="single" w:sz="6" w:space="0" w:color="000000"/>
          <w:right w:val="single" w:sz="4" w:space="0" w:color="C0C0C0"/>
          <w:insideH w:val="single" w:sz="4" w:space="0" w:color="C0C0C0"/>
          <w:insideV w:val="single" w:sz="4" w:space="0" w:color="C0C0C0"/>
          <w:tl2br w:val="none" w:sz="0" w:space="0" w:color="auto"/>
          <w:tr2bl w:val="none" w:sz="0" w:space="0" w:color="auto"/>
        </w:tcBorders>
        <w:shd w:val="clear" w:color="auto" w:fill="D9D9D9"/>
        <w:vAlign w:val="bottom"/>
      </w:tcPr>
    </w:tblStylePr>
    <w:tblStylePr w:type="lastRow">
      <w:rPr>
        <w:b/>
        <w:color w:val="auto"/>
      </w:rPr>
      <w:tblPr/>
      <w:tcPr>
        <w:tcBorders>
          <w:top w:val="single" w:sz="6" w:space="0" w:color="000000"/>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4C4C4C"/>
      </w:rPr>
      <w:tblPr/>
      <w:tcPr>
        <w:tcBorders>
          <w:top w:val="nil"/>
          <w:left w:val="nil"/>
          <w:bottom w:val="nil"/>
          <w:right w:val="single" w:sz="6" w:space="0" w:color="000000"/>
          <w:insideH w:val="nil"/>
          <w:insideV w:val="nil"/>
          <w:tl2br w:val="none" w:sz="0" w:space="0" w:color="auto"/>
          <w:tr2bl w:val="none" w:sz="0" w:space="0" w:color="auto"/>
        </w:tcBorders>
        <w:shd w:val="clear" w:color="auto" w:fill="D9D9D9"/>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F2F2F2"/>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16818"/>
    <w:pPr>
      <w:spacing w:before="80" w:after="80" w:line="240" w:lineRule="atLeast"/>
      <w:ind w:left="794"/>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16818"/>
    <w:pPr>
      <w:spacing w:before="80" w:after="80" w:line="240" w:lineRule="atLeast"/>
      <w:ind w:left="794"/>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16818"/>
    <w:pPr>
      <w:spacing w:before="80" w:after="80" w:line="240" w:lineRule="atLeast"/>
      <w:ind w:left="794"/>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16818"/>
    <w:pPr>
      <w:spacing w:before="80" w:after="80" w:line="240" w:lineRule="atLeast"/>
      <w:ind w:left="794"/>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16818"/>
    <w:pPr>
      <w:spacing w:before="80" w:after="80" w:line="240" w:lineRule="atLeast"/>
      <w:ind w:left="794"/>
    </w:pPr>
    <w:rPr>
      <w:rFonts w:ascii="Arial" w:hAnsi="Arial"/>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16818"/>
    <w:pPr>
      <w:spacing w:before="80" w:after="80" w:line="240" w:lineRule="atLeast"/>
      <w:ind w:left="794"/>
    </w:pPr>
    <w:rPr>
      <w:rFonts w:ascii="Arial" w:hAnsi="Ari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16818"/>
    <w:pPr>
      <w:spacing w:before="80" w:after="80" w:line="240" w:lineRule="atLeast"/>
      <w:ind w:left="794"/>
    </w:pPr>
    <w:rPr>
      <w:rFonts w:ascii="Arial" w:hAnsi="Ari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16818"/>
    <w:pPr>
      <w:spacing w:before="80" w:after="80" w:line="240" w:lineRule="atLeast"/>
      <w:ind w:left="794"/>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16818"/>
    <w:pPr>
      <w:spacing w:before="80" w:after="80" w:line="240" w:lineRule="atLeast"/>
      <w:ind w:left="794"/>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Grid"/>
    <w:uiPriority w:val="99"/>
    <w:rsid w:val="00716818"/>
    <w:pPr>
      <w:spacing w:before="100" w:after="100"/>
      <w:ind w:left="794"/>
    </w:pPr>
    <w:tblPr>
      <w:tblBorders>
        <w:top w:val="single" w:sz="2" w:space="0" w:color="000000"/>
        <w:bottom w:val="single" w:sz="2" w:space="0" w:color="000000"/>
        <w:insideH w:val="single" w:sz="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i w:val="0"/>
        <w:caps w:val="0"/>
        <w:smallCaps w:val="0"/>
        <w:strike w:val="0"/>
        <w:dstrike w:val="0"/>
        <w:vanish w:val="0"/>
        <w:color w:val="auto"/>
        <w:sz w:val="24"/>
        <w:u w:val="none"/>
        <w:vertAlign w:val="baseline"/>
      </w:rPr>
      <w:tblPr/>
      <w:trPr>
        <w:tblHeader/>
      </w:trPr>
      <w:tcPr>
        <w:tcBorders>
          <w:top w:val="single" w:sz="2" w:space="0" w:color="auto"/>
          <w:left w:val="nil"/>
          <w:bottom w:val="single" w:sz="2" w:space="0" w:color="auto"/>
          <w:right w:val="nil"/>
          <w:insideH w:val="nil"/>
          <w:insideV w:val="nil"/>
          <w:tl2br w:val="nil"/>
          <w:tr2bl w:val="nil"/>
        </w:tcBorders>
        <w:shd w:val="clear" w:color="auto" w:fill="D9D9D9"/>
        <w:vAlign w:val="bottom"/>
      </w:tcPr>
    </w:tblStylePr>
    <w:tblStylePr w:type="lastRow">
      <w:rPr>
        <w:b/>
        <w:i w:val="0"/>
        <w:iCs/>
      </w:rPr>
      <w:tblPr/>
      <w:tcPr>
        <w:tcBorders>
          <w:top w:val="single" w:sz="6" w:space="0" w:color="00698F" w:themeColor="accent1"/>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auto"/>
      </w:rPr>
      <w:tblPr/>
      <w:tcPr>
        <w:shd w:val="clear" w:color="auto" w:fill="E6E6E6"/>
      </w:tcPr>
    </w:tblStylePr>
    <w:tblStylePr w:type="lastCol">
      <w:rPr>
        <w:i w:val="0"/>
        <w:i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nwCell">
      <w:rPr>
        <w:b/>
      </w:rPr>
    </w:tblStylePr>
  </w:style>
  <w:style w:type="table" w:styleId="TableGrid2">
    <w:name w:val="Table Grid 2"/>
    <w:basedOn w:val="TableGrid"/>
    <w:uiPriority w:val="99"/>
    <w:unhideWhenUsed/>
    <w:rsid w:val="00716818"/>
    <w:pPr>
      <w:spacing w:after="120" w:line="280" w:lineRule="atLeast"/>
    </w:pPr>
    <w:tblPr>
      <w:tblBorders>
        <w:top w:val="single" w:sz="4" w:space="0" w:color="auto"/>
        <w:bottom w:val="single" w:sz="4" w:space="0" w:color="auto"/>
        <w:insideH w:val="single" w:sz="4" w:space="0" w:color="auto"/>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bCs/>
        <w:i w:val="0"/>
        <w:caps w:val="0"/>
        <w:smallCaps w:val="0"/>
        <w:strike w:val="0"/>
        <w:dstrike w:val="0"/>
        <w:vanish w:val="0"/>
        <w:color w:val="4C4C4C"/>
        <w:sz w:val="24"/>
        <w:u w:val="none"/>
        <w:vertAlign w:val="baseline"/>
      </w:rPr>
      <w:tblPr/>
      <w:trPr>
        <w:tblHeader/>
      </w:trPr>
      <w:tcPr>
        <w:tcBorders>
          <w:top w:val="single" w:sz="4" w:space="0" w:color="auto"/>
          <w:left w:val="nil"/>
          <w:bottom w:val="nil"/>
          <w:right w:val="nil"/>
          <w:insideH w:val="nil"/>
          <w:insideV w:val="nil"/>
          <w:tl2br w:val="nil"/>
          <w:tr2bl w:val="nil"/>
        </w:tcBorders>
        <w:shd w:val="clear" w:color="auto" w:fill="D9D9D9"/>
        <w:vAlign w:val="bottom"/>
      </w:tcPr>
    </w:tblStylePr>
    <w:tblStylePr w:type="lastRow">
      <w:rPr>
        <w:b w:val="0"/>
        <w:bCs/>
      </w:rPr>
      <w:tblPr/>
      <w:tcPr>
        <w:tcBorders>
          <w:top w:val="single" w:sz="4" w:space="0" w:color="auto"/>
          <w:left w:val="nil"/>
          <w:bottom w:val="single" w:sz="4" w:space="0" w:color="auto"/>
          <w:right w:val="nil"/>
          <w:insideH w:val="single" w:sz="4" w:space="0" w:color="C0C0C0"/>
          <w:insideV w:val="nil"/>
          <w:tl2br w:val="nil"/>
          <w:tr2bl w:val="nil"/>
        </w:tcBorders>
        <w:shd w:val="clear" w:color="auto" w:fill="auto"/>
      </w:tcPr>
    </w:tblStylePr>
    <w:tblStylePr w:type="firstCol">
      <w:pPr>
        <w:jc w:val="left"/>
      </w:pPr>
      <w:rPr>
        <w:rFonts w:asciiTheme="minorHAnsi" w:hAnsiTheme="minorHAnsi"/>
        <w:b/>
        <w:bCs/>
        <w:caps w:val="0"/>
        <w:color w:val="auto"/>
      </w:rPr>
      <w:tblPr/>
      <w:tcPr>
        <w:tcBorders>
          <w:top w:val="single" w:sz="4" w:space="0" w:color="C0C0C0"/>
          <w:left w:val="single" w:sz="4" w:space="0" w:color="C0C0C0"/>
          <w:bottom w:val="single" w:sz="4" w:space="0" w:color="C0C0C0"/>
          <w:right w:val="nil"/>
        </w:tcBorders>
        <w:shd w:val="clear" w:color="auto" w:fill="E6E6E6"/>
      </w:tcPr>
    </w:tblStylePr>
    <w:tblStylePr w:type="lastCol">
      <w:rPr>
        <w:b w:val="0"/>
        <w:b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swCell">
      <w:rPr>
        <w:b/>
        <w:color w:val="auto"/>
      </w:rPr>
      <w:tblPr/>
      <w:tcPr>
        <w:tcBorders>
          <w:top w:val="single" w:sz="6" w:space="0" w:color="auto"/>
          <w:left w:val="single" w:sz="6" w:space="0" w:color="BFBFBF"/>
          <w:bottom w:val="single" w:sz="6" w:space="0" w:color="auto"/>
          <w:right w:val="single" w:sz="6" w:space="0" w:color="BFBFBF"/>
          <w:insideH w:val="nil"/>
          <w:insideV w:val="nil"/>
          <w:tl2br w:val="nil"/>
          <w:tr2bl w:val="nil"/>
        </w:tcBorders>
        <w:shd w:val="clear" w:color="auto" w:fill="E6E6E6"/>
      </w:tcPr>
    </w:tblStylePr>
  </w:style>
  <w:style w:type="table" w:styleId="TableGrid3">
    <w:name w:val="Table Grid 3"/>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16818"/>
    <w:pPr>
      <w:spacing w:before="80" w:after="80" w:line="240" w:lineRule="atLeast"/>
      <w:ind w:left="794"/>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16818"/>
    <w:pPr>
      <w:spacing w:before="80" w:after="80" w:line="240" w:lineRule="atLeast"/>
      <w:ind w:left="794"/>
    </w:pPr>
    <w:rPr>
      <w:rFonts w:ascii="Arial" w:hAnsi="Ari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16818"/>
    <w:pPr>
      <w:spacing w:before="80" w:after="80" w:line="240" w:lineRule="atLeast"/>
      <w:ind w:left="794"/>
    </w:pPr>
    <w:rPr>
      <w:rFonts w:ascii="Arial" w:hAnsi="Ari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16818"/>
    <w:pPr>
      <w:spacing w:before="80" w:after="80" w:line="240" w:lineRule="atLeast"/>
      <w:ind w:left="794"/>
    </w:pPr>
    <w:rPr>
      <w:rFonts w:ascii="Arial" w:hAnsi="Ari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39"/>
    <w:semiHidden/>
    <w:rsid w:val="00716818"/>
    <w:pPr>
      <w:tabs>
        <w:tab w:val="right" w:pos="9072"/>
      </w:tabs>
      <w:ind w:left="200" w:hanging="200"/>
    </w:pPr>
  </w:style>
  <w:style w:type="paragraph" w:styleId="TOCHeading">
    <w:name w:val="TOC Heading"/>
    <w:basedOn w:val="Heading1"/>
    <w:next w:val="Normal"/>
    <w:uiPriority w:val="39"/>
    <w:rsid w:val="0067279A"/>
    <w:pPr>
      <w:spacing w:before="480" w:after="720"/>
      <w:outlineLvl w:val="9"/>
    </w:pPr>
    <w:rPr>
      <w:spacing w:val="2"/>
    </w:rPr>
  </w:style>
  <w:style w:type="paragraph" w:styleId="TableofFigures">
    <w:name w:val="table of figures"/>
    <w:basedOn w:val="TOCHeading"/>
    <w:next w:val="Normal"/>
    <w:uiPriority w:val="99"/>
    <w:semiHidden/>
    <w:unhideWhenUsed/>
    <w:rsid w:val="00716818"/>
    <w:pPr>
      <w:spacing w:after="0"/>
    </w:pPr>
  </w:style>
  <w:style w:type="table" w:styleId="TableProfessional">
    <w:name w:val="Table Professional"/>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16818"/>
    <w:pPr>
      <w:spacing w:before="80" w:after="80" w:line="240" w:lineRule="atLeast"/>
      <w:ind w:left="794"/>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16818"/>
    <w:pPr>
      <w:spacing w:before="80" w:after="80" w:line="240" w:lineRule="atLeast"/>
      <w:ind w:left="794"/>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16818"/>
    <w:pPr>
      <w:spacing w:before="80" w:after="80" w:line="240" w:lineRule="atLeast"/>
      <w:ind w:left="794"/>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16818"/>
    <w:pPr>
      <w:spacing w:before="80" w:after="80" w:line="240" w:lineRule="atLeast"/>
      <w:ind w:left="794"/>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16818"/>
    <w:pPr>
      <w:spacing w:before="80" w:after="80" w:line="240" w:lineRule="atLeast"/>
      <w:ind w:left="794"/>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16818"/>
    <w:pPr>
      <w:spacing w:before="80" w:after="80" w:line="240" w:lineRule="atLeast"/>
      <w:ind w:left="794"/>
    </w:pPr>
    <w:rPr>
      <w:rFonts w:ascii="Arial"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39"/>
    <w:semiHidden/>
    <w:rsid w:val="00716818"/>
    <w:rPr>
      <w:b/>
      <w:bCs/>
      <w:sz w:val="24"/>
      <w:szCs w:val="24"/>
    </w:rPr>
  </w:style>
  <w:style w:type="paragraph" w:styleId="TOC1">
    <w:name w:val="toc 1"/>
    <w:basedOn w:val="Normal"/>
    <w:next w:val="Normal"/>
    <w:uiPriority w:val="39"/>
    <w:rsid w:val="00F825B9"/>
    <w:pPr>
      <w:pBdr>
        <w:bottom w:val="single" w:sz="6" w:space="4" w:color="00698F" w:themeColor="accent1"/>
        <w:between w:val="single" w:sz="6" w:space="4" w:color="00698F" w:themeColor="accent1"/>
      </w:pBdr>
      <w:tabs>
        <w:tab w:val="right" w:pos="9000"/>
      </w:tabs>
      <w:ind w:right="29"/>
    </w:pPr>
    <w:rPr>
      <w:noProof/>
      <w:sz w:val="24"/>
      <w:szCs w:val="24"/>
    </w:rPr>
  </w:style>
  <w:style w:type="paragraph" w:styleId="TOC2">
    <w:name w:val="toc 2"/>
    <w:next w:val="Normal"/>
    <w:uiPriority w:val="39"/>
    <w:rsid w:val="00F825B9"/>
    <w:pPr>
      <w:tabs>
        <w:tab w:val="right" w:pos="9000"/>
      </w:tabs>
      <w:spacing w:after="100" w:line="276" w:lineRule="auto"/>
      <w:ind w:left="446" w:right="432"/>
      <w:contextualSpacing/>
    </w:pPr>
    <w:rPr>
      <w:rFonts w:asciiTheme="minorHAnsi" w:eastAsiaTheme="minorEastAsia" w:hAnsiTheme="minorHAnsi" w:cstheme="minorBidi"/>
      <w:noProof/>
      <w:spacing w:val="2"/>
    </w:rPr>
  </w:style>
  <w:style w:type="paragraph" w:styleId="TOC3">
    <w:name w:val="toc 3"/>
    <w:basedOn w:val="Normal"/>
    <w:next w:val="Normal"/>
    <w:uiPriority w:val="39"/>
    <w:rsid w:val="00F825B9"/>
    <w:pPr>
      <w:tabs>
        <w:tab w:val="right" w:pos="9000"/>
      </w:tabs>
      <w:spacing w:before="0"/>
      <w:ind w:left="450" w:right="432"/>
      <w:contextualSpacing/>
    </w:pPr>
    <w:rPr>
      <w:noProof/>
      <w:sz w:val="18"/>
      <w:szCs w:val="18"/>
    </w:rPr>
  </w:style>
  <w:style w:type="paragraph" w:styleId="TOC4">
    <w:name w:val="toc 4"/>
    <w:basedOn w:val="TOC1"/>
    <w:next w:val="Normal"/>
    <w:uiPriority w:val="39"/>
    <w:rsid w:val="0067279A"/>
    <w:pPr>
      <w:ind w:left="450" w:hanging="450"/>
    </w:pPr>
    <w:rPr>
      <w:lang w:eastAsia="en-US"/>
    </w:rPr>
  </w:style>
  <w:style w:type="paragraph" w:styleId="TOC5">
    <w:name w:val="toc 5"/>
    <w:basedOn w:val="TOC2"/>
    <w:next w:val="Normal"/>
    <w:uiPriority w:val="39"/>
    <w:rsid w:val="00F825B9"/>
    <w:pPr>
      <w:tabs>
        <w:tab w:val="left" w:pos="1080"/>
      </w:tabs>
      <w:ind w:left="878" w:hanging="432"/>
    </w:pPr>
    <w:rPr>
      <w:lang w:eastAsia="en-US"/>
    </w:rPr>
  </w:style>
  <w:style w:type="paragraph" w:styleId="TOC6">
    <w:name w:val="toc 6"/>
    <w:basedOn w:val="TOC3"/>
    <w:next w:val="Normal"/>
    <w:uiPriority w:val="39"/>
    <w:rsid w:val="00F825B9"/>
    <w:pPr>
      <w:ind w:left="1800" w:hanging="720"/>
    </w:pPr>
    <w:rPr>
      <w:lang w:eastAsia="en-US"/>
    </w:rPr>
  </w:style>
  <w:style w:type="paragraph" w:styleId="TOC7">
    <w:name w:val="toc 7"/>
    <w:basedOn w:val="Normal"/>
    <w:next w:val="Normal"/>
    <w:autoRedefine/>
    <w:uiPriority w:val="39"/>
    <w:semiHidden/>
    <w:rsid w:val="00716818"/>
    <w:pPr>
      <w:ind w:left="1440"/>
    </w:pPr>
  </w:style>
  <w:style w:type="paragraph" w:styleId="TOC8">
    <w:name w:val="toc 8"/>
    <w:basedOn w:val="Normal"/>
    <w:next w:val="Normal"/>
    <w:autoRedefine/>
    <w:uiPriority w:val="39"/>
    <w:semiHidden/>
    <w:rsid w:val="00716818"/>
    <w:pPr>
      <w:ind w:left="1680"/>
    </w:pPr>
  </w:style>
  <w:style w:type="paragraph" w:styleId="TOC9">
    <w:name w:val="toc 9"/>
    <w:basedOn w:val="Normal"/>
    <w:next w:val="Normal"/>
    <w:autoRedefine/>
    <w:uiPriority w:val="39"/>
    <w:semiHidden/>
    <w:rsid w:val="00716818"/>
    <w:pPr>
      <w:ind w:left="2835" w:right="2835"/>
    </w:pPr>
  </w:style>
  <w:style w:type="paragraph" w:styleId="Revision">
    <w:name w:val="Revision"/>
    <w:hidden/>
    <w:uiPriority w:val="99"/>
    <w:semiHidden/>
    <w:rsid w:val="00E60EA0"/>
    <w:rPr>
      <w:rFonts w:cs="Calibri"/>
      <w:sz w:val="22"/>
      <w:szCs w:val="22"/>
    </w:rPr>
  </w:style>
  <w:style w:type="paragraph" w:customStyle="1" w:styleId="Bulletindent">
    <w:name w:val="Bullet indent"/>
    <w:basedOn w:val="Bullet2"/>
    <w:uiPriority w:val="9"/>
    <w:qFormat/>
    <w:rsid w:val="00A753CD"/>
    <w:pPr>
      <w:numPr>
        <w:numId w:val="13"/>
      </w:numPr>
      <w:ind w:left="1152"/>
    </w:pPr>
  </w:style>
  <w:style w:type="paragraph" w:customStyle="1" w:styleId="Heading1numbered">
    <w:name w:val="Heading 1 numbered"/>
    <w:basedOn w:val="Heading1"/>
    <w:next w:val="NormalIndent"/>
    <w:uiPriority w:val="8"/>
    <w:qFormat/>
    <w:rsid w:val="0067279A"/>
    <w:pPr>
      <w:numPr>
        <w:ilvl w:val="2"/>
        <w:numId w:val="9"/>
      </w:numPr>
    </w:pPr>
  </w:style>
  <w:style w:type="paragraph" w:customStyle="1" w:styleId="Heading2numbered">
    <w:name w:val="Heading 2 numbered"/>
    <w:basedOn w:val="Heading2"/>
    <w:next w:val="NormalIndent"/>
    <w:uiPriority w:val="8"/>
    <w:qFormat/>
    <w:rsid w:val="0067279A"/>
    <w:pPr>
      <w:numPr>
        <w:ilvl w:val="3"/>
        <w:numId w:val="9"/>
      </w:numPr>
    </w:pPr>
  </w:style>
  <w:style w:type="paragraph" w:customStyle="1" w:styleId="Heading3numbered">
    <w:name w:val="Heading 3 numbered"/>
    <w:basedOn w:val="Heading3"/>
    <w:next w:val="NormalIndent"/>
    <w:uiPriority w:val="8"/>
    <w:qFormat/>
    <w:rsid w:val="0067279A"/>
    <w:pPr>
      <w:numPr>
        <w:ilvl w:val="4"/>
        <w:numId w:val="9"/>
      </w:numPr>
    </w:pPr>
  </w:style>
  <w:style w:type="paragraph" w:customStyle="1" w:styleId="Heading4numbered">
    <w:name w:val="Heading 4 numbered"/>
    <w:basedOn w:val="Heading4"/>
    <w:next w:val="NormalIndent"/>
    <w:uiPriority w:val="8"/>
    <w:qFormat/>
    <w:rsid w:val="0067279A"/>
    <w:pPr>
      <w:numPr>
        <w:ilvl w:val="5"/>
        <w:numId w:val="9"/>
      </w:numPr>
    </w:pPr>
  </w:style>
  <w:style w:type="paragraph" w:customStyle="1" w:styleId="Bulletindent2">
    <w:name w:val="Bullet indent 2"/>
    <w:basedOn w:val="Normal"/>
    <w:uiPriority w:val="9"/>
    <w:qFormat/>
    <w:rsid w:val="00A753CD"/>
    <w:pPr>
      <w:numPr>
        <w:ilvl w:val="3"/>
        <w:numId w:val="4"/>
      </w:numPr>
      <w:spacing w:before="100"/>
      <w:contextualSpacing/>
    </w:pPr>
  </w:style>
  <w:style w:type="paragraph" w:customStyle="1" w:styleId="Insidecoverspacer">
    <w:name w:val="Inside cover spacer"/>
    <w:basedOn w:val="NormalTight"/>
    <w:uiPriority w:val="99"/>
    <w:semiHidden/>
    <w:qFormat/>
    <w:rsid w:val="007F197D"/>
    <w:pPr>
      <w:spacing w:before="3400"/>
      <w:ind w:right="1382"/>
    </w:pPr>
  </w:style>
  <w:style w:type="paragraph" w:customStyle="1" w:styleId="Tabletext">
    <w:name w:val="Table text"/>
    <w:basedOn w:val="Normal"/>
    <w:uiPriority w:val="5"/>
    <w:qFormat/>
    <w:rsid w:val="00D16419"/>
    <w:pPr>
      <w:spacing w:before="60" w:after="60" w:line="264" w:lineRule="auto"/>
    </w:pPr>
    <w:rPr>
      <w:sz w:val="16"/>
    </w:rPr>
  </w:style>
  <w:style w:type="paragraph" w:customStyle="1" w:styleId="Tabletextright">
    <w:name w:val="Table text right"/>
    <w:basedOn w:val="Tabletext"/>
    <w:uiPriority w:val="5"/>
    <w:qFormat/>
    <w:rsid w:val="0067279A"/>
    <w:pPr>
      <w:jc w:val="right"/>
    </w:pPr>
  </w:style>
  <w:style w:type="paragraph" w:customStyle="1" w:styleId="Listnumindent2">
    <w:name w:val="List num indent 2"/>
    <w:basedOn w:val="Normal"/>
    <w:uiPriority w:val="9"/>
    <w:qFormat/>
    <w:rsid w:val="0067279A"/>
    <w:pPr>
      <w:numPr>
        <w:ilvl w:val="7"/>
        <w:numId w:val="9"/>
      </w:numPr>
      <w:spacing w:before="100"/>
      <w:contextualSpacing/>
    </w:pPr>
  </w:style>
  <w:style w:type="paragraph" w:customStyle="1" w:styleId="Listnumindent">
    <w:name w:val="List num indent"/>
    <w:basedOn w:val="Normal"/>
    <w:uiPriority w:val="9"/>
    <w:qFormat/>
    <w:rsid w:val="0067279A"/>
    <w:pPr>
      <w:numPr>
        <w:ilvl w:val="6"/>
        <w:numId w:val="9"/>
      </w:numPr>
      <w:spacing w:before="100"/>
    </w:pPr>
  </w:style>
  <w:style w:type="paragraph" w:customStyle="1" w:styleId="Listnum">
    <w:name w:val="List num"/>
    <w:basedOn w:val="Normal"/>
    <w:uiPriority w:val="2"/>
    <w:qFormat/>
    <w:rsid w:val="0067279A"/>
    <w:pPr>
      <w:numPr>
        <w:numId w:val="9"/>
      </w:numPr>
    </w:pPr>
  </w:style>
  <w:style w:type="paragraph" w:customStyle="1" w:styleId="Listnum2">
    <w:name w:val="List num 2"/>
    <w:basedOn w:val="Normal"/>
    <w:uiPriority w:val="2"/>
    <w:qFormat/>
    <w:rsid w:val="0067279A"/>
    <w:pPr>
      <w:numPr>
        <w:ilvl w:val="1"/>
        <w:numId w:val="9"/>
      </w:numPr>
    </w:pPr>
  </w:style>
  <w:style w:type="paragraph" w:customStyle="1" w:styleId="Tabletextcentred">
    <w:name w:val="Table text centred"/>
    <w:basedOn w:val="Tabletext"/>
    <w:uiPriority w:val="5"/>
    <w:qFormat/>
    <w:rsid w:val="0067279A"/>
    <w:pPr>
      <w:jc w:val="center"/>
    </w:pPr>
  </w:style>
  <w:style w:type="paragraph" w:customStyle="1" w:styleId="Tableheader">
    <w:name w:val="Table header"/>
    <w:basedOn w:val="Tabletext"/>
    <w:uiPriority w:val="5"/>
    <w:qFormat/>
    <w:rsid w:val="0067279A"/>
    <w:pPr>
      <w:keepNext/>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67279A"/>
    <w:pPr>
      <w:numPr>
        <w:numId w:val="10"/>
      </w:numPr>
    </w:pPr>
  </w:style>
  <w:style w:type="paragraph" w:customStyle="1" w:styleId="Tabledash">
    <w:name w:val="Table dash"/>
    <w:basedOn w:val="Tablebullet"/>
    <w:uiPriority w:val="6"/>
    <w:rsid w:val="0067279A"/>
    <w:pPr>
      <w:numPr>
        <w:ilvl w:val="1"/>
      </w:numPr>
    </w:pPr>
  </w:style>
  <w:style w:type="paragraph" w:customStyle="1" w:styleId="Tabletextindent">
    <w:name w:val="Table text indent"/>
    <w:basedOn w:val="Tabletext"/>
    <w:uiPriority w:val="5"/>
    <w:qFormat/>
    <w:rsid w:val="0067279A"/>
    <w:pPr>
      <w:ind w:left="288"/>
    </w:pPr>
  </w:style>
  <w:style w:type="paragraph" w:customStyle="1" w:styleId="Numpara">
    <w:name w:val="Num para"/>
    <w:basedOn w:val="ListParagraph"/>
    <w:uiPriority w:val="2"/>
    <w:qFormat/>
    <w:rsid w:val="0067279A"/>
    <w:pPr>
      <w:numPr>
        <w:numId w:val="11"/>
      </w:numPr>
      <w:tabs>
        <w:tab w:val="left" w:pos="540"/>
      </w:tabs>
      <w:ind w:left="504" w:hanging="504"/>
    </w:pPr>
  </w:style>
  <w:style w:type="paragraph" w:customStyle="1" w:styleId="Numparaindent">
    <w:name w:val="Num para indent"/>
    <w:basedOn w:val="Numpara"/>
    <w:uiPriority w:val="9"/>
    <w:qFormat/>
    <w:rsid w:val="0067279A"/>
    <w:pPr>
      <w:numPr>
        <w:ilvl w:val="8"/>
        <w:numId w:val="9"/>
      </w:numPr>
      <w:tabs>
        <w:tab w:val="clear" w:pos="540"/>
      </w:tabs>
    </w:pPr>
  </w:style>
  <w:style w:type="paragraph" w:customStyle="1" w:styleId="NoteNormalindent">
    <w:name w:val="Note Normal indent"/>
    <w:basedOn w:val="NoteNormal"/>
    <w:uiPriority w:val="9"/>
    <w:rsid w:val="0067279A"/>
    <w:pPr>
      <w:ind w:left="792"/>
    </w:pPr>
  </w:style>
  <w:style w:type="paragraph" w:customStyle="1" w:styleId="Tablenum1">
    <w:name w:val="Table num 1"/>
    <w:basedOn w:val="Normal"/>
    <w:uiPriority w:val="6"/>
    <w:rsid w:val="0067279A"/>
    <w:pPr>
      <w:numPr>
        <w:ilvl w:val="2"/>
        <w:numId w:val="10"/>
      </w:numPr>
      <w:spacing w:before="60" w:after="60"/>
    </w:pPr>
    <w:rPr>
      <w:sz w:val="17"/>
    </w:rPr>
  </w:style>
  <w:style w:type="paragraph" w:customStyle="1" w:styleId="Tablenum2">
    <w:name w:val="Table num 2"/>
    <w:basedOn w:val="Normal"/>
    <w:uiPriority w:val="6"/>
    <w:rsid w:val="0067279A"/>
    <w:pPr>
      <w:numPr>
        <w:ilvl w:val="3"/>
        <w:numId w:val="10"/>
      </w:numPr>
      <w:spacing w:before="60" w:after="60"/>
    </w:pPr>
    <w:rPr>
      <w:sz w:val="17"/>
    </w:rPr>
  </w:style>
  <w:style w:type="table" w:styleId="LightShading">
    <w:name w:val="Light Shading"/>
    <w:basedOn w:val="TableNormal"/>
    <w:uiPriority w:val="60"/>
    <w:rsid w:val="0067279A"/>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Tight">
    <w:name w:val="Normal Tight"/>
    <w:uiPriority w:val="99"/>
    <w:semiHidden/>
    <w:rsid w:val="0067279A"/>
    <w:pPr>
      <w:ind w:right="2366"/>
    </w:pPr>
    <w:rPr>
      <w:rFonts w:asciiTheme="minorHAnsi" w:hAnsiTheme="minorHAnsi" w:cs="Calibri"/>
      <w:sz w:val="18"/>
      <w:szCs w:val="19"/>
      <w:lang w:eastAsia="en-US"/>
    </w:rPr>
  </w:style>
  <w:style w:type="table" w:customStyle="1" w:styleId="Texttable">
    <w:name w:val="Text table"/>
    <w:basedOn w:val="TableGrid"/>
    <w:uiPriority w:val="99"/>
    <w:rsid w:val="00BE2EB0"/>
    <w:pPr>
      <w:spacing w:before="30" w:after="30" w:line="264" w:lineRule="auto"/>
      <w:jc w:val="left"/>
    </w:pPr>
    <w:tblPr>
      <w:tblStyleRowBandSize w:val="1"/>
      <w:tblBorders>
        <w:bottom w:val="none" w:sz="0" w:space="0" w:color="auto"/>
        <w:insideH w:val="single" w:sz="6" w:space="0" w:color="00698F" w:themeColor="accent1"/>
      </w:tblBorders>
    </w:tblPr>
    <w:trPr>
      <w:cantSplit/>
    </w:tr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
    <w:name w:val="Financial table"/>
    <w:basedOn w:val="TableGrid"/>
    <w:uiPriority w:val="99"/>
    <w:rsid w:val="00B80C75"/>
    <w:pPr>
      <w:spacing w:before="30" w:after="30" w:line="264" w:lineRule="auto"/>
    </w:pPr>
    <w:tblPr>
      <w:tblStyleRowBandSize w:val="1"/>
      <w:tblBorders>
        <w:bottom w:val="none" w:sz="0" w:space="0" w:color="auto"/>
        <w:insideH w:val="single" w:sz="6" w:space="0" w:color="00698F" w:themeColor="accent1"/>
      </w:tblBorders>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styleId="ListParagraph">
    <w:name w:val="List Paragraph"/>
    <w:basedOn w:val="Normal"/>
    <w:uiPriority w:val="34"/>
    <w:qFormat/>
    <w:rsid w:val="0067279A"/>
    <w:pPr>
      <w:ind w:left="720"/>
      <w:contextualSpacing/>
    </w:pPr>
  </w:style>
  <w:style w:type="table" w:customStyle="1" w:styleId="Texttableindent">
    <w:name w:val="Text table indent"/>
    <w:basedOn w:val="Texttable"/>
    <w:uiPriority w:val="99"/>
    <w:rsid w:val="004B4E56"/>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indent">
    <w:name w:val="Financial table indent"/>
    <w:basedOn w:val="Financialtable"/>
    <w:uiPriority w:val="99"/>
    <w:rsid w:val="00B80C75"/>
    <w:pPr>
      <w:spacing w:after="0" w:line="240" w:lineRule="auto"/>
    </w:pPr>
    <w:tblPr>
      <w:tblInd w:w="821" w:type="dxa"/>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Breakouttext">
    <w:name w:val="Breakout text"/>
    <w:basedOn w:val="Normal"/>
    <w:uiPriority w:val="4"/>
    <w:qFormat/>
    <w:rsid w:val="00987CFD"/>
    <w:pPr>
      <w:pBdr>
        <w:top w:val="single" w:sz="12" w:space="4" w:color="E75300" w:themeColor="accent5"/>
      </w:pBdr>
    </w:pPr>
    <w:rPr>
      <w:color w:val="00698F" w:themeColor="accent1"/>
      <w:sz w:val="22"/>
      <w:szCs w:val="22"/>
    </w:rPr>
  </w:style>
  <w:style w:type="paragraph" w:customStyle="1" w:styleId="Breakoutbullet">
    <w:name w:val="Breakout bullet"/>
    <w:basedOn w:val="Breakouttext"/>
    <w:uiPriority w:val="4"/>
    <w:qFormat/>
    <w:rsid w:val="00905401"/>
    <w:pPr>
      <w:numPr>
        <w:numId w:val="15"/>
      </w:numPr>
      <w:pBdr>
        <w:top w:val="none" w:sz="0" w:space="0" w:color="auto"/>
      </w:pBdr>
      <w:ind w:hanging="720"/>
    </w:pPr>
  </w:style>
  <w:style w:type="table" w:styleId="GridTable5Dark">
    <w:name w:val="Grid Table 5 Dark"/>
    <w:basedOn w:val="TableNormal"/>
    <w:uiPriority w:val="50"/>
    <w:rsid w:val="00014D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shd w:val="clear" w:color="auto" w:fill="E753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shd w:val="clear" w:color="auto" w:fill="53565A" w:themeFill="text2"/>
      </w:tcPr>
    </w:tblStylePr>
    <w:tblStylePr w:type="lastCol">
      <w:rPr>
        <w:b/>
        <w:bCs/>
        <w:color w:val="FFFFFF" w:themeColor="background1"/>
      </w:rPr>
      <w:tblPr/>
      <w:tcPr>
        <w:shd w:val="clear" w:color="auto" w:fill="7F7F7F" w:themeFill="text1" w:themeFillTint="80"/>
      </w:tcPr>
    </w:tblStylePr>
    <w:tblStylePr w:type="band1Vert">
      <w:tblPr/>
      <w:tcPr>
        <w:shd w:val="clear" w:color="auto" w:fill="999999" w:themeFill="text1" w:themeFillTint="66"/>
      </w:tcPr>
    </w:tblStylePr>
    <w:tblStylePr w:type="band1Horz">
      <w:tblPr/>
      <w:tcPr>
        <w:shd w:val="clear" w:color="auto" w:fill="D9D9D9" w:themeFill="background1" w:themeFillShade="D9"/>
      </w:tcPr>
    </w:tblStylePr>
    <w:tblStylePr w:type="band2Horz">
      <w:tblPr/>
      <w:tcPr>
        <w:shd w:val="clear" w:color="auto" w:fill="F7F7F6" w:themeFill="background2" w:themeFillTint="33"/>
      </w:tcPr>
    </w:tblStylePr>
  </w:style>
  <w:style w:type="paragraph" w:styleId="Quote">
    <w:name w:val="Quote"/>
    <w:basedOn w:val="Normal"/>
    <w:next w:val="Normal"/>
    <w:link w:val="QuoteChar"/>
    <w:uiPriority w:val="29"/>
    <w:qFormat/>
    <w:rsid w:val="00014D90"/>
    <w:pPr>
      <w:spacing w:before="200" w:after="160"/>
      <w:ind w:left="864" w:right="864"/>
      <w:jc w:val="center"/>
    </w:pPr>
    <w:rPr>
      <w:i/>
      <w:iCs/>
      <w:color w:val="404040" w:themeColor="text1" w:themeTint="BF"/>
      <w:spacing w:val="2"/>
    </w:rPr>
  </w:style>
  <w:style w:type="character" w:customStyle="1" w:styleId="QuoteChar">
    <w:name w:val="Quote Char"/>
    <w:basedOn w:val="DefaultParagraphFont"/>
    <w:link w:val="Quote"/>
    <w:uiPriority w:val="29"/>
    <w:rsid w:val="00014D90"/>
    <w:rPr>
      <w:rFonts w:asciiTheme="minorHAnsi" w:eastAsiaTheme="minorEastAsia" w:hAnsiTheme="minorHAnsi" w:cstheme="minorBidi"/>
      <w:i/>
      <w:iCs/>
      <w:color w:val="404040" w:themeColor="text1" w:themeTint="BF"/>
      <w:spacing w:val="2"/>
    </w:rPr>
  </w:style>
  <w:style w:type="paragraph" w:customStyle="1" w:styleId="paragraph">
    <w:name w:val="paragraph"/>
    <w:basedOn w:val="Normal"/>
    <w:rsid w:val="00014D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14D90"/>
  </w:style>
  <w:style w:type="character" w:styleId="UnresolvedMention">
    <w:name w:val="Unresolved Mention"/>
    <w:basedOn w:val="DefaultParagraphFont"/>
    <w:uiPriority w:val="99"/>
    <w:semiHidden/>
    <w:unhideWhenUsed/>
    <w:rsid w:val="00061D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eader" Target="header1.xml"/><Relationship Id="rId26" Type="http://schemas.openxmlformats.org/officeDocument/2006/relationships/footer" Target="footer4.xml"/><Relationship Id="rId39" Type="http://schemas.openxmlformats.org/officeDocument/2006/relationships/footer" Target="footer6.xml"/><Relationship Id="rId21" Type="http://schemas.openxmlformats.org/officeDocument/2006/relationships/footer" Target="footer2.xml"/><Relationship Id="rId34" Type="http://schemas.openxmlformats.org/officeDocument/2006/relationships/hyperlink" Target="http://www.opv.vic.gov.au/Victorian-Chief-Engineer/Victorian-Digital-Asset-Strategy" TargetMode="External"/><Relationship Id="rId42" Type="http://schemas.openxmlformats.org/officeDocument/2006/relationships/header" Target="header8.xm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hyperlink" Target="https://www.cibse.org/networks/regions/australia-new-zealand/anz-regional-news/anz-regional-news-archive/the-soft-landing-framework-australia-new-zealand-m" TargetMode="External"/><Relationship Id="rId68" Type="http://schemas.openxmlformats.org/officeDocument/2006/relationships/hyperlink" Target="https://www.dtf.vic.gov.au/investment-lifecycle-and-high-value-high-risk-guidelines/stage-1-business-case" TargetMode="External"/><Relationship Id="rId76" Type="http://schemas.openxmlformats.org/officeDocument/2006/relationships/footer" Target="footer12.xml"/><Relationship Id="rId7" Type="http://schemas.openxmlformats.org/officeDocument/2006/relationships/styles" Target="styles.xml"/><Relationship Id="rId71" Type="http://schemas.openxmlformats.org/officeDocument/2006/relationships/header" Target="header10.xml"/><Relationship Id="rId2" Type="http://schemas.openxmlformats.org/officeDocument/2006/relationships/customXml" Target="../customXml/item2.xml"/><Relationship Id="rId16" Type="http://schemas.openxmlformats.org/officeDocument/2006/relationships/hyperlink" Target="mailto:information@dtf.vic.gov.au" TargetMode="External"/><Relationship Id="rId29" Type="http://schemas.openxmlformats.org/officeDocument/2006/relationships/image" Target="media/image8.svg"/><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image" Target="media/image11.png"/><Relationship Id="rId37" Type="http://schemas.openxmlformats.org/officeDocument/2006/relationships/header" Target="header6.xml"/><Relationship Id="rId40" Type="http://schemas.openxmlformats.org/officeDocument/2006/relationships/footer" Target="footer7.xml"/><Relationship Id="rId45" Type="http://schemas.openxmlformats.org/officeDocument/2006/relationships/footer" Target="footer9.xml"/><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hyperlink" Target="https://www.dtf.vic.gov.au/infrastructure-investment/investment-lifecycle-and-high-value-and-high-risk-guidelines" TargetMode="External"/><Relationship Id="rId74" Type="http://schemas.openxmlformats.org/officeDocument/2006/relationships/footer" Target="footer11.xml"/><Relationship Id="rId5" Type="http://schemas.openxmlformats.org/officeDocument/2006/relationships/customXml" Target="../customXml/item5.xml"/><Relationship Id="rId15" Type="http://schemas.openxmlformats.org/officeDocument/2006/relationships/hyperlink" Target="mailto:IPpolicy@dtf.vic.gov.au" TargetMode="External"/><Relationship Id="rId23" Type="http://schemas.openxmlformats.org/officeDocument/2006/relationships/footer" Target="footer3.xml"/><Relationship Id="rId28" Type="http://schemas.openxmlformats.org/officeDocument/2006/relationships/image" Target="media/image7.png"/><Relationship Id="rId36" Type="http://schemas.openxmlformats.org/officeDocument/2006/relationships/image" Target="media/image13.png"/><Relationship Id="rId49" Type="http://schemas.openxmlformats.org/officeDocument/2006/relationships/image" Target="media/image19.png"/><Relationship Id="rId57" Type="http://schemas.openxmlformats.org/officeDocument/2006/relationships/image" Target="media/image27.png"/><Relationship Id="rId61" Type="http://schemas.openxmlformats.org/officeDocument/2006/relationships/hyperlink" Target="https://www.iso.org/standard/55088.html" TargetMode="Externa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10.svg"/><Relationship Id="rId44" Type="http://schemas.openxmlformats.org/officeDocument/2006/relationships/footer" Target="footer8.xml"/><Relationship Id="rId52" Type="http://schemas.openxmlformats.org/officeDocument/2006/relationships/image" Target="media/image22.png"/><Relationship Id="rId60" Type="http://schemas.openxmlformats.org/officeDocument/2006/relationships/hyperlink" Target="https://www.dtf.vic.gov.au/infrastructure-investment/asset-management-accountability-framework" TargetMode="External"/><Relationship Id="rId65" Type="http://schemas.openxmlformats.org/officeDocument/2006/relationships/hyperlink" Target="https://www.iso.org/standard/62542.html" TargetMode="External"/><Relationship Id="rId73" Type="http://schemas.openxmlformats.org/officeDocument/2006/relationships/footer" Target="footer10.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reativecommons.org/licenses/by/4.0/" TargetMode="External"/><Relationship Id="rId22" Type="http://schemas.openxmlformats.org/officeDocument/2006/relationships/header" Target="header3.xml"/><Relationship Id="rId27" Type="http://schemas.openxmlformats.org/officeDocument/2006/relationships/footer" Target="footer5.xml"/><Relationship Id="rId30" Type="http://schemas.openxmlformats.org/officeDocument/2006/relationships/image" Target="media/image9.png"/><Relationship Id="rId35" Type="http://schemas.openxmlformats.org/officeDocument/2006/relationships/hyperlink" Target="http://www.opv.vic.gov.au" TargetMode="External"/><Relationship Id="rId43" Type="http://schemas.openxmlformats.org/officeDocument/2006/relationships/header" Target="header9.xml"/><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hyperlink" Target="http://www.opv.vic.gov.au/Victorian-Chief-Engineer/Victorian-Digital-Asset-Strategy/VDAS-Resources/VDAS-access-to-international-standards" TargetMode="External"/><Relationship Id="rId69" Type="http://schemas.openxmlformats.org/officeDocument/2006/relationships/hyperlink" Target="http://www.dtf.vic.gov.au/Publications/Investment-planning-and-evaluation-publications/Gateway/Gatewayproject-profile-model-form" TargetMode="External"/><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header" Target="header11.xml"/><Relationship Id="rId3" Type="http://schemas.openxmlformats.org/officeDocument/2006/relationships/customXml" Target="../customXml/item3.xml"/><Relationship Id="rId12" Type="http://schemas.openxmlformats.org/officeDocument/2006/relationships/hyperlink" Target="http://creativecommons.org/licenses/by/3.0/au/" TargetMode="External"/><Relationship Id="rId17" Type="http://schemas.openxmlformats.org/officeDocument/2006/relationships/hyperlink" Target="http://www.dtf.vic.gov.au" TargetMode="External"/><Relationship Id="rId25" Type="http://schemas.openxmlformats.org/officeDocument/2006/relationships/header" Target="header5.xml"/><Relationship Id="rId33" Type="http://schemas.openxmlformats.org/officeDocument/2006/relationships/image" Target="media/image12.svg"/><Relationship Id="rId38" Type="http://schemas.openxmlformats.org/officeDocument/2006/relationships/header" Target="header7.xml"/><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hyperlink" Target="https://www.cdbb.cam.ac.uk/what-we-do/national-digital-twin-programme" TargetMode="External"/><Relationship Id="rId20" Type="http://schemas.openxmlformats.org/officeDocument/2006/relationships/footer" Target="footer1.xml"/><Relationship Id="rId41" Type="http://schemas.openxmlformats.org/officeDocument/2006/relationships/image" Target="media/image14.png"/><Relationship Id="rId54" Type="http://schemas.openxmlformats.org/officeDocument/2006/relationships/image" Target="media/image24.png"/><Relationship Id="rId62" Type="http://schemas.openxmlformats.org/officeDocument/2006/relationships/hyperlink" Target="https://www.cdbb.cam.ac.uk/news/2018JuneBIMBenefits" TargetMode="External"/><Relationship Id="rId70" Type="http://schemas.openxmlformats.org/officeDocument/2006/relationships/hyperlink" Target="https://www.dtf.vic.gov.au/planning-budgeting-and-financial-reporting-frameworks/resource-management-framework" TargetMode="External"/><Relationship Id="rId75"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2.xml.rels><?xml version="1.0" encoding="UTF-8" standalone="yes"?>
<Relationships xmlns="http://schemas.openxmlformats.org/package/2006/relationships"><Relationship Id="rId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header10.xml.rels><?xml version="1.0" encoding="UTF-8" standalone="yes"?>
<Relationships xmlns="http://schemas.openxmlformats.org/package/2006/relationships"><Relationship Id="rId1" Type="http://schemas.openxmlformats.org/officeDocument/2006/relationships/image" Target="media/image6.jpg"/></Relationships>
</file>

<file path=word/_rels/header11.xml.rels><?xml version="1.0" encoding="UTF-8" standalone="yes"?>
<Relationships xmlns="http://schemas.openxmlformats.org/package/2006/relationships"><Relationship Id="rId1" Type="http://schemas.openxmlformats.org/officeDocument/2006/relationships/image" Target="media/image6.jpg"/></Relationships>
</file>

<file path=word/_rels/header12.xml.rels><?xml version="1.0" encoding="UTF-8" standalone="yes"?>
<Relationships xmlns="http://schemas.openxmlformats.org/package/2006/relationships"><Relationship Id="rId2" Type="http://schemas.openxmlformats.org/officeDocument/2006/relationships/image" Target="media/image31.svg"/><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header6.xml.rels><?xml version="1.0" encoding="UTF-8" standalone="yes"?>
<Relationships xmlns="http://schemas.openxmlformats.org/package/2006/relationships"><Relationship Id="rId1" Type="http://schemas.openxmlformats.org/officeDocument/2006/relationships/image" Target="media/image6.jpg"/></Relationships>
</file>

<file path=word/_rels/header7.xml.rels><?xml version="1.0" encoding="UTF-8" standalone="yes"?>
<Relationships xmlns="http://schemas.openxmlformats.org/package/2006/relationships"><Relationship Id="rId1" Type="http://schemas.openxmlformats.org/officeDocument/2006/relationships/image" Target="media/image6.jpg"/></Relationships>
</file>

<file path=word/_rels/header8.xml.rels><?xml version="1.0" encoding="UTF-8" standalone="yes"?>
<Relationships xmlns="http://schemas.openxmlformats.org/package/2006/relationships"><Relationship Id="rId1" Type="http://schemas.openxmlformats.org/officeDocument/2006/relationships/image" Target="media/image15.jpeg"/></Relationships>
</file>

<file path=word/_rels/header9.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PVFDTF001\DTF_APPS01$\DTF\ZEN\Template\_OPV\OPV%20A4%20report.dotx" TargetMode="External"/></Relationships>
</file>

<file path=word/theme/theme1.xml><?xml version="1.0" encoding="utf-8"?>
<a:theme xmlns:a="http://schemas.openxmlformats.org/drawingml/2006/main" name="Office Theme">
  <a:themeElements>
    <a:clrScheme name="OPV">
      <a:dk1>
        <a:sysClr val="windowText" lastClr="000000"/>
      </a:dk1>
      <a:lt1>
        <a:sysClr val="window" lastClr="FFFFFF"/>
      </a:lt1>
      <a:dk2>
        <a:srgbClr val="53565A"/>
      </a:dk2>
      <a:lt2>
        <a:srgbClr val="D9D9D6"/>
      </a:lt2>
      <a:accent1>
        <a:srgbClr val="00698F"/>
      </a:accent1>
      <a:accent2>
        <a:srgbClr val="87DADF"/>
      </a:accent2>
      <a:accent3>
        <a:srgbClr val="00AFAA"/>
      </a:accent3>
      <a:accent4>
        <a:srgbClr val="00A8E1"/>
      </a:accent4>
      <a:accent5>
        <a:srgbClr val="E75300"/>
      </a:accent5>
      <a:accent6>
        <a:srgbClr val="F9BE00"/>
      </a:accent6>
      <a:hlink>
        <a:srgbClr val="7F7F7F"/>
      </a:hlink>
      <a:folHlink>
        <a:srgbClr val="EA7200"/>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f848f8e-cddd-4998-907f-8fc4bc9a4fc8">
      <Terms xmlns="http://schemas.microsoft.com/office/infopath/2007/PartnerControls"/>
    </lcf76f155ced4ddcb4097134ff3c332f>
    <TaxCatchAll xmlns="6e52b78e-056c-4036-a91a-48bb01830af9" xsi:nil="true"/>
    <SharedWithUsers xmlns="6e52b78e-056c-4036-a91a-48bb01830af9">
      <UserInfo>
        <DisplayName>Cressida Wall (DTF)</DisplayName>
        <AccountId>41</AccountId>
        <AccountType/>
      </UserInfo>
      <UserInfo>
        <DisplayName>Rachel Wilton (DTF)</DisplayName>
        <AccountId>708</AccountId>
        <AccountType/>
      </UserInfo>
      <UserInfo>
        <DisplayName>Matthew P Kehoe (DTF)</DisplayName>
        <AccountId>15</AccountId>
        <AccountType/>
      </UserInfo>
      <UserInfo>
        <DisplayName>Luke Belfield (DTF)</DisplayName>
        <AccountId>13</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DF9791B6CE2B34B9DFBD089726B6637" ma:contentTypeVersion="18" ma:contentTypeDescription="Create a new document." ma:contentTypeScope="" ma:versionID="389bc98d582251e902959dd860082469">
  <xsd:schema xmlns:xsd="http://www.w3.org/2001/XMLSchema" xmlns:xs="http://www.w3.org/2001/XMLSchema" xmlns:p="http://schemas.microsoft.com/office/2006/metadata/properties" xmlns:ns2="7f848f8e-cddd-4998-907f-8fc4bc9a4fc8" xmlns:ns3="6e52b78e-056c-4036-a91a-48bb01830af9" targetNamespace="http://schemas.microsoft.com/office/2006/metadata/properties" ma:root="true" ma:fieldsID="28f8c38b0f5d1c87348222ec96c8ecbb" ns2:_="" ns3:_="">
    <xsd:import namespace="7f848f8e-cddd-4998-907f-8fc4bc9a4fc8"/>
    <xsd:import namespace="6e52b78e-056c-4036-a91a-48bb01830af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848f8e-cddd-4998-907f-8fc4bc9a4f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52b78e-056c-4036-a91a-48bb01830af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ee59910-7a7b-42d6-a915-64e532fc1ab7}" ma:internalName="TaxCatchAll" ma:showField="CatchAllData" ma:web="6e52b78e-056c-4036-a91a-48bb01830a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E7E4F4D2-7D80-4CEF-9C7D-0B4A3BD2AC14}">
  <ds:schemaRefs>
    <ds:schemaRef ds:uri="http://schemas.microsoft.com/office/2006/metadata/properties"/>
    <ds:schemaRef ds:uri="http://schemas.microsoft.com/office/infopath/2007/PartnerControls"/>
    <ds:schemaRef ds:uri="7f848f8e-cddd-4998-907f-8fc4bc9a4fc8"/>
    <ds:schemaRef ds:uri="6e52b78e-056c-4036-a91a-48bb01830af9"/>
  </ds:schemaRefs>
</ds:datastoreItem>
</file>

<file path=customXml/itemProps2.xml><?xml version="1.0" encoding="utf-8"?>
<ds:datastoreItem xmlns:ds="http://schemas.openxmlformats.org/officeDocument/2006/customXml" ds:itemID="{D681270C-418A-4649-B4FB-5732DCB83BB7}">
  <ds:schemaRefs>
    <ds:schemaRef ds:uri="http://schemas.openxmlformats.org/officeDocument/2006/bibliography"/>
  </ds:schemaRefs>
</ds:datastoreItem>
</file>

<file path=customXml/itemProps3.xml><?xml version="1.0" encoding="utf-8"?>
<ds:datastoreItem xmlns:ds="http://schemas.openxmlformats.org/officeDocument/2006/customXml" ds:itemID="{93B5040D-F53D-4A8C-A510-B8B1F28D6FE0}">
  <ds:schemaRefs>
    <ds:schemaRef ds:uri="http://schemas.microsoft.com/sharepoint/v3/contenttype/forms"/>
  </ds:schemaRefs>
</ds:datastoreItem>
</file>

<file path=customXml/itemProps4.xml><?xml version="1.0" encoding="utf-8"?>
<ds:datastoreItem xmlns:ds="http://schemas.openxmlformats.org/officeDocument/2006/customXml" ds:itemID="{58B78CB8-0F32-4EC6-8111-EAE2CE838F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848f8e-cddd-4998-907f-8fc4bc9a4fc8"/>
    <ds:schemaRef ds:uri="6e52b78e-056c-4036-a91a-48bb01830a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266118B-D734-4C4A-B0F5-4EDEBEE0CC62}">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OPV A4 report.dotx</Template>
  <TotalTime>0</TotalTime>
  <Pages>36</Pages>
  <Words>9307</Words>
  <Characters>53052</Characters>
  <Application>Microsoft Office Word</Application>
  <DocSecurity>2</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2023-07-12T03:18:00Z</dcterms:created>
  <dcterms:modified xsi:type="dcterms:W3CDTF">2023-07-12T07:13:00Z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4c14924e-304f-472b-b561-848af8632915</vt:lpwstr>
  </property>
  <property fmtid="{D5CDD505-2E9C-101B-9397-08002B2CF9AE}" pid="3" name="PSPFClassification">
    <vt:lpwstr>Do Not Mark</vt:lpwstr>
  </property>
  <property fmtid="{D5CDD505-2E9C-101B-9397-08002B2CF9AE}" pid="4" name="GrammarlyDocumentId">
    <vt:lpwstr>e276f2b6d6686f181fe461e242d6b6b08d5925bf4bf82b658dc0a6297a733b7c</vt:lpwstr>
  </property>
  <property fmtid="{D5CDD505-2E9C-101B-9397-08002B2CF9AE}" pid="5" name="ContentTypeId">
    <vt:lpwstr>0x0101001DF9791B6CE2B34B9DFBD089726B6637</vt:lpwstr>
  </property>
  <property fmtid="{D5CDD505-2E9C-101B-9397-08002B2CF9AE}" pid="6" name="MediaServiceImageTags">
    <vt:lpwstr/>
  </property>
  <property fmtid="{D5CDD505-2E9C-101B-9397-08002B2CF9AE}" pid="7" name="MSIP_Label_bb4ee517-5ca4-4fff-98d2-ed4f906edd6d_Enabled">
    <vt:lpwstr>true</vt:lpwstr>
  </property>
  <property fmtid="{D5CDD505-2E9C-101B-9397-08002B2CF9AE}" pid="8" name="MSIP_Label_bb4ee517-5ca4-4fff-98d2-ed4f906edd6d_SetDate">
    <vt:lpwstr>2023-07-12T07:12:53Z</vt:lpwstr>
  </property>
  <property fmtid="{D5CDD505-2E9C-101B-9397-08002B2CF9AE}" pid="9" name="MSIP_Label_bb4ee517-5ca4-4fff-98d2-ed4f906edd6d_Method">
    <vt:lpwstr>Privileged</vt:lpwstr>
  </property>
  <property fmtid="{D5CDD505-2E9C-101B-9397-08002B2CF9AE}" pid="10" name="MSIP_Label_bb4ee517-5ca4-4fff-98d2-ed4f906edd6d_Name">
    <vt:lpwstr>bb4ee517-5ca4-4fff-98d2-ed4f906edd6d</vt:lpwstr>
  </property>
  <property fmtid="{D5CDD505-2E9C-101B-9397-08002B2CF9AE}" pid="11" name="MSIP_Label_bb4ee517-5ca4-4fff-98d2-ed4f906edd6d_SiteId">
    <vt:lpwstr>722ea0be-3e1c-4b11-ad6f-9401d6856e24</vt:lpwstr>
  </property>
  <property fmtid="{D5CDD505-2E9C-101B-9397-08002B2CF9AE}" pid="12" name="MSIP_Label_bb4ee517-5ca4-4fff-98d2-ed4f906edd6d_ActionId">
    <vt:lpwstr>6cfa2fb9-8f77-457e-ac53-b632f5ba669a</vt:lpwstr>
  </property>
  <property fmtid="{D5CDD505-2E9C-101B-9397-08002B2CF9AE}" pid="13" name="MSIP_Label_bb4ee517-5ca4-4fff-98d2-ed4f906edd6d_ContentBits">
    <vt:lpwstr>0</vt:lpwstr>
  </property>
</Properties>
</file>